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28"/>
          <w:szCs w:val="28"/>
        </w:rPr>
      </w:pPr>
    </w:p>
    <w:p>
      <w:pPr>
        <w:spacing w:line="1162" w:lineRule="exact" w:before="104"/>
        <w:ind w:left="680" w:right="2738" w:firstLine="0"/>
        <w:jc w:val="left"/>
        <w:rPr>
          <w:rFonts w:ascii="Tahoma" w:hAnsi="Tahoma" w:cs="Tahoma" w:eastAsia="Tahoma"/>
          <w:sz w:val="116"/>
          <w:szCs w:val="116"/>
        </w:rPr>
      </w:pPr>
      <w:r>
        <w:rPr>
          <w:rFonts w:ascii="Tahoma"/>
          <w:b/>
          <w:color w:val="00B6F1"/>
          <w:w w:val="65"/>
          <w:sz w:val="116"/>
        </w:rPr>
        <w:t>OLDER</w:t>
      </w:r>
      <w:r>
        <w:rPr>
          <w:rFonts w:ascii="Tahoma"/>
          <w:b/>
          <w:color w:val="00B6F1"/>
          <w:spacing w:val="163"/>
          <w:w w:val="65"/>
          <w:sz w:val="116"/>
        </w:rPr>
        <w:t> </w:t>
      </w:r>
      <w:r>
        <w:rPr>
          <w:rFonts w:ascii="Tahoma"/>
          <w:b/>
          <w:color w:val="00B6F1"/>
          <w:w w:val="65"/>
          <w:sz w:val="116"/>
        </w:rPr>
        <w:t>AUSTRALIANS</w:t>
      </w:r>
      <w:r>
        <w:rPr>
          <w:rFonts w:ascii="Tahoma"/>
          <w:b/>
          <w:color w:val="00B6F1"/>
          <w:w w:val="66"/>
          <w:sz w:val="116"/>
        </w:rPr>
        <w:t> </w:t>
      </w:r>
      <w:r>
        <w:rPr>
          <w:rFonts w:ascii="Tahoma"/>
          <w:b/>
          <w:color w:val="00B6F1"/>
          <w:spacing w:val="-44"/>
          <w:w w:val="65"/>
          <w:sz w:val="116"/>
        </w:rPr>
        <w:t>A</w:t>
      </w:r>
      <w:r>
        <w:rPr>
          <w:rFonts w:ascii="Tahoma"/>
          <w:b/>
          <w:color w:val="00B6F1"/>
          <w:w w:val="65"/>
          <w:sz w:val="116"/>
        </w:rPr>
        <w:t>T</w:t>
      </w:r>
      <w:r>
        <w:rPr>
          <w:rFonts w:ascii="Tahoma"/>
          <w:b/>
          <w:color w:val="00B6F1"/>
          <w:spacing w:val="51"/>
          <w:w w:val="65"/>
          <w:sz w:val="116"/>
        </w:rPr>
        <w:t> </w:t>
      </w:r>
      <w:r>
        <w:rPr>
          <w:rFonts w:ascii="Tahoma"/>
          <w:b/>
          <w:color w:val="00B6F1"/>
          <w:w w:val="65"/>
          <w:sz w:val="116"/>
        </w:rPr>
        <w:t>WORK</w:t>
      </w:r>
      <w:r>
        <w:rPr>
          <w:rFonts w:ascii="Tahoma"/>
          <w:b/>
          <w:color w:val="00B6F1"/>
          <w:spacing w:val="51"/>
          <w:w w:val="65"/>
          <w:sz w:val="116"/>
        </w:rPr>
        <w:t> </w:t>
      </w:r>
      <w:r>
        <w:rPr>
          <w:rFonts w:ascii="Tahoma"/>
          <w:b/>
          <w:color w:val="00B6F1"/>
          <w:w w:val="65"/>
          <w:sz w:val="116"/>
        </w:rPr>
        <w:t>SUMMIT</w:t>
      </w:r>
      <w:r>
        <w:rPr>
          <w:rFonts w:ascii="Tahoma"/>
          <w:sz w:val="116"/>
        </w:rPr>
      </w:r>
    </w:p>
    <w:p>
      <w:pPr>
        <w:spacing w:before="74"/>
        <w:ind w:left="680" w:right="0" w:firstLine="0"/>
        <w:jc w:val="left"/>
        <w:rPr>
          <w:rFonts w:ascii="Arial" w:hAnsi="Arial" w:cs="Arial" w:eastAsia="Arial"/>
          <w:sz w:val="36"/>
          <w:szCs w:val="36"/>
        </w:rPr>
      </w:pPr>
      <w:r>
        <w:rPr/>
        <w:pict>
          <v:shape style="position:absolute;margin-left:0pt;margin-top:70.282814pt;width:595.275pt;height:258.425pt;mso-position-horizontal-relative:page;mso-position-vertical-relative:paragraph;z-index:0" type="#_x0000_t75" stroked="false">
            <v:imagedata r:id="rId5" o:title=""/>
          </v:shape>
        </w:pict>
      </w:r>
      <w:r>
        <w:rPr>
          <w:rFonts w:ascii="Arial"/>
          <w:b/>
          <w:color w:val="414042"/>
          <w:spacing w:val="-8"/>
          <w:sz w:val="36"/>
        </w:rPr>
        <w:t>February</w:t>
      </w:r>
      <w:r>
        <w:rPr>
          <w:rFonts w:ascii="Arial"/>
          <w:b/>
          <w:color w:val="414042"/>
          <w:spacing w:val="-58"/>
          <w:sz w:val="36"/>
        </w:rPr>
        <w:t> </w:t>
      </w:r>
      <w:r>
        <w:rPr>
          <w:rFonts w:ascii="Arial"/>
          <w:b/>
          <w:color w:val="414042"/>
          <w:spacing w:val="-6"/>
          <w:sz w:val="36"/>
        </w:rPr>
        <w:t>24,</w:t>
      </w:r>
      <w:r>
        <w:rPr>
          <w:rFonts w:ascii="Arial"/>
          <w:b/>
          <w:color w:val="414042"/>
          <w:spacing w:val="-57"/>
          <w:sz w:val="36"/>
        </w:rPr>
        <w:t> </w:t>
      </w:r>
      <w:r>
        <w:rPr>
          <w:rFonts w:ascii="Arial"/>
          <w:b/>
          <w:color w:val="414042"/>
          <w:spacing w:val="-8"/>
          <w:sz w:val="36"/>
        </w:rPr>
        <w:t>2015</w:t>
      </w:r>
      <w:r>
        <w:rPr>
          <w:rFonts w:ascii="Arial"/>
          <w:sz w:val="36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6"/>
        <w:rPr>
          <w:rFonts w:ascii="Arial" w:hAnsi="Arial" w:cs="Arial" w:eastAsia="Arial"/>
          <w:b/>
          <w:bCs/>
          <w:sz w:val="29"/>
          <w:szCs w:val="29"/>
        </w:rPr>
      </w:pPr>
    </w:p>
    <w:p>
      <w:pPr>
        <w:spacing w:before="43"/>
        <w:ind w:left="680" w:right="0" w:firstLine="0"/>
        <w:jc w:val="left"/>
        <w:rPr>
          <w:rFonts w:ascii="Palatino Linotype" w:hAnsi="Palatino Linotype" w:cs="Palatino Linotype" w:eastAsia="Palatino Linotype"/>
          <w:sz w:val="18"/>
          <w:szCs w:val="18"/>
        </w:rPr>
      </w:pPr>
      <w:r>
        <w:rPr>
          <w:rFonts w:ascii="Palatino Linotype"/>
          <w:spacing w:val="-5"/>
          <w:sz w:val="18"/>
        </w:rPr>
        <w:t>Corporate</w:t>
      </w:r>
      <w:r>
        <w:rPr>
          <w:rFonts w:ascii="Palatino Linotype"/>
          <w:spacing w:val="1"/>
          <w:sz w:val="18"/>
        </w:rPr>
        <w:t> </w:t>
      </w:r>
      <w:r>
        <w:rPr>
          <w:rFonts w:ascii="Palatino Linotype"/>
          <w:spacing w:val="-6"/>
          <w:sz w:val="18"/>
        </w:rPr>
        <w:t>partners</w:t>
      </w:r>
      <w:r>
        <w:rPr>
          <w:rFonts w:ascii="Palatino Linotype"/>
          <w:sz w:val="18"/>
        </w:rPr>
      </w:r>
    </w:p>
    <w:p>
      <w:pPr>
        <w:spacing w:line="240" w:lineRule="auto" w:before="5"/>
        <w:rPr>
          <w:rFonts w:ascii="Palatino Linotype" w:hAnsi="Palatino Linotype" w:cs="Palatino Linotype" w:eastAsia="Palatino Linotype"/>
          <w:sz w:val="7"/>
          <w:szCs w:val="7"/>
        </w:rPr>
      </w:pPr>
    </w:p>
    <w:p>
      <w:pPr>
        <w:tabs>
          <w:tab w:pos="2626" w:val="left" w:leader="none"/>
          <w:tab w:pos="6667" w:val="left" w:leader="none"/>
          <w:tab w:pos="9401" w:val="left" w:leader="none"/>
        </w:tabs>
        <w:spacing w:line="200" w:lineRule="atLeast"/>
        <w:ind w:left="680" w:right="0" w:firstLine="0"/>
        <w:rPr>
          <w:rFonts w:ascii="Palatino Linotype" w:hAnsi="Palatino Linotype" w:cs="Palatino Linotype" w:eastAsia="Palatino Linotype"/>
          <w:sz w:val="20"/>
          <w:szCs w:val="20"/>
        </w:rPr>
      </w:pPr>
      <w:r>
        <w:rPr>
          <w:rFonts w:ascii="Palatino Linotype"/>
          <w:position w:val="7"/>
          <w:sz w:val="20"/>
        </w:rPr>
        <w:drawing>
          <wp:inline distT="0" distB="0" distL="0" distR="0">
            <wp:extent cx="984201" cy="402907"/>
            <wp:effectExtent l="0" t="0" r="0" b="0"/>
            <wp:docPr id="1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4201" cy="4029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alatino Linotype"/>
          <w:position w:val="7"/>
          <w:sz w:val="20"/>
        </w:rPr>
      </w:r>
      <w:r>
        <w:rPr>
          <w:rFonts w:ascii="Palatino Linotype"/>
          <w:position w:val="7"/>
          <w:sz w:val="20"/>
        </w:rPr>
        <w:tab/>
      </w:r>
      <w:r>
        <w:rPr>
          <w:rFonts w:ascii="Palatino Linotype"/>
          <w:position w:val="4"/>
          <w:sz w:val="20"/>
        </w:rPr>
        <w:drawing>
          <wp:inline distT="0" distB="0" distL="0" distR="0">
            <wp:extent cx="1100875" cy="447675"/>
            <wp:effectExtent l="0" t="0" r="0" b="0"/>
            <wp:docPr id="3" name="image3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0875" cy="4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alatino Linotype"/>
          <w:position w:val="4"/>
          <w:sz w:val="20"/>
        </w:rPr>
      </w:r>
      <w:r>
        <w:rPr>
          <w:rFonts w:ascii="Palatino Linotype"/>
          <w:position w:val="4"/>
          <w:sz w:val="20"/>
        </w:rPr>
        <w:tab/>
      </w:r>
      <w:r>
        <w:rPr>
          <w:rFonts w:ascii="Palatino Linotype"/>
          <w:sz w:val="20"/>
        </w:rPr>
        <w:drawing>
          <wp:inline distT="0" distB="0" distL="0" distR="0">
            <wp:extent cx="1387366" cy="489680"/>
            <wp:effectExtent l="0" t="0" r="0" b="0"/>
            <wp:docPr id="5" name="image4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87366" cy="489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alatino Linotype"/>
          <w:sz w:val="20"/>
        </w:rPr>
      </w:r>
      <w:r>
        <w:rPr>
          <w:rFonts w:ascii="Palatino Linotype"/>
          <w:sz w:val="20"/>
        </w:rPr>
        <w:tab/>
      </w:r>
      <w:r>
        <w:rPr>
          <w:rFonts w:ascii="Palatino Linotype"/>
          <w:position w:val="2"/>
          <w:sz w:val="20"/>
        </w:rPr>
        <w:drawing>
          <wp:inline distT="0" distB="0" distL="0" distR="0">
            <wp:extent cx="1167397" cy="452437"/>
            <wp:effectExtent l="0" t="0" r="0" b="0"/>
            <wp:docPr id="7" name="image5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5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7397" cy="452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alatino Linotype"/>
          <w:position w:val="2"/>
          <w:sz w:val="20"/>
        </w:rPr>
      </w:r>
    </w:p>
    <w:p>
      <w:pPr>
        <w:spacing w:after="0" w:line="200" w:lineRule="atLeast"/>
        <w:rPr>
          <w:rFonts w:ascii="Palatino Linotype" w:hAnsi="Palatino Linotype" w:cs="Palatino Linotype" w:eastAsia="Palatino Linotype"/>
          <w:sz w:val="20"/>
          <w:szCs w:val="20"/>
        </w:rPr>
        <w:sectPr>
          <w:type w:val="continuous"/>
          <w:pgSz w:w="11910" w:h="16840"/>
          <w:pgMar w:top="1580" w:bottom="280" w:left="0" w:right="0"/>
        </w:sectPr>
      </w:pPr>
    </w:p>
    <w:p>
      <w:pPr>
        <w:spacing w:line="793" w:lineRule="exact" w:before="0"/>
        <w:ind w:left="120" w:right="0" w:firstLine="0"/>
        <w:jc w:val="left"/>
        <w:rPr>
          <w:rFonts w:ascii="Tahoma" w:hAnsi="Tahoma" w:cs="Tahoma" w:eastAsia="Tahoma"/>
          <w:sz w:val="70"/>
          <w:szCs w:val="70"/>
        </w:rPr>
      </w:pPr>
      <w:r>
        <w:rPr>
          <w:rFonts w:ascii="Tahoma"/>
          <w:b/>
          <w:color w:val="004974"/>
          <w:spacing w:val="-24"/>
          <w:w w:val="75"/>
          <w:sz w:val="70"/>
        </w:rPr>
        <w:t>CONTENTS</w:t>
      </w:r>
      <w:r>
        <w:rPr>
          <w:rFonts w:ascii="Tahoma"/>
          <w:sz w:val="70"/>
        </w:rPr>
      </w:r>
    </w:p>
    <w:p>
      <w:pPr>
        <w:numPr>
          <w:ilvl w:val="0"/>
          <w:numId w:val="1"/>
        </w:numPr>
        <w:tabs>
          <w:tab w:pos="574" w:val="left" w:leader="none"/>
        </w:tabs>
        <w:spacing w:before="470"/>
        <w:ind w:left="573" w:right="0" w:hanging="453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color w:val="565659"/>
          <w:spacing w:val="-7"/>
          <w:sz w:val="24"/>
        </w:rPr>
        <w:t>Forewor</w:t>
      </w:r>
      <w:r>
        <w:rPr>
          <w:rFonts w:ascii="Arial"/>
          <w:b/>
          <w:color w:val="565659"/>
          <w:spacing w:val="-6"/>
          <w:sz w:val="24"/>
        </w:rPr>
        <w:t>d</w:t>
      </w:r>
      <w:r>
        <w:rPr>
          <w:rFonts w:ascii="Arial"/>
          <w:b/>
          <w:color w:val="565659"/>
          <w:spacing w:val="-34"/>
          <w:sz w:val="24"/>
        </w:rPr>
        <w:t> </w:t>
      </w:r>
      <w:r>
        <w:rPr>
          <w:rFonts w:ascii="Arial"/>
          <w:b/>
          <w:color w:val="565659"/>
          <w:sz w:val="24"/>
        </w:rPr>
        <w:t>-</w:t>
      </w:r>
      <w:r>
        <w:rPr>
          <w:rFonts w:ascii="Arial"/>
          <w:b/>
          <w:color w:val="565659"/>
          <w:spacing w:val="-33"/>
          <w:sz w:val="24"/>
        </w:rPr>
        <w:t> </w:t>
      </w:r>
      <w:r>
        <w:rPr>
          <w:rFonts w:ascii="Arial"/>
          <w:b/>
          <w:color w:val="565659"/>
          <w:spacing w:val="-5"/>
          <w:sz w:val="24"/>
        </w:rPr>
        <w:t>Peter</w:t>
      </w:r>
      <w:r>
        <w:rPr>
          <w:rFonts w:ascii="Arial"/>
          <w:b/>
          <w:color w:val="565659"/>
          <w:spacing w:val="-33"/>
          <w:sz w:val="24"/>
        </w:rPr>
        <w:t> </w:t>
      </w:r>
      <w:r>
        <w:rPr>
          <w:rFonts w:ascii="Arial"/>
          <w:b/>
          <w:color w:val="565659"/>
          <w:spacing w:val="-6"/>
          <w:sz w:val="24"/>
        </w:rPr>
        <w:t>Wilson</w:t>
      </w:r>
      <w:r>
        <w:rPr>
          <w:rFonts w:ascii="Arial"/>
          <w:b/>
          <w:color w:val="565659"/>
          <w:spacing w:val="-33"/>
          <w:sz w:val="24"/>
        </w:rPr>
        <w:t> </w:t>
      </w:r>
      <w:r>
        <w:rPr>
          <w:rFonts w:ascii="Arial"/>
          <w:b/>
          <w:color w:val="565659"/>
          <w:spacing w:val="-5"/>
          <w:sz w:val="24"/>
        </w:rPr>
        <w:t>AM</w:t>
      </w:r>
      <w:r>
        <w:rPr>
          <w:rFonts w:ascii="Arial"/>
          <w:sz w:val="24"/>
        </w:rPr>
      </w:r>
    </w:p>
    <w:p>
      <w:pPr>
        <w:numPr>
          <w:ilvl w:val="0"/>
          <w:numId w:val="1"/>
        </w:numPr>
        <w:tabs>
          <w:tab w:pos="574" w:val="left" w:leader="none"/>
        </w:tabs>
        <w:spacing w:before="159"/>
        <w:ind w:left="573" w:right="0" w:hanging="453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color w:val="565659"/>
          <w:spacing w:val="-6"/>
          <w:w w:val="95"/>
          <w:sz w:val="24"/>
        </w:rPr>
        <w:t>Longevity</w:t>
      </w:r>
      <w:r>
        <w:rPr>
          <w:rFonts w:ascii="Arial"/>
          <w:b/>
          <w:color w:val="565659"/>
          <w:spacing w:val="-24"/>
          <w:w w:val="95"/>
          <w:sz w:val="24"/>
        </w:rPr>
        <w:t> </w:t>
      </w:r>
      <w:r>
        <w:rPr>
          <w:rFonts w:ascii="Arial"/>
          <w:b/>
          <w:color w:val="565659"/>
          <w:spacing w:val="-6"/>
          <w:w w:val="95"/>
          <w:sz w:val="24"/>
        </w:rPr>
        <w:t>Revolution</w:t>
      </w:r>
      <w:r>
        <w:rPr>
          <w:rFonts w:ascii="Arial"/>
          <w:sz w:val="24"/>
        </w:rPr>
      </w:r>
    </w:p>
    <w:p>
      <w:pPr>
        <w:spacing w:before="4"/>
        <w:ind w:left="573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color w:val="565659"/>
          <w:w w:val="95"/>
          <w:sz w:val="24"/>
        </w:rPr>
        <w:t>-</w:t>
      </w:r>
      <w:r>
        <w:rPr>
          <w:rFonts w:ascii="Arial"/>
          <w:b/>
          <w:color w:val="565659"/>
          <w:spacing w:val="-19"/>
          <w:w w:val="95"/>
          <w:sz w:val="24"/>
        </w:rPr>
        <w:t> </w:t>
      </w:r>
      <w:r>
        <w:rPr>
          <w:rFonts w:ascii="Arial"/>
          <w:b/>
          <w:color w:val="565659"/>
          <w:spacing w:val="-4"/>
          <w:w w:val="95"/>
          <w:sz w:val="24"/>
        </w:rPr>
        <w:t>Hon.</w:t>
      </w:r>
      <w:r>
        <w:rPr>
          <w:rFonts w:ascii="Arial"/>
          <w:b/>
          <w:color w:val="565659"/>
          <w:spacing w:val="-19"/>
          <w:w w:val="95"/>
          <w:sz w:val="24"/>
        </w:rPr>
        <w:t> </w:t>
      </w:r>
      <w:r>
        <w:rPr>
          <w:rFonts w:ascii="Arial"/>
          <w:b/>
          <w:color w:val="565659"/>
          <w:spacing w:val="-5"/>
          <w:w w:val="95"/>
          <w:sz w:val="24"/>
        </w:rPr>
        <w:t>Susan</w:t>
      </w:r>
      <w:r>
        <w:rPr>
          <w:rFonts w:ascii="Arial"/>
          <w:b/>
          <w:color w:val="565659"/>
          <w:spacing w:val="-19"/>
          <w:w w:val="95"/>
          <w:sz w:val="24"/>
        </w:rPr>
        <w:t> </w:t>
      </w:r>
      <w:r>
        <w:rPr>
          <w:rFonts w:ascii="Arial"/>
          <w:b/>
          <w:color w:val="565659"/>
          <w:spacing w:val="-5"/>
          <w:w w:val="95"/>
          <w:sz w:val="24"/>
        </w:rPr>
        <w:t>Ryan</w:t>
      </w:r>
      <w:r>
        <w:rPr>
          <w:rFonts w:ascii="Arial"/>
          <w:b/>
          <w:color w:val="565659"/>
          <w:spacing w:val="-19"/>
          <w:w w:val="95"/>
          <w:sz w:val="24"/>
        </w:rPr>
        <w:t> </w:t>
      </w:r>
      <w:r>
        <w:rPr>
          <w:rFonts w:ascii="Arial"/>
          <w:b/>
          <w:color w:val="565659"/>
          <w:spacing w:val="-5"/>
          <w:w w:val="95"/>
          <w:sz w:val="24"/>
        </w:rPr>
        <w:t>AO</w:t>
      </w:r>
      <w:r>
        <w:rPr>
          <w:rFonts w:ascii="Arial"/>
          <w:sz w:val="24"/>
        </w:rPr>
      </w:r>
    </w:p>
    <w:p>
      <w:pPr>
        <w:tabs>
          <w:tab w:pos="573" w:val="left" w:leader="none"/>
        </w:tabs>
        <w:spacing w:before="159"/>
        <w:ind w:left="120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Tahoma" w:hAnsi="Tahoma" w:cs="Tahoma" w:eastAsia="Tahoma"/>
          <w:b/>
          <w:bCs/>
          <w:color w:val="565659"/>
          <w:w w:val="65"/>
          <w:sz w:val="24"/>
          <w:szCs w:val="24"/>
        </w:rPr>
        <w:t>6</w:t>
        <w:tab/>
      </w:r>
      <w:r>
        <w:rPr>
          <w:rFonts w:ascii="Arial" w:hAnsi="Arial" w:cs="Arial" w:eastAsia="Arial"/>
          <w:b/>
          <w:bCs/>
          <w:color w:val="565659"/>
          <w:spacing w:val="-4"/>
          <w:w w:val="95"/>
          <w:sz w:val="24"/>
          <w:szCs w:val="24"/>
        </w:rPr>
        <w:t>Older</w:t>
      </w:r>
      <w:r>
        <w:rPr>
          <w:rFonts w:ascii="Arial" w:hAnsi="Arial" w:cs="Arial" w:eastAsia="Arial"/>
          <w:b/>
          <w:bCs/>
          <w:color w:val="565659"/>
          <w:spacing w:val="-6"/>
          <w:w w:val="95"/>
          <w:sz w:val="24"/>
          <w:szCs w:val="24"/>
        </w:rPr>
        <w:t> W</w:t>
      </w:r>
      <w:r>
        <w:rPr>
          <w:rFonts w:ascii="Arial" w:hAnsi="Arial" w:cs="Arial" w:eastAsia="Arial"/>
          <w:b/>
          <w:bCs/>
          <w:color w:val="565659"/>
          <w:spacing w:val="-7"/>
          <w:w w:val="95"/>
          <w:sz w:val="24"/>
          <w:szCs w:val="24"/>
        </w:rPr>
        <w:t>orkers</w:t>
      </w:r>
      <w:r>
        <w:rPr>
          <w:rFonts w:ascii="Arial" w:hAnsi="Arial" w:cs="Arial" w:eastAsia="Arial"/>
          <w:b/>
          <w:bCs/>
          <w:color w:val="565659"/>
          <w:spacing w:val="-6"/>
          <w:w w:val="95"/>
          <w:sz w:val="24"/>
          <w:szCs w:val="24"/>
        </w:rPr>
        <w:t> </w:t>
      </w:r>
      <w:r>
        <w:rPr>
          <w:rFonts w:ascii="Arial" w:hAnsi="Arial" w:cs="Arial" w:eastAsia="Arial"/>
          <w:b/>
          <w:bCs/>
          <w:color w:val="565659"/>
          <w:w w:val="95"/>
          <w:sz w:val="24"/>
          <w:szCs w:val="24"/>
        </w:rPr>
        <w:t>–</w:t>
      </w:r>
      <w:r>
        <w:rPr>
          <w:rFonts w:ascii="Arial" w:hAnsi="Arial" w:cs="Arial" w:eastAsia="Arial"/>
          <w:b/>
          <w:bCs/>
          <w:color w:val="565659"/>
          <w:spacing w:val="-5"/>
          <w:w w:val="95"/>
          <w:sz w:val="24"/>
          <w:szCs w:val="24"/>
        </w:rPr>
        <w:t> </w:t>
      </w:r>
      <w:r>
        <w:rPr>
          <w:rFonts w:ascii="Arial" w:hAnsi="Arial" w:cs="Arial" w:eastAsia="Arial"/>
          <w:b/>
          <w:bCs/>
          <w:color w:val="565659"/>
          <w:spacing w:val="-4"/>
          <w:w w:val="95"/>
          <w:sz w:val="24"/>
          <w:szCs w:val="24"/>
        </w:rPr>
        <w:t>Myths</w:t>
      </w:r>
      <w:r>
        <w:rPr>
          <w:rFonts w:ascii="Arial" w:hAnsi="Arial" w:cs="Arial" w:eastAsia="Arial"/>
          <w:b/>
          <w:bCs/>
          <w:color w:val="565659"/>
          <w:spacing w:val="-6"/>
          <w:w w:val="95"/>
          <w:sz w:val="24"/>
          <w:szCs w:val="24"/>
        </w:rPr>
        <w:t> </w:t>
      </w:r>
      <w:r>
        <w:rPr>
          <w:rFonts w:ascii="Arial" w:hAnsi="Arial" w:cs="Arial" w:eastAsia="Arial"/>
          <w:b/>
          <w:bCs/>
          <w:color w:val="565659"/>
          <w:spacing w:val="-5"/>
          <w:w w:val="95"/>
          <w:sz w:val="24"/>
          <w:szCs w:val="24"/>
        </w:rPr>
        <w:t>and </w:t>
      </w:r>
      <w:r>
        <w:rPr>
          <w:rFonts w:ascii="Arial" w:hAnsi="Arial" w:cs="Arial" w:eastAsia="Arial"/>
          <w:b/>
          <w:bCs/>
          <w:color w:val="565659"/>
          <w:spacing w:val="-6"/>
          <w:w w:val="95"/>
          <w:sz w:val="24"/>
          <w:szCs w:val="24"/>
        </w:rPr>
        <w:t>Misconceptions</w:t>
      </w:r>
      <w:r>
        <w:rPr>
          <w:rFonts w:ascii="Arial" w:hAnsi="Arial" w:cs="Arial" w:eastAsia="Arial"/>
          <w:sz w:val="24"/>
          <w:szCs w:val="24"/>
        </w:rPr>
      </w:r>
    </w:p>
    <w:p>
      <w:pPr>
        <w:spacing w:before="4"/>
        <w:ind w:left="573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color w:val="565659"/>
          <w:w w:val="95"/>
          <w:sz w:val="24"/>
        </w:rPr>
        <w:t>-</w:t>
      </w:r>
      <w:r>
        <w:rPr>
          <w:rFonts w:ascii="Arial"/>
          <w:b/>
          <w:color w:val="565659"/>
          <w:spacing w:val="-32"/>
          <w:w w:val="95"/>
          <w:sz w:val="24"/>
        </w:rPr>
        <w:t> </w:t>
      </w:r>
      <w:r>
        <w:rPr>
          <w:rFonts w:ascii="Arial"/>
          <w:b/>
          <w:color w:val="565659"/>
          <w:spacing w:val="-6"/>
          <w:w w:val="95"/>
          <w:sz w:val="24"/>
        </w:rPr>
        <w:t>Australian</w:t>
      </w:r>
      <w:r>
        <w:rPr>
          <w:rFonts w:ascii="Arial"/>
          <w:b/>
          <w:color w:val="565659"/>
          <w:spacing w:val="-31"/>
          <w:w w:val="95"/>
          <w:sz w:val="24"/>
        </w:rPr>
        <w:t> </w:t>
      </w:r>
      <w:r>
        <w:rPr>
          <w:rFonts w:ascii="Arial"/>
          <w:b/>
          <w:color w:val="565659"/>
          <w:spacing w:val="-4"/>
          <w:w w:val="95"/>
          <w:sz w:val="24"/>
        </w:rPr>
        <w:t>Human</w:t>
      </w:r>
      <w:r>
        <w:rPr>
          <w:rFonts w:ascii="Arial"/>
          <w:b/>
          <w:color w:val="565659"/>
          <w:spacing w:val="-31"/>
          <w:w w:val="95"/>
          <w:sz w:val="24"/>
        </w:rPr>
        <w:t> </w:t>
      </w:r>
      <w:r>
        <w:rPr>
          <w:rFonts w:ascii="Arial"/>
          <w:b/>
          <w:color w:val="565659"/>
          <w:spacing w:val="-6"/>
          <w:w w:val="95"/>
          <w:sz w:val="24"/>
        </w:rPr>
        <w:t>Rights</w:t>
      </w:r>
      <w:r>
        <w:rPr>
          <w:rFonts w:ascii="Arial"/>
          <w:b/>
          <w:color w:val="565659"/>
          <w:spacing w:val="-31"/>
          <w:w w:val="95"/>
          <w:sz w:val="24"/>
        </w:rPr>
        <w:t> </w:t>
      </w:r>
      <w:r>
        <w:rPr>
          <w:rFonts w:ascii="Arial"/>
          <w:b/>
          <w:color w:val="565659"/>
          <w:spacing w:val="-6"/>
          <w:w w:val="95"/>
          <w:sz w:val="24"/>
        </w:rPr>
        <w:t>Commission</w:t>
      </w:r>
      <w:r>
        <w:rPr>
          <w:rFonts w:ascii="Arial"/>
          <w:sz w:val="24"/>
        </w:rPr>
      </w:r>
    </w:p>
    <w:p>
      <w:pPr>
        <w:tabs>
          <w:tab w:pos="573" w:val="left" w:leader="none"/>
        </w:tabs>
        <w:spacing w:before="159"/>
        <w:ind w:left="120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Tahoma"/>
          <w:b/>
          <w:color w:val="565659"/>
          <w:w w:val="65"/>
          <w:sz w:val="24"/>
        </w:rPr>
        <w:t>8</w:t>
        <w:tab/>
      </w:r>
      <w:r>
        <w:rPr>
          <w:rFonts w:ascii="Arial"/>
          <w:b/>
          <w:color w:val="565659"/>
          <w:spacing w:val="-5"/>
          <w:w w:val="95"/>
          <w:sz w:val="24"/>
        </w:rPr>
        <w:t>The</w:t>
      </w:r>
      <w:r>
        <w:rPr>
          <w:rFonts w:ascii="Arial"/>
          <w:b/>
          <w:color w:val="565659"/>
          <w:spacing w:val="-13"/>
          <w:w w:val="95"/>
          <w:sz w:val="24"/>
        </w:rPr>
        <w:t> </w:t>
      </w:r>
      <w:r>
        <w:rPr>
          <w:rFonts w:ascii="Arial"/>
          <w:b/>
          <w:color w:val="565659"/>
          <w:spacing w:val="-5"/>
          <w:w w:val="95"/>
          <w:sz w:val="24"/>
        </w:rPr>
        <w:t>Demographic</w:t>
      </w:r>
      <w:r>
        <w:rPr>
          <w:rFonts w:ascii="Arial"/>
          <w:b/>
          <w:color w:val="565659"/>
          <w:spacing w:val="-13"/>
          <w:w w:val="95"/>
          <w:sz w:val="24"/>
        </w:rPr>
        <w:t> </w:t>
      </w:r>
      <w:r>
        <w:rPr>
          <w:rFonts w:ascii="Arial"/>
          <w:b/>
          <w:color w:val="565659"/>
          <w:spacing w:val="-6"/>
          <w:w w:val="95"/>
          <w:sz w:val="24"/>
        </w:rPr>
        <w:t>Shift</w:t>
      </w:r>
      <w:r>
        <w:rPr>
          <w:rFonts w:ascii="Arial"/>
          <w:sz w:val="24"/>
        </w:rPr>
      </w:r>
    </w:p>
    <w:p>
      <w:pPr>
        <w:spacing w:before="4"/>
        <w:ind w:left="573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color w:val="565659"/>
          <w:sz w:val="24"/>
        </w:rPr>
        <w:t>-</w:t>
      </w:r>
      <w:r>
        <w:rPr>
          <w:rFonts w:ascii="Arial"/>
          <w:b/>
          <w:color w:val="565659"/>
          <w:spacing w:val="-48"/>
          <w:sz w:val="24"/>
        </w:rPr>
        <w:t> </w:t>
      </w:r>
      <w:r>
        <w:rPr>
          <w:rFonts w:ascii="Arial"/>
          <w:b/>
          <w:color w:val="565659"/>
          <w:spacing w:val="-5"/>
          <w:sz w:val="24"/>
        </w:rPr>
        <w:t>John</w:t>
      </w:r>
      <w:r>
        <w:rPr>
          <w:rFonts w:ascii="Arial"/>
          <w:b/>
          <w:color w:val="565659"/>
          <w:spacing w:val="-47"/>
          <w:sz w:val="24"/>
        </w:rPr>
        <w:t> </w:t>
      </w:r>
      <w:r>
        <w:rPr>
          <w:rFonts w:ascii="Arial"/>
          <w:b/>
          <w:color w:val="565659"/>
          <w:spacing w:val="-5"/>
          <w:sz w:val="24"/>
        </w:rPr>
        <w:t>Daley</w:t>
      </w:r>
      <w:r>
        <w:rPr>
          <w:rFonts w:ascii="Arial"/>
          <w:b/>
          <w:color w:val="565659"/>
          <w:spacing w:val="-47"/>
          <w:sz w:val="24"/>
        </w:rPr>
        <w:t> </w:t>
      </w:r>
      <w:r>
        <w:rPr>
          <w:rFonts w:ascii="Arial"/>
          <w:b/>
          <w:color w:val="565659"/>
          <w:spacing w:val="-5"/>
          <w:sz w:val="24"/>
        </w:rPr>
        <w:t>and</w:t>
      </w:r>
      <w:r>
        <w:rPr>
          <w:rFonts w:ascii="Arial"/>
          <w:b/>
          <w:color w:val="565659"/>
          <w:spacing w:val="-47"/>
          <w:sz w:val="24"/>
        </w:rPr>
        <w:t> </w:t>
      </w:r>
      <w:r>
        <w:rPr>
          <w:rFonts w:ascii="Arial"/>
          <w:b/>
          <w:color w:val="565659"/>
          <w:spacing w:val="-6"/>
          <w:sz w:val="24"/>
        </w:rPr>
        <w:t>Bernar</w:t>
      </w:r>
      <w:r>
        <w:rPr>
          <w:rFonts w:ascii="Arial"/>
          <w:b/>
          <w:color w:val="565659"/>
          <w:spacing w:val="-5"/>
          <w:sz w:val="24"/>
        </w:rPr>
        <w:t>d</w:t>
      </w:r>
      <w:r>
        <w:rPr>
          <w:rFonts w:ascii="Arial"/>
          <w:b/>
          <w:color w:val="565659"/>
          <w:spacing w:val="-47"/>
          <w:sz w:val="24"/>
        </w:rPr>
        <w:t> </w:t>
      </w:r>
      <w:r>
        <w:rPr>
          <w:rFonts w:ascii="Arial"/>
          <w:b/>
          <w:color w:val="565659"/>
          <w:spacing w:val="-6"/>
          <w:sz w:val="24"/>
        </w:rPr>
        <w:t>Salt</w:t>
      </w:r>
      <w:r>
        <w:rPr>
          <w:rFonts w:ascii="Arial"/>
          <w:sz w:val="24"/>
        </w:rPr>
      </w:r>
    </w:p>
    <w:p>
      <w:pPr>
        <w:tabs>
          <w:tab w:pos="573" w:val="left" w:leader="none"/>
        </w:tabs>
        <w:spacing w:before="159"/>
        <w:ind w:left="119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Tahoma"/>
          <w:b/>
          <w:color w:val="565659"/>
          <w:spacing w:val="-3"/>
          <w:w w:val="65"/>
          <w:sz w:val="24"/>
        </w:rPr>
        <w:t>12</w:t>
        <w:tab/>
      </w:r>
      <w:r>
        <w:rPr>
          <w:rFonts w:ascii="Arial"/>
          <w:b/>
          <w:color w:val="565659"/>
          <w:spacing w:val="-5"/>
          <w:w w:val="95"/>
          <w:sz w:val="24"/>
        </w:rPr>
        <w:t>Corporate</w:t>
      </w:r>
      <w:r>
        <w:rPr>
          <w:rFonts w:ascii="Arial"/>
          <w:b/>
          <w:color w:val="565659"/>
          <w:spacing w:val="16"/>
          <w:w w:val="95"/>
          <w:sz w:val="24"/>
        </w:rPr>
        <w:t> </w:t>
      </w:r>
      <w:r>
        <w:rPr>
          <w:rFonts w:ascii="Arial"/>
          <w:b/>
          <w:color w:val="565659"/>
          <w:spacing w:val="-6"/>
          <w:w w:val="95"/>
          <w:sz w:val="24"/>
        </w:rPr>
        <w:t>Partners</w:t>
      </w:r>
      <w:r>
        <w:rPr>
          <w:rFonts w:ascii="Arial"/>
          <w:sz w:val="24"/>
        </w:rPr>
      </w:r>
    </w:p>
    <w:p>
      <w:pPr>
        <w:spacing w:before="4"/>
        <w:ind w:left="573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color w:val="565659"/>
          <w:sz w:val="24"/>
        </w:rPr>
        <w:t>-</w:t>
      </w:r>
      <w:r>
        <w:rPr>
          <w:rFonts w:ascii="Arial"/>
          <w:b/>
          <w:color w:val="565659"/>
          <w:spacing w:val="-28"/>
          <w:sz w:val="24"/>
        </w:rPr>
        <w:t> </w:t>
      </w:r>
      <w:r>
        <w:rPr>
          <w:rFonts w:ascii="Arial"/>
          <w:b/>
          <w:color w:val="565659"/>
          <w:spacing w:val="-5"/>
          <w:sz w:val="24"/>
        </w:rPr>
        <w:t>NAB</w:t>
      </w:r>
      <w:r>
        <w:rPr>
          <w:rFonts w:ascii="Arial"/>
          <w:b/>
          <w:color w:val="565659"/>
          <w:spacing w:val="-27"/>
          <w:sz w:val="24"/>
        </w:rPr>
        <w:t> </w:t>
      </w:r>
      <w:r>
        <w:rPr>
          <w:rFonts w:ascii="Arial"/>
          <w:b/>
          <w:color w:val="565659"/>
          <w:spacing w:val="-5"/>
          <w:sz w:val="24"/>
        </w:rPr>
        <w:t>and</w:t>
      </w:r>
      <w:r>
        <w:rPr>
          <w:rFonts w:ascii="Arial"/>
          <w:b/>
          <w:color w:val="565659"/>
          <w:spacing w:val="-28"/>
          <w:sz w:val="24"/>
        </w:rPr>
        <w:t> </w:t>
      </w:r>
      <w:r>
        <w:rPr>
          <w:rFonts w:ascii="Arial"/>
          <w:b/>
          <w:color w:val="565659"/>
          <w:spacing w:val="-6"/>
          <w:sz w:val="24"/>
        </w:rPr>
        <w:t>KPMG</w:t>
      </w:r>
      <w:r>
        <w:rPr>
          <w:rFonts w:ascii="Arial"/>
          <w:sz w:val="24"/>
        </w:rPr>
      </w:r>
    </w:p>
    <w:p>
      <w:pPr>
        <w:tabs>
          <w:tab w:pos="573" w:val="left" w:leader="none"/>
        </w:tabs>
        <w:spacing w:before="159"/>
        <w:ind w:left="119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Tahoma"/>
          <w:b/>
          <w:color w:val="565659"/>
          <w:spacing w:val="-3"/>
          <w:w w:val="65"/>
          <w:sz w:val="24"/>
        </w:rPr>
        <w:t>16</w:t>
        <w:tab/>
      </w:r>
      <w:r>
        <w:rPr>
          <w:rFonts w:ascii="Arial"/>
          <w:b/>
          <w:color w:val="565659"/>
          <w:spacing w:val="-5"/>
          <w:w w:val="95"/>
          <w:sz w:val="24"/>
        </w:rPr>
        <w:t>Corporate</w:t>
      </w:r>
      <w:r>
        <w:rPr>
          <w:rFonts w:ascii="Arial"/>
          <w:b/>
          <w:color w:val="565659"/>
          <w:spacing w:val="10"/>
          <w:w w:val="95"/>
          <w:sz w:val="24"/>
        </w:rPr>
        <w:t> </w:t>
      </w:r>
      <w:r>
        <w:rPr>
          <w:rFonts w:ascii="Arial"/>
          <w:b/>
          <w:color w:val="565659"/>
          <w:spacing w:val="-6"/>
          <w:w w:val="95"/>
          <w:sz w:val="24"/>
        </w:rPr>
        <w:t>Champions</w:t>
      </w:r>
      <w:r>
        <w:rPr>
          <w:rFonts w:ascii="Arial"/>
          <w:sz w:val="24"/>
        </w:rPr>
      </w:r>
    </w:p>
    <w:p>
      <w:pPr>
        <w:tabs>
          <w:tab w:pos="573" w:val="left" w:leader="none"/>
        </w:tabs>
        <w:spacing w:before="159"/>
        <w:ind w:left="119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Tahoma"/>
          <w:b/>
          <w:color w:val="565659"/>
          <w:spacing w:val="-3"/>
          <w:w w:val="65"/>
          <w:sz w:val="24"/>
        </w:rPr>
        <w:t>19</w:t>
        <w:tab/>
      </w:r>
      <w:r>
        <w:rPr>
          <w:rFonts w:ascii="Arial"/>
          <w:b/>
          <w:color w:val="565659"/>
          <w:spacing w:val="-5"/>
          <w:w w:val="95"/>
          <w:sz w:val="24"/>
        </w:rPr>
        <w:t>Key</w:t>
      </w:r>
      <w:r>
        <w:rPr>
          <w:rFonts w:ascii="Arial"/>
          <w:b/>
          <w:color w:val="565659"/>
          <w:spacing w:val="-37"/>
          <w:w w:val="95"/>
          <w:sz w:val="24"/>
        </w:rPr>
        <w:t> </w:t>
      </w:r>
      <w:r>
        <w:rPr>
          <w:rFonts w:ascii="Arial"/>
          <w:b/>
          <w:color w:val="565659"/>
          <w:spacing w:val="-6"/>
          <w:w w:val="95"/>
          <w:sz w:val="24"/>
        </w:rPr>
        <w:t>Lessons</w:t>
      </w:r>
      <w:r>
        <w:rPr>
          <w:rFonts w:ascii="Arial"/>
          <w:b/>
          <w:color w:val="565659"/>
          <w:spacing w:val="-36"/>
          <w:w w:val="95"/>
          <w:sz w:val="24"/>
        </w:rPr>
        <w:t> </w:t>
      </w:r>
      <w:r>
        <w:rPr>
          <w:rFonts w:ascii="Arial"/>
          <w:b/>
          <w:color w:val="565659"/>
          <w:spacing w:val="-5"/>
          <w:w w:val="95"/>
          <w:sz w:val="24"/>
        </w:rPr>
        <w:t>and</w:t>
      </w:r>
      <w:r>
        <w:rPr>
          <w:rFonts w:ascii="Arial"/>
          <w:b/>
          <w:color w:val="565659"/>
          <w:spacing w:val="-36"/>
          <w:w w:val="95"/>
          <w:sz w:val="24"/>
        </w:rPr>
        <w:t> </w:t>
      </w:r>
      <w:r>
        <w:rPr>
          <w:rFonts w:ascii="Arial"/>
          <w:b/>
          <w:color w:val="565659"/>
          <w:spacing w:val="-6"/>
          <w:w w:val="95"/>
          <w:sz w:val="24"/>
        </w:rPr>
        <w:t>Learnings:</w:t>
      </w:r>
      <w:r>
        <w:rPr>
          <w:rFonts w:ascii="Arial"/>
          <w:b/>
          <w:color w:val="565659"/>
          <w:spacing w:val="-36"/>
          <w:w w:val="95"/>
          <w:sz w:val="24"/>
        </w:rPr>
        <w:t> </w:t>
      </w:r>
      <w:r>
        <w:rPr>
          <w:rFonts w:ascii="Arial"/>
          <w:b/>
          <w:color w:val="565659"/>
          <w:spacing w:val="-5"/>
          <w:w w:val="95"/>
          <w:sz w:val="24"/>
        </w:rPr>
        <w:t>NAB</w:t>
      </w:r>
      <w:r>
        <w:rPr>
          <w:rFonts w:ascii="Arial"/>
          <w:sz w:val="24"/>
        </w:rPr>
      </w:r>
    </w:p>
    <w:p>
      <w:pPr>
        <w:tabs>
          <w:tab w:pos="573" w:val="left" w:leader="none"/>
        </w:tabs>
        <w:spacing w:before="159"/>
        <w:ind w:left="119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Tahoma"/>
          <w:b/>
          <w:color w:val="565659"/>
          <w:spacing w:val="-3"/>
          <w:w w:val="65"/>
          <w:sz w:val="24"/>
        </w:rPr>
        <w:t>21</w:t>
        <w:tab/>
      </w:r>
      <w:r>
        <w:rPr>
          <w:rFonts w:ascii="Arial"/>
          <w:b/>
          <w:color w:val="565659"/>
          <w:spacing w:val="-6"/>
          <w:w w:val="95"/>
          <w:sz w:val="24"/>
        </w:rPr>
        <w:t>Br</w:t>
      </w:r>
      <w:r>
        <w:rPr>
          <w:rFonts w:ascii="Arial"/>
          <w:b/>
          <w:color w:val="565659"/>
          <w:spacing w:val="-5"/>
          <w:w w:val="95"/>
          <w:sz w:val="24"/>
        </w:rPr>
        <w:t>eakout</w:t>
      </w:r>
      <w:r>
        <w:rPr>
          <w:rFonts w:ascii="Arial"/>
          <w:b/>
          <w:color w:val="565659"/>
          <w:spacing w:val="-19"/>
          <w:w w:val="95"/>
          <w:sz w:val="24"/>
        </w:rPr>
        <w:t> </w:t>
      </w:r>
      <w:r>
        <w:rPr>
          <w:rFonts w:ascii="Arial"/>
          <w:b/>
          <w:color w:val="565659"/>
          <w:spacing w:val="-5"/>
          <w:w w:val="95"/>
          <w:sz w:val="24"/>
        </w:rPr>
        <w:t>Group</w:t>
      </w:r>
      <w:r>
        <w:rPr>
          <w:rFonts w:ascii="Arial"/>
          <w:b/>
          <w:color w:val="565659"/>
          <w:spacing w:val="-18"/>
          <w:w w:val="95"/>
          <w:sz w:val="24"/>
        </w:rPr>
        <w:t> </w:t>
      </w:r>
      <w:r>
        <w:rPr>
          <w:rFonts w:ascii="Arial"/>
          <w:b/>
          <w:color w:val="565659"/>
          <w:spacing w:val="-6"/>
          <w:w w:val="95"/>
          <w:sz w:val="24"/>
        </w:rPr>
        <w:t>Summaries</w:t>
      </w:r>
      <w:r>
        <w:rPr>
          <w:rFonts w:ascii="Arial"/>
          <w:b/>
          <w:color w:val="565659"/>
          <w:spacing w:val="-18"/>
          <w:w w:val="95"/>
          <w:sz w:val="24"/>
        </w:rPr>
        <w:t> </w:t>
      </w:r>
      <w:r>
        <w:rPr>
          <w:rFonts w:ascii="Arial"/>
          <w:b/>
          <w:color w:val="565659"/>
          <w:spacing w:val="-5"/>
          <w:w w:val="95"/>
          <w:sz w:val="24"/>
        </w:rPr>
        <w:t>and</w:t>
      </w:r>
      <w:r>
        <w:rPr>
          <w:rFonts w:ascii="Arial"/>
          <w:b/>
          <w:color w:val="565659"/>
          <w:spacing w:val="-18"/>
          <w:w w:val="95"/>
          <w:sz w:val="24"/>
        </w:rPr>
        <w:t> </w:t>
      </w:r>
      <w:r>
        <w:rPr>
          <w:rFonts w:ascii="Arial"/>
          <w:b/>
          <w:color w:val="565659"/>
          <w:spacing w:val="-5"/>
          <w:w w:val="95"/>
          <w:sz w:val="24"/>
        </w:rPr>
        <w:t>Key</w:t>
      </w:r>
      <w:r>
        <w:rPr>
          <w:rFonts w:ascii="Arial"/>
          <w:b/>
          <w:color w:val="565659"/>
          <w:spacing w:val="-18"/>
          <w:w w:val="95"/>
          <w:sz w:val="24"/>
        </w:rPr>
        <w:t> </w:t>
      </w:r>
      <w:r>
        <w:rPr>
          <w:rFonts w:ascii="Arial"/>
          <w:b/>
          <w:color w:val="565659"/>
          <w:spacing w:val="-6"/>
          <w:w w:val="95"/>
          <w:sz w:val="24"/>
        </w:rPr>
        <w:t>Themes</w:t>
      </w:r>
      <w:r>
        <w:rPr>
          <w:rFonts w:ascii="Arial"/>
          <w:sz w:val="24"/>
        </w:rPr>
      </w:r>
    </w:p>
    <w:p>
      <w:pPr>
        <w:tabs>
          <w:tab w:pos="573" w:val="left" w:leader="none"/>
        </w:tabs>
        <w:spacing w:before="159"/>
        <w:ind w:left="119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Tahoma"/>
          <w:b/>
          <w:color w:val="565659"/>
          <w:spacing w:val="-3"/>
          <w:w w:val="65"/>
          <w:sz w:val="24"/>
        </w:rPr>
        <w:t>31</w:t>
        <w:tab/>
      </w:r>
      <w:r>
        <w:rPr>
          <w:rFonts w:ascii="Arial"/>
          <w:b/>
          <w:color w:val="565659"/>
          <w:spacing w:val="-6"/>
          <w:w w:val="95"/>
          <w:sz w:val="24"/>
        </w:rPr>
        <w:t>Summit</w:t>
      </w:r>
      <w:r>
        <w:rPr>
          <w:rFonts w:ascii="Arial"/>
          <w:b/>
          <w:color w:val="565659"/>
          <w:spacing w:val="-20"/>
          <w:w w:val="95"/>
          <w:sz w:val="24"/>
        </w:rPr>
        <w:t> </w:t>
      </w:r>
      <w:r>
        <w:rPr>
          <w:rFonts w:ascii="Arial"/>
          <w:b/>
          <w:color w:val="565659"/>
          <w:spacing w:val="-7"/>
          <w:w w:val="95"/>
          <w:sz w:val="24"/>
        </w:rPr>
        <w:t>Pr</w:t>
      </w:r>
      <w:r>
        <w:rPr>
          <w:rFonts w:ascii="Arial"/>
          <w:b/>
          <w:color w:val="565659"/>
          <w:spacing w:val="-6"/>
          <w:w w:val="95"/>
          <w:sz w:val="24"/>
        </w:rPr>
        <w:t>ogram</w:t>
      </w:r>
      <w:r>
        <w:rPr>
          <w:rFonts w:ascii="Arial"/>
          <w:sz w:val="24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before="37"/>
        <w:ind w:left="130" w:right="0" w:firstLine="0"/>
        <w:jc w:val="left"/>
        <w:rPr>
          <w:rFonts w:ascii="Tahoma" w:hAnsi="Tahoma" w:cs="Tahoma" w:eastAsia="Tahoma"/>
          <w:sz w:val="32"/>
          <w:szCs w:val="32"/>
        </w:rPr>
      </w:pPr>
      <w:r>
        <w:rPr>
          <w:rFonts w:ascii="Tahoma"/>
          <w:b/>
          <w:color w:val="003D68"/>
          <w:spacing w:val="-9"/>
          <w:w w:val="80"/>
          <w:sz w:val="32"/>
        </w:rPr>
        <w:t>APPENDICES</w:t>
      </w:r>
      <w:r>
        <w:rPr>
          <w:rFonts w:ascii="Tahoma"/>
          <w:sz w:val="32"/>
        </w:rPr>
      </w:r>
    </w:p>
    <w:p>
      <w:pPr>
        <w:tabs>
          <w:tab w:pos="573" w:val="left" w:leader="none"/>
        </w:tabs>
        <w:spacing w:before="134"/>
        <w:ind w:left="130" w:right="0" w:firstLine="0"/>
        <w:jc w:val="left"/>
        <w:rPr>
          <w:rFonts w:ascii="Arial Narrow" w:hAnsi="Arial Narrow" w:cs="Arial Narrow" w:eastAsia="Arial Narrow"/>
          <w:sz w:val="22"/>
          <w:szCs w:val="22"/>
        </w:rPr>
      </w:pPr>
      <w:r>
        <w:rPr>
          <w:rFonts w:ascii="Tahoma"/>
          <w:b/>
          <w:color w:val="003D68"/>
          <w:spacing w:val="-3"/>
          <w:w w:val="65"/>
          <w:sz w:val="26"/>
        </w:rPr>
        <w:t>32</w:t>
        <w:tab/>
      </w:r>
      <w:r>
        <w:rPr>
          <w:rFonts w:ascii="Arial Narrow"/>
          <w:color w:val="003D68"/>
          <w:spacing w:val="-7"/>
          <w:w w:val="90"/>
          <w:sz w:val="22"/>
        </w:rPr>
        <w:t>1.</w:t>
      </w:r>
      <w:r>
        <w:rPr>
          <w:rFonts w:ascii="Arial Narrow"/>
          <w:color w:val="003D68"/>
          <w:spacing w:val="26"/>
          <w:w w:val="90"/>
          <w:sz w:val="22"/>
        </w:rPr>
        <w:t> </w:t>
      </w:r>
      <w:r>
        <w:rPr>
          <w:rFonts w:ascii="Arial Narrow"/>
          <w:color w:val="003D68"/>
          <w:spacing w:val="-10"/>
          <w:w w:val="90"/>
          <w:sz w:val="22"/>
        </w:rPr>
        <w:t>J</w:t>
      </w:r>
      <w:r>
        <w:rPr>
          <w:rFonts w:ascii="Arial Narrow"/>
          <w:color w:val="003D68"/>
          <w:spacing w:val="-9"/>
          <w:w w:val="90"/>
          <w:sz w:val="22"/>
        </w:rPr>
        <w:t>O</w:t>
      </w:r>
      <w:r>
        <w:rPr>
          <w:rFonts w:ascii="Arial Narrow"/>
          <w:color w:val="003D68"/>
          <w:spacing w:val="-8"/>
          <w:w w:val="90"/>
          <w:sz w:val="22"/>
        </w:rPr>
        <w:t>HN</w:t>
      </w:r>
      <w:r>
        <w:rPr>
          <w:rFonts w:ascii="Arial Narrow"/>
          <w:color w:val="003D68"/>
          <w:spacing w:val="-28"/>
          <w:w w:val="90"/>
          <w:sz w:val="22"/>
        </w:rPr>
        <w:t> </w:t>
      </w:r>
      <w:r>
        <w:rPr>
          <w:rFonts w:ascii="Arial Narrow"/>
          <w:color w:val="003D68"/>
          <w:spacing w:val="-7"/>
          <w:w w:val="90"/>
          <w:sz w:val="22"/>
        </w:rPr>
        <w:t>DALEY</w:t>
      </w:r>
      <w:r>
        <w:rPr>
          <w:rFonts w:ascii="Arial Narrow"/>
          <w:sz w:val="22"/>
        </w:rPr>
      </w:r>
    </w:p>
    <w:p>
      <w:pPr>
        <w:tabs>
          <w:tab w:pos="573" w:val="left" w:leader="none"/>
        </w:tabs>
        <w:spacing w:before="63"/>
        <w:ind w:left="130" w:right="0" w:firstLine="0"/>
        <w:jc w:val="left"/>
        <w:rPr>
          <w:rFonts w:ascii="Arial Narrow" w:hAnsi="Arial Narrow" w:cs="Arial Narrow" w:eastAsia="Arial Narrow"/>
          <w:sz w:val="22"/>
          <w:szCs w:val="22"/>
        </w:rPr>
      </w:pPr>
      <w:r>
        <w:rPr>
          <w:rFonts w:ascii="Tahoma"/>
          <w:b/>
          <w:color w:val="003D68"/>
          <w:spacing w:val="-3"/>
          <w:w w:val="65"/>
          <w:sz w:val="26"/>
        </w:rPr>
        <w:t>49</w:t>
        <w:tab/>
      </w:r>
      <w:r>
        <w:rPr>
          <w:rFonts w:ascii="Arial Narrow"/>
          <w:color w:val="003D68"/>
          <w:spacing w:val="-6"/>
          <w:w w:val="90"/>
          <w:sz w:val="22"/>
        </w:rPr>
        <w:t>2.</w:t>
      </w:r>
      <w:r>
        <w:rPr>
          <w:rFonts w:ascii="Arial Narrow"/>
          <w:color w:val="003D68"/>
          <w:spacing w:val="27"/>
          <w:w w:val="90"/>
          <w:sz w:val="22"/>
        </w:rPr>
        <w:t> </w:t>
      </w:r>
      <w:r>
        <w:rPr>
          <w:rFonts w:ascii="Arial Narrow"/>
          <w:color w:val="003D68"/>
          <w:spacing w:val="-8"/>
          <w:w w:val="90"/>
          <w:sz w:val="22"/>
        </w:rPr>
        <w:t>B</w:t>
      </w:r>
      <w:r>
        <w:rPr>
          <w:rFonts w:ascii="Arial Narrow"/>
          <w:color w:val="003D68"/>
          <w:spacing w:val="-9"/>
          <w:w w:val="90"/>
          <w:sz w:val="22"/>
        </w:rPr>
        <w:t>ERNARD</w:t>
      </w:r>
      <w:r>
        <w:rPr>
          <w:rFonts w:ascii="Arial Narrow"/>
          <w:color w:val="003D68"/>
          <w:spacing w:val="-27"/>
          <w:w w:val="90"/>
          <w:sz w:val="22"/>
        </w:rPr>
        <w:t> </w:t>
      </w:r>
      <w:r>
        <w:rPr>
          <w:rFonts w:ascii="Arial Narrow"/>
          <w:color w:val="003D68"/>
          <w:spacing w:val="-9"/>
          <w:w w:val="90"/>
          <w:sz w:val="22"/>
        </w:rPr>
        <w:t>SAL</w:t>
      </w:r>
      <w:r>
        <w:rPr>
          <w:rFonts w:ascii="Arial Narrow"/>
          <w:color w:val="003D68"/>
          <w:spacing w:val="-10"/>
          <w:w w:val="90"/>
          <w:sz w:val="22"/>
        </w:rPr>
        <w:t>T</w:t>
      </w:r>
      <w:r>
        <w:rPr>
          <w:rFonts w:ascii="Arial Narrow"/>
          <w:sz w:val="22"/>
        </w:rPr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7"/>
        <w:rPr>
          <w:rFonts w:ascii="Arial Narrow" w:hAnsi="Arial Narrow" w:cs="Arial Narrow" w:eastAsia="Arial Narrow"/>
          <w:sz w:val="28"/>
          <w:szCs w:val="28"/>
        </w:rPr>
      </w:pPr>
    </w:p>
    <w:p>
      <w:pPr>
        <w:spacing w:before="70"/>
        <w:ind w:left="120" w:right="0" w:firstLine="0"/>
        <w:jc w:val="left"/>
        <w:rPr>
          <w:rFonts w:ascii="Lucida Sans" w:hAnsi="Lucida Sans" w:cs="Lucida Sans" w:eastAsia="Lucida Sans"/>
          <w:sz w:val="16"/>
          <w:szCs w:val="16"/>
        </w:rPr>
      </w:pPr>
      <w:r>
        <w:rPr>
          <w:rFonts w:ascii="Lucida Sans"/>
          <w:b/>
          <w:color w:val="414042"/>
          <w:sz w:val="16"/>
        </w:rPr>
        <w:t>Acknowledgements</w:t>
      </w:r>
      <w:r>
        <w:rPr>
          <w:rFonts w:ascii="Lucida Sans"/>
          <w:sz w:val="16"/>
        </w:rPr>
      </w:r>
    </w:p>
    <w:p>
      <w:pPr>
        <w:spacing w:line="260" w:lineRule="auto" w:before="130"/>
        <w:ind w:left="120" w:right="2879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Arial"/>
          <w:color w:val="414042"/>
          <w:sz w:val="16"/>
        </w:rPr>
        <w:t>AHRI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and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the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Australian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Human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Rights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Commission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extend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pacing w:val="-1"/>
          <w:sz w:val="16"/>
        </w:rPr>
        <w:t>appreciation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to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the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Summit</w:t>
      </w:r>
      <w:r>
        <w:rPr>
          <w:rFonts w:ascii="Arial"/>
          <w:color w:val="414042"/>
          <w:spacing w:val="29"/>
          <w:sz w:val="16"/>
        </w:rPr>
        <w:t> </w:t>
      </w:r>
      <w:r>
        <w:rPr>
          <w:rFonts w:ascii="Arial"/>
          <w:color w:val="414042"/>
          <w:sz w:val="16"/>
        </w:rPr>
        <w:t>Corporate</w:t>
      </w:r>
      <w:r>
        <w:rPr>
          <w:rFonts w:ascii="Arial"/>
          <w:color w:val="414042"/>
          <w:spacing w:val="-9"/>
          <w:sz w:val="16"/>
        </w:rPr>
        <w:t> </w:t>
      </w:r>
      <w:r>
        <w:rPr>
          <w:rFonts w:ascii="Arial"/>
          <w:color w:val="414042"/>
          <w:sz w:val="16"/>
        </w:rPr>
        <w:t>Partners,</w:t>
      </w:r>
      <w:r>
        <w:rPr>
          <w:rFonts w:ascii="Arial"/>
          <w:color w:val="414042"/>
          <w:spacing w:val="-9"/>
          <w:sz w:val="16"/>
        </w:rPr>
        <w:t> </w:t>
      </w:r>
      <w:r>
        <w:rPr>
          <w:rFonts w:ascii="Arial"/>
          <w:color w:val="414042"/>
          <w:sz w:val="16"/>
        </w:rPr>
        <w:t>NAB</w:t>
      </w:r>
      <w:r>
        <w:rPr>
          <w:rFonts w:ascii="Arial"/>
          <w:color w:val="414042"/>
          <w:spacing w:val="-8"/>
          <w:sz w:val="16"/>
        </w:rPr>
        <w:t> </w:t>
      </w:r>
      <w:r>
        <w:rPr>
          <w:rFonts w:ascii="Arial"/>
          <w:color w:val="414042"/>
          <w:sz w:val="16"/>
        </w:rPr>
        <w:t>and</w:t>
      </w:r>
      <w:r>
        <w:rPr>
          <w:rFonts w:ascii="Arial"/>
          <w:color w:val="414042"/>
          <w:spacing w:val="-9"/>
          <w:sz w:val="16"/>
        </w:rPr>
        <w:t> </w:t>
      </w:r>
      <w:r>
        <w:rPr>
          <w:rFonts w:ascii="Arial"/>
          <w:color w:val="414042"/>
          <w:sz w:val="16"/>
        </w:rPr>
        <w:t>KPMG,</w:t>
      </w:r>
      <w:r>
        <w:rPr>
          <w:rFonts w:ascii="Arial"/>
          <w:color w:val="414042"/>
          <w:spacing w:val="-9"/>
          <w:sz w:val="16"/>
        </w:rPr>
        <w:t> </w:t>
      </w:r>
      <w:r>
        <w:rPr>
          <w:rFonts w:ascii="Arial"/>
          <w:color w:val="414042"/>
          <w:sz w:val="16"/>
        </w:rPr>
        <w:t>keynote</w:t>
      </w:r>
      <w:r>
        <w:rPr>
          <w:rFonts w:ascii="Arial"/>
          <w:color w:val="414042"/>
          <w:spacing w:val="-8"/>
          <w:sz w:val="16"/>
        </w:rPr>
        <w:t> </w:t>
      </w:r>
      <w:r>
        <w:rPr>
          <w:rFonts w:ascii="Arial"/>
          <w:color w:val="414042"/>
          <w:sz w:val="16"/>
        </w:rPr>
        <w:t>speakers</w:t>
      </w:r>
      <w:r>
        <w:rPr>
          <w:rFonts w:ascii="Arial"/>
          <w:color w:val="414042"/>
          <w:spacing w:val="-9"/>
          <w:sz w:val="16"/>
        </w:rPr>
        <w:t> </w:t>
      </w:r>
      <w:r>
        <w:rPr>
          <w:rFonts w:ascii="Arial"/>
          <w:color w:val="414042"/>
          <w:spacing w:val="-2"/>
          <w:sz w:val="16"/>
        </w:rPr>
        <w:t>Bernar</w:t>
      </w:r>
      <w:r>
        <w:rPr>
          <w:rFonts w:ascii="Arial"/>
          <w:color w:val="414042"/>
          <w:spacing w:val="-1"/>
          <w:sz w:val="16"/>
        </w:rPr>
        <w:t>d</w:t>
      </w:r>
      <w:r>
        <w:rPr>
          <w:rFonts w:ascii="Arial"/>
          <w:color w:val="414042"/>
          <w:spacing w:val="-8"/>
          <w:sz w:val="16"/>
        </w:rPr>
        <w:t> </w:t>
      </w:r>
      <w:r>
        <w:rPr>
          <w:rFonts w:ascii="Arial"/>
          <w:color w:val="414042"/>
          <w:sz w:val="16"/>
        </w:rPr>
        <w:t>Salt</w:t>
      </w:r>
      <w:r>
        <w:rPr>
          <w:rFonts w:ascii="Arial"/>
          <w:color w:val="414042"/>
          <w:spacing w:val="-9"/>
          <w:sz w:val="16"/>
        </w:rPr>
        <w:t> </w:t>
      </w:r>
      <w:r>
        <w:rPr>
          <w:rFonts w:ascii="Arial"/>
          <w:color w:val="414042"/>
          <w:sz w:val="16"/>
        </w:rPr>
        <w:t>and</w:t>
      </w:r>
      <w:r>
        <w:rPr>
          <w:rFonts w:ascii="Arial"/>
          <w:color w:val="414042"/>
          <w:spacing w:val="-9"/>
          <w:sz w:val="16"/>
        </w:rPr>
        <w:t> </w:t>
      </w:r>
      <w:r>
        <w:rPr>
          <w:rFonts w:ascii="Arial"/>
          <w:color w:val="414042"/>
          <w:sz w:val="16"/>
        </w:rPr>
        <w:t>John</w:t>
      </w:r>
      <w:r>
        <w:rPr>
          <w:rFonts w:ascii="Arial"/>
          <w:color w:val="414042"/>
          <w:spacing w:val="-8"/>
          <w:sz w:val="16"/>
        </w:rPr>
        <w:t> </w:t>
      </w:r>
      <w:r>
        <w:rPr>
          <w:rFonts w:ascii="Arial"/>
          <w:color w:val="414042"/>
          <w:spacing w:val="-4"/>
          <w:sz w:val="16"/>
        </w:rPr>
        <w:t>Daley,</w:t>
      </w:r>
      <w:r>
        <w:rPr>
          <w:rFonts w:ascii="Arial"/>
          <w:color w:val="414042"/>
          <w:spacing w:val="-9"/>
          <w:sz w:val="16"/>
        </w:rPr>
        <w:t> </w:t>
      </w:r>
      <w:r>
        <w:rPr>
          <w:rFonts w:ascii="Arial"/>
          <w:color w:val="414042"/>
          <w:sz w:val="16"/>
        </w:rPr>
        <w:t>and</w:t>
      </w:r>
      <w:r>
        <w:rPr>
          <w:rFonts w:ascii="Arial"/>
          <w:color w:val="414042"/>
          <w:spacing w:val="27"/>
          <w:w w:val="101"/>
          <w:sz w:val="16"/>
        </w:rPr>
        <w:t> </w:t>
      </w:r>
      <w:r>
        <w:rPr>
          <w:rFonts w:ascii="Arial"/>
          <w:color w:val="414042"/>
          <w:sz w:val="16"/>
        </w:rPr>
        <w:t>Summit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pacing w:val="-1"/>
          <w:sz w:val="16"/>
        </w:rPr>
        <w:t>pr</w:t>
      </w:r>
      <w:r>
        <w:rPr>
          <w:rFonts w:ascii="Arial"/>
          <w:color w:val="414042"/>
          <w:spacing w:val="-2"/>
          <w:sz w:val="16"/>
        </w:rPr>
        <w:t>esenters </w:t>
      </w:r>
      <w:r>
        <w:rPr>
          <w:rFonts w:ascii="Arial"/>
          <w:color w:val="414042"/>
          <w:sz w:val="16"/>
        </w:rPr>
        <w:t>Kate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Dee,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Niki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Kesoglou,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Linda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Redfern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and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Alison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pacing w:val="-1"/>
          <w:sz w:val="16"/>
        </w:rPr>
        <w:t>Monroe</w:t>
      </w:r>
      <w:r>
        <w:rPr>
          <w:rFonts w:ascii="Arial"/>
          <w:sz w:val="16"/>
        </w:rPr>
      </w:r>
    </w:p>
    <w:p>
      <w:pPr>
        <w:spacing w:line="260" w:lineRule="auto" w:before="114"/>
        <w:ind w:left="120" w:right="2879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Arial"/>
          <w:color w:val="414042"/>
          <w:w w:val="105"/>
          <w:sz w:val="16"/>
        </w:rPr>
        <w:t>Special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thanks</w:t>
      </w:r>
      <w:r>
        <w:rPr>
          <w:rFonts w:ascii="Arial"/>
          <w:color w:val="414042"/>
          <w:spacing w:val="-24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to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the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Summit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Moderator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Catherine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Fox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and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to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Julie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Abdalla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spacing w:val="-2"/>
          <w:w w:val="105"/>
          <w:sz w:val="16"/>
        </w:rPr>
        <w:t>fr</w:t>
      </w:r>
      <w:r>
        <w:rPr>
          <w:rFonts w:ascii="Arial"/>
          <w:color w:val="414042"/>
          <w:spacing w:val="-1"/>
          <w:w w:val="105"/>
          <w:sz w:val="16"/>
        </w:rPr>
        <w:t>om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KPMG</w:t>
      </w:r>
      <w:r>
        <w:rPr>
          <w:rFonts w:ascii="Arial"/>
          <w:color w:val="414042"/>
          <w:spacing w:val="-23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for</w:t>
      </w:r>
      <w:r>
        <w:rPr>
          <w:rFonts w:ascii="Arial"/>
          <w:color w:val="414042"/>
          <w:spacing w:val="21"/>
          <w:w w:val="104"/>
          <w:sz w:val="16"/>
        </w:rPr>
        <w:t> </w:t>
      </w:r>
      <w:r>
        <w:rPr>
          <w:rFonts w:ascii="Arial"/>
          <w:color w:val="414042"/>
          <w:w w:val="105"/>
          <w:sz w:val="16"/>
        </w:rPr>
        <w:t>her</w:t>
      </w:r>
      <w:r>
        <w:rPr>
          <w:rFonts w:ascii="Arial"/>
          <w:color w:val="414042"/>
          <w:spacing w:val="-20"/>
          <w:w w:val="105"/>
          <w:sz w:val="16"/>
        </w:rPr>
        <w:t> </w:t>
      </w:r>
      <w:r>
        <w:rPr>
          <w:rFonts w:ascii="Arial"/>
          <w:color w:val="414042"/>
          <w:spacing w:val="-2"/>
          <w:w w:val="105"/>
          <w:sz w:val="16"/>
        </w:rPr>
        <w:t>r</w:t>
      </w:r>
      <w:r>
        <w:rPr>
          <w:rFonts w:ascii="Arial"/>
          <w:color w:val="414042"/>
          <w:spacing w:val="-1"/>
          <w:w w:val="105"/>
          <w:sz w:val="16"/>
        </w:rPr>
        <w:t>eporting</w:t>
      </w:r>
      <w:r>
        <w:rPr>
          <w:rFonts w:ascii="Arial"/>
          <w:color w:val="414042"/>
          <w:spacing w:val="-20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of</w:t>
      </w:r>
      <w:r>
        <w:rPr>
          <w:rFonts w:ascii="Arial"/>
          <w:color w:val="414042"/>
          <w:spacing w:val="-19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the</w:t>
      </w:r>
      <w:r>
        <w:rPr>
          <w:rFonts w:ascii="Arial"/>
          <w:color w:val="414042"/>
          <w:spacing w:val="-20"/>
          <w:w w:val="105"/>
          <w:sz w:val="16"/>
        </w:rPr>
        <w:t> </w:t>
      </w:r>
      <w:r>
        <w:rPr>
          <w:rFonts w:ascii="Arial"/>
          <w:color w:val="414042"/>
          <w:spacing w:val="-1"/>
          <w:w w:val="105"/>
          <w:sz w:val="16"/>
        </w:rPr>
        <w:t>br</w:t>
      </w:r>
      <w:r>
        <w:rPr>
          <w:rFonts w:ascii="Arial"/>
          <w:color w:val="414042"/>
          <w:spacing w:val="-2"/>
          <w:w w:val="105"/>
          <w:sz w:val="16"/>
        </w:rPr>
        <w:t>eakout</w:t>
      </w:r>
      <w:r>
        <w:rPr>
          <w:rFonts w:ascii="Arial"/>
          <w:color w:val="414042"/>
          <w:spacing w:val="-20"/>
          <w:w w:val="105"/>
          <w:sz w:val="16"/>
        </w:rPr>
        <w:t> </w:t>
      </w:r>
      <w:r>
        <w:rPr>
          <w:rFonts w:ascii="Arial"/>
          <w:color w:val="414042"/>
          <w:spacing w:val="-1"/>
          <w:w w:val="105"/>
          <w:sz w:val="16"/>
        </w:rPr>
        <w:t>group</w:t>
      </w:r>
      <w:r>
        <w:rPr>
          <w:rFonts w:ascii="Arial"/>
          <w:color w:val="414042"/>
          <w:spacing w:val="-19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outcomes</w:t>
      </w:r>
      <w:r>
        <w:rPr>
          <w:rFonts w:ascii="Arial"/>
          <w:color w:val="414042"/>
          <w:spacing w:val="-20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and</w:t>
      </w:r>
      <w:r>
        <w:rPr>
          <w:rFonts w:ascii="Arial"/>
          <w:color w:val="414042"/>
          <w:spacing w:val="-20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Peter</w:t>
      </w:r>
      <w:r>
        <w:rPr>
          <w:rFonts w:ascii="Arial"/>
          <w:color w:val="414042"/>
          <w:spacing w:val="-19"/>
          <w:w w:val="105"/>
          <w:sz w:val="16"/>
        </w:rPr>
        <w:t> </w:t>
      </w:r>
      <w:r>
        <w:rPr>
          <w:rFonts w:ascii="Arial"/>
          <w:color w:val="414042"/>
          <w:w w:val="105"/>
          <w:sz w:val="16"/>
        </w:rPr>
        <w:t>Saul.</w:t>
      </w:r>
      <w:r>
        <w:rPr>
          <w:rFonts w:ascii="Arial"/>
          <w:sz w:val="16"/>
        </w:rPr>
      </w:r>
    </w:p>
    <w:p>
      <w:pPr>
        <w:spacing w:line="260" w:lineRule="auto" w:before="114"/>
        <w:ind w:left="120" w:right="2978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Arial"/>
          <w:color w:val="414042"/>
          <w:sz w:val="16"/>
        </w:rPr>
        <w:t>Acknowledgment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of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Alison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pacing w:val="-1"/>
          <w:sz w:val="16"/>
        </w:rPr>
        <w:t>Monroe,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CEO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SageCo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for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her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advice,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and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Camilla</w:t>
      </w:r>
      <w:r>
        <w:rPr>
          <w:rFonts w:ascii="Arial"/>
          <w:color w:val="414042"/>
          <w:spacing w:val="-2"/>
          <w:sz w:val="16"/>
        </w:rPr>
        <w:t> </w:t>
      </w:r>
      <w:r>
        <w:rPr>
          <w:rFonts w:ascii="Arial"/>
          <w:color w:val="414042"/>
          <w:sz w:val="16"/>
        </w:rPr>
        <w:t>Gebicki,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Policy</w:t>
      </w:r>
      <w:r>
        <w:rPr>
          <w:rFonts w:ascii="Arial"/>
          <w:color w:val="414042"/>
          <w:spacing w:val="24"/>
          <w:w w:val="97"/>
          <w:sz w:val="16"/>
        </w:rPr>
        <w:t> </w:t>
      </w:r>
      <w:r>
        <w:rPr>
          <w:rFonts w:ascii="Arial"/>
          <w:color w:val="414042"/>
          <w:spacing w:val="-3"/>
          <w:sz w:val="16"/>
        </w:rPr>
        <w:t>Officer</w:t>
      </w:r>
      <w:r>
        <w:rPr>
          <w:rFonts w:ascii="Arial"/>
          <w:color w:val="414042"/>
          <w:spacing w:val="-4"/>
          <w:sz w:val="16"/>
        </w:rPr>
        <w:t>,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Australian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Human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Rights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Commission,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for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her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general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support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and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z w:val="16"/>
        </w:rPr>
        <w:t>Lead</w:t>
      </w:r>
      <w:r>
        <w:rPr>
          <w:rFonts w:ascii="Arial"/>
          <w:color w:val="414042"/>
          <w:spacing w:val="-3"/>
          <w:sz w:val="16"/>
        </w:rPr>
        <w:t> </w:t>
      </w:r>
      <w:r>
        <w:rPr>
          <w:rFonts w:ascii="Arial"/>
          <w:color w:val="414042"/>
          <w:spacing w:val="-1"/>
          <w:sz w:val="16"/>
        </w:rPr>
        <w:t>Creation.</w:t>
      </w:r>
      <w:r>
        <w:rPr>
          <w:rFonts w:ascii="Arial"/>
          <w:sz w:val="16"/>
        </w:rPr>
      </w:r>
    </w:p>
    <w:p>
      <w:pPr>
        <w:spacing w:line="260" w:lineRule="auto" w:before="114"/>
        <w:ind w:left="120" w:right="2879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Arial"/>
          <w:b/>
          <w:color w:val="414042"/>
          <w:sz w:val="16"/>
        </w:rPr>
        <w:t>Summit</w:t>
      </w:r>
      <w:r>
        <w:rPr>
          <w:rFonts w:ascii="Arial"/>
          <w:b/>
          <w:color w:val="414042"/>
          <w:spacing w:val="-15"/>
          <w:sz w:val="16"/>
        </w:rPr>
        <w:t> </w:t>
      </w:r>
      <w:r>
        <w:rPr>
          <w:rFonts w:ascii="Arial"/>
          <w:b/>
          <w:color w:val="414042"/>
          <w:spacing w:val="-2"/>
          <w:sz w:val="16"/>
        </w:rPr>
        <w:t>Program</w:t>
      </w:r>
      <w:r>
        <w:rPr>
          <w:rFonts w:ascii="Arial"/>
          <w:b/>
          <w:color w:val="414042"/>
          <w:spacing w:val="-14"/>
          <w:sz w:val="16"/>
        </w:rPr>
        <w:t> </w:t>
      </w:r>
      <w:r>
        <w:rPr>
          <w:rFonts w:ascii="Arial"/>
          <w:b/>
          <w:color w:val="414042"/>
          <w:sz w:val="16"/>
        </w:rPr>
        <w:t>Committee:</w:t>
      </w:r>
      <w:r>
        <w:rPr>
          <w:rFonts w:ascii="Arial"/>
          <w:b/>
          <w:color w:val="414042"/>
          <w:spacing w:val="-14"/>
          <w:sz w:val="16"/>
        </w:rPr>
        <w:t> </w:t>
      </w:r>
      <w:r>
        <w:rPr>
          <w:rFonts w:ascii="Arial"/>
          <w:color w:val="414042"/>
          <w:sz w:val="16"/>
        </w:rPr>
        <w:t>Susan</w:t>
      </w:r>
      <w:r>
        <w:rPr>
          <w:rFonts w:ascii="Arial"/>
          <w:color w:val="414042"/>
          <w:spacing w:val="-16"/>
          <w:sz w:val="16"/>
        </w:rPr>
        <w:t> </w:t>
      </w:r>
      <w:r>
        <w:rPr>
          <w:rFonts w:ascii="Arial"/>
          <w:color w:val="414042"/>
          <w:sz w:val="16"/>
        </w:rPr>
        <w:t>Ryan,</w:t>
      </w:r>
      <w:r>
        <w:rPr>
          <w:rFonts w:ascii="Arial"/>
          <w:color w:val="414042"/>
          <w:spacing w:val="-16"/>
          <w:sz w:val="16"/>
        </w:rPr>
        <w:t> </w:t>
      </w:r>
      <w:r>
        <w:rPr>
          <w:rFonts w:ascii="Arial"/>
          <w:color w:val="414042"/>
          <w:sz w:val="16"/>
        </w:rPr>
        <w:t>Adriana</w:t>
      </w:r>
      <w:r>
        <w:rPr>
          <w:rFonts w:ascii="Arial"/>
          <w:color w:val="414042"/>
          <w:spacing w:val="-16"/>
          <w:sz w:val="16"/>
        </w:rPr>
        <w:t> </w:t>
      </w:r>
      <w:r>
        <w:rPr>
          <w:rFonts w:ascii="Arial"/>
          <w:color w:val="414042"/>
          <w:sz w:val="16"/>
        </w:rPr>
        <w:t>Siddle,</w:t>
      </w:r>
      <w:r>
        <w:rPr>
          <w:rFonts w:ascii="Arial"/>
          <w:color w:val="414042"/>
          <w:spacing w:val="-16"/>
          <w:sz w:val="16"/>
        </w:rPr>
        <w:t> </w:t>
      </w:r>
      <w:r>
        <w:rPr>
          <w:rFonts w:ascii="Arial"/>
          <w:color w:val="414042"/>
          <w:sz w:val="16"/>
        </w:rPr>
        <w:t>Catherine</w:t>
      </w:r>
      <w:r>
        <w:rPr>
          <w:rFonts w:ascii="Arial"/>
          <w:color w:val="414042"/>
          <w:spacing w:val="-16"/>
          <w:sz w:val="16"/>
        </w:rPr>
        <w:t> </w:t>
      </w:r>
      <w:r>
        <w:rPr>
          <w:rFonts w:ascii="Arial"/>
          <w:color w:val="414042"/>
          <w:sz w:val="16"/>
        </w:rPr>
        <w:t>Fox,</w:t>
      </w:r>
      <w:r>
        <w:rPr>
          <w:rFonts w:ascii="Arial"/>
          <w:color w:val="414042"/>
          <w:spacing w:val="-16"/>
          <w:sz w:val="16"/>
        </w:rPr>
        <w:t> </w:t>
      </w:r>
      <w:r>
        <w:rPr>
          <w:rFonts w:ascii="Arial"/>
          <w:color w:val="414042"/>
          <w:sz w:val="16"/>
        </w:rPr>
        <w:t>Antoinette</w:t>
      </w:r>
      <w:r>
        <w:rPr>
          <w:rFonts w:ascii="Arial"/>
          <w:color w:val="414042"/>
          <w:spacing w:val="-17"/>
          <w:sz w:val="16"/>
        </w:rPr>
        <w:t> </w:t>
      </w:r>
      <w:r>
        <w:rPr>
          <w:rFonts w:ascii="Arial"/>
          <w:color w:val="414042"/>
          <w:spacing w:val="-4"/>
          <w:sz w:val="16"/>
        </w:rPr>
        <w:t>T</w:t>
      </w:r>
      <w:r>
        <w:rPr>
          <w:rFonts w:ascii="Arial"/>
          <w:color w:val="414042"/>
          <w:spacing w:val="-3"/>
          <w:sz w:val="16"/>
        </w:rPr>
        <w:t>otta,</w:t>
      </w:r>
      <w:r>
        <w:rPr>
          <w:rFonts w:ascii="Arial"/>
          <w:color w:val="414042"/>
          <w:spacing w:val="27"/>
          <w:w w:val="104"/>
          <w:sz w:val="16"/>
        </w:rPr>
        <w:t> </w:t>
      </w:r>
      <w:r>
        <w:rPr>
          <w:rFonts w:ascii="Arial"/>
          <w:color w:val="414042"/>
          <w:sz w:val="16"/>
        </w:rPr>
        <w:t>Susan</w:t>
      </w:r>
      <w:r>
        <w:rPr>
          <w:rFonts w:ascii="Arial"/>
          <w:color w:val="414042"/>
          <w:spacing w:val="-13"/>
          <w:sz w:val="16"/>
        </w:rPr>
        <w:t> </w:t>
      </w:r>
      <w:r>
        <w:rPr>
          <w:rFonts w:ascii="Arial"/>
          <w:color w:val="414042"/>
          <w:spacing w:val="-3"/>
          <w:sz w:val="16"/>
        </w:rPr>
        <w:t>Ferrier,</w:t>
      </w:r>
      <w:r>
        <w:rPr>
          <w:rFonts w:ascii="Arial"/>
          <w:color w:val="414042"/>
          <w:spacing w:val="-13"/>
          <w:sz w:val="16"/>
        </w:rPr>
        <w:t> </w:t>
      </w:r>
      <w:r>
        <w:rPr>
          <w:rFonts w:ascii="Arial"/>
          <w:color w:val="414042"/>
          <w:sz w:val="16"/>
        </w:rPr>
        <w:t>Glen</w:t>
      </w:r>
      <w:r>
        <w:rPr>
          <w:rFonts w:ascii="Arial"/>
          <w:color w:val="414042"/>
          <w:spacing w:val="-13"/>
          <w:sz w:val="16"/>
        </w:rPr>
        <w:t> </w:t>
      </w:r>
      <w:r>
        <w:rPr>
          <w:rFonts w:ascii="Arial"/>
          <w:color w:val="414042"/>
          <w:sz w:val="16"/>
        </w:rPr>
        <w:t>Aiton</w:t>
      </w:r>
      <w:r>
        <w:rPr>
          <w:rFonts w:ascii="Arial"/>
          <w:color w:val="414042"/>
          <w:spacing w:val="-13"/>
          <w:sz w:val="16"/>
        </w:rPr>
        <w:t> </w:t>
      </w:r>
      <w:r>
        <w:rPr>
          <w:rFonts w:ascii="Arial"/>
          <w:color w:val="414042"/>
          <w:sz w:val="16"/>
        </w:rPr>
        <w:t>and</w:t>
      </w:r>
      <w:r>
        <w:rPr>
          <w:rFonts w:ascii="Arial"/>
          <w:color w:val="414042"/>
          <w:spacing w:val="-13"/>
          <w:sz w:val="16"/>
        </w:rPr>
        <w:t> </w:t>
      </w:r>
      <w:r>
        <w:rPr>
          <w:rFonts w:ascii="Arial"/>
          <w:color w:val="414042"/>
          <w:sz w:val="16"/>
        </w:rPr>
        <w:t>Sandra</w:t>
      </w:r>
      <w:r>
        <w:rPr>
          <w:rFonts w:ascii="Arial"/>
          <w:color w:val="414042"/>
          <w:spacing w:val="-13"/>
          <w:sz w:val="16"/>
        </w:rPr>
        <w:t> </w:t>
      </w:r>
      <w:r>
        <w:rPr>
          <w:rFonts w:ascii="Arial"/>
          <w:color w:val="414042"/>
          <w:sz w:val="16"/>
        </w:rPr>
        <w:t>Cormack.</w:t>
      </w:r>
      <w:r>
        <w:rPr>
          <w:rFonts w:ascii="Arial"/>
          <w:sz w:val="16"/>
        </w:rPr>
      </w:r>
    </w:p>
    <w:p>
      <w:pPr>
        <w:spacing w:line="260" w:lineRule="auto" w:before="114"/>
        <w:ind w:left="120" w:right="2910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Arial" w:hAnsi="Arial" w:cs="Arial" w:eastAsia="Arial"/>
          <w:b/>
          <w:bCs/>
          <w:color w:val="414042"/>
          <w:spacing w:val="-1"/>
          <w:sz w:val="16"/>
          <w:szCs w:val="16"/>
        </w:rPr>
        <w:t>Gr</w:t>
      </w:r>
      <w:r>
        <w:rPr>
          <w:rFonts w:ascii="Arial" w:hAnsi="Arial" w:cs="Arial" w:eastAsia="Arial"/>
          <w:b/>
          <w:bCs/>
          <w:color w:val="414042"/>
          <w:spacing w:val="-2"/>
          <w:sz w:val="16"/>
          <w:szCs w:val="16"/>
        </w:rPr>
        <w:t>oup</w:t>
      </w:r>
      <w:r>
        <w:rPr>
          <w:rFonts w:ascii="Arial" w:hAnsi="Arial" w:cs="Arial" w:eastAsia="Arial"/>
          <w:b/>
          <w:bCs/>
          <w:color w:val="414042"/>
          <w:spacing w:val="-16"/>
          <w:sz w:val="16"/>
          <w:szCs w:val="16"/>
        </w:rPr>
        <w:t> </w:t>
      </w:r>
      <w:r>
        <w:rPr>
          <w:rFonts w:ascii="Arial" w:hAnsi="Arial" w:cs="Arial" w:eastAsia="Arial"/>
          <w:b/>
          <w:bCs/>
          <w:color w:val="414042"/>
          <w:sz w:val="16"/>
          <w:szCs w:val="16"/>
        </w:rPr>
        <w:t>Facilitators:</w:t>
      </w:r>
      <w:r>
        <w:rPr>
          <w:rFonts w:ascii="Arial" w:hAnsi="Arial" w:cs="Arial" w:eastAsia="Arial"/>
          <w:b/>
          <w:bCs/>
          <w:color w:val="414042"/>
          <w:spacing w:val="-17"/>
          <w:sz w:val="16"/>
          <w:szCs w:val="16"/>
        </w:rPr>
        <w:t> </w:t>
      </w:r>
      <w:r>
        <w:rPr>
          <w:rFonts w:ascii="Arial" w:hAnsi="Arial" w:cs="Arial" w:eastAsia="Arial"/>
          <w:color w:val="414042"/>
          <w:sz w:val="16"/>
          <w:szCs w:val="16"/>
        </w:rPr>
        <w:t>Alison</w:t>
      </w:r>
      <w:r>
        <w:rPr>
          <w:rFonts w:ascii="Arial" w:hAnsi="Arial" w:cs="Arial" w:eastAsia="Arial"/>
          <w:color w:val="414042"/>
          <w:spacing w:val="-17"/>
          <w:sz w:val="16"/>
          <w:szCs w:val="16"/>
        </w:rPr>
        <w:t> </w:t>
      </w:r>
      <w:r>
        <w:rPr>
          <w:rFonts w:ascii="Arial" w:hAnsi="Arial" w:cs="Arial" w:eastAsia="Arial"/>
          <w:color w:val="414042"/>
          <w:spacing w:val="-1"/>
          <w:sz w:val="16"/>
          <w:szCs w:val="16"/>
        </w:rPr>
        <w:t>Monroe,</w:t>
      </w:r>
      <w:r>
        <w:rPr>
          <w:rFonts w:ascii="Arial" w:hAnsi="Arial" w:cs="Arial" w:eastAsia="Arial"/>
          <w:color w:val="414042"/>
          <w:spacing w:val="-17"/>
          <w:sz w:val="16"/>
          <w:szCs w:val="16"/>
        </w:rPr>
        <w:t> </w:t>
      </w:r>
      <w:r>
        <w:rPr>
          <w:rFonts w:ascii="Arial" w:hAnsi="Arial" w:cs="Arial" w:eastAsia="Arial"/>
          <w:color w:val="414042"/>
          <w:spacing w:val="-6"/>
          <w:sz w:val="16"/>
          <w:szCs w:val="16"/>
        </w:rPr>
        <w:t>T</w:t>
      </w:r>
      <w:r>
        <w:rPr>
          <w:rFonts w:ascii="Arial" w:hAnsi="Arial" w:cs="Arial" w:eastAsia="Arial"/>
          <w:color w:val="414042"/>
          <w:spacing w:val="-5"/>
          <w:sz w:val="16"/>
          <w:szCs w:val="16"/>
        </w:rPr>
        <w:t>oby</w:t>
      </w:r>
      <w:r>
        <w:rPr>
          <w:rFonts w:ascii="Arial" w:hAnsi="Arial" w:cs="Arial" w:eastAsia="Arial"/>
          <w:color w:val="414042"/>
          <w:spacing w:val="-17"/>
          <w:sz w:val="16"/>
          <w:szCs w:val="16"/>
        </w:rPr>
        <w:t> </w:t>
      </w:r>
      <w:r>
        <w:rPr>
          <w:rFonts w:ascii="Arial" w:hAnsi="Arial" w:cs="Arial" w:eastAsia="Arial"/>
          <w:color w:val="414042"/>
          <w:sz w:val="16"/>
          <w:szCs w:val="16"/>
        </w:rPr>
        <w:t>Marshall,</w:t>
      </w:r>
      <w:r>
        <w:rPr>
          <w:rFonts w:ascii="Arial" w:hAnsi="Arial" w:cs="Arial" w:eastAsia="Arial"/>
          <w:color w:val="414042"/>
          <w:spacing w:val="-17"/>
          <w:sz w:val="16"/>
          <w:szCs w:val="16"/>
        </w:rPr>
        <w:t> </w:t>
      </w:r>
      <w:r>
        <w:rPr>
          <w:rFonts w:ascii="Arial" w:hAnsi="Arial" w:cs="Arial" w:eastAsia="Arial"/>
          <w:color w:val="414042"/>
          <w:sz w:val="16"/>
          <w:szCs w:val="16"/>
        </w:rPr>
        <w:t>Luella</w:t>
      </w:r>
      <w:r>
        <w:rPr>
          <w:rFonts w:ascii="Arial" w:hAnsi="Arial" w:cs="Arial" w:eastAsia="Arial"/>
          <w:color w:val="414042"/>
          <w:spacing w:val="-17"/>
          <w:sz w:val="16"/>
          <w:szCs w:val="16"/>
        </w:rPr>
        <w:t> </w:t>
      </w:r>
      <w:r>
        <w:rPr>
          <w:rFonts w:ascii="Arial" w:hAnsi="Arial" w:cs="Arial" w:eastAsia="Arial"/>
          <w:color w:val="414042"/>
          <w:sz w:val="16"/>
          <w:szCs w:val="16"/>
        </w:rPr>
        <w:t>Forbes,</w:t>
      </w:r>
      <w:r>
        <w:rPr>
          <w:rFonts w:ascii="Arial" w:hAnsi="Arial" w:cs="Arial" w:eastAsia="Arial"/>
          <w:color w:val="414042"/>
          <w:spacing w:val="-17"/>
          <w:sz w:val="16"/>
          <w:szCs w:val="16"/>
        </w:rPr>
        <w:t> </w:t>
      </w:r>
      <w:r>
        <w:rPr>
          <w:rFonts w:ascii="Arial" w:hAnsi="Arial" w:cs="Arial" w:eastAsia="Arial"/>
          <w:color w:val="414042"/>
          <w:spacing w:val="-6"/>
          <w:sz w:val="16"/>
          <w:szCs w:val="16"/>
        </w:rPr>
        <w:t>T</w:t>
      </w:r>
      <w:r>
        <w:rPr>
          <w:rFonts w:ascii="Arial" w:hAnsi="Arial" w:cs="Arial" w:eastAsia="Arial"/>
          <w:color w:val="414042"/>
          <w:spacing w:val="-5"/>
          <w:sz w:val="16"/>
          <w:szCs w:val="16"/>
        </w:rPr>
        <w:t>ony</w:t>
      </w:r>
      <w:r>
        <w:rPr>
          <w:rFonts w:ascii="Arial" w:hAnsi="Arial" w:cs="Arial" w:eastAsia="Arial"/>
          <w:color w:val="414042"/>
          <w:spacing w:val="-17"/>
          <w:sz w:val="16"/>
          <w:szCs w:val="16"/>
        </w:rPr>
        <w:t> </w:t>
      </w:r>
      <w:r>
        <w:rPr>
          <w:rFonts w:ascii="Arial" w:hAnsi="Arial" w:cs="Arial" w:eastAsia="Arial"/>
          <w:color w:val="414042"/>
          <w:spacing w:val="-2"/>
          <w:sz w:val="16"/>
          <w:szCs w:val="16"/>
        </w:rPr>
        <w:t>O’Reilly</w:t>
      </w:r>
      <w:r>
        <w:rPr>
          <w:rFonts w:ascii="Arial" w:hAnsi="Arial" w:cs="Arial" w:eastAsia="Arial"/>
          <w:color w:val="414042"/>
          <w:spacing w:val="-3"/>
          <w:sz w:val="16"/>
          <w:szCs w:val="16"/>
        </w:rPr>
        <w:t>,</w:t>
      </w:r>
      <w:r>
        <w:rPr>
          <w:rFonts w:ascii="Arial" w:hAnsi="Arial" w:cs="Arial" w:eastAsia="Arial"/>
          <w:color w:val="414042"/>
          <w:spacing w:val="-17"/>
          <w:sz w:val="16"/>
          <w:szCs w:val="16"/>
        </w:rPr>
        <w:t> </w:t>
      </w:r>
      <w:r>
        <w:rPr>
          <w:rFonts w:ascii="Arial" w:hAnsi="Arial" w:cs="Arial" w:eastAsia="Arial"/>
          <w:color w:val="414042"/>
          <w:sz w:val="16"/>
          <w:szCs w:val="16"/>
        </w:rPr>
        <w:t>Sally</w:t>
      </w:r>
      <w:r>
        <w:rPr>
          <w:rFonts w:ascii="Arial" w:hAnsi="Arial" w:cs="Arial" w:eastAsia="Arial"/>
          <w:color w:val="414042"/>
          <w:spacing w:val="-17"/>
          <w:sz w:val="16"/>
          <w:szCs w:val="16"/>
        </w:rPr>
        <w:t> </w:t>
      </w:r>
      <w:r>
        <w:rPr>
          <w:rFonts w:ascii="Arial" w:hAnsi="Arial" w:cs="Arial" w:eastAsia="Arial"/>
          <w:color w:val="414042"/>
          <w:sz w:val="16"/>
          <w:szCs w:val="16"/>
        </w:rPr>
        <w:t>Brauer</w:t>
      </w:r>
      <w:r>
        <w:rPr>
          <w:rFonts w:ascii="Arial" w:hAnsi="Arial" w:cs="Arial" w:eastAsia="Arial"/>
          <w:color w:val="414042"/>
          <w:spacing w:val="27"/>
          <w:w w:val="97"/>
          <w:sz w:val="16"/>
          <w:szCs w:val="16"/>
        </w:rPr>
        <w:t> </w:t>
      </w:r>
      <w:r>
        <w:rPr>
          <w:rFonts w:ascii="Arial" w:hAnsi="Arial" w:cs="Arial" w:eastAsia="Arial"/>
          <w:color w:val="414042"/>
          <w:sz w:val="16"/>
          <w:szCs w:val="16"/>
        </w:rPr>
        <w:t>and</w:t>
      </w:r>
      <w:r>
        <w:rPr>
          <w:rFonts w:ascii="Arial" w:hAnsi="Arial" w:cs="Arial" w:eastAsia="Arial"/>
          <w:color w:val="414042"/>
          <w:spacing w:val="-5"/>
          <w:sz w:val="16"/>
          <w:szCs w:val="16"/>
        </w:rPr>
        <w:t> </w:t>
      </w:r>
      <w:r>
        <w:rPr>
          <w:rFonts w:ascii="Arial" w:hAnsi="Arial" w:cs="Arial" w:eastAsia="Arial"/>
          <w:color w:val="414042"/>
          <w:sz w:val="16"/>
          <w:szCs w:val="16"/>
        </w:rPr>
        <w:t>Kathryn</w:t>
      </w:r>
      <w:r>
        <w:rPr>
          <w:rFonts w:ascii="Arial" w:hAnsi="Arial" w:cs="Arial" w:eastAsia="Arial"/>
          <w:color w:val="414042"/>
          <w:spacing w:val="-5"/>
          <w:sz w:val="16"/>
          <w:szCs w:val="16"/>
        </w:rPr>
        <w:t> </w:t>
      </w:r>
      <w:r>
        <w:rPr>
          <w:rFonts w:ascii="Arial" w:hAnsi="Arial" w:cs="Arial" w:eastAsia="Arial"/>
          <w:color w:val="414042"/>
          <w:sz w:val="16"/>
          <w:szCs w:val="16"/>
        </w:rPr>
        <w:t>Jowett.</w:t>
      </w:r>
      <w:r>
        <w:rPr>
          <w:rFonts w:ascii="Arial" w:hAnsi="Arial" w:cs="Arial" w:eastAsia="Arial"/>
          <w:sz w:val="16"/>
          <w:szCs w:val="16"/>
        </w:rPr>
      </w:r>
    </w:p>
    <w:p>
      <w:pPr>
        <w:spacing w:line="260" w:lineRule="auto" w:before="114"/>
        <w:ind w:left="120" w:right="2910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Arial"/>
          <w:b/>
          <w:color w:val="414042"/>
          <w:spacing w:val="-1"/>
          <w:sz w:val="16"/>
        </w:rPr>
        <w:t>Gr</w:t>
      </w:r>
      <w:r>
        <w:rPr>
          <w:rFonts w:ascii="Arial"/>
          <w:b/>
          <w:color w:val="414042"/>
          <w:spacing w:val="-2"/>
          <w:sz w:val="16"/>
        </w:rPr>
        <w:t>oup</w:t>
      </w:r>
      <w:r>
        <w:rPr>
          <w:rFonts w:ascii="Arial"/>
          <w:b/>
          <w:color w:val="414042"/>
          <w:spacing w:val="-16"/>
          <w:sz w:val="16"/>
        </w:rPr>
        <w:t> </w:t>
      </w:r>
      <w:r>
        <w:rPr>
          <w:rFonts w:ascii="Arial"/>
          <w:b/>
          <w:color w:val="414042"/>
          <w:sz w:val="16"/>
        </w:rPr>
        <w:t>Scribes:</w:t>
      </w:r>
      <w:r>
        <w:rPr>
          <w:rFonts w:ascii="Arial"/>
          <w:b/>
          <w:color w:val="414042"/>
          <w:spacing w:val="-17"/>
          <w:sz w:val="16"/>
        </w:rPr>
        <w:t> </w:t>
      </w:r>
      <w:r>
        <w:rPr>
          <w:rFonts w:ascii="Arial"/>
          <w:color w:val="414042"/>
          <w:sz w:val="16"/>
        </w:rPr>
        <w:t>Rachel</w:t>
      </w:r>
      <w:r>
        <w:rPr>
          <w:rFonts w:ascii="Arial"/>
          <w:color w:val="414042"/>
          <w:spacing w:val="-18"/>
          <w:sz w:val="16"/>
        </w:rPr>
        <w:t> </w:t>
      </w:r>
      <w:r>
        <w:rPr>
          <w:rFonts w:ascii="Arial"/>
          <w:color w:val="414042"/>
          <w:sz w:val="16"/>
        </w:rPr>
        <w:t>Kim,</w:t>
      </w:r>
      <w:r>
        <w:rPr>
          <w:rFonts w:ascii="Arial"/>
          <w:color w:val="414042"/>
          <w:spacing w:val="-17"/>
          <w:sz w:val="16"/>
        </w:rPr>
        <w:t> </w:t>
      </w:r>
      <w:r>
        <w:rPr>
          <w:rFonts w:ascii="Arial"/>
          <w:color w:val="414042"/>
          <w:sz w:val="16"/>
        </w:rPr>
        <w:t>Rochelle</w:t>
      </w:r>
      <w:r>
        <w:rPr>
          <w:rFonts w:ascii="Arial"/>
          <w:color w:val="414042"/>
          <w:spacing w:val="-18"/>
          <w:sz w:val="16"/>
        </w:rPr>
        <w:t> </w:t>
      </w:r>
      <w:r>
        <w:rPr>
          <w:rFonts w:ascii="Arial"/>
          <w:color w:val="414042"/>
          <w:sz w:val="16"/>
        </w:rPr>
        <w:t>Muscat,</w:t>
      </w:r>
      <w:r>
        <w:rPr>
          <w:rFonts w:ascii="Arial"/>
          <w:color w:val="414042"/>
          <w:spacing w:val="-17"/>
          <w:sz w:val="16"/>
        </w:rPr>
        <w:t> </w:t>
      </w:r>
      <w:r>
        <w:rPr>
          <w:rFonts w:ascii="Arial"/>
          <w:color w:val="414042"/>
          <w:sz w:val="16"/>
        </w:rPr>
        <w:t>Claudia</w:t>
      </w:r>
      <w:r>
        <w:rPr>
          <w:rFonts w:ascii="Arial"/>
          <w:color w:val="414042"/>
          <w:spacing w:val="-17"/>
          <w:sz w:val="16"/>
        </w:rPr>
        <w:t> </w:t>
      </w:r>
      <w:r>
        <w:rPr>
          <w:rFonts w:ascii="Arial"/>
          <w:color w:val="414042"/>
          <w:sz w:val="16"/>
        </w:rPr>
        <w:t>Quintanilla,</w:t>
      </w:r>
      <w:r>
        <w:rPr>
          <w:rFonts w:ascii="Arial"/>
          <w:color w:val="414042"/>
          <w:spacing w:val="-18"/>
          <w:sz w:val="16"/>
        </w:rPr>
        <w:t> </w:t>
      </w:r>
      <w:r>
        <w:rPr>
          <w:rFonts w:ascii="Arial"/>
          <w:color w:val="414042"/>
          <w:spacing w:val="-2"/>
          <w:sz w:val="16"/>
        </w:rPr>
        <w:t>Pr</w:t>
      </w:r>
      <w:r>
        <w:rPr>
          <w:rFonts w:ascii="Arial"/>
          <w:color w:val="414042"/>
          <w:spacing w:val="-1"/>
          <w:sz w:val="16"/>
        </w:rPr>
        <w:t>eeti</w:t>
      </w:r>
      <w:r>
        <w:rPr>
          <w:rFonts w:ascii="Arial"/>
          <w:color w:val="414042"/>
          <w:spacing w:val="-17"/>
          <w:sz w:val="16"/>
        </w:rPr>
        <w:t> </w:t>
      </w:r>
      <w:r>
        <w:rPr>
          <w:rFonts w:ascii="Arial"/>
          <w:color w:val="414042"/>
          <w:spacing w:val="-3"/>
          <w:sz w:val="16"/>
        </w:rPr>
        <w:t>Grover</w:t>
      </w:r>
      <w:r>
        <w:rPr>
          <w:rFonts w:ascii="Arial"/>
          <w:color w:val="414042"/>
          <w:spacing w:val="-4"/>
          <w:sz w:val="16"/>
        </w:rPr>
        <w:t>,</w:t>
      </w:r>
      <w:r>
        <w:rPr>
          <w:rFonts w:ascii="Arial"/>
          <w:color w:val="414042"/>
          <w:spacing w:val="-18"/>
          <w:sz w:val="16"/>
        </w:rPr>
        <w:t> </w:t>
      </w:r>
      <w:r>
        <w:rPr>
          <w:rFonts w:ascii="Arial"/>
          <w:color w:val="414042"/>
          <w:sz w:val="16"/>
        </w:rPr>
        <w:t>Catriona</w:t>
      </w:r>
      <w:r>
        <w:rPr>
          <w:rFonts w:ascii="Arial"/>
          <w:color w:val="414042"/>
          <w:spacing w:val="29"/>
          <w:sz w:val="16"/>
        </w:rPr>
        <w:t> </w:t>
      </w:r>
      <w:r>
        <w:rPr>
          <w:rFonts w:ascii="Arial"/>
          <w:color w:val="414042"/>
          <w:sz w:val="16"/>
        </w:rPr>
        <w:t>Smith</w:t>
      </w:r>
      <w:r>
        <w:rPr>
          <w:rFonts w:ascii="Arial"/>
          <w:color w:val="414042"/>
          <w:spacing w:val="-11"/>
          <w:sz w:val="16"/>
        </w:rPr>
        <w:t> </w:t>
      </w:r>
      <w:r>
        <w:rPr>
          <w:rFonts w:ascii="Arial"/>
          <w:color w:val="414042"/>
          <w:sz w:val="16"/>
        </w:rPr>
        <w:t>and</w:t>
      </w:r>
      <w:r>
        <w:rPr>
          <w:rFonts w:ascii="Arial"/>
          <w:color w:val="414042"/>
          <w:spacing w:val="-10"/>
          <w:sz w:val="16"/>
        </w:rPr>
        <w:t> </w:t>
      </w:r>
      <w:r>
        <w:rPr>
          <w:rFonts w:ascii="Arial"/>
          <w:color w:val="414042"/>
          <w:sz w:val="16"/>
        </w:rPr>
        <w:t>Rebecca</w:t>
      </w:r>
      <w:r>
        <w:rPr>
          <w:rFonts w:ascii="Arial"/>
          <w:color w:val="414042"/>
          <w:spacing w:val="-10"/>
          <w:sz w:val="16"/>
        </w:rPr>
        <w:t> </w:t>
      </w:r>
      <w:r>
        <w:rPr>
          <w:rFonts w:ascii="Arial"/>
          <w:color w:val="414042"/>
          <w:sz w:val="16"/>
        </w:rPr>
        <w:t>Portelli.</w:t>
      </w:r>
      <w:r>
        <w:rPr>
          <w:rFonts w:ascii="Arial"/>
          <w:sz w:val="16"/>
        </w:rPr>
      </w:r>
    </w:p>
    <w:p>
      <w:pPr>
        <w:spacing w:before="114"/>
        <w:ind w:left="120" w:right="0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Arial" w:hAnsi="Arial"/>
          <w:b/>
          <w:color w:val="414042"/>
          <w:w w:val="95"/>
          <w:sz w:val="16"/>
        </w:rPr>
        <w:t>©</w:t>
      </w:r>
      <w:r>
        <w:rPr>
          <w:rFonts w:ascii="Arial" w:hAnsi="Arial"/>
          <w:b/>
          <w:color w:val="414042"/>
          <w:spacing w:val="3"/>
          <w:w w:val="95"/>
          <w:sz w:val="16"/>
        </w:rPr>
        <w:t> </w:t>
      </w:r>
      <w:r>
        <w:rPr>
          <w:rFonts w:ascii="Arial" w:hAnsi="Arial"/>
          <w:b/>
          <w:color w:val="414042"/>
          <w:w w:val="95"/>
          <w:sz w:val="16"/>
        </w:rPr>
        <w:t>Australian</w:t>
      </w:r>
      <w:r>
        <w:rPr>
          <w:rFonts w:ascii="Arial" w:hAnsi="Arial"/>
          <w:b/>
          <w:color w:val="414042"/>
          <w:spacing w:val="4"/>
          <w:w w:val="95"/>
          <w:sz w:val="16"/>
        </w:rPr>
        <w:t> </w:t>
      </w:r>
      <w:r>
        <w:rPr>
          <w:rFonts w:ascii="Arial" w:hAnsi="Arial"/>
          <w:b/>
          <w:color w:val="414042"/>
          <w:w w:val="95"/>
          <w:sz w:val="16"/>
        </w:rPr>
        <w:t>Human</w:t>
      </w:r>
      <w:r>
        <w:rPr>
          <w:rFonts w:ascii="Arial" w:hAnsi="Arial"/>
          <w:b/>
          <w:color w:val="414042"/>
          <w:spacing w:val="3"/>
          <w:w w:val="95"/>
          <w:sz w:val="16"/>
        </w:rPr>
        <w:t> </w:t>
      </w:r>
      <w:r>
        <w:rPr>
          <w:rFonts w:ascii="Arial" w:hAnsi="Arial"/>
          <w:b/>
          <w:color w:val="414042"/>
          <w:spacing w:val="-2"/>
          <w:w w:val="95"/>
          <w:sz w:val="16"/>
        </w:rPr>
        <w:t>Resour</w:t>
      </w:r>
      <w:r>
        <w:rPr>
          <w:rFonts w:ascii="Arial" w:hAnsi="Arial"/>
          <w:b/>
          <w:color w:val="414042"/>
          <w:spacing w:val="-1"/>
          <w:w w:val="95"/>
          <w:sz w:val="16"/>
        </w:rPr>
        <w:t>ce</w:t>
      </w:r>
      <w:r>
        <w:rPr>
          <w:rFonts w:ascii="Arial" w:hAnsi="Arial"/>
          <w:b/>
          <w:color w:val="414042"/>
          <w:spacing w:val="4"/>
          <w:w w:val="95"/>
          <w:sz w:val="16"/>
        </w:rPr>
        <w:t> </w:t>
      </w:r>
      <w:r>
        <w:rPr>
          <w:rFonts w:ascii="Arial" w:hAnsi="Arial"/>
          <w:b/>
          <w:color w:val="414042"/>
          <w:w w:val="95"/>
          <w:sz w:val="16"/>
        </w:rPr>
        <w:t>Institute,</w:t>
      </w:r>
      <w:r>
        <w:rPr>
          <w:rFonts w:ascii="Arial" w:hAnsi="Arial"/>
          <w:b/>
          <w:color w:val="414042"/>
          <w:spacing w:val="3"/>
          <w:w w:val="95"/>
          <w:sz w:val="16"/>
        </w:rPr>
        <w:t> </w:t>
      </w:r>
      <w:r>
        <w:rPr>
          <w:rFonts w:ascii="Arial" w:hAnsi="Arial"/>
          <w:b/>
          <w:color w:val="414042"/>
          <w:w w:val="95"/>
          <w:sz w:val="16"/>
        </w:rPr>
        <w:t>September</w:t>
      </w:r>
      <w:r>
        <w:rPr>
          <w:rFonts w:ascii="Arial" w:hAnsi="Arial"/>
          <w:b/>
          <w:color w:val="414042"/>
          <w:spacing w:val="4"/>
          <w:w w:val="95"/>
          <w:sz w:val="16"/>
        </w:rPr>
        <w:t> </w:t>
      </w:r>
      <w:r>
        <w:rPr>
          <w:rFonts w:ascii="Arial" w:hAnsi="Arial"/>
          <w:b/>
          <w:color w:val="414042"/>
          <w:w w:val="95"/>
          <w:sz w:val="16"/>
        </w:rPr>
        <w:t>2015</w:t>
      </w:r>
      <w:r>
        <w:rPr>
          <w:rFonts w:ascii="Arial" w:hAnsi="Arial"/>
          <w:sz w:val="16"/>
        </w:rPr>
      </w:r>
    </w:p>
    <w:p>
      <w:pPr>
        <w:spacing w:after="0"/>
        <w:jc w:val="left"/>
        <w:rPr>
          <w:rFonts w:ascii="Arial" w:hAnsi="Arial" w:cs="Arial" w:eastAsia="Arial"/>
          <w:sz w:val="16"/>
          <w:szCs w:val="16"/>
        </w:rPr>
        <w:sectPr>
          <w:pgSz w:w="11910" w:h="16840"/>
          <w:pgMar w:top="1200" w:bottom="280" w:left="560" w:right="1680"/>
        </w:sectPr>
      </w:pPr>
    </w:p>
    <w:p>
      <w:pPr>
        <w:pStyle w:val="Heading2"/>
        <w:spacing w:line="789" w:lineRule="exact"/>
        <w:ind w:right="0"/>
        <w:jc w:val="left"/>
        <w:rPr>
          <w:b w:val="0"/>
          <w:bCs w:val="0"/>
        </w:rPr>
      </w:pPr>
      <w:r>
        <w:rPr>
          <w:color w:val="003D68"/>
          <w:spacing w:val="-9"/>
          <w:w w:val="75"/>
        </w:rPr>
        <w:t>F</w:t>
      </w:r>
      <w:r>
        <w:rPr>
          <w:color w:val="003D68"/>
          <w:spacing w:val="-11"/>
          <w:w w:val="75"/>
        </w:rPr>
        <w:t>OREWORD</w:t>
      </w:r>
      <w:r>
        <w:rPr>
          <w:b w:val="0"/>
        </w:rPr>
      </w:r>
    </w:p>
    <w:p>
      <w:pPr>
        <w:spacing w:line="240" w:lineRule="auto" w:before="6"/>
        <w:rPr>
          <w:rFonts w:ascii="Tahoma" w:hAnsi="Tahoma" w:cs="Tahoma" w:eastAsia="Tahoma"/>
          <w:b/>
          <w:bCs/>
          <w:sz w:val="12"/>
          <w:szCs w:val="12"/>
        </w:rPr>
      </w:pPr>
    </w:p>
    <w:p>
      <w:pPr>
        <w:pStyle w:val="BodyText"/>
        <w:spacing w:line="263" w:lineRule="auto" w:before="71"/>
        <w:ind w:left="2912" w:right="1509"/>
        <w:jc w:val="left"/>
      </w:pPr>
      <w:r>
        <w:rPr/>
        <w:pict>
          <v:group style="position:absolute;margin-left:34.015499pt;margin-top:5.278502pt;width:125.45pt;height:162.25pt;mso-position-horizontal-relative:page;mso-position-vertical-relative:paragraph;z-index:1072" coordorigin="680,106" coordsize="2509,3245">
            <v:shape style="position:absolute;left:683;top:108;width:2504;height:3240" type="#_x0000_t75" stroked="false">
              <v:imagedata r:id="rId11" o:title=""/>
            </v:shape>
            <v:group style="position:absolute;left:683;top:108;width:2505;height:3240" coordorigin="683,108" coordsize="2505,3240">
              <v:shape style="position:absolute;left:683;top:108;width:2505;height:3240" coordorigin="683,108" coordsize="2505,3240" path="m683,3348l3187,3348,3187,108,683,108,683,3348xe" filled="false" stroked="true" strokeweight=".237pt" strokecolor="#414042">
                <v:path arrowok="t"/>
              </v:shape>
            </v:group>
            <w10:wrap type="none"/>
          </v:group>
        </w:pict>
      </w:r>
      <w:r>
        <w:rPr>
          <w:color w:val="414042"/>
        </w:rPr>
        <w:t>I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was delighted, </w:t>
      </w:r>
      <w:r>
        <w:rPr>
          <w:color w:val="414042"/>
          <w:spacing w:val="-2"/>
        </w:rPr>
        <w:t>on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behalf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AHRI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board,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take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part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Older</w:t>
      </w:r>
      <w:r>
        <w:rPr>
          <w:color w:val="414042"/>
          <w:spacing w:val="20"/>
          <w:w w:val="105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Work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association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Human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Rights</w:t>
      </w:r>
      <w:r>
        <w:rPr>
          <w:color w:val="414042"/>
          <w:spacing w:val="40"/>
          <w:w w:val="97"/>
        </w:rPr>
        <w:t> </w:t>
      </w:r>
      <w:r>
        <w:rPr>
          <w:color w:val="414042"/>
          <w:spacing w:val="-5"/>
        </w:rPr>
        <w:t>Commission.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issue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public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life,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50"/>
          <w:w w:val="101"/>
        </w:rPr>
        <w:t> </w:t>
      </w:r>
      <w:r>
        <w:rPr>
          <w:color w:val="414042"/>
          <w:spacing w:val="-3"/>
        </w:rPr>
        <w:t>one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I’m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pleased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say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active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past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decade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so.</w:t>
      </w:r>
      <w:r>
        <w:rPr/>
      </w:r>
    </w:p>
    <w:p>
      <w:pPr>
        <w:pStyle w:val="BodyText"/>
        <w:spacing w:line="263" w:lineRule="auto"/>
        <w:ind w:left="2912" w:right="1509"/>
        <w:jc w:val="left"/>
      </w:pPr>
      <w:r>
        <w:rPr>
          <w:color w:val="414042"/>
          <w:spacing w:val="-4"/>
        </w:rPr>
        <w:t>While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issue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caused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level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inter</w:t>
      </w:r>
      <w:r>
        <w:rPr>
          <w:color w:val="414042"/>
          <w:spacing w:val="-5"/>
        </w:rPr>
        <w:t>est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during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period,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particularly</w:t>
      </w:r>
      <w:r>
        <w:rPr>
          <w:color w:val="414042"/>
          <w:spacing w:val="50"/>
        </w:rPr>
        <w:t> </w:t>
      </w:r>
      <w:r>
        <w:rPr>
          <w:color w:val="414042"/>
          <w:spacing w:val="-4"/>
        </w:rPr>
        <w:t>pleasing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more recent times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note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3"/>
        </w:rPr>
        <w:t> now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generates</w:t>
      </w:r>
      <w:r>
        <w:rPr>
          <w:color w:val="414042"/>
          <w:spacing w:val="-4"/>
        </w:rPr>
        <w:t> considerably</w:t>
      </w:r>
      <w:r>
        <w:rPr/>
      </w:r>
    </w:p>
    <w:p>
      <w:pPr>
        <w:pStyle w:val="BodyText"/>
        <w:spacing w:line="263" w:lineRule="auto" w:before="0"/>
        <w:ind w:left="2912" w:right="1547"/>
        <w:jc w:val="left"/>
      </w:pPr>
      <w:r>
        <w:rPr>
          <w:color w:val="414042"/>
          <w:spacing w:val="-4"/>
        </w:rPr>
        <w:t>more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momentum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eviously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has.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An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indication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sense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26"/>
          <w:w w:val="106"/>
        </w:rPr>
        <w:t> </w:t>
      </w:r>
      <w:r>
        <w:rPr>
          <w:color w:val="414042"/>
          <w:spacing w:val="-4"/>
        </w:rPr>
        <w:t>ur</w:t>
      </w:r>
      <w:r>
        <w:rPr>
          <w:color w:val="414042"/>
          <w:spacing w:val="-5"/>
        </w:rPr>
        <w:t>gency</w:t>
      </w:r>
      <w:r>
        <w:rPr>
          <w:color w:val="414042"/>
          <w:spacing w:val="-4"/>
        </w:rPr>
        <w:t> generated among</w:t>
      </w:r>
      <w:r>
        <w:rPr>
          <w:color w:val="414042"/>
          <w:spacing w:val="-3"/>
        </w:rPr>
        <w:t> the</w:t>
      </w:r>
      <w:r>
        <w:rPr>
          <w:color w:val="414042"/>
          <w:spacing w:val="-4"/>
        </w:rPr>
        <w:t> invited audience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senior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people who</w:t>
      </w:r>
      <w:r>
        <w:rPr>
          <w:color w:val="414042"/>
          <w:spacing w:val="56"/>
          <w:w w:val="101"/>
        </w:rPr>
        <w:t> </w:t>
      </w:r>
      <w:r>
        <w:rPr>
          <w:color w:val="414042"/>
          <w:spacing w:val="-4"/>
        </w:rPr>
        <w:t>attended</w:t>
      </w:r>
      <w:r>
        <w:rPr>
          <w:color w:val="414042"/>
          <w:spacing w:val="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8"/>
        </w:rPr>
        <w:t> </w:t>
      </w:r>
      <w:r>
        <w:rPr>
          <w:color w:val="414042"/>
          <w:spacing w:val="-5"/>
        </w:rPr>
        <w:t>Summit.</w:t>
      </w:r>
      <w:r>
        <w:rPr/>
      </w:r>
    </w:p>
    <w:p>
      <w:pPr>
        <w:pStyle w:val="BodyText"/>
        <w:spacing w:line="263" w:lineRule="auto"/>
        <w:ind w:left="2912" w:right="1509"/>
        <w:jc w:val="left"/>
      </w:pPr>
      <w:r>
        <w:rPr>
          <w:color w:val="414042"/>
          <w:spacing w:val="-5"/>
        </w:rPr>
        <w:t>Fr</w:t>
      </w:r>
      <w:r>
        <w:rPr>
          <w:color w:val="414042"/>
          <w:spacing w:val="-4"/>
        </w:rPr>
        <w:t>om</w:t>
      </w:r>
      <w:r>
        <w:rPr>
          <w:color w:val="414042"/>
          <w:spacing w:val="-12"/>
        </w:rPr>
        <w:t> </w:t>
      </w:r>
      <w:r>
        <w:rPr>
          <w:color w:val="414042"/>
          <w:spacing w:val="-8"/>
        </w:rPr>
        <w:t>AHRI</w:t>
      </w:r>
      <w:r>
        <w:rPr>
          <w:color w:val="414042"/>
          <w:spacing w:val="-6"/>
        </w:rPr>
        <w:t>’</w:t>
      </w:r>
      <w:r>
        <w:rPr>
          <w:color w:val="414042"/>
          <w:spacing w:val="-9"/>
        </w:rPr>
        <w:t>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perspective,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able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measur</w:t>
      </w:r>
      <w:r>
        <w:rPr>
          <w:color w:val="414042"/>
          <w:spacing w:val="-4"/>
        </w:rPr>
        <w:t>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inter</w:t>
      </w:r>
      <w:r>
        <w:rPr>
          <w:color w:val="414042"/>
          <w:spacing w:val="-5"/>
        </w:rPr>
        <w:t>est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by</w:t>
      </w:r>
      <w:r>
        <w:rPr>
          <w:color w:val="414042"/>
          <w:spacing w:val="-4"/>
          <w:w w:val="101"/>
        </w:rPr>
        <w:t> </w:t>
      </w:r>
      <w:r>
        <w:rPr>
          <w:color w:val="414042"/>
          <w:spacing w:val="23"/>
          <w:w w:val="101"/>
        </w:rPr>
        <w:t> </w:t>
      </w:r>
      <w:r>
        <w:rPr>
          <w:color w:val="414042"/>
          <w:spacing w:val="-4"/>
        </w:rPr>
        <w:t>looking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esponse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received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recent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member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surveys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26"/>
          <w:w w:val="103"/>
        </w:rPr>
        <w:t> </w:t>
      </w:r>
      <w:r>
        <w:rPr>
          <w:color w:val="414042"/>
          <w:spacing w:val="-5"/>
        </w:rPr>
        <w:t>issue.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Following</w:t>
      </w:r>
      <w:r>
        <w:rPr>
          <w:color w:val="414042"/>
          <w:spacing w:val="-17"/>
        </w:rPr>
        <w:t> </w:t>
      </w:r>
      <w:r>
        <w:rPr>
          <w:color w:val="414042"/>
        </w:rPr>
        <w:t>a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survey</w:t>
      </w:r>
      <w:r>
        <w:rPr>
          <w:color w:val="414042"/>
          <w:spacing w:val="-1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7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20,000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members</w:t>
      </w:r>
      <w:r>
        <w:rPr>
          <w:color w:val="414042"/>
          <w:spacing w:val="-1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2011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attracted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1200</w:t>
      </w:r>
      <w:r>
        <w:rPr>
          <w:color w:val="414042"/>
          <w:spacing w:val="48"/>
          <w:w w:val="93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esponses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just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three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days,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conducted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another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survey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late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2014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30"/>
          <w:w w:val="99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1900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members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responded.</w:t>
      </w:r>
      <w:r>
        <w:rPr/>
      </w:r>
    </w:p>
    <w:p>
      <w:pPr>
        <w:pStyle w:val="BodyText"/>
        <w:tabs>
          <w:tab w:pos="1727" w:val="left" w:leader="none"/>
        </w:tabs>
        <w:spacing w:line="263" w:lineRule="auto"/>
        <w:ind w:right="1509"/>
        <w:jc w:val="left"/>
      </w:pPr>
      <w:r>
        <w:rPr>
          <w:color w:val="414042"/>
          <w:spacing w:val="-3"/>
        </w:rPr>
        <w:t>One</w:t>
      </w:r>
      <w:r>
        <w:rPr>
          <w:color w:val="414042"/>
          <w:spacing w:val="-2"/>
        </w:rPr>
        <w:t> of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2"/>
        </w:rPr>
        <w:t>of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2014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survey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showing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eluctance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recruit</w:t>
      </w:r>
      <w:r>
        <w:rPr>
          <w:color w:val="414042"/>
          <w:spacing w:val="40"/>
          <w:w w:val="102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certain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age.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While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only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6%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put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45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years,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third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respondents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reported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observing</w:t>
      </w:r>
      <w:r>
        <w:rPr>
          <w:color w:val="414042"/>
          <w:spacing w:val="35"/>
          <w:w w:val="101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eluctance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recruit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than-50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and-55</w:t>
      </w:r>
      <w:r>
        <w:rPr>
          <w:color w:val="414042"/>
          <w:spacing w:val="-3"/>
        </w:rPr>
        <w:t> </w:t>
      </w:r>
      <w:r>
        <w:rPr>
          <w:color w:val="414042"/>
          <w:spacing w:val="-6"/>
        </w:rPr>
        <w:t>r</w:t>
      </w:r>
      <w:r>
        <w:rPr>
          <w:color w:val="414042"/>
          <w:spacing w:val="-7"/>
        </w:rPr>
        <w:t>espectively.</w:t>
      </w:r>
      <w:r>
        <w:rPr>
          <w:color w:val="414042"/>
          <w:spacing w:val="-4"/>
        </w:rPr>
        <w:t> More</w:t>
      </w:r>
      <w:r>
        <w:rPr>
          <w:color w:val="414042"/>
          <w:spacing w:val="-3"/>
        </w:rPr>
        <w:t> than </w:t>
      </w:r>
      <w:r>
        <w:rPr>
          <w:color w:val="414042"/>
        </w:rPr>
        <w:t>a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third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the </w:t>
      </w:r>
      <w:r>
        <w:rPr>
          <w:color w:val="414042"/>
          <w:spacing w:val="-5"/>
        </w:rPr>
        <w:t>sample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group </w:t>
      </w:r>
      <w:r>
        <w:rPr>
          <w:color w:val="414042"/>
          <w:spacing w:val="-5"/>
        </w:rPr>
        <w:t>reported</w:t>
      </w:r>
      <w:r>
        <w:rPr>
          <w:color w:val="414042"/>
          <w:spacing w:val="65"/>
          <w:w w:val="10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between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10%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25%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55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older</w:t>
      </w:r>
      <w:r>
        <w:rPr>
          <w:color w:val="414042"/>
          <w:spacing w:val="-8"/>
        </w:rPr>
        <w:t>,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nearly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30%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reported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up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half</w:t>
      </w:r>
      <w:r>
        <w:rPr>
          <w:color w:val="414042"/>
          <w:spacing w:val="53"/>
          <w:w w:val="99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17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55.</w:t>
      </w:r>
      <w:r>
        <w:rPr/>
      </w:r>
    </w:p>
    <w:p>
      <w:pPr>
        <w:pStyle w:val="BodyText"/>
        <w:spacing w:line="263" w:lineRule="auto"/>
        <w:ind w:right="1664"/>
        <w:jc w:val="left"/>
      </w:pPr>
      <w:r>
        <w:rPr>
          <w:color w:val="414042"/>
          <w:spacing w:val="-2"/>
        </w:rPr>
        <w:t>If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anything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like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those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numbers</w:t>
      </w:r>
      <w:r>
        <w:rPr>
          <w:color w:val="414042"/>
          <w:spacing w:val="-5"/>
        </w:rPr>
        <w:t> wer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convert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into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immediate</w:t>
      </w:r>
      <w:r>
        <w:rPr>
          <w:color w:val="414042"/>
          <w:spacing w:val="-5"/>
        </w:rPr>
        <w:t> retir</w:t>
      </w:r>
      <w:r>
        <w:rPr>
          <w:color w:val="414042"/>
          <w:spacing w:val="-6"/>
        </w:rPr>
        <w:t>ements,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many</w:t>
      </w:r>
      <w:r>
        <w:rPr>
          <w:color w:val="414042"/>
          <w:spacing w:val="-5"/>
        </w:rPr>
        <w:t> businesses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would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trouble,</w:t>
      </w:r>
      <w:r>
        <w:rPr>
          <w:color w:val="414042"/>
          <w:spacing w:val="79"/>
          <w:w w:val="103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24"/>
        </w:rPr>
        <w:t> </w:t>
      </w:r>
      <w:r>
        <w:rPr>
          <w:color w:val="414042"/>
          <w:spacing w:val="-5"/>
        </w:rPr>
        <w:t>successive</w:t>
      </w:r>
      <w:r>
        <w:rPr>
          <w:color w:val="414042"/>
          <w:spacing w:val="-24"/>
        </w:rPr>
        <w:t> </w:t>
      </w:r>
      <w:r>
        <w:rPr>
          <w:color w:val="414042"/>
          <w:spacing w:val="-4"/>
        </w:rPr>
        <w:t>Intergenerational</w:t>
      </w:r>
      <w:r>
        <w:rPr>
          <w:color w:val="414042"/>
          <w:spacing w:val="-24"/>
        </w:rPr>
        <w:t> </w:t>
      </w:r>
      <w:r>
        <w:rPr>
          <w:color w:val="414042"/>
          <w:spacing w:val="-5"/>
        </w:rPr>
        <w:t>Reports</w:t>
      </w:r>
      <w:r>
        <w:rPr>
          <w:color w:val="414042"/>
          <w:spacing w:val="-24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24"/>
        </w:rPr>
        <w:t> </w:t>
      </w:r>
      <w:r>
        <w:rPr>
          <w:color w:val="414042"/>
          <w:spacing w:val="-4"/>
        </w:rPr>
        <w:t>confi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4"/>
        </w:rPr>
        <w:t>Governments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persuasions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agreement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change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happen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area,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43"/>
          <w:w w:val="103"/>
        </w:rPr>
        <w:t> </w:t>
      </w:r>
      <w:r>
        <w:rPr>
          <w:color w:val="414042"/>
          <w:spacing w:val="-4"/>
        </w:rPr>
        <w:t>announcement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upping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pension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entitlement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70,</w:t>
      </w:r>
      <w:r>
        <w:rPr>
          <w:color w:val="414042"/>
          <w:spacing w:val="-5"/>
        </w:rPr>
        <w:t> sends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5"/>
        </w:rPr>
        <w:t> useful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signal.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4"/>
          <w:w w:val="105"/>
        </w:rPr>
        <w:t>But</w:t>
      </w:r>
      <w:r>
        <w:rPr>
          <w:color w:val="414042"/>
          <w:spacing w:val="-19"/>
          <w:w w:val="105"/>
        </w:rPr>
        <w:t> </w:t>
      </w:r>
      <w:r>
        <w:rPr>
          <w:color w:val="414042"/>
          <w:spacing w:val="-3"/>
          <w:w w:val="105"/>
        </w:rPr>
        <w:t>by</w:t>
      </w:r>
      <w:r>
        <w:rPr>
          <w:color w:val="414042"/>
          <w:spacing w:val="-19"/>
          <w:w w:val="105"/>
        </w:rPr>
        <w:t> </w:t>
      </w:r>
      <w:r>
        <w:rPr>
          <w:color w:val="414042"/>
          <w:spacing w:val="-5"/>
          <w:w w:val="105"/>
        </w:rPr>
        <w:t>itself</w:t>
      </w:r>
      <w:r>
        <w:rPr>
          <w:color w:val="414042"/>
          <w:spacing w:val="-19"/>
          <w:w w:val="105"/>
        </w:rPr>
        <w:t> </w:t>
      </w:r>
      <w:r>
        <w:rPr>
          <w:color w:val="414042"/>
          <w:spacing w:val="-2"/>
          <w:w w:val="105"/>
        </w:rPr>
        <w:t>it</w:t>
      </w:r>
      <w:r>
        <w:rPr>
          <w:color w:val="414042"/>
          <w:spacing w:val="-19"/>
          <w:w w:val="105"/>
        </w:rPr>
        <w:t> </w:t>
      </w:r>
      <w:r>
        <w:rPr>
          <w:color w:val="414042"/>
          <w:spacing w:val="-6"/>
          <w:w w:val="105"/>
        </w:rPr>
        <w:t>won’</w:t>
      </w:r>
      <w:r>
        <w:rPr>
          <w:color w:val="414042"/>
          <w:spacing w:val="-5"/>
          <w:w w:val="105"/>
        </w:rPr>
        <w:t>t</w:t>
      </w:r>
      <w:r>
        <w:rPr>
          <w:color w:val="414042"/>
          <w:spacing w:val="-19"/>
          <w:w w:val="105"/>
        </w:rPr>
        <w:t> </w:t>
      </w:r>
      <w:r>
        <w:rPr>
          <w:color w:val="414042"/>
          <w:spacing w:val="-2"/>
          <w:w w:val="105"/>
        </w:rPr>
        <w:t>be</w:t>
      </w:r>
      <w:r>
        <w:rPr>
          <w:color w:val="414042"/>
          <w:spacing w:val="-19"/>
          <w:w w:val="105"/>
        </w:rPr>
        <w:t> </w:t>
      </w:r>
      <w:r>
        <w:rPr>
          <w:color w:val="414042"/>
          <w:spacing w:val="-5"/>
          <w:w w:val="105"/>
        </w:rPr>
        <w:t>enough.</w:t>
      </w:r>
      <w:r>
        <w:rPr/>
      </w:r>
    </w:p>
    <w:p>
      <w:pPr>
        <w:pStyle w:val="BodyText"/>
        <w:spacing w:line="263" w:lineRule="auto" w:before="135"/>
        <w:ind w:right="1547"/>
        <w:jc w:val="left"/>
      </w:pPr>
      <w:r>
        <w:rPr>
          <w:color w:val="414042"/>
          <w:spacing w:val="-5"/>
        </w:rPr>
        <w:t>Employers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own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issue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so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fellow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workers,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because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evidence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other</w:t>
      </w:r>
      <w:r>
        <w:rPr>
          <w:color w:val="414042"/>
          <w:spacing w:val="67"/>
          <w:w w:val="104"/>
        </w:rPr>
        <w:t> </w:t>
      </w:r>
      <w:r>
        <w:rPr>
          <w:color w:val="414042"/>
          <w:spacing w:val="-5"/>
        </w:rPr>
        <w:t>sources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bias</w:t>
      </w:r>
      <w:r>
        <w:rPr>
          <w:color w:val="414042"/>
          <w:spacing w:val="35"/>
        </w:rPr>
        <w:t> </w:t>
      </w:r>
      <w:r>
        <w:rPr>
          <w:color w:val="414042"/>
        </w:rPr>
        <w:t>-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unconscious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conscious</w:t>
      </w:r>
      <w:r>
        <w:rPr>
          <w:color w:val="414042"/>
          <w:spacing w:val="-11"/>
        </w:rPr>
        <w:t> </w:t>
      </w:r>
      <w:r>
        <w:rPr>
          <w:color w:val="414042"/>
        </w:rPr>
        <w:t>-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negative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ster</w:t>
      </w:r>
      <w:r>
        <w:rPr>
          <w:color w:val="414042"/>
          <w:spacing w:val="-4"/>
        </w:rPr>
        <w:t>eotyping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still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occur</w:t>
      </w:r>
      <w:r>
        <w:rPr>
          <w:color w:val="414042"/>
          <w:spacing w:val="-8"/>
        </w:rPr>
        <w:t>.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2"/>
        </w:rPr>
        <w:t>It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said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take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responsibility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themselves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if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want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stay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in</w:t>
      </w:r>
      <w:r>
        <w:rPr>
          <w:color w:val="414042"/>
          <w:spacing w:val="31"/>
          <w:w w:val="102"/>
        </w:rPr>
        <w:t> </w:t>
      </w:r>
      <w:r>
        <w:rPr>
          <w:color w:val="414042"/>
          <w:spacing w:val="-4"/>
        </w:rPr>
        <w:t>employment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successful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attempting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recruited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suitable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positions.</w:t>
      </w:r>
      <w:r>
        <w:rPr/>
      </w:r>
    </w:p>
    <w:p>
      <w:pPr>
        <w:pStyle w:val="BodyText"/>
        <w:spacing w:line="263" w:lineRule="auto"/>
        <w:ind w:right="1509"/>
        <w:jc w:val="left"/>
      </w:pPr>
      <w:r>
        <w:rPr>
          <w:color w:val="414042"/>
          <w:spacing w:val="-3"/>
        </w:rPr>
        <w:t>One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respondent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comment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2014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HR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survey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stood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out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me.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person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observed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“older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59"/>
          <w:w w:val="97"/>
        </w:rPr>
        <w:t> </w:t>
      </w:r>
      <w:r>
        <w:rPr>
          <w:color w:val="414042"/>
          <w:spacing w:val="-4"/>
        </w:rPr>
        <w:t>often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come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strange</w:t>
      </w:r>
      <w:r>
        <w:rPr>
          <w:color w:val="414042"/>
          <w:spacing w:val="2"/>
        </w:rPr>
        <w:t> </w:t>
      </w:r>
      <w:r>
        <w:rPr>
          <w:color w:val="414042"/>
          <w:spacing w:val="-6"/>
        </w:rPr>
        <w:t>self-r</w:t>
      </w:r>
      <w:r>
        <w:rPr>
          <w:color w:val="414042"/>
          <w:spacing w:val="-5"/>
        </w:rPr>
        <w:t>epresentation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2"/>
        </w:rPr>
        <w:t> </w:t>
      </w:r>
      <w:r>
        <w:rPr>
          <w:color w:val="414042"/>
          <w:spacing w:val="-7"/>
        </w:rPr>
        <w:t>older</w:t>
      </w:r>
      <w:r>
        <w:rPr>
          <w:color w:val="414042"/>
          <w:spacing w:val="-8"/>
        </w:rPr>
        <w:t>,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then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puts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me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off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progr</w:t>
      </w:r>
      <w:r>
        <w:rPr>
          <w:color w:val="414042"/>
          <w:spacing w:val="-6"/>
        </w:rPr>
        <w:t>essing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them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through</w:t>
      </w:r>
      <w:r>
        <w:rPr>
          <w:color w:val="414042"/>
          <w:spacing w:val="97"/>
          <w:w w:val="10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hiring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ocess.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see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themselves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differently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makes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me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see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them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differently”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respondent</w:t>
      </w:r>
      <w:r>
        <w:rPr>
          <w:color w:val="414042"/>
          <w:spacing w:val="-3"/>
        </w:rPr>
        <w:t> is </w:t>
      </w:r>
      <w:r>
        <w:rPr>
          <w:color w:val="414042"/>
          <w:spacing w:val="-5"/>
        </w:rPr>
        <w:t>basically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saying: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“Some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3"/>
        </w:rPr>
        <w:t> talk </w:t>
      </w:r>
      <w:r>
        <w:rPr>
          <w:color w:val="414042"/>
          <w:spacing w:val="-2"/>
        </w:rPr>
        <w:t>me</w:t>
      </w:r>
      <w:r>
        <w:rPr>
          <w:color w:val="414042"/>
          <w:spacing w:val="-3"/>
        </w:rPr>
        <w:t> out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recruiting them”.</w:t>
      </w:r>
      <w:r>
        <w:rPr/>
      </w:r>
    </w:p>
    <w:p>
      <w:pPr>
        <w:pStyle w:val="BodyText"/>
        <w:tabs>
          <w:tab w:pos="4106" w:val="left" w:leader="none"/>
        </w:tabs>
        <w:spacing w:line="263" w:lineRule="auto" w:before="135"/>
        <w:ind w:right="1922"/>
        <w:jc w:val="left"/>
      </w:pPr>
      <w:r>
        <w:rPr>
          <w:color w:val="414042"/>
          <w:spacing w:val="-5"/>
        </w:rPr>
        <w:t>Ther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5"/>
        </w:rPr>
        <w:t> clearly </w:t>
      </w:r>
      <w:r>
        <w:rPr>
          <w:color w:val="414042"/>
          <w:spacing w:val="-4"/>
        </w:rPr>
        <w:t>room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training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job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applicants,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but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4"/>
        </w:rPr>
        <w:t> also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room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training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managers, based </w:t>
      </w:r>
      <w:r>
        <w:rPr>
          <w:color w:val="414042"/>
          <w:spacing w:val="-2"/>
        </w:rPr>
        <w:t>on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55"/>
          <w:w w:val="103"/>
        </w:rPr>
        <w:t> </w:t>
      </w:r>
      <w:r>
        <w:rPr>
          <w:color w:val="414042"/>
          <w:spacing w:val="-3"/>
        </w:rPr>
        <w:t>data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9"/>
        </w:rPr>
        <w:t> </w:t>
      </w:r>
      <w:r>
        <w:rPr>
          <w:color w:val="414042"/>
          <w:spacing w:val="-8"/>
        </w:rPr>
        <w:t>study,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idea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eaf</w:t>
      </w:r>
      <w:r>
        <w:rPr>
          <w:color w:val="414042"/>
          <w:spacing w:val="-5"/>
        </w:rPr>
        <w:t>fi</w:t>
        <w:tab/>
      </w:r>
      <w:r>
        <w:rPr>
          <w:color w:val="414042"/>
          <w:spacing w:val="-4"/>
        </w:rPr>
        <w:t>among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breakout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groups.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Commissioner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Ryan</w:t>
      </w:r>
      <w:r>
        <w:rPr>
          <w:color w:val="414042"/>
          <w:spacing w:val="46"/>
          <w:w w:val="95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proposed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idea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national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check-up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appr</w:t>
      </w:r>
      <w:r>
        <w:rPr>
          <w:color w:val="414042"/>
          <w:spacing w:val="-5"/>
        </w:rPr>
        <w:t>oach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50,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wher</w:t>
      </w:r>
      <w:r>
        <w:rPr>
          <w:color w:val="414042"/>
          <w:spacing w:val="-4"/>
        </w:rPr>
        <w:t>e</w:t>
      </w:r>
      <w:r>
        <w:rPr>
          <w:color w:val="414042"/>
          <w:spacing w:val="43"/>
        </w:rPr>
        <w:t> </w:t>
      </w:r>
      <w:r>
        <w:rPr>
          <w:color w:val="414042"/>
          <w:spacing w:val="-4"/>
        </w:rPr>
        <w:t>individuals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undertake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5"/>
        </w:rPr>
        <w:t> skills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audit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eceive advice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options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opportunities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particularly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fortunate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had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benefi</w:t>
      </w:r>
      <w:r>
        <w:rPr>
          <w:color w:val="414042"/>
        </w:rPr>
        <w:t> </w:t>
      </w:r>
      <w:r>
        <w:rPr>
          <w:color w:val="414042"/>
          <w:spacing w:val="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outstanding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esentations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Dr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John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Daley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from</w:t>
      </w:r>
      <w:r>
        <w:rPr>
          <w:color w:val="414042"/>
          <w:spacing w:val="47"/>
          <w:w w:val="10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Grattan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Institute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Bernar</w:t>
      </w:r>
      <w:r>
        <w:rPr>
          <w:color w:val="414042"/>
          <w:spacing w:val="-4"/>
        </w:rPr>
        <w:t>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Salt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KPMG.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scenario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John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Daley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sketched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respect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his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data</w:t>
      </w:r>
      <w:r>
        <w:rPr>
          <w:color w:val="414042"/>
          <w:spacing w:val="55"/>
          <w:w w:val="101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superannuation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taxation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laws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why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don’t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keep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working,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emarkably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insightful.</w:t>
      </w:r>
      <w:r>
        <w:rPr/>
      </w:r>
    </w:p>
    <w:p>
      <w:pPr>
        <w:pStyle w:val="BodyText"/>
        <w:spacing w:line="240" w:lineRule="auto" w:before="0"/>
        <w:ind w:right="0"/>
        <w:jc w:val="left"/>
      </w:pPr>
      <w:r>
        <w:rPr>
          <w:color w:val="414042"/>
          <w:spacing w:val="-5"/>
        </w:rPr>
        <w:t>Likewise,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Bernar</w:t>
      </w:r>
      <w:r>
        <w:rPr>
          <w:color w:val="414042"/>
          <w:spacing w:val="-4"/>
        </w:rPr>
        <w:t>d</w:t>
      </w:r>
      <w:r>
        <w:rPr>
          <w:color w:val="414042"/>
          <w:spacing w:val="-8"/>
        </w:rPr>
        <w:t> Salt</w:t>
      </w:r>
      <w:r>
        <w:rPr>
          <w:color w:val="414042"/>
          <w:spacing w:val="-6"/>
        </w:rPr>
        <w:t>’</w:t>
      </w:r>
      <w:r>
        <w:rPr>
          <w:color w:val="414042"/>
          <w:spacing w:val="-9"/>
        </w:rPr>
        <w:t>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observations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lifestyle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both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illuminating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entertaining.</w:t>
      </w:r>
      <w:r>
        <w:rPr/>
      </w:r>
    </w:p>
    <w:p>
      <w:pPr>
        <w:pStyle w:val="BodyText"/>
        <w:spacing w:line="263" w:lineRule="auto" w:before="135"/>
        <w:ind w:right="1509"/>
        <w:jc w:val="left"/>
      </w:pPr>
      <w:r>
        <w:rPr>
          <w:color w:val="414042"/>
          <w:spacing w:val="-2"/>
        </w:rPr>
        <w:t>On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behalf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AHRI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Commission,</w:t>
      </w:r>
      <w:r>
        <w:rPr>
          <w:color w:val="414042"/>
          <w:spacing w:val="-7"/>
        </w:rPr>
        <w:t> </w:t>
      </w:r>
      <w:r>
        <w:rPr>
          <w:color w:val="414042"/>
        </w:rPr>
        <w:t>I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would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like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thank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corporate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partners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KPMG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NAB,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63"/>
          <w:w w:val="10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master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ceremonies,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Catherine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Fox.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</w:rPr>
        <w:t>I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commend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report</w:t>
      </w:r>
      <w:r>
        <w:rPr>
          <w:color w:val="414042"/>
          <w:spacing w:val="-2"/>
        </w:rPr>
        <w:t> of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2"/>
        </w:rPr>
        <w:t> to </w:t>
      </w:r>
      <w:r>
        <w:rPr>
          <w:color w:val="414042"/>
          <w:spacing w:val="-5"/>
        </w:rPr>
        <w:t>you.</w:t>
      </w:r>
      <w:r>
        <w:rPr/>
      </w:r>
    </w:p>
    <w:p>
      <w:pPr>
        <w:spacing w:line="240" w:lineRule="auto" w:before="3"/>
        <w:rPr>
          <w:rFonts w:ascii="Arial" w:hAnsi="Arial" w:cs="Arial" w:eastAsia="Arial"/>
          <w:sz w:val="16"/>
          <w:szCs w:val="16"/>
        </w:rPr>
      </w:pPr>
    </w:p>
    <w:p>
      <w:pPr>
        <w:tabs>
          <w:tab w:pos="1112" w:val="left" w:leader="none"/>
        </w:tabs>
        <w:spacing w:line="200" w:lineRule="atLeast"/>
        <w:ind w:left="159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/>
          <w:position w:val="1"/>
          <w:sz w:val="20"/>
        </w:rPr>
        <w:drawing>
          <wp:inline distT="0" distB="0" distL="0" distR="0">
            <wp:extent cx="464588" cy="533400"/>
            <wp:effectExtent l="0" t="0" r="0" b="0"/>
            <wp:docPr id="9" name="image9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9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4588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1"/>
          <w:sz w:val="20"/>
        </w:rPr>
      </w:r>
      <w:r>
        <w:rPr>
          <w:rFonts w:ascii="Arial"/>
          <w:position w:val="1"/>
          <w:sz w:val="20"/>
        </w:rPr>
        <w:tab/>
      </w:r>
      <w:r>
        <w:rPr>
          <w:rFonts w:ascii="Arial"/>
          <w:sz w:val="20"/>
        </w:rPr>
        <w:pict>
          <v:group style="width:47.4pt;height:16.45pt;mso-position-horizontal-relative:char;mso-position-vertical-relative:line" coordorigin="0,0" coordsize="948,329">
            <v:group style="position:absolute;left:0;top:0;width:873;height:306" coordorigin="0,0" coordsize="873,306">
              <v:shape style="position:absolute;left:0;top:0;width:873;height:306" coordorigin="0,0" coordsize="873,306" path="m734,244l722,244,725,246,739,260,752,274,765,290,782,302,801,306,819,306,836,300,840,298,795,298,779,290,763,274,750,258,739,246,734,244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860,270l856,274,841,284,826,294,810,298,840,298,853,290,867,280,873,276,860,270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152,235l151,236,136,250,135,251,135,254,135,272,139,286,148,294,170,294,180,290,157,290,151,274,149,254,152,235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273,163l272,164,266,176,262,184,258,192,257,194,256,214,256,235,259,260,267,280,280,292,306,288,323,278,284,278,274,264,270,246,270,235,270,224,270,214,272,194,275,170,273,163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261,160l258,160,248,176,241,194,228,216,190,268,166,290,180,290,240,226,258,186,265,166,261,160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359,228l348,240,319,266,304,278,323,278,342,262,356,248,362,242,360,240,359,228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151,0l141,10,133,18,118,32,105,46,92,62,79,78,66,94,54,110,42,128,31,144,4,200,0,236,5,250,21,264,40,272,60,276,80,274,100,270,105,268,44,268,28,260,17,246,15,226,17,206,65,118,88,88,100,72,126,42,140,28,143,26,145,22,152,16,153,10,169,10,151,0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541,208l533,208,535,222,534,226,529,230,513,240,497,246,486,262,494,276,504,274,511,272,531,268,501,268,499,260,516,246,527,234,541,224,541,208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139,229l82,266,63,268,105,268,119,262,135,251,138,234,139,229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592,251l585,254,566,256,542,258,517,262,501,268,531,268,551,264,571,264,592,262,604,258,592,252,592,251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376,230l369,236,362,242,375,258,394,266,414,266,436,262,446,260,415,260,398,258,384,254,375,242,376,230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609,256l604,258,611,262,630,264,652,264,672,262,690,258,627,258,609,256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519,204l474,244,415,260,446,260,512,230,522,220,526,214,533,208,541,208,519,204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598,248l592,251,592,252,604,258,609,256,607,256,598,248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722,238l706,242,689,248,673,252,650,256,627,258,690,258,699,256,722,244,734,244,722,238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631,226l619,226,603,246,598,248,607,256,609,256,610,256,627,240,634,228,631,226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617,218l600,222,586,232,592,251,598,248,597,248,603,236,613,226,631,226,617,218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162,197l157,206,145,222,139,229,138,234,135,251,136,250,151,236,152,235,152,234,157,214,162,197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533,208l526,214,522,220,512,230,497,246,513,240,529,230,534,226,535,222,533,208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378,210l374,214,361,226,359,228,360,240,362,242,369,236,376,230,376,229,376,218,378,210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190,156l181,156,178,161,175,170,167,188,162,197,157,214,152,234,152,235,164,220,175,204,185,186,192,166,190,156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531,40l522,40,521,40,518,58,509,68,502,78,490,94,477,108,464,124,450,138,436,152,419,170,403,186,388,200,378,210,376,218,376,230,385,222,400,206,415,192,429,178,442,164,455,152,468,138,474,132,484,122,496,108,508,92,520,76,529,62,533,48,531,40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179,146l175,146,167,158,159,174,151,192,143,212,139,229,145,222,157,206,162,197,163,196,172,172,178,161,179,160,179,156,178,156,179,146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520,34l464,56,421,98,386,148,361,206,358,224,359,228,361,226,374,214,378,210,380,198,387,178,427,112,468,68,521,40,531,40,531,38,520,34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263,159l261,160,265,166,258,186,257,194,258,192,262,184,266,176,272,164,273,163,273,162,269,162,263,159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276,162l273,162,273,163,276,162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272,158l263,159,269,162,273,162,272,158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187,146l180,146,180,152,179,156,179,160,178,161,181,156,190,156,187,146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261,158l261,160,263,159,261,158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180,142l179,146,180,146,180,142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522,40l521,40,522,40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169,10l153,10,155,14,152,16,151,20,149,24,145,32,159,36,161,32,164,24,173,12,169,10xe" filled="true" fillcolor="#000000" stroked="false">
                <v:path arrowok="t"/>
                <v:fill type="solid"/>
              </v:shape>
              <v:shape style="position:absolute;left:0;top:0;width:873;height:306" coordorigin="0,0" coordsize="873,306" path="m153,10l152,16,155,14,153,10xe" filled="true" fillcolor="#000000" stroked="false">
                <v:path arrowok="t"/>
                <v:fill type="solid"/>
              </v:shape>
            </v:group>
            <v:group style="position:absolute;left:913;top:314;width:35;height:15" coordorigin="913,314" coordsize="35,15">
              <v:shape style="position:absolute;left:913;top:314;width:35;height:15" coordorigin="913,314" coordsize="35,15" path="m944,319l933,319,933,319,935,319,934,319,934,320,935,320,934,322,933,324,931,328,946,328,947,325,944,319,934,319,944,319,944,319xe" filled="true" fillcolor="#000000" stroked="false">
                <v:path arrowok="t"/>
                <v:fill type="solid"/>
              </v:shape>
              <v:shape style="position:absolute;left:913;top:314;width:35;height:15" coordorigin="913,314" coordsize="35,15" path="m941,314l923,315,916,316,913,318,918,321,923,321,926,320,927,320,928,320,928,320,930,320,932,319,932,319,933,319,932,319,933,319,944,319,941,314xe" filled="true" fillcolor="#000000" stroked="false">
                <v:path arrowok="t"/>
                <v:fill type="solid"/>
              </v:shape>
              <v:shape style="position:absolute;left:913;top:314;width:35;height:15" coordorigin="913,314" coordsize="35,15" path="m928,320l928,320,927,320,928,320xe" filled="true" fillcolor="#000000" stroked="false">
                <v:path arrowok="t"/>
                <v:fill type="solid"/>
              </v:shape>
              <v:shape style="position:absolute;left:913;top:314;width:35;height:15" coordorigin="913,314" coordsize="35,15" path="m933,319l933,319,933,319xe" filled="true" fillcolor="#000000" stroked="false">
                <v:path arrowok="t"/>
                <v:fill type="solid"/>
              </v:shape>
              <v:shape style="position:absolute;left:913;top:314;width:35;height:15" coordorigin="913,314" coordsize="35,15" path="m933,319l932,319,933,319,933,319xe" filled="true" fillcolor="#000000" stroked="false">
                <v:path arrowok="t"/>
                <v:fill type="solid"/>
              </v:shape>
            </v:group>
          </v:group>
        </w:pict>
      </w:r>
      <w:r>
        <w:rPr>
          <w:rFonts w:ascii="Arial"/>
          <w:sz w:val="20"/>
        </w:rPr>
      </w:r>
    </w:p>
    <w:p>
      <w:pPr>
        <w:spacing w:line="240" w:lineRule="auto" w:before="3"/>
        <w:rPr>
          <w:rFonts w:ascii="Arial" w:hAnsi="Arial" w:cs="Arial" w:eastAsia="Arial"/>
          <w:sz w:val="16"/>
          <w:szCs w:val="16"/>
        </w:rPr>
      </w:pPr>
    </w:p>
    <w:p>
      <w:pPr>
        <w:pStyle w:val="BodyText"/>
        <w:spacing w:line="240" w:lineRule="auto" w:before="0"/>
        <w:ind w:right="0"/>
        <w:jc w:val="left"/>
        <w:rPr>
          <w:rFonts w:ascii="Lucida Sans" w:hAnsi="Lucida Sans" w:cs="Lucida Sans" w:eastAsia="Lucida Sans"/>
        </w:rPr>
      </w:pPr>
      <w:r>
        <w:rPr>
          <w:rFonts w:ascii="Lucida Sans"/>
          <w:b/>
          <w:color w:val="414042"/>
          <w:w w:val="95"/>
        </w:rPr>
        <w:t>Peter</w:t>
      </w:r>
      <w:r>
        <w:rPr>
          <w:rFonts w:ascii="Lucida Sans"/>
          <w:b/>
          <w:color w:val="414042"/>
          <w:spacing w:val="-8"/>
          <w:w w:val="95"/>
        </w:rPr>
        <w:t> </w:t>
      </w:r>
      <w:r>
        <w:rPr>
          <w:rFonts w:ascii="Lucida Sans"/>
          <w:b/>
          <w:color w:val="414042"/>
          <w:w w:val="95"/>
        </w:rPr>
        <w:t>Wilson</w:t>
      </w:r>
      <w:r>
        <w:rPr>
          <w:rFonts w:ascii="Lucida Sans"/>
          <w:b/>
          <w:color w:val="414042"/>
          <w:spacing w:val="-7"/>
          <w:w w:val="95"/>
        </w:rPr>
        <w:t> </w:t>
      </w:r>
      <w:r>
        <w:rPr>
          <w:rFonts w:ascii="Lucida Sans"/>
          <w:b/>
          <w:color w:val="414042"/>
          <w:w w:val="95"/>
        </w:rPr>
        <w:t>AM</w:t>
      </w:r>
      <w:r>
        <w:rPr>
          <w:rFonts w:ascii="Lucida Sans"/>
        </w:rPr>
      </w:r>
    </w:p>
    <w:p>
      <w:pPr>
        <w:pStyle w:val="BodyText"/>
        <w:spacing w:line="263" w:lineRule="auto" w:before="22"/>
        <w:ind w:right="7066"/>
        <w:jc w:val="left"/>
      </w:pPr>
      <w:r>
        <w:rPr>
          <w:color w:val="414042"/>
        </w:rPr>
        <w:t>Chairman</w:t>
      </w:r>
      <w:r>
        <w:rPr>
          <w:color w:val="414042"/>
          <w:spacing w:val="-6"/>
        </w:rPr>
        <w:t> </w:t>
      </w:r>
      <w:r>
        <w:rPr>
          <w:color w:val="414042"/>
        </w:rPr>
        <w:t>and</w:t>
      </w:r>
      <w:r>
        <w:rPr>
          <w:color w:val="414042"/>
          <w:spacing w:val="-5"/>
        </w:rPr>
        <w:t> </w:t>
      </w:r>
      <w:r>
        <w:rPr>
          <w:color w:val="414042"/>
        </w:rPr>
        <w:t>National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Pr</w:t>
      </w:r>
      <w:r>
        <w:rPr>
          <w:color w:val="414042"/>
          <w:spacing w:val="-1"/>
        </w:rPr>
        <w:t>esident</w:t>
      </w:r>
      <w:r>
        <w:rPr>
          <w:color w:val="414042"/>
          <w:spacing w:val="25"/>
          <w:w w:val="101"/>
        </w:rPr>
        <w:t> </w:t>
      </w:r>
      <w:r>
        <w:rPr>
          <w:color w:val="414042"/>
        </w:rPr>
        <w:t>Australian</w:t>
      </w:r>
      <w:r>
        <w:rPr>
          <w:color w:val="414042"/>
          <w:spacing w:val="-20"/>
        </w:rPr>
        <w:t> </w:t>
      </w:r>
      <w:r>
        <w:rPr>
          <w:color w:val="414042"/>
        </w:rPr>
        <w:t>Human</w:t>
      </w:r>
      <w:r>
        <w:rPr>
          <w:color w:val="414042"/>
          <w:spacing w:val="-20"/>
        </w:rPr>
        <w:t> </w:t>
      </w:r>
      <w:r>
        <w:rPr>
          <w:color w:val="414042"/>
          <w:spacing w:val="-2"/>
        </w:rPr>
        <w:t>Resources</w:t>
      </w:r>
      <w:r>
        <w:rPr>
          <w:color w:val="414042"/>
          <w:spacing w:val="-19"/>
        </w:rPr>
        <w:t> </w:t>
      </w:r>
      <w:r>
        <w:rPr>
          <w:color w:val="414042"/>
        </w:rPr>
        <w:t>Institute</w:t>
      </w:r>
      <w:r>
        <w:rPr/>
      </w:r>
    </w:p>
    <w:p>
      <w:pPr>
        <w:spacing w:after="0" w:line="263" w:lineRule="auto"/>
        <w:jc w:val="left"/>
        <w:sectPr>
          <w:footerReference w:type="default" r:id="rId10"/>
          <w:pgSz w:w="11910" w:h="16840"/>
          <w:pgMar w:footer="867" w:header="0" w:top="580" w:bottom="1060" w:left="560" w:right="560"/>
          <w:pgNumType w:start="3"/>
        </w:sectPr>
      </w:pPr>
    </w:p>
    <w:p>
      <w:pPr>
        <w:pStyle w:val="Heading2"/>
        <w:spacing w:line="789" w:lineRule="exact"/>
        <w:ind w:right="0"/>
        <w:jc w:val="left"/>
        <w:rPr>
          <w:b w:val="0"/>
          <w:bCs w:val="0"/>
        </w:rPr>
      </w:pPr>
      <w:r>
        <w:rPr>
          <w:color w:val="003D68"/>
          <w:spacing w:val="-5"/>
          <w:w w:val="65"/>
        </w:rPr>
        <w:t>THE</w:t>
      </w:r>
      <w:r>
        <w:rPr>
          <w:color w:val="003D68"/>
          <w:spacing w:val="38"/>
          <w:w w:val="65"/>
        </w:rPr>
        <w:t> </w:t>
      </w:r>
      <w:r>
        <w:rPr>
          <w:color w:val="003D68"/>
          <w:spacing w:val="-7"/>
          <w:w w:val="65"/>
        </w:rPr>
        <w:t>LONGEVITY</w:t>
      </w:r>
      <w:r>
        <w:rPr>
          <w:color w:val="003D68"/>
          <w:spacing w:val="38"/>
          <w:w w:val="65"/>
        </w:rPr>
        <w:t> </w:t>
      </w:r>
      <w:r>
        <w:rPr>
          <w:color w:val="003D68"/>
          <w:spacing w:val="-7"/>
          <w:w w:val="65"/>
        </w:rPr>
        <w:t>REVOLUTION</w:t>
      </w:r>
      <w:r>
        <w:rPr>
          <w:b w:val="0"/>
        </w:rPr>
      </w:r>
    </w:p>
    <w:p>
      <w:pPr>
        <w:spacing w:line="240" w:lineRule="auto" w:before="10"/>
        <w:rPr>
          <w:rFonts w:ascii="Tahoma" w:hAnsi="Tahoma" w:cs="Tahoma" w:eastAsia="Tahoma"/>
          <w:b/>
          <w:bCs/>
          <w:sz w:val="12"/>
          <w:szCs w:val="12"/>
        </w:rPr>
      </w:pPr>
    </w:p>
    <w:p>
      <w:pPr>
        <w:pStyle w:val="Heading7"/>
        <w:spacing w:line="258" w:lineRule="auto" w:before="64"/>
        <w:ind w:left="2796" w:right="2004"/>
        <w:jc w:val="left"/>
        <w:rPr>
          <w:b w:val="0"/>
          <w:bCs w:val="0"/>
        </w:rPr>
      </w:pPr>
      <w:r>
        <w:rPr/>
        <w:pict>
          <v:shape style="position:absolute;margin-left:34.140999pt;margin-top:5.235947pt;width:125.182809pt;height:162.227pt;mso-position-horizontal-relative:page;mso-position-vertical-relative:paragraph;z-index:1096" type="#_x0000_t75" stroked="false">
            <v:imagedata r:id="rId13" o:title=""/>
          </v:shape>
        </w:pict>
      </w:r>
      <w:r>
        <w:rPr>
          <w:color w:val="414042"/>
          <w:spacing w:val="-5"/>
          <w:w w:val="95"/>
        </w:rPr>
        <w:t>The</w:t>
      </w:r>
      <w:r>
        <w:rPr>
          <w:color w:val="414042"/>
          <w:spacing w:val="-14"/>
          <w:w w:val="95"/>
        </w:rPr>
        <w:t> </w:t>
      </w:r>
      <w:r>
        <w:rPr>
          <w:color w:val="414042"/>
          <w:spacing w:val="-4"/>
          <w:w w:val="95"/>
        </w:rPr>
        <w:t>Age</w:t>
      </w:r>
      <w:r>
        <w:rPr>
          <w:color w:val="414042"/>
          <w:spacing w:val="-14"/>
          <w:w w:val="95"/>
        </w:rPr>
        <w:t> </w:t>
      </w:r>
      <w:r>
        <w:rPr>
          <w:color w:val="414042"/>
          <w:spacing w:val="-6"/>
          <w:w w:val="95"/>
        </w:rPr>
        <w:t>Discrimination</w:t>
      </w:r>
      <w:r>
        <w:rPr>
          <w:color w:val="414042"/>
          <w:spacing w:val="-14"/>
          <w:w w:val="95"/>
        </w:rPr>
        <w:t> </w:t>
      </w:r>
      <w:r>
        <w:rPr>
          <w:color w:val="414042"/>
          <w:spacing w:val="-6"/>
          <w:w w:val="95"/>
        </w:rPr>
        <w:t>Commissioner</w:t>
      </w:r>
      <w:r>
        <w:rPr>
          <w:color w:val="414042"/>
          <w:spacing w:val="-13"/>
          <w:w w:val="95"/>
        </w:rPr>
        <w:t> </w:t>
      </w:r>
      <w:r>
        <w:rPr>
          <w:color w:val="414042"/>
          <w:spacing w:val="-4"/>
          <w:w w:val="95"/>
        </w:rPr>
        <w:t>with</w:t>
      </w:r>
      <w:r>
        <w:rPr>
          <w:color w:val="414042"/>
          <w:spacing w:val="-14"/>
          <w:w w:val="95"/>
        </w:rPr>
        <w:t> </w:t>
      </w:r>
      <w:r>
        <w:rPr>
          <w:color w:val="414042"/>
          <w:spacing w:val="-4"/>
          <w:w w:val="95"/>
        </w:rPr>
        <w:t>the</w:t>
      </w:r>
      <w:r>
        <w:rPr>
          <w:color w:val="414042"/>
          <w:spacing w:val="-14"/>
          <w:w w:val="95"/>
        </w:rPr>
        <w:t> </w:t>
      </w:r>
      <w:r>
        <w:rPr>
          <w:color w:val="414042"/>
          <w:spacing w:val="-6"/>
          <w:w w:val="95"/>
        </w:rPr>
        <w:t>Australian</w:t>
      </w:r>
      <w:r>
        <w:rPr>
          <w:color w:val="414042"/>
          <w:spacing w:val="-14"/>
          <w:w w:val="95"/>
        </w:rPr>
        <w:t> </w:t>
      </w:r>
      <w:r>
        <w:rPr>
          <w:color w:val="414042"/>
          <w:spacing w:val="-5"/>
          <w:w w:val="95"/>
        </w:rPr>
        <w:t>Human</w:t>
      </w:r>
      <w:r>
        <w:rPr>
          <w:color w:val="414042"/>
          <w:spacing w:val="39"/>
          <w:w w:val="95"/>
        </w:rPr>
        <w:t> </w:t>
      </w:r>
      <w:r>
        <w:rPr>
          <w:color w:val="414042"/>
          <w:spacing w:val="-6"/>
          <w:w w:val="95"/>
        </w:rPr>
        <w:t>Rights</w:t>
      </w:r>
      <w:r>
        <w:rPr>
          <w:color w:val="414042"/>
          <w:spacing w:val="-10"/>
          <w:w w:val="95"/>
        </w:rPr>
        <w:t> </w:t>
      </w:r>
      <w:r>
        <w:rPr>
          <w:color w:val="414042"/>
          <w:spacing w:val="-6"/>
          <w:w w:val="95"/>
        </w:rPr>
        <w:t>Commission,</w:t>
      </w:r>
      <w:r>
        <w:rPr>
          <w:color w:val="414042"/>
          <w:spacing w:val="-9"/>
          <w:w w:val="95"/>
        </w:rPr>
        <w:t> </w:t>
      </w:r>
      <w:r>
        <w:rPr>
          <w:color w:val="414042"/>
          <w:spacing w:val="-4"/>
          <w:w w:val="95"/>
        </w:rPr>
        <w:t>the</w:t>
      </w:r>
      <w:r>
        <w:rPr>
          <w:color w:val="414042"/>
          <w:spacing w:val="-10"/>
          <w:w w:val="95"/>
        </w:rPr>
        <w:t> </w:t>
      </w:r>
      <w:r>
        <w:rPr>
          <w:color w:val="414042"/>
          <w:spacing w:val="-4"/>
          <w:w w:val="95"/>
        </w:rPr>
        <w:t>Hon</w:t>
      </w:r>
      <w:r>
        <w:rPr>
          <w:color w:val="414042"/>
          <w:spacing w:val="-10"/>
          <w:w w:val="95"/>
        </w:rPr>
        <w:t> </w:t>
      </w:r>
      <w:r>
        <w:rPr>
          <w:color w:val="414042"/>
          <w:spacing w:val="-5"/>
          <w:w w:val="95"/>
        </w:rPr>
        <w:t>Susan</w:t>
      </w:r>
      <w:r>
        <w:rPr>
          <w:color w:val="414042"/>
          <w:spacing w:val="-9"/>
          <w:w w:val="95"/>
        </w:rPr>
        <w:t> </w:t>
      </w:r>
      <w:r>
        <w:rPr>
          <w:color w:val="414042"/>
          <w:spacing w:val="-5"/>
          <w:w w:val="95"/>
        </w:rPr>
        <w:t>Ryan</w:t>
      </w:r>
      <w:r>
        <w:rPr>
          <w:color w:val="414042"/>
          <w:spacing w:val="-10"/>
          <w:w w:val="95"/>
        </w:rPr>
        <w:t> </w:t>
      </w:r>
      <w:r>
        <w:rPr>
          <w:color w:val="414042"/>
          <w:spacing w:val="-4"/>
          <w:w w:val="95"/>
        </w:rPr>
        <w:t>AO,</w:t>
      </w:r>
      <w:r>
        <w:rPr>
          <w:color w:val="414042"/>
          <w:spacing w:val="-9"/>
          <w:w w:val="95"/>
        </w:rPr>
        <w:t> </w:t>
      </w:r>
      <w:r>
        <w:rPr>
          <w:color w:val="414042"/>
          <w:spacing w:val="-5"/>
          <w:w w:val="95"/>
        </w:rPr>
        <w:t>opened</w:t>
      </w:r>
      <w:r>
        <w:rPr>
          <w:color w:val="414042"/>
          <w:spacing w:val="-10"/>
          <w:w w:val="95"/>
        </w:rPr>
        <w:t> </w:t>
      </w:r>
      <w:r>
        <w:rPr>
          <w:color w:val="414042"/>
          <w:spacing w:val="-4"/>
          <w:w w:val="95"/>
        </w:rPr>
        <w:t>the</w:t>
      </w:r>
      <w:r>
        <w:rPr>
          <w:color w:val="414042"/>
          <w:spacing w:val="-9"/>
          <w:w w:val="95"/>
        </w:rPr>
        <w:t> </w:t>
      </w:r>
      <w:r>
        <w:rPr>
          <w:color w:val="414042"/>
          <w:spacing w:val="-5"/>
          <w:w w:val="95"/>
        </w:rPr>
        <w:t>Older</w:t>
      </w:r>
      <w:r>
        <w:rPr>
          <w:color w:val="414042"/>
          <w:spacing w:val="43"/>
          <w:w w:val="99"/>
        </w:rPr>
        <w:t> </w:t>
      </w:r>
      <w:r>
        <w:rPr>
          <w:color w:val="414042"/>
          <w:spacing w:val="-6"/>
          <w:w w:val="95"/>
        </w:rPr>
        <w:t>Australians</w:t>
      </w:r>
      <w:r>
        <w:rPr>
          <w:color w:val="414042"/>
          <w:spacing w:val="-5"/>
          <w:w w:val="95"/>
        </w:rPr>
        <w:t> </w:t>
      </w:r>
      <w:r>
        <w:rPr>
          <w:color w:val="414042"/>
          <w:spacing w:val="-3"/>
          <w:w w:val="95"/>
        </w:rPr>
        <w:t>at</w:t>
      </w:r>
      <w:r>
        <w:rPr>
          <w:color w:val="414042"/>
          <w:spacing w:val="-5"/>
          <w:w w:val="95"/>
        </w:rPr>
        <w:t> </w:t>
      </w:r>
      <w:r>
        <w:rPr>
          <w:color w:val="414042"/>
          <w:spacing w:val="-7"/>
          <w:w w:val="95"/>
        </w:rPr>
        <w:t>Work</w:t>
      </w:r>
      <w:r>
        <w:rPr>
          <w:color w:val="414042"/>
          <w:spacing w:val="-5"/>
          <w:w w:val="95"/>
        </w:rPr>
        <w:t> </w:t>
      </w:r>
      <w:r>
        <w:rPr>
          <w:color w:val="414042"/>
          <w:spacing w:val="-6"/>
          <w:w w:val="95"/>
        </w:rPr>
        <w:t>Summit</w:t>
      </w:r>
      <w:r>
        <w:rPr>
          <w:color w:val="414042"/>
          <w:spacing w:val="-5"/>
          <w:w w:val="95"/>
        </w:rPr>
        <w:t> </w:t>
      </w:r>
      <w:r>
        <w:rPr>
          <w:color w:val="414042"/>
          <w:spacing w:val="-4"/>
          <w:w w:val="95"/>
        </w:rPr>
        <w:t>with </w:t>
      </w:r>
      <w:r>
        <w:rPr>
          <w:color w:val="414042"/>
          <w:w w:val="95"/>
        </w:rPr>
        <w:t>a</w:t>
      </w:r>
      <w:r>
        <w:rPr>
          <w:color w:val="414042"/>
          <w:spacing w:val="-5"/>
          <w:w w:val="95"/>
        </w:rPr>
        <w:t> </w:t>
      </w:r>
      <w:r>
        <w:rPr>
          <w:color w:val="414042"/>
          <w:spacing w:val="-6"/>
          <w:w w:val="95"/>
        </w:rPr>
        <w:t>r</w:t>
      </w:r>
      <w:r>
        <w:rPr>
          <w:color w:val="414042"/>
          <w:spacing w:val="-7"/>
          <w:w w:val="95"/>
        </w:rPr>
        <w:t>ecor</w:t>
      </w:r>
      <w:r>
        <w:rPr>
          <w:color w:val="414042"/>
          <w:spacing w:val="-6"/>
          <w:w w:val="95"/>
        </w:rPr>
        <w:t>ded</w:t>
      </w:r>
      <w:r>
        <w:rPr>
          <w:color w:val="414042"/>
          <w:spacing w:val="-5"/>
          <w:w w:val="95"/>
        </w:rPr>
        <w:t> of</w:t>
      </w:r>
      <w:r>
        <w:rPr>
          <w:color w:val="414042"/>
          <w:spacing w:val="-6"/>
          <w:w w:val="95"/>
        </w:rPr>
        <w:t>f-site</w:t>
      </w:r>
      <w:r>
        <w:rPr>
          <w:color w:val="414042"/>
          <w:spacing w:val="-5"/>
          <w:w w:val="95"/>
        </w:rPr>
        <w:t> </w:t>
      </w:r>
      <w:r>
        <w:rPr>
          <w:color w:val="414042"/>
          <w:spacing w:val="-6"/>
          <w:w w:val="95"/>
        </w:rPr>
        <w:t>presentation.</w:t>
      </w:r>
      <w:r>
        <w:rPr>
          <w:color w:val="414042"/>
          <w:spacing w:val="64"/>
          <w:w w:val="95"/>
        </w:rPr>
        <w:t> </w:t>
      </w:r>
      <w:r>
        <w:rPr>
          <w:color w:val="414042"/>
          <w:spacing w:val="-5"/>
        </w:rPr>
        <w:t>The</w:t>
      </w:r>
      <w:r>
        <w:rPr>
          <w:color w:val="414042"/>
          <w:spacing w:val="-37"/>
        </w:rPr>
        <w:t> </w:t>
      </w:r>
      <w:r>
        <w:rPr>
          <w:color w:val="414042"/>
          <w:spacing w:val="-6"/>
        </w:rPr>
        <w:t>Commissioner</w:t>
      </w:r>
      <w:r>
        <w:rPr>
          <w:color w:val="414042"/>
          <w:spacing w:val="-37"/>
        </w:rPr>
        <w:t> </w:t>
      </w:r>
      <w:r>
        <w:rPr>
          <w:color w:val="414042"/>
          <w:spacing w:val="-5"/>
        </w:rPr>
        <w:t>was</w:t>
      </w:r>
      <w:r>
        <w:rPr>
          <w:color w:val="414042"/>
          <w:spacing w:val="-37"/>
        </w:rPr>
        <w:t> </w:t>
      </w:r>
      <w:r>
        <w:rPr>
          <w:color w:val="414042"/>
          <w:spacing w:val="-7"/>
        </w:rPr>
        <w:t>requir</w:t>
      </w:r>
      <w:r>
        <w:rPr>
          <w:color w:val="414042"/>
          <w:spacing w:val="-6"/>
        </w:rPr>
        <w:t>ed</w:t>
      </w:r>
      <w:r>
        <w:rPr>
          <w:color w:val="414042"/>
          <w:spacing w:val="-37"/>
        </w:rPr>
        <w:t> </w:t>
      </w:r>
      <w:r>
        <w:rPr>
          <w:color w:val="414042"/>
          <w:spacing w:val="-4"/>
        </w:rPr>
        <w:t>in</w:t>
      </w:r>
      <w:r>
        <w:rPr>
          <w:color w:val="414042"/>
          <w:spacing w:val="-36"/>
        </w:rPr>
        <w:t> </w:t>
      </w:r>
      <w:r>
        <w:rPr>
          <w:color w:val="414042"/>
          <w:spacing w:val="-6"/>
        </w:rPr>
        <w:t>Canberra</w:t>
      </w:r>
      <w:r>
        <w:rPr>
          <w:color w:val="414042"/>
          <w:spacing w:val="-37"/>
        </w:rPr>
        <w:t> </w:t>
      </w:r>
      <w:r>
        <w:rPr>
          <w:color w:val="414042"/>
          <w:spacing w:val="-4"/>
        </w:rPr>
        <w:t>on</w:t>
      </w:r>
      <w:r>
        <w:rPr>
          <w:color w:val="414042"/>
          <w:spacing w:val="-37"/>
        </w:rPr>
        <w:t> </w:t>
      </w:r>
      <w:r>
        <w:rPr>
          <w:color w:val="414042"/>
          <w:spacing w:val="-5"/>
        </w:rPr>
        <w:t>the</w:t>
      </w:r>
      <w:r>
        <w:rPr>
          <w:color w:val="414042"/>
          <w:spacing w:val="-37"/>
        </w:rPr>
        <w:t> </w:t>
      </w:r>
      <w:r>
        <w:rPr>
          <w:color w:val="414042"/>
          <w:spacing w:val="-5"/>
        </w:rPr>
        <w:t>day</w:t>
      </w:r>
      <w:r>
        <w:rPr>
          <w:color w:val="414042"/>
          <w:spacing w:val="-37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-36"/>
        </w:rPr>
        <w:t> </w:t>
      </w:r>
      <w:r>
        <w:rPr>
          <w:color w:val="414042"/>
          <w:spacing w:val="-6"/>
        </w:rPr>
        <w:t>the</w:t>
      </w:r>
      <w:r>
        <w:rPr>
          <w:color w:val="414042"/>
          <w:spacing w:val="52"/>
          <w:w w:val="98"/>
        </w:rPr>
        <w:t> </w:t>
      </w:r>
      <w:r>
        <w:rPr>
          <w:color w:val="414042"/>
          <w:spacing w:val="-6"/>
        </w:rPr>
        <w:t>summit</w:t>
      </w:r>
      <w:r>
        <w:rPr>
          <w:color w:val="414042"/>
          <w:spacing w:val="-41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40"/>
        </w:rPr>
        <w:t> </w:t>
      </w:r>
      <w:r>
        <w:rPr>
          <w:color w:val="414042"/>
          <w:spacing w:val="-6"/>
        </w:rPr>
        <w:t>attend</w:t>
      </w:r>
      <w:r>
        <w:rPr>
          <w:color w:val="414042"/>
          <w:spacing w:val="-40"/>
        </w:rPr>
        <w:t> </w:t>
      </w:r>
      <w:r>
        <w:rPr>
          <w:color w:val="414042"/>
        </w:rPr>
        <w:t>a</w:t>
      </w:r>
      <w:r>
        <w:rPr>
          <w:color w:val="414042"/>
          <w:spacing w:val="-41"/>
        </w:rPr>
        <w:t> </w:t>
      </w:r>
      <w:r>
        <w:rPr>
          <w:color w:val="414042"/>
          <w:spacing w:val="-6"/>
        </w:rPr>
        <w:t>Senate</w:t>
      </w:r>
      <w:r>
        <w:rPr>
          <w:color w:val="414042"/>
          <w:spacing w:val="-40"/>
        </w:rPr>
        <w:t> </w:t>
      </w:r>
      <w:r>
        <w:rPr>
          <w:color w:val="414042"/>
          <w:spacing w:val="-6"/>
        </w:rPr>
        <w:t>Estimates</w:t>
      </w:r>
      <w:r>
        <w:rPr>
          <w:color w:val="414042"/>
          <w:spacing w:val="-40"/>
        </w:rPr>
        <w:t> </w:t>
      </w:r>
      <w:r>
        <w:rPr>
          <w:color w:val="414042"/>
          <w:spacing w:val="-6"/>
        </w:rPr>
        <w:t>hearing.</w:t>
      </w:r>
      <w:r>
        <w:rPr>
          <w:b w:val="0"/>
        </w:rPr>
      </w:r>
    </w:p>
    <w:p>
      <w:pPr>
        <w:pStyle w:val="BodyText"/>
        <w:spacing w:line="263" w:lineRule="auto" w:before="112"/>
        <w:ind w:left="2796" w:right="1509"/>
        <w:jc w:val="left"/>
      </w:pPr>
      <w:r>
        <w:rPr>
          <w:color w:val="414042"/>
          <w:spacing w:val="-3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her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presentation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Susan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Ryan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stated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‘r</w:t>
      </w:r>
      <w:r>
        <w:rPr>
          <w:color w:val="414042"/>
          <w:spacing w:val="-5"/>
        </w:rPr>
        <w:t>ealities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demography</w:t>
      </w:r>
      <w:r>
        <w:rPr>
          <w:color w:val="414042"/>
          <w:spacing w:val="20"/>
          <w:w w:val="102"/>
        </w:rPr>
        <w:t> </w:t>
      </w:r>
      <w:r>
        <w:rPr>
          <w:color w:val="414042"/>
          <w:spacing w:val="-4"/>
        </w:rPr>
        <w:t>cannot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be </w:t>
      </w:r>
      <w:r>
        <w:rPr>
          <w:color w:val="414042"/>
          <w:spacing w:val="-4"/>
        </w:rPr>
        <w:t>ignored’.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She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made 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point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broad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ranging</w:t>
      </w:r>
      <w:r>
        <w:rPr>
          <w:color w:val="414042"/>
          <w:spacing w:val="18"/>
          <w:w w:val="102"/>
        </w:rPr>
        <w:t> </w:t>
      </w:r>
      <w:r>
        <w:rPr>
          <w:color w:val="414042"/>
          <w:spacing w:val="-4"/>
        </w:rPr>
        <w:t>implications,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80%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people </w:t>
      </w:r>
      <w:r>
        <w:rPr>
          <w:color w:val="414042"/>
          <w:spacing w:val="-3"/>
        </w:rPr>
        <w:t>who</w:t>
      </w:r>
      <w:r>
        <w:rPr>
          <w:color w:val="414042"/>
          <w:spacing w:val="-5"/>
        </w:rPr>
        <w:t> ar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retired </w:t>
      </w:r>
      <w:r>
        <w:rPr>
          <w:color w:val="414042"/>
          <w:spacing w:val="-4"/>
        </w:rPr>
        <w:t>receiving </w:t>
      </w:r>
      <w:r>
        <w:rPr>
          <w:color w:val="414042"/>
        </w:rPr>
        <w:t>a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part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full-age</w:t>
      </w:r>
      <w:r>
        <w:rPr>
          <w:color w:val="414042"/>
          <w:spacing w:val="24"/>
          <w:w w:val="102"/>
        </w:rPr>
        <w:t> </w:t>
      </w:r>
      <w:r>
        <w:rPr>
          <w:color w:val="414042"/>
          <w:spacing w:val="-4"/>
        </w:rPr>
        <w:t>pension.</w:t>
      </w:r>
      <w:r>
        <w:rPr>
          <w:color w:val="414042"/>
          <w:spacing w:val="7"/>
        </w:rPr>
        <w:t> </w:t>
      </w:r>
      <w:r>
        <w:rPr>
          <w:color w:val="414042"/>
          <w:spacing w:val="-3"/>
        </w:rPr>
        <w:t>Without</w:t>
      </w:r>
      <w:r>
        <w:rPr>
          <w:color w:val="414042"/>
          <w:spacing w:val="7"/>
        </w:rPr>
        <w:t> </w:t>
      </w:r>
      <w:r>
        <w:rPr>
          <w:color w:val="414042"/>
          <w:spacing w:val="-5"/>
        </w:rPr>
        <w:t>change,</w:t>
      </w:r>
      <w:r>
        <w:rPr>
          <w:color w:val="414042"/>
          <w:spacing w:val="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7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7"/>
        </w:rPr>
        <w:t> </w:t>
      </w:r>
      <w:r>
        <w:rPr>
          <w:color w:val="414042"/>
          <w:spacing w:val="-4"/>
        </w:rPr>
        <w:t>population</w:t>
      </w:r>
      <w:r>
        <w:rPr>
          <w:color w:val="414042"/>
          <w:spacing w:val="7"/>
        </w:rPr>
        <w:t> </w:t>
      </w:r>
      <w:r>
        <w:rPr>
          <w:color w:val="414042"/>
          <w:spacing w:val="-4"/>
        </w:rPr>
        <w:t>could</w:t>
      </w:r>
      <w:r>
        <w:rPr>
          <w:color w:val="414042"/>
          <w:spacing w:val="7"/>
        </w:rPr>
        <w:t> </w:t>
      </w:r>
      <w:r>
        <w:rPr>
          <w:color w:val="414042"/>
          <w:spacing w:val="-4"/>
        </w:rPr>
        <w:t>place</w:t>
      </w:r>
      <w:r>
        <w:rPr>
          <w:color w:val="414042"/>
          <w:spacing w:val="7"/>
        </w:rPr>
        <w:t> </w:t>
      </w:r>
      <w:r>
        <w:rPr>
          <w:color w:val="414042"/>
          <w:spacing w:val="-5"/>
        </w:rPr>
        <w:t>unprecedented</w:t>
      </w:r>
      <w:r>
        <w:rPr>
          <w:color w:val="414042"/>
          <w:spacing w:val="68"/>
          <w:w w:val="103"/>
        </w:rPr>
        <w:t> </w:t>
      </w:r>
      <w:r>
        <w:rPr>
          <w:color w:val="414042"/>
          <w:spacing w:val="-5"/>
        </w:rPr>
        <w:t>pr</w:t>
      </w:r>
      <w:r>
        <w:rPr>
          <w:color w:val="414042"/>
          <w:spacing w:val="-6"/>
        </w:rPr>
        <w:t>essures</w:t>
      </w:r>
      <w:r>
        <w:rPr>
          <w:color w:val="414042"/>
          <w:spacing w:val="-16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16"/>
        </w:rPr>
        <w:t> </w:t>
      </w:r>
      <w:r>
        <w:rPr>
          <w:color w:val="414042"/>
          <w:spacing w:val="-6"/>
        </w:rPr>
        <w:t>economy</w:t>
      </w:r>
      <w:r>
        <w:rPr>
          <w:color w:val="414042"/>
          <w:spacing w:val="-7"/>
        </w:rPr>
        <w:t>.</w:t>
      </w:r>
      <w:r>
        <w:rPr/>
      </w:r>
    </w:p>
    <w:p>
      <w:pPr>
        <w:pStyle w:val="BodyText"/>
        <w:spacing w:line="263" w:lineRule="auto"/>
        <w:ind w:left="2796" w:right="1664"/>
        <w:jc w:val="left"/>
      </w:pPr>
      <w:r>
        <w:rPr>
          <w:color w:val="414042"/>
          <w:spacing w:val="-4"/>
        </w:rPr>
        <w:t>Last</w:t>
      </w:r>
      <w:r>
        <w:rPr>
          <w:color w:val="414042"/>
          <w:spacing w:val="-19"/>
        </w:rPr>
        <w:t> </w:t>
      </w:r>
      <w:r>
        <w:rPr>
          <w:color w:val="414042"/>
          <w:spacing w:val="-8"/>
        </w:rPr>
        <w:t>year,</w:t>
      </w:r>
      <w:r>
        <w:rPr>
          <w:color w:val="414042"/>
          <w:spacing w:val="-1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</w:t>
      </w:r>
      <w:r>
        <w:rPr>
          <w:color w:val="414042"/>
          <w:spacing w:val="-1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9"/>
        </w:rPr>
        <w:t> </w:t>
      </w:r>
      <w:r>
        <w:rPr>
          <w:color w:val="414042"/>
          <w:spacing w:val="-4"/>
        </w:rPr>
        <w:t>National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Press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Club,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Commissioner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Ryan</w:t>
      </w:r>
      <w:r>
        <w:rPr>
          <w:color w:val="414042"/>
          <w:spacing w:val="26"/>
          <w:w w:val="95"/>
        </w:rPr>
        <w:t> </w:t>
      </w:r>
      <w:r>
        <w:rPr>
          <w:color w:val="414042"/>
          <w:spacing w:val="-4"/>
        </w:rPr>
        <w:t>introduced</w:t>
      </w:r>
      <w:r>
        <w:rPr>
          <w:color w:val="414042"/>
          <w:spacing w:val="3"/>
        </w:rPr>
        <w:t> </w:t>
      </w:r>
      <w:r>
        <w:rPr>
          <w:color w:val="414042"/>
          <w:spacing w:val="-5"/>
        </w:rPr>
        <w:t>Australia</w:t>
      </w:r>
      <w:r>
        <w:rPr>
          <w:color w:val="414042"/>
          <w:spacing w:val="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concept</w:t>
      </w:r>
      <w:r>
        <w:rPr>
          <w:color w:val="414042"/>
          <w:spacing w:val="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‘longevity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revolution’,</w:t>
      </w:r>
      <w:r>
        <w:rPr>
          <w:color w:val="414042"/>
          <w:spacing w:val="3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3"/>
        </w:rPr>
        <w:t> </w:t>
      </w:r>
      <w:r>
        <w:rPr>
          <w:color w:val="414042"/>
          <w:spacing w:val="-5"/>
        </w:rPr>
        <w:t>gave</w:t>
      </w:r>
      <w:r>
        <w:rPr>
          <w:color w:val="414042"/>
          <w:spacing w:val="28"/>
          <w:w w:val="99"/>
        </w:rPr>
        <w:t> </w:t>
      </w:r>
      <w:r>
        <w:rPr>
          <w:color w:val="414042"/>
          <w:spacing w:val="-4"/>
        </w:rPr>
        <w:t>further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substance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idea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Summit.</w:t>
      </w:r>
      <w:r>
        <w:rPr/>
      </w:r>
    </w:p>
    <w:p>
      <w:pPr>
        <w:pStyle w:val="BodyText"/>
        <w:spacing w:line="263" w:lineRule="auto"/>
        <w:ind w:right="1626"/>
        <w:jc w:val="left"/>
      </w:pPr>
      <w:r>
        <w:rPr>
          <w:color w:val="414042"/>
          <w:spacing w:val="-4"/>
        </w:rPr>
        <w:t>Deloitte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Access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Economics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predicts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2030,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10"/>
        </w:rPr>
        <w:t> </w:t>
      </w:r>
      <w:r>
        <w:rPr>
          <w:color w:val="414042"/>
        </w:rPr>
        <w:t>5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million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55-70.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While</w:t>
      </w:r>
      <w:r>
        <w:rPr>
          <w:color w:val="414042"/>
          <w:spacing w:val="55"/>
          <w:w w:val="10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2012,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roughly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one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person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100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every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100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babies,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estimated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2060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will</w:t>
      </w:r>
      <w:r>
        <w:rPr>
          <w:color w:val="414042"/>
          <w:spacing w:val="47"/>
          <w:w w:val="102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ound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25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100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every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100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babies.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2100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centenarians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alive</w:t>
      </w:r>
      <w:r>
        <w:rPr>
          <w:color w:val="414042"/>
          <w:spacing w:val="39"/>
          <w:w w:val="98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babies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born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8"/>
        </w:rPr>
        <w:t>year.</w:t>
      </w:r>
      <w:r>
        <w:rPr/>
      </w:r>
    </w:p>
    <w:p>
      <w:pPr>
        <w:pStyle w:val="BodyText"/>
        <w:tabs>
          <w:tab w:pos="7337" w:val="left" w:leader="none"/>
        </w:tabs>
        <w:spacing w:line="263" w:lineRule="auto"/>
        <w:ind w:right="1595"/>
        <w:jc w:val="left"/>
      </w:pPr>
      <w:r>
        <w:rPr>
          <w:color w:val="414042"/>
          <w:spacing w:val="-4"/>
        </w:rPr>
        <w:t>Longevity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recognised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solution,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cause,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curr</w:t>
      </w:r>
      <w:r>
        <w:rPr>
          <w:color w:val="414042"/>
          <w:spacing w:val="-4"/>
        </w:rPr>
        <w:t>ent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economic,</w:t>
      </w:r>
      <w:r>
        <w:rPr>
          <w:color w:val="414042"/>
          <w:spacing w:val="-7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3"/>
        </w:rPr>
        <w:t>and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social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challenges.</w:t>
      </w:r>
      <w:r>
        <w:rPr>
          <w:color w:val="414042"/>
          <w:spacing w:val="55"/>
          <w:w w:val="98"/>
        </w:rPr>
        <w:t> </w:t>
      </w:r>
      <w:r>
        <w:rPr>
          <w:color w:val="414042"/>
          <w:spacing w:val="-5"/>
        </w:rPr>
        <w:t>Increased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longevity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esents</w:t>
      </w:r>
      <w:r>
        <w:rPr>
          <w:color w:val="414042"/>
          <w:spacing w:val="-3"/>
        </w:rPr>
        <w:t> an </w:t>
      </w:r>
      <w:r>
        <w:rPr>
          <w:color w:val="414042"/>
          <w:spacing w:val="-4"/>
        </w:rPr>
        <w:t>opportunity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restructure</w:t>
      </w:r>
      <w:r>
        <w:rPr>
          <w:color w:val="414042"/>
          <w:spacing w:val="-3"/>
        </w:rPr>
        <w:t> the </w:t>
      </w:r>
      <w:r>
        <w:rPr>
          <w:color w:val="414042"/>
          <w:spacing w:val="-4"/>
        </w:rPr>
        <w:t>intergenerational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compact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3"/>
        </w:rPr>
        <w:t> the </w:t>
      </w:r>
      <w:r>
        <w:rPr>
          <w:color w:val="414042"/>
          <w:spacing w:val="-4"/>
        </w:rPr>
        <w:t>base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our</w:t>
      </w:r>
      <w:r>
        <w:rPr>
          <w:color w:val="414042"/>
          <w:spacing w:val="41"/>
          <w:w w:val="102"/>
        </w:rPr>
        <w:t> </w:t>
      </w:r>
      <w:r>
        <w:rPr>
          <w:color w:val="414042"/>
          <w:spacing w:val="-4"/>
        </w:rPr>
        <w:t>understanding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4"/>
        </w:rPr>
        <w:t>relationship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between</w:t>
      </w:r>
      <w:r>
        <w:rPr>
          <w:color w:val="414042"/>
        </w:rPr>
        <w:t> </w:t>
      </w:r>
      <w:r>
        <w:rPr>
          <w:color w:val="414042"/>
          <w:spacing w:val="-4"/>
        </w:rPr>
        <w:t>taxation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</w:rPr>
        <w:t> </w:t>
      </w:r>
      <w:r>
        <w:rPr>
          <w:color w:val="414042"/>
          <w:spacing w:val="-4"/>
        </w:rPr>
        <w:t>public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expenditur</w:t>
      </w:r>
      <w:r>
        <w:rPr>
          <w:color w:val="414042"/>
          <w:spacing w:val="-5"/>
        </w:rPr>
        <w:t>e;</w:t>
      </w:r>
      <w:r>
        <w:rPr>
          <w:color w:val="41404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</w:rPr>
        <w:t> </w:t>
      </w:r>
      <w:r>
        <w:rPr>
          <w:color w:val="414042"/>
          <w:spacing w:val="-4"/>
        </w:rPr>
        <w:t>is,</w:t>
      </w:r>
      <w:r>
        <w:rPr>
          <w:color w:val="414042"/>
        </w:rPr>
        <w:t> </w:t>
      </w:r>
      <w:r>
        <w:rPr>
          <w:color w:val="414042"/>
          <w:spacing w:val="-4"/>
        </w:rPr>
        <w:t>younger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</w:rPr>
        <w:t> </w:t>
      </w:r>
      <w:r>
        <w:rPr>
          <w:color w:val="414042"/>
          <w:spacing w:val="-3"/>
        </w:rPr>
        <w:t>work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</w:rPr>
        <w:t> </w:t>
      </w:r>
      <w:r>
        <w:rPr>
          <w:color w:val="414042"/>
          <w:spacing w:val="-5"/>
        </w:rPr>
        <w:t>pay</w:t>
      </w:r>
      <w:r>
        <w:rPr>
          <w:color w:val="414042"/>
          <w:spacing w:val="55"/>
          <w:w w:val="98"/>
        </w:rPr>
        <w:t> </w:t>
      </w:r>
      <w:r>
        <w:rPr>
          <w:color w:val="414042"/>
          <w:spacing w:val="-5"/>
        </w:rPr>
        <w:t>taxes</w:t>
      </w:r>
      <w:r>
        <w:rPr>
          <w:color w:val="414042"/>
          <w:spacing w:val="-2"/>
        </w:rPr>
        <w:t> to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support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no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longer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earning.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5"/>
        </w:rPr>
        <w:t>Commissioner</w:t>
      </w:r>
      <w:r>
        <w:rPr>
          <w:color w:val="414042"/>
          <w:spacing w:val="-33"/>
        </w:rPr>
        <w:t> </w:t>
      </w:r>
      <w:r>
        <w:rPr>
          <w:color w:val="414042"/>
          <w:spacing w:val="-3"/>
        </w:rPr>
        <w:t>Ryan</w:t>
      </w:r>
      <w:r>
        <w:rPr>
          <w:color w:val="414042"/>
          <w:spacing w:val="-33"/>
        </w:rPr>
        <w:t> </w:t>
      </w:r>
      <w:r>
        <w:rPr>
          <w:color w:val="414042"/>
          <w:spacing w:val="-5"/>
        </w:rPr>
        <w:t>suggests:</w:t>
      </w:r>
      <w:r>
        <w:rPr/>
      </w:r>
    </w:p>
    <w:p>
      <w:pPr>
        <w:pStyle w:val="Heading9"/>
        <w:tabs>
          <w:tab w:pos="2327" w:val="left" w:leader="none"/>
        </w:tabs>
        <w:spacing w:line="263" w:lineRule="auto" w:before="135"/>
        <w:ind w:right="1785"/>
        <w:jc w:val="left"/>
        <w:rPr>
          <w:b w:val="0"/>
          <w:bCs w:val="0"/>
        </w:rPr>
      </w:pPr>
      <w:r>
        <w:rPr>
          <w:color w:val="414042"/>
          <w:spacing w:val="-5"/>
          <w:w w:val="95"/>
        </w:rPr>
        <w:t>Rather</w:t>
      </w:r>
      <w:r>
        <w:rPr>
          <w:color w:val="414042"/>
          <w:spacing w:val="-12"/>
          <w:w w:val="95"/>
        </w:rPr>
        <w:t> </w:t>
      </w:r>
      <w:r>
        <w:rPr>
          <w:color w:val="414042"/>
          <w:spacing w:val="-4"/>
          <w:w w:val="95"/>
        </w:rPr>
        <w:t>than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4"/>
          <w:w w:val="95"/>
        </w:rPr>
        <w:t>infl</w:t>
        <w:tab/>
      </w:r>
      <w:r>
        <w:rPr>
          <w:color w:val="414042"/>
          <w:spacing w:val="-3"/>
        </w:rPr>
        <w:t>an</w:t>
      </w:r>
      <w:r>
        <w:rPr>
          <w:color w:val="414042"/>
          <w:spacing w:val="-35"/>
        </w:rPr>
        <w:t> </w:t>
      </w:r>
      <w:r>
        <w:rPr>
          <w:color w:val="414042"/>
          <w:spacing w:val="-5"/>
        </w:rPr>
        <w:t>intolerable</w:t>
      </w:r>
      <w:r>
        <w:rPr>
          <w:color w:val="414042"/>
          <w:spacing w:val="-34"/>
        </w:rPr>
        <w:t> </w:t>
      </w:r>
      <w:r>
        <w:rPr>
          <w:color w:val="414042"/>
          <w:spacing w:val="-5"/>
        </w:rPr>
        <w:t>burden</w:t>
      </w:r>
      <w:r>
        <w:rPr>
          <w:color w:val="414042"/>
          <w:spacing w:val="-34"/>
        </w:rPr>
        <w:t> </w:t>
      </w:r>
      <w:r>
        <w:rPr>
          <w:color w:val="414042"/>
          <w:spacing w:val="-3"/>
        </w:rPr>
        <w:t>on</w:t>
      </w:r>
      <w:r>
        <w:rPr>
          <w:color w:val="414042"/>
          <w:spacing w:val="-35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34"/>
        </w:rPr>
        <w:t> </w:t>
      </w:r>
      <w:r>
        <w:rPr>
          <w:color w:val="414042"/>
          <w:spacing w:val="-5"/>
        </w:rPr>
        <w:t>declining</w:t>
      </w:r>
      <w:r>
        <w:rPr>
          <w:color w:val="414042"/>
          <w:spacing w:val="-35"/>
        </w:rPr>
        <w:t> </w:t>
      </w:r>
      <w:r>
        <w:rPr>
          <w:color w:val="414042"/>
          <w:spacing w:val="-5"/>
        </w:rPr>
        <w:t>proportion</w:t>
      </w:r>
      <w:r>
        <w:rPr>
          <w:color w:val="414042"/>
          <w:spacing w:val="-34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34"/>
        </w:rPr>
        <w:t> </w:t>
      </w:r>
      <w:r>
        <w:rPr>
          <w:color w:val="414042"/>
          <w:spacing w:val="-5"/>
        </w:rPr>
        <w:t>taxpaying</w:t>
      </w:r>
      <w:r>
        <w:rPr>
          <w:color w:val="414042"/>
          <w:spacing w:val="-35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34"/>
        </w:rPr>
        <w:t> </w:t>
      </w:r>
      <w:r>
        <w:rPr>
          <w:color w:val="414042"/>
          <w:spacing w:val="-4"/>
        </w:rPr>
        <w:t>aged</w:t>
      </w:r>
      <w:r>
        <w:rPr>
          <w:color w:val="414042"/>
          <w:spacing w:val="-35"/>
        </w:rPr>
        <w:t> </w:t>
      </w:r>
      <w:r>
        <w:rPr>
          <w:color w:val="414042"/>
          <w:spacing w:val="-5"/>
        </w:rPr>
        <w:t>less</w:t>
      </w:r>
      <w:r>
        <w:rPr>
          <w:color w:val="414042"/>
          <w:spacing w:val="45"/>
          <w:w w:val="86"/>
        </w:rPr>
        <w:t> </w:t>
      </w:r>
      <w:r>
        <w:rPr>
          <w:color w:val="414042"/>
          <w:spacing w:val="-4"/>
        </w:rPr>
        <w:t>than</w:t>
      </w:r>
      <w:r>
        <w:rPr>
          <w:color w:val="414042"/>
          <w:spacing w:val="-29"/>
        </w:rPr>
        <w:t> </w:t>
      </w:r>
      <w:r>
        <w:rPr>
          <w:color w:val="414042"/>
          <w:spacing w:val="-2"/>
        </w:rPr>
        <w:t>60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years,</w:t>
      </w:r>
      <w:r>
        <w:rPr>
          <w:color w:val="414042"/>
          <w:spacing w:val="-29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spread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load</w:t>
      </w:r>
      <w:r>
        <w:rPr>
          <w:color w:val="414042"/>
          <w:spacing w:val="-29"/>
        </w:rPr>
        <w:t> </w:t>
      </w:r>
      <w:r>
        <w:rPr>
          <w:color w:val="414042"/>
          <w:spacing w:val="-3"/>
        </w:rPr>
        <w:t>by</w:t>
      </w:r>
      <w:r>
        <w:rPr>
          <w:color w:val="414042"/>
          <w:spacing w:val="-29"/>
        </w:rPr>
        <w:t> </w:t>
      </w:r>
      <w:r>
        <w:rPr>
          <w:color w:val="414042"/>
        </w:rPr>
        <w:t>a</w:t>
      </w:r>
      <w:r>
        <w:rPr>
          <w:color w:val="414042"/>
          <w:spacing w:val="-28"/>
        </w:rPr>
        <w:t> </w:t>
      </w:r>
      <w:r>
        <w:rPr>
          <w:color w:val="414042"/>
          <w:spacing w:val="-5"/>
        </w:rPr>
        <w:t>straightforwar</w:t>
      </w:r>
      <w:r>
        <w:rPr>
          <w:color w:val="414042"/>
          <w:spacing w:val="-4"/>
        </w:rPr>
        <w:t>d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change:</w:t>
      </w:r>
      <w:r>
        <w:rPr>
          <w:color w:val="414042"/>
          <w:spacing w:val="-29"/>
        </w:rPr>
        <w:t> </w:t>
      </w:r>
      <w:r>
        <w:rPr>
          <w:color w:val="414042"/>
          <w:spacing w:val="-3"/>
        </w:rPr>
        <w:t>by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lengthening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working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life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of</w:t>
      </w:r>
      <w:r>
        <w:rPr>
          <w:color w:val="414042"/>
          <w:spacing w:val="37"/>
          <w:w w:val="98"/>
        </w:rPr>
        <w:t> </w:t>
      </w:r>
      <w:r>
        <w:rPr>
          <w:color w:val="414042"/>
          <w:spacing w:val="-4"/>
          <w:w w:val="90"/>
        </w:rPr>
        <w:t>all</w:t>
      </w:r>
      <w:r>
        <w:rPr>
          <w:color w:val="414042"/>
          <w:spacing w:val="9"/>
          <w:w w:val="90"/>
        </w:rPr>
        <w:t> </w:t>
      </w:r>
      <w:r>
        <w:rPr>
          <w:color w:val="414042"/>
          <w:spacing w:val="-4"/>
          <w:w w:val="90"/>
        </w:rPr>
        <w:t>Australians.</w:t>
      </w:r>
      <w:r>
        <w:rPr>
          <w:b w:val="0"/>
        </w:rPr>
      </w:r>
    </w:p>
    <w:p>
      <w:pPr>
        <w:pStyle w:val="BodyText"/>
        <w:tabs>
          <w:tab w:pos="5940" w:val="left" w:leader="none"/>
        </w:tabs>
        <w:spacing w:line="263" w:lineRule="auto"/>
        <w:ind w:right="1509"/>
        <w:jc w:val="left"/>
      </w:pPr>
      <w:r>
        <w:rPr>
          <w:color w:val="414042"/>
          <w:spacing w:val="-5"/>
        </w:rPr>
        <w:t>Increasing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employment</w:t>
      </w:r>
      <w:r>
        <w:rPr>
          <w:color w:val="414042"/>
        </w:rPr>
        <w:t> </w:t>
      </w:r>
      <w:r>
        <w:rPr>
          <w:color w:val="414042"/>
          <w:spacing w:val="-2"/>
        </w:rPr>
        <w:t>of</w:t>
      </w:r>
      <w:r>
        <w:rPr>
          <w:color w:val="414042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will</w:t>
      </w:r>
      <w:r>
        <w:rPr>
          <w:color w:val="414042"/>
        </w:rPr>
        <w:t> </w:t>
      </w:r>
      <w:r>
        <w:rPr>
          <w:color w:val="414042"/>
          <w:spacing w:val="-4"/>
        </w:rPr>
        <w:t>have</w:t>
      </w:r>
      <w:r>
        <w:rPr>
          <w:color w:val="414042"/>
        </w:rPr>
        <w:t> </w:t>
      </w:r>
      <w:r>
        <w:rPr>
          <w:color w:val="414042"/>
          <w:spacing w:val="-4"/>
        </w:rPr>
        <w:t>extraor</w:t>
      </w:r>
      <w:r>
        <w:rPr>
          <w:color w:val="414042"/>
          <w:spacing w:val="-5"/>
        </w:rPr>
        <w:t>dinary</w:t>
      </w:r>
      <w:r>
        <w:rPr>
          <w:color w:val="414042"/>
        </w:rPr>
        <w:t> </w:t>
      </w:r>
      <w:r>
        <w:rPr>
          <w:color w:val="414042"/>
          <w:spacing w:val="-3"/>
        </w:rPr>
        <w:t>benefi</w:t>
        <w:tab/>
      </w:r>
      <w:r>
        <w:rPr>
          <w:color w:val="414042"/>
          <w:spacing w:val="-2"/>
        </w:rPr>
        <w:t>An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increase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</w:rPr>
        <w:t>5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per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cent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paid</w:t>
      </w:r>
      <w:r>
        <w:rPr>
          <w:color w:val="414042"/>
          <w:spacing w:val="25"/>
          <w:w w:val="104"/>
        </w:rPr>
        <w:t> </w:t>
      </w:r>
      <w:r>
        <w:rPr>
          <w:color w:val="414042"/>
          <w:spacing w:val="-4"/>
        </w:rPr>
        <w:t>employment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55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would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boost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economy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$48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billion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economy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each</w:t>
      </w:r>
      <w:r>
        <w:rPr>
          <w:color w:val="414042"/>
          <w:spacing w:val="-7"/>
        </w:rPr>
        <w:t> </w:t>
      </w:r>
      <w:r>
        <w:rPr>
          <w:color w:val="414042"/>
          <w:spacing w:val="-8"/>
        </w:rPr>
        <w:t>year.</w:t>
      </w:r>
      <w:r>
        <w:rPr>
          <w:color w:val="414042"/>
          <w:spacing w:val="73"/>
          <w:w w:val="93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13"/>
        </w:rPr>
        <w:t> </w:t>
      </w:r>
      <w:r>
        <w:rPr>
          <w:color w:val="414042"/>
        </w:rPr>
        <w:t>a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change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esents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opportunities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businesses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well.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2"/>
        </w:rPr>
        <w:t> </w:t>
      </w:r>
      <w:r>
        <w:rPr>
          <w:color w:val="414042"/>
        </w:rPr>
        <w:t>a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cohort,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diverse,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talented,</w:t>
      </w:r>
      <w:r>
        <w:rPr>
          <w:color w:val="414042"/>
          <w:spacing w:val="65"/>
          <w:w w:val="103"/>
        </w:rPr>
        <w:t> </w:t>
      </w:r>
      <w:r>
        <w:rPr>
          <w:color w:val="414042"/>
          <w:spacing w:val="-4"/>
        </w:rPr>
        <w:t>energetic,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willing</w:t>
      </w:r>
      <w:r>
        <w:rPr>
          <w:color w:val="414042"/>
          <w:spacing w:val="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3"/>
        </w:rPr>
        <w:t> </w:t>
      </w:r>
      <w:r>
        <w:rPr>
          <w:color w:val="414042"/>
          <w:spacing w:val="-5"/>
        </w:rPr>
        <w:t>work.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2"/>
        </w:rPr>
        <w:t>At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esent,</w:t>
      </w:r>
      <w:r>
        <w:rPr>
          <w:color w:val="414042"/>
        </w:rPr>
        <w:t> </w:t>
      </w:r>
      <w:r>
        <w:rPr>
          <w:color w:val="414042"/>
          <w:spacing w:val="-5"/>
        </w:rPr>
        <w:t>these</w:t>
      </w:r>
      <w:r>
        <w:rPr>
          <w:color w:val="414042"/>
        </w:rPr>
        <w:t> </w:t>
      </w:r>
      <w:r>
        <w:rPr>
          <w:color w:val="414042"/>
          <w:spacing w:val="-4"/>
        </w:rPr>
        <w:t>talents</w:t>
      </w:r>
      <w:r>
        <w:rPr>
          <w:color w:val="41404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</w:rPr>
        <w:t> </w:t>
      </w:r>
      <w:r>
        <w:rPr>
          <w:color w:val="414042"/>
          <w:spacing w:val="-3"/>
        </w:rPr>
        <w:t>not</w:t>
      </w:r>
      <w:r>
        <w:rPr>
          <w:color w:val="414042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</w:rPr>
        <w:t> </w:t>
      </w:r>
      <w:r>
        <w:rPr>
          <w:color w:val="414042"/>
          <w:spacing w:val="-4"/>
        </w:rPr>
        <w:t>tapped.</w:t>
      </w:r>
      <w:r>
        <w:rPr/>
      </w:r>
    </w:p>
    <w:p>
      <w:pPr>
        <w:pStyle w:val="BodyText"/>
        <w:spacing w:line="263" w:lineRule="auto" w:before="135"/>
        <w:ind w:right="1547"/>
        <w:jc w:val="left"/>
      </w:pPr>
      <w:r>
        <w:rPr>
          <w:color w:val="414042"/>
          <w:spacing w:val="-5"/>
        </w:rPr>
        <w:t>Australia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lagging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behind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10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OECD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nations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terms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employment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rate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55-64,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61.5%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75"/>
          <w:w w:val="106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55-64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employment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2013.</w:t>
      </w:r>
      <w:r>
        <w:rPr>
          <w:color w:val="414042"/>
          <w:spacing w:val="-12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substantial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62%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complaints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made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Human</w:t>
      </w:r>
      <w:r>
        <w:rPr>
          <w:color w:val="414042"/>
          <w:spacing w:val="59"/>
          <w:w w:val="99"/>
        </w:rPr>
        <w:t> </w:t>
      </w:r>
      <w:r>
        <w:rPr>
          <w:color w:val="414042"/>
          <w:spacing w:val="-5"/>
        </w:rPr>
        <w:t>Rights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Commission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under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Act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2004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(Cth) </w:t>
      </w:r>
      <w:r>
        <w:rPr>
          <w:color w:val="414042"/>
          <w:spacing w:val="-4"/>
        </w:rPr>
        <w:t>relate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employment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61"/>
          <w:w w:val="103"/>
        </w:rPr>
        <w:t> </w:t>
      </w:r>
      <w:r>
        <w:rPr>
          <w:color w:val="414042"/>
          <w:spacing w:val="-5"/>
        </w:rPr>
        <w:t>basis</w:t>
      </w:r>
      <w:r>
        <w:rPr>
          <w:color w:val="414042"/>
          <w:spacing w:val="-1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age.</w:t>
      </w:r>
      <w:r>
        <w:rPr/>
      </w:r>
    </w:p>
    <w:p>
      <w:pPr>
        <w:pStyle w:val="BodyText"/>
        <w:tabs>
          <w:tab w:pos="4097" w:val="left" w:leader="none"/>
        </w:tabs>
        <w:spacing w:line="263" w:lineRule="auto"/>
        <w:ind w:right="1785"/>
        <w:jc w:val="left"/>
      </w:pP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survey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Human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Rights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Commission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examined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evalence,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nature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impact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-4"/>
          <w:w w:val="106"/>
        </w:rPr>
        <w:t> </w:t>
      </w:r>
      <w:r>
        <w:rPr>
          <w:color w:val="414042"/>
          <w:spacing w:val="63"/>
          <w:w w:val="106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national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scale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4"/>
        </w:rPr>
        <w:t>time.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survey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looked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experience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2109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individuals</w:t>
      </w:r>
      <w:r>
        <w:rPr>
          <w:color w:val="414042"/>
          <w:spacing w:val="65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50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above.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quarter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those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surveyed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indicated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had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form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of</w:t>
      </w:r>
      <w:r>
        <w:rPr/>
      </w:r>
    </w:p>
    <w:p>
      <w:pPr>
        <w:pStyle w:val="BodyText"/>
        <w:spacing w:line="263" w:lineRule="auto" w:before="0"/>
        <w:ind w:right="1547"/>
        <w:jc w:val="left"/>
      </w:pPr>
      <w:r>
        <w:rPr>
          <w:color w:val="414042"/>
          <w:spacing w:val="-3"/>
        </w:rPr>
        <w:t>age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workplace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last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two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years.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most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common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forms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51"/>
          <w:w w:val="101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13"/>
        </w:rPr>
        <w:t> </w:t>
      </w:r>
      <w:r>
        <w:rPr>
          <w:color w:val="414042"/>
          <w:spacing w:val="-4"/>
        </w:rPr>
        <w:t>related</w:t>
      </w:r>
      <w:r>
        <w:rPr>
          <w:color w:val="414042"/>
          <w:spacing w:val="1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14"/>
        </w:rPr>
        <w:t> </w:t>
      </w:r>
      <w:r>
        <w:rPr>
          <w:color w:val="414042"/>
          <w:spacing w:val="-4"/>
        </w:rPr>
        <w:t>limiting</w:t>
      </w:r>
      <w:r>
        <w:rPr>
          <w:color w:val="414042"/>
          <w:spacing w:val="13"/>
        </w:rPr>
        <w:t> </w:t>
      </w:r>
      <w:r>
        <w:rPr>
          <w:color w:val="414042"/>
          <w:spacing w:val="-4"/>
        </w:rPr>
        <w:t>employment</w:t>
      </w:r>
      <w:r>
        <w:rPr>
          <w:color w:val="414042"/>
          <w:spacing w:val="14"/>
        </w:rPr>
        <w:t> </w:t>
      </w:r>
      <w:r>
        <w:rPr>
          <w:color w:val="414042"/>
          <w:spacing w:val="-4"/>
        </w:rPr>
        <w:t>opportunities,</w:t>
      </w:r>
      <w:r>
        <w:rPr>
          <w:color w:val="414042"/>
          <w:spacing w:val="14"/>
        </w:rPr>
        <w:t> </w:t>
      </w:r>
      <w:r>
        <w:rPr>
          <w:color w:val="414042"/>
          <w:spacing w:val="-4"/>
        </w:rPr>
        <w:t>blocking</w:t>
      </w:r>
      <w:r>
        <w:rPr>
          <w:color w:val="414042"/>
          <w:spacing w:val="13"/>
        </w:rPr>
        <w:t> </w:t>
      </w:r>
      <w:r>
        <w:rPr>
          <w:color w:val="414042"/>
          <w:spacing w:val="-4"/>
        </w:rPr>
        <w:t>promotion</w:t>
      </w:r>
      <w:r>
        <w:rPr>
          <w:color w:val="414042"/>
          <w:spacing w:val="14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14"/>
        </w:rPr>
        <w:t> </w:t>
      </w:r>
      <w:r>
        <w:rPr>
          <w:color w:val="414042"/>
          <w:spacing w:val="-4"/>
        </w:rPr>
        <w:t>training</w:t>
      </w:r>
      <w:r>
        <w:rPr>
          <w:color w:val="414042"/>
          <w:spacing w:val="14"/>
        </w:rPr>
        <w:t> </w:t>
      </w:r>
      <w:r>
        <w:rPr>
          <w:color w:val="414042"/>
          <w:spacing w:val="-4"/>
        </w:rPr>
        <w:t>opportunities,</w:t>
      </w:r>
      <w:r>
        <w:rPr>
          <w:color w:val="414042"/>
          <w:spacing w:val="13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55"/>
          <w:w w:val="101"/>
        </w:rPr>
        <w:t> </w:t>
      </w:r>
      <w:r>
        <w:rPr>
          <w:color w:val="414042"/>
          <w:spacing w:val="-4"/>
        </w:rPr>
        <w:t>perceptions</w:t>
      </w:r>
      <w:r>
        <w:rPr>
          <w:color w:val="414042"/>
          <w:spacing w:val="-3"/>
        </w:rPr>
        <w:t> that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outdated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skills,</w:t>
      </w:r>
      <w:r>
        <w:rPr>
          <w:color w:val="414042"/>
          <w:spacing w:val="-2"/>
        </w:rPr>
        <w:t> or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3"/>
        </w:rPr>
        <w:t> too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slow</w:t>
      </w:r>
      <w:r>
        <w:rPr>
          <w:color w:val="414042"/>
          <w:spacing w:val="-2"/>
        </w:rPr>
        <w:t> to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learn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things.</w:t>
      </w:r>
      <w:r>
        <w:rPr/>
      </w:r>
    </w:p>
    <w:p>
      <w:pPr>
        <w:pStyle w:val="BodyText"/>
        <w:tabs>
          <w:tab w:pos="1341" w:val="left" w:leader="none"/>
        </w:tabs>
        <w:spacing w:line="240" w:lineRule="auto"/>
        <w:ind w:right="0"/>
        <w:jc w:val="left"/>
      </w:pPr>
      <w:r>
        <w:rPr>
          <w:color w:val="414042"/>
          <w:spacing w:val="-5"/>
        </w:rPr>
        <w:t>These</w:t>
      </w:r>
      <w:r>
        <w:rPr>
          <w:color w:val="414042"/>
          <w:spacing w:val="-25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5"/>
        </w:rPr>
        <w:t>signal</w:t>
      </w:r>
      <w:r>
        <w:rPr>
          <w:color w:val="414042"/>
          <w:spacing w:val="-3"/>
        </w:rPr>
        <w:t> </w:t>
      </w:r>
      <w:r>
        <w:rPr>
          <w:color w:val="414042"/>
        </w:rPr>
        <w:t>a</w:t>
      </w:r>
      <w:r>
        <w:rPr>
          <w:color w:val="414042"/>
          <w:spacing w:val="-3"/>
        </w:rPr>
        <w:t> need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for </w:t>
      </w:r>
      <w:r>
        <w:rPr>
          <w:color w:val="414042"/>
          <w:spacing w:val="-4"/>
        </w:rPr>
        <w:t>urgent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changes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open </w:t>
      </w:r>
      <w:r>
        <w:rPr>
          <w:color w:val="414042"/>
          <w:spacing w:val="-2"/>
        </w:rPr>
        <w:t>up</w:t>
      </w:r>
      <w:r>
        <w:rPr>
          <w:color w:val="414042"/>
          <w:spacing w:val="-3"/>
        </w:rPr>
        <w:t> jobs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workers.</w:t>
      </w:r>
      <w:r>
        <w:rPr/>
      </w:r>
    </w:p>
    <w:p>
      <w:pPr>
        <w:pStyle w:val="BodyText"/>
        <w:spacing w:line="263" w:lineRule="auto" w:before="135"/>
        <w:ind w:right="1547"/>
        <w:jc w:val="left"/>
      </w:pP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task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Work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investigate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stopping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5"/>
        </w:rPr>
        <w:t> from</w:t>
      </w:r>
      <w:r>
        <w:rPr>
          <w:color w:val="414042"/>
          <w:spacing w:val="61"/>
          <w:w w:val="104"/>
        </w:rPr>
        <w:t> </w:t>
      </w:r>
      <w:r>
        <w:rPr>
          <w:color w:val="414042"/>
          <w:spacing w:val="-4"/>
        </w:rPr>
        <w:t>continuing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</w:t>
      </w:r>
      <w:r>
        <w:rPr>
          <w:color w:val="414042"/>
        </w:rPr>
        <w:t> </w:t>
      </w:r>
      <w:r>
        <w:rPr>
          <w:color w:val="414042"/>
          <w:spacing w:val="-4"/>
        </w:rPr>
        <w:t>contribute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within</w:t>
      </w:r>
      <w:r>
        <w:rPr>
          <w:color w:val="41404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workplace,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how</w:t>
      </w:r>
      <w:r>
        <w:rPr>
          <w:color w:val="414042"/>
        </w:rPr>
        <w:t> </w:t>
      </w:r>
      <w:r>
        <w:rPr>
          <w:color w:val="414042"/>
          <w:spacing w:val="-2"/>
        </w:rPr>
        <w:t>to</w:t>
      </w:r>
      <w:r>
        <w:rPr>
          <w:color w:val="414042"/>
        </w:rPr>
        <w:t> </w:t>
      </w:r>
      <w:r>
        <w:rPr>
          <w:color w:val="414042"/>
          <w:spacing w:val="-3"/>
        </w:rPr>
        <w:t>get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rid</w:t>
      </w:r>
      <w:r>
        <w:rPr>
          <w:color w:val="41404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those</w:t>
      </w:r>
      <w:r>
        <w:rPr>
          <w:color w:val="414042"/>
        </w:rPr>
        <w:t> </w:t>
      </w:r>
      <w:r>
        <w:rPr>
          <w:color w:val="414042"/>
          <w:spacing w:val="-5"/>
        </w:rPr>
        <w:t>barriers.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The</w:t>
      </w:r>
      <w:r>
        <w:rPr>
          <w:color w:val="414042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</w:rPr>
        <w:t> </w:t>
      </w:r>
      <w:r>
        <w:rPr>
          <w:color w:val="414042"/>
          <w:spacing w:val="-4"/>
        </w:rPr>
        <w:t>provided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an</w:t>
      </w:r>
      <w:r>
        <w:rPr>
          <w:color w:val="414042"/>
          <w:spacing w:val="67"/>
          <w:w w:val="96"/>
        </w:rPr>
        <w:t> </w:t>
      </w:r>
      <w:r>
        <w:rPr>
          <w:color w:val="414042"/>
          <w:spacing w:val="-4"/>
        </w:rPr>
        <w:t>opportunity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academics,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HR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experts,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executives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consultants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come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together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examine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ways</w:t>
      </w:r>
      <w:r>
        <w:rPr>
          <w:color w:val="414042"/>
          <w:spacing w:val="69"/>
          <w:w w:val="9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revolutionise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way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work.</w:t>
      </w:r>
      <w:r>
        <w:rPr/>
      </w:r>
    </w:p>
    <w:p>
      <w:pPr>
        <w:pStyle w:val="BodyText"/>
        <w:spacing w:line="263" w:lineRule="auto"/>
        <w:ind w:right="1664"/>
        <w:jc w:val="left"/>
      </w:pPr>
      <w:r>
        <w:rPr>
          <w:color w:val="414042"/>
          <w:spacing w:val="-4"/>
        </w:rPr>
        <w:t>Attendees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hear</w:t>
      </w:r>
      <w:r>
        <w:rPr>
          <w:color w:val="414042"/>
          <w:spacing w:val="-4"/>
        </w:rPr>
        <w:t>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progr</w:t>
      </w:r>
      <w:r>
        <w:rPr>
          <w:color w:val="414042"/>
          <w:spacing w:val="-6"/>
        </w:rPr>
        <w:t>ess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already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made.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Since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taking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up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her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role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Age</w:t>
      </w:r>
      <w:r>
        <w:rPr>
          <w:color w:val="414042"/>
          <w:spacing w:val="58"/>
          <w:w w:val="104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Commissioner</w:t>
      </w:r>
      <w:r>
        <w:rPr>
          <w:color w:val="414042"/>
          <w:spacing w:val="-15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2011,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Commissioner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Ryan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noted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increased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focus</w:t>
      </w:r>
      <w:r>
        <w:rPr>
          <w:color w:val="414042"/>
          <w:spacing w:val="-15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65"/>
          <w:w w:val="101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discrimination.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580" w:bottom="1060" w:left="560" w:right="560"/>
        </w:sectPr>
      </w:pPr>
    </w:p>
    <w:p>
      <w:pPr>
        <w:pStyle w:val="BodyText"/>
        <w:spacing w:line="263" w:lineRule="auto" w:before="51"/>
        <w:ind w:right="1547"/>
        <w:jc w:val="left"/>
      </w:pPr>
      <w:r>
        <w:rPr>
          <w:color w:val="414042"/>
          <w:spacing w:val="-5"/>
        </w:rPr>
        <w:t>Employers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increasingly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recognise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makes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sense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extend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working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lives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those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65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whom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invested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heavily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possess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sometimes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irreplaceable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corporate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networks.</w:t>
      </w:r>
      <w:r>
        <w:rPr/>
      </w:r>
    </w:p>
    <w:p>
      <w:pPr>
        <w:pStyle w:val="BodyText"/>
        <w:spacing w:line="263" w:lineRule="auto"/>
        <w:ind w:right="1664"/>
        <w:jc w:val="left"/>
      </w:pPr>
      <w:r>
        <w:rPr>
          <w:color w:val="414042"/>
          <w:spacing w:val="-4"/>
        </w:rPr>
        <w:t>Delegates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Australians </w:t>
      </w:r>
      <w:r>
        <w:rPr>
          <w:color w:val="414042"/>
          <w:spacing w:val="-2"/>
        </w:rPr>
        <w:t>at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Work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had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opportunity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discuss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question,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‘what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does</w:t>
      </w:r>
      <w:r>
        <w:rPr>
          <w:color w:val="414042"/>
          <w:spacing w:val="71"/>
        </w:rPr>
        <w:t> </w:t>
      </w:r>
      <w:r>
        <w:rPr>
          <w:color w:val="414042"/>
          <w:spacing w:val="-5"/>
        </w:rPr>
        <w:t>success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looks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like?’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length.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emphasised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shar</w:t>
      </w:r>
      <w:r>
        <w:rPr>
          <w:color w:val="414042"/>
          <w:spacing w:val="-4"/>
        </w:rPr>
        <w:t>e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success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stories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employers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who</w:t>
      </w:r>
      <w:r>
        <w:rPr>
          <w:color w:val="414042"/>
          <w:spacing w:val="77"/>
          <w:w w:val="101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engaged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successfully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workers.</w:t>
      </w:r>
      <w:r>
        <w:rPr/>
      </w:r>
    </w:p>
    <w:p>
      <w:pPr>
        <w:pStyle w:val="BodyText"/>
        <w:tabs>
          <w:tab w:pos="1930" w:val="left" w:leader="none"/>
        </w:tabs>
        <w:spacing w:line="263" w:lineRule="auto"/>
        <w:ind w:right="1974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identifi</w:t>
        <w:tab/>
      </w: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success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requir</w:t>
      </w:r>
      <w:r>
        <w:rPr>
          <w:color w:val="414042"/>
          <w:spacing w:val="-6"/>
        </w:rPr>
        <w:t>es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practical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pragmatic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solutions.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Revolutionising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role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-4"/>
          <w:w w:val="106"/>
        </w:rPr>
        <w:t> </w:t>
      </w:r>
      <w:r>
        <w:rPr>
          <w:color w:val="414042"/>
          <w:spacing w:val="73"/>
          <w:w w:val="10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employer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employee </w:t>
      </w:r>
      <w:r>
        <w:rPr>
          <w:color w:val="414042"/>
          <w:spacing w:val="-3"/>
        </w:rPr>
        <w:t>is</w:t>
      </w:r>
      <w:r>
        <w:rPr>
          <w:color w:val="414042"/>
          <w:spacing w:val="-5"/>
        </w:rPr>
        <w:t> crucial.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Employers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understand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individual </w:t>
      </w:r>
      <w:r>
        <w:rPr>
          <w:color w:val="414042"/>
          <w:spacing w:val="-5"/>
        </w:rPr>
        <w:t>needs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each older</w:t>
      </w:r>
      <w:r>
        <w:rPr/>
      </w:r>
    </w:p>
    <w:p>
      <w:pPr>
        <w:pStyle w:val="BodyText"/>
        <w:tabs>
          <w:tab w:pos="5090" w:val="left" w:leader="none"/>
          <w:tab w:pos="6749" w:val="left" w:leader="none"/>
        </w:tabs>
        <w:spacing w:line="263" w:lineRule="auto" w:before="0"/>
        <w:ind w:right="1785"/>
        <w:jc w:val="left"/>
      </w:pPr>
      <w:r>
        <w:rPr>
          <w:color w:val="414042"/>
          <w:spacing w:val="-4"/>
        </w:rPr>
        <w:t>employee,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set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up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ocesses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practices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accommodate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them.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Companies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1"/>
        </w:rPr>
        <w:t> </w:t>
      </w:r>
      <w:r>
        <w:rPr>
          <w:color w:val="414042"/>
          <w:spacing w:val="-8"/>
        </w:rPr>
        <w:t>Telstra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leading</w:t>
      </w:r>
      <w:r>
        <w:rPr>
          <w:color w:val="414042"/>
          <w:spacing w:val="53"/>
          <w:w w:val="10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9"/>
        </w:rPr>
        <w:t>way,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through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implementing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policies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‘all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oles</w:t>
      </w:r>
      <w:r>
        <w:rPr>
          <w:color w:val="414042"/>
          <w:spacing w:val="-7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4"/>
        </w:rPr>
        <w:t>under</w:t>
      </w:r>
      <w:r>
        <w:rPr>
          <w:color w:val="414042"/>
          <w:spacing w:val="-5"/>
        </w:rPr>
        <w:t> which</w:t>
      </w:r>
      <w:r>
        <w:rPr>
          <w:color w:val="414042"/>
          <w:spacing w:val="-4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3"/>
        </w:rPr>
        <w:t>work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arrangements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be</w:t>
      </w:r>
      <w:r>
        <w:rPr>
          <w:color w:val="414042"/>
          <w:spacing w:val="47"/>
          <w:w w:val="104"/>
        </w:rPr>
        <w:t> </w:t>
      </w:r>
      <w:r>
        <w:rPr>
          <w:color w:val="414042"/>
          <w:spacing w:val="-4"/>
        </w:rPr>
        <w:t>applied</w:t>
      </w:r>
      <w:r>
        <w:rPr>
          <w:color w:val="414042"/>
        </w:rPr>
        <w:t> </w:t>
      </w:r>
      <w:r>
        <w:rPr>
          <w:color w:val="414042"/>
          <w:spacing w:val="-2"/>
        </w:rPr>
        <w:t>to</w:t>
      </w:r>
      <w:r>
        <w:rPr>
          <w:color w:val="414042"/>
        </w:rPr>
        <w:t> </w:t>
      </w:r>
      <w:r>
        <w:rPr>
          <w:color w:val="414042"/>
          <w:spacing w:val="-5"/>
        </w:rPr>
        <w:t>every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position</w:t>
      </w:r>
      <w:r>
        <w:rPr>
          <w:color w:val="414042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6"/>
        </w:rPr>
        <w:t>company</w:t>
      </w:r>
      <w:r>
        <w:rPr>
          <w:color w:val="414042"/>
          <w:spacing w:val="-7"/>
        </w:rPr>
        <w:t>.</w:t>
      </w:r>
      <w:r>
        <w:rPr/>
      </w:r>
    </w:p>
    <w:p>
      <w:pPr>
        <w:spacing w:line="240" w:lineRule="auto" w:before="7"/>
        <w:rPr>
          <w:rFonts w:ascii="Arial" w:hAnsi="Arial" w:cs="Arial" w:eastAsia="Arial"/>
          <w:sz w:val="14"/>
          <w:szCs w:val="14"/>
        </w:rPr>
      </w:pP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5853040" cy="2715768"/>
            <wp:effectExtent l="0" t="0" r="0" b="0"/>
            <wp:docPr id="11" name="image1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1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53040" cy="2715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9"/>
        <w:rPr>
          <w:rFonts w:ascii="Arial" w:hAnsi="Arial" w:cs="Arial" w:eastAsia="Arial"/>
          <w:sz w:val="20"/>
          <w:szCs w:val="20"/>
        </w:rPr>
      </w:pPr>
    </w:p>
    <w:p>
      <w:pPr>
        <w:spacing w:before="0"/>
        <w:ind w:left="120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i/>
          <w:color w:val="7B7C7F"/>
          <w:spacing w:val="-5"/>
          <w:sz w:val="18"/>
        </w:rPr>
        <w:t>(Photo:</w:t>
      </w:r>
      <w:r>
        <w:rPr>
          <w:rFonts w:ascii="Arial"/>
          <w:i/>
          <w:color w:val="7B7C7F"/>
          <w:spacing w:val="-10"/>
          <w:sz w:val="18"/>
        </w:rPr>
        <w:t> </w:t>
      </w:r>
      <w:r>
        <w:rPr>
          <w:rFonts w:ascii="Arial"/>
          <w:i/>
          <w:color w:val="7B7C7F"/>
          <w:spacing w:val="-3"/>
          <w:sz w:val="18"/>
        </w:rPr>
        <w:t>Glen</w:t>
      </w:r>
      <w:r>
        <w:rPr>
          <w:rFonts w:ascii="Arial"/>
          <w:i/>
          <w:color w:val="7B7C7F"/>
          <w:spacing w:val="-10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Aiton,</w:t>
      </w:r>
      <w:r>
        <w:rPr>
          <w:rFonts w:ascii="Arial"/>
          <w:i/>
          <w:color w:val="7B7C7F"/>
          <w:spacing w:val="-10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Catherine</w:t>
      </w:r>
      <w:r>
        <w:rPr>
          <w:rFonts w:ascii="Arial"/>
          <w:i/>
          <w:color w:val="7B7C7F"/>
          <w:spacing w:val="-10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Fox,</w:t>
      </w:r>
      <w:r>
        <w:rPr>
          <w:rFonts w:ascii="Arial"/>
          <w:i/>
          <w:color w:val="7B7C7F"/>
          <w:spacing w:val="-9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Adriana</w:t>
      </w:r>
      <w:r>
        <w:rPr>
          <w:rFonts w:ascii="Arial"/>
          <w:i/>
          <w:color w:val="7B7C7F"/>
          <w:spacing w:val="-10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Siddle,</w:t>
      </w:r>
      <w:r>
        <w:rPr>
          <w:rFonts w:ascii="Arial"/>
          <w:i/>
          <w:color w:val="7B7C7F"/>
          <w:spacing w:val="-10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Camilla</w:t>
      </w:r>
      <w:r>
        <w:rPr>
          <w:rFonts w:ascii="Arial"/>
          <w:i/>
          <w:color w:val="7B7C7F"/>
          <w:spacing w:val="-10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Gebicki)</w:t>
      </w:r>
      <w:r>
        <w:rPr>
          <w:rFonts w:ascii="Arial"/>
          <w:sz w:val="18"/>
        </w:rPr>
      </w:r>
    </w:p>
    <w:p>
      <w:pPr>
        <w:pStyle w:val="BodyText"/>
        <w:spacing w:line="263" w:lineRule="auto" w:before="137"/>
        <w:ind w:right="1509"/>
        <w:jc w:val="left"/>
      </w:pPr>
      <w:r>
        <w:rPr>
          <w:color w:val="414042"/>
          <w:spacing w:val="-4"/>
        </w:rPr>
        <w:t>During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2015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2016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Human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Rights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Commission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examining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issue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detail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through</w:t>
      </w:r>
      <w:r>
        <w:rPr>
          <w:color w:val="414042"/>
          <w:spacing w:val="73"/>
          <w:w w:val="104"/>
        </w:rPr>
        <w:t> </w:t>
      </w:r>
      <w:r>
        <w:rPr>
          <w:color w:val="414042"/>
          <w:spacing w:val="-4"/>
        </w:rPr>
        <w:t>conducting </w:t>
      </w:r>
      <w:r>
        <w:rPr>
          <w:color w:val="414042"/>
        </w:rPr>
        <w:t>a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national inquiry</w:t>
      </w:r>
      <w:r>
        <w:rPr>
          <w:color w:val="414042"/>
          <w:spacing w:val="-3"/>
        </w:rPr>
        <w:t> into</w:t>
      </w:r>
      <w:r>
        <w:rPr>
          <w:color w:val="414042"/>
          <w:spacing w:val="-4"/>
        </w:rPr>
        <w:t> employment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discrimination </w:t>
      </w:r>
      <w:r>
        <w:rPr>
          <w:color w:val="414042"/>
          <w:spacing w:val="-5"/>
        </w:rPr>
        <w:t>against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older </w:t>
      </w:r>
      <w:r>
        <w:rPr>
          <w:color w:val="414042"/>
          <w:spacing w:val="-5"/>
        </w:rPr>
        <w:t>Australians</w:t>
      </w:r>
      <w:r>
        <w:rPr>
          <w:color w:val="414042"/>
          <w:spacing w:val="-3"/>
        </w:rPr>
        <w:t> and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with</w:t>
      </w:r>
      <w:r>
        <w:rPr>
          <w:color w:val="414042"/>
          <w:spacing w:val="73"/>
          <w:w w:val="103"/>
        </w:rPr>
        <w:t> </w:t>
      </w:r>
      <w:r>
        <w:rPr>
          <w:color w:val="414042"/>
          <w:spacing w:val="-4"/>
        </w:rPr>
        <w:t>disabilities.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titled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Willing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Work.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inquiry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consult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nationally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employers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sizes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across</w:t>
      </w:r>
      <w:r>
        <w:rPr>
          <w:color w:val="414042"/>
          <w:spacing w:val="67"/>
          <w:w w:val="92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sectors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 </w:t>
      </w:r>
      <w:r>
        <w:rPr>
          <w:color w:val="414042"/>
          <w:spacing w:val="-4"/>
        </w:rPr>
        <w:t>identify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barriers</w:t>
      </w:r>
      <w:r>
        <w:rPr>
          <w:color w:val="414042"/>
          <w:spacing w:val="-2"/>
        </w:rPr>
        <w:t> to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participation</w:t>
      </w:r>
      <w:r>
        <w:rPr>
          <w:color w:val="414042"/>
          <w:spacing w:val="-2"/>
        </w:rPr>
        <w:t> of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workers,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"/>
        </w:rPr>
        <w:t> to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develop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propose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actions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be</w:t>
      </w:r>
      <w:r>
        <w:rPr>
          <w:color w:val="414042"/>
          <w:spacing w:val="71"/>
          <w:w w:val="104"/>
        </w:rPr>
        <w:t> </w:t>
      </w:r>
      <w:r>
        <w:rPr>
          <w:color w:val="414042"/>
          <w:spacing w:val="-5"/>
        </w:rPr>
        <w:t>taken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eliminate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barriers.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inquiry’</w:t>
      </w:r>
      <w:r>
        <w:rPr>
          <w:color w:val="414042"/>
          <w:spacing w:val="-8"/>
        </w:rPr>
        <w:t>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recommendations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eleased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July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2016.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Heading2"/>
        <w:spacing w:line="725" w:lineRule="exact"/>
        <w:ind w:right="0"/>
        <w:jc w:val="left"/>
        <w:rPr>
          <w:b w:val="0"/>
          <w:bCs w:val="0"/>
        </w:rPr>
      </w:pPr>
      <w:r>
        <w:rPr>
          <w:color w:val="003D68"/>
          <w:spacing w:val="-6"/>
          <w:w w:val="65"/>
        </w:rPr>
        <w:t>OLDER</w:t>
      </w:r>
      <w:r>
        <w:rPr>
          <w:color w:val="003D68"/>
          <w:spacing w:val="128"/>
          <w:w w:val="65"/>
        </w:rPr>
        <w:t> </w:t>
      </w:r>
      <w:r>
        <w:rPr>
          <w:color w:val="003D68"/>
          <w:spacing w:val="-7"/>
          <w:w w:val="65"/>
        </w:rPr>
        <w:t>WORKERS</w:t>
      </w:r>
      <w:r>
        <w:rPr>
          <w:b w:val="0"/>
        </w:rPr>
      </w:r>
    </w:p>
    <w:p>
      <w:pPr>
        <w:pStyle w:val="Heading3"/>
        <w:numPr>
          <w:ilvl w:val="0"/>
          <w:numId w:val="2"/>
        </w:numPr>
        <w:tabs>
          <w:tab w:pos="420" w:val="left" w:leader="none"/>
        </w:tabs>
        <w:spacing w:line="578" w:lineRule="exact" w:before="0" w:after="0"/>
        <w:ind w:left="419" w:right="0" w:hanging="299"/>
        <w:jc w:val="left"/>
      </w:pPr>
      <w:r>
        <w:rPr>
          <w:color w:val="003D68"/>
          <w:spacing w:val="-6"/>
          <w:w w:val="85"/>
        </w:rPr>
        <w:t>MYTHS</w:t>
      </w:r>
      <w:r>
        <w:rPr>
          <w:color w:val="003D68"/>
          <w:spacing w:val="-53"/>
          <w:w w:val="85"/>
        </w:rPr>
        <w:t> </w:t>
      </w:r>
      <w:r>
        <w:rPr>
          <w:color w:val="003D68"/>
          <w:spacing w:val="-5"/>
          <w:w w:val="85"/>
        </w:rPr>
        <w:t>AND</w:t>
      </w:r>
      <w:r>
        <w:rPr>
          <w:color w:val="003D68"/>
          <w:spacing w:val="-52"/>
          <w:w w:val="85"/>
        </w:rPr>
        <w:t> </w:t>
      </w:r>
      <w:r>
        <w:rPr>
          <w:color w:val="003D68"/>
          <w:spacing w:val="-7"/>
          <w:w w:val="85"/>
        </w:rPr>
        <w:t>MISCONCEPTIONS</w:t>
      </w:r>
      <w:r>
        <w:rPr/>
      </w:r>
    </w:p>
    <w:p>
      <w:pPr>
        <w:spacing w:line="240" w:lineRule="auto" w:before="1"/>
        <w:rPr>
          <w:rFonts w:ascii="Arial Narrow" w:hAnsi="Arial Narrow" w:cs="Arial Narrow" w:eastAsia="Arial Narrow"/>
          <w:sz w:val="23"/>
          <w:szCs w:val="23"/>
        </w:rPr>
      </w:pPr>
    </w:p>
    <w:p>
      <w:pPr>
        <w:pStyle w:val="Heading8"/>
        <w:spacing w:line="243" w:lineRule="auto"/>
        <w:ind w:right="1639"/>
        <w:jc w:val="left"/>
        <w:rPr>
          <w:b w:val="0"/>
          <w:bCs w:val="0"/>
          <w:i w:val="0"/>
        </w:rPr>
      </w:pPr>
      <w:r>
        <w:rPr>
          <w:i/>
          <w:color w:val="414042"/>
          <w:spacing w:val="-6"/>
          <w:w w:val="110"/>
        </w:rPr>
        <w:t>Australians</w:t>
      </w:r>
      <w:r>
        <w:rPr>
          <w:i/>
          <w:color w:val="414042"/>
          <w:spacing w:val="-13"/>
          <w:w w:val="110"/>
        </w:rPr>
        <w:t> </w:t>
      </w:r>
      <w:r>
        <w:rPr>
          <w:i/>
          <w:color w:val="414042"/>
          <w:spacing w:val="-5"/>
          <w:w w:val="110"/>
        </w:rPr>
        <w:t>will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5"/>
          <w:w w:val="110"/>
        </w:rPr>
        <w:t>live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6"/>
          <w:w w:val="110"/>
        </w:rPr>
        <w:t>longer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5"/>
          <w:w w:val="110"/>
        </w:rPr>
        <w:t>and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6"/>
          <w:w w:val="110"/>
        </w:rPr>
        <w:t>continue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3"/>
          <w:w w:val="110"/>
        </w:rPr>
        <w:t>to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5"/>
          <w:w w:val="110"/>
        </w:rPr>
        <w:t>have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4"/>
          <w:w w:val="110"/>
        </w:rPr>
        <w:t>one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3"/>
          <w:w w:val="110"/>
        </w:rPr>
        <w:t>of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5"/>
          <w:w w:val="110"/>
        </w:rPr>
        <w:t>the</w:t>
      </w:r>
      <w:r>
        <w:rPr>
          <w:i/>
          <w:color w:val="414042"/>
          <w:spacing w:val="-13"/>
          <w:w w:val="110"/>
        </w:rPr>
        <w:t> </w:t>
      </w:r>
      <w:r>
        <w:rPr>
          <w:i/>
          <w:color w:val="414042"/>
          <w:spacing w:val="-5"/>
          <w:w w:val="110"/>
        </w:rPr>
        <w:t>longest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5"/>
          <w:w w:val="110"/>
        </w:rPr>
        <w:t>life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5"/>
          <w:w w:val="110"/>
        </w:rPr>
        <w:t>expectancies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4"/>
          <w:w w:val="110"/>
        </w:rPr>
        <w:t>in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5"/>
          <w:w w:val="110"/>
        </w:rPr>
        <w:t>the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6"/>
          <w:w w:val="110"/>
        </w:rPr>
        <w:t>world.</w:t>
      </w:r>
      <w:r>
        <w:rPr>
          <w:i/>
          <w:color w:val="414042"/>
          <w:spacing w:val="-12"/>
          <w:w w:val="110"/>
        </w:rPr>
        <w:t> </w:t>
      </w:r>
      <w:r>
        <w:rPr>
          <w:i/>
          <w:color w:val="414042"/>
          <w:spacing w:val="-6"/>
          <w:w w:val="110"/>
        </w:rPr>
        <w:t>In</w:t>
      </w:r>
      <w:r>
        <w:rPr>
          <w:i/>
          <w:color w:val="414042"/>
          <w:spacing w:val="85"/>
          <w:w w:val="105"/>
        </w:rPr>
        <w:t> </w:t>
      </w:r>
      <w:r>
        <w:rPr>
          <w:i/>
          <w:color w:val="414042"/>
          <w:spacing w:val="-6"/>
          <w:w w:val="110"/>
        </w:rPr>
        <w:t>2054-55,</w:t>
      </w:r>
      <w:r>
        <w:rPr>
          <w:i/>
          <w:color w:val="414042"/>
          <w:spacing w:val="-9"/>
          <w:w w:val="110"/>
        </w:rPr>
        <w:t> </w:t>
      </w:r>
      <w:r>
        <w:rPr>
          <w:i/>
          <w:color w:val="414042"/>
          <w:spacing w:val="-5"/>
          <w:w w:val="110"/>
        </w:rPr>
        <w:t>life</w:t>
      </w:r>
      <w:r>
        <w:rPr>
          <w:i/>
          <w:color w:val="414042"/>
          <w:spacing w:val="-8"/>
          <w:w w:val="110"/>
        </w:rPr>
        <w:t> </w:t>
      </w:r>
      <w:r>
        <w:rPr>
          <w:i/>
          <w:color w:val="414042"/>
          <w:spacing w:val="-5"/>
          <w:w w:val="110"/>
        </w:rPr>
        <w:t>expectancy</w:t>
      </w:r>
      <w:r>
        <w:rPr>
          <w:i/>
          <w:color w:val="414042"/>
          <w:spacing w:val="-9"/>
          <w:w w:val="110"/>
        </w:rPr>
        <w:t> </w:t>
      </w:r>
      <w:r>
        <w:rPr>
          <w:i/>
          <w:color w:val="414042"/>
          <w:spacing w:val="-4"/>
          <w:w w:val="110"/>
        </w:rPr>
        <w:t>at</w:t>
      </w:r>
      <w:r>
        <w:rPr>
          <w:i/>
          <w:color w:val="414042"/>
          <w:spacing w:val="-9"/>
          <w:w w:val="110"/>
        </w:rPr>
        <w:t> </w:t>
      </w:r>
      <w:r>
        <w:rPr>
          <w:i/>
          <w:color w:val="414042"/>
          <w:spacing w:val="-5"/>
          <w:w w:val="110"/>
        </w:rPr>
        <w:t>birth</w:t>
      </w:r>
      <w:r>
        <w:rPr>
          <w:i/>
          <w:color w:val="414042"/>
          <w:spacing w:val="-8"/>
          <w:w w:val="110"/>
        </w:rPr>
        <w:t> </w:t>
      </w:r>
      <w:r>
        <w:rPr>
          <w:i/>
          <w:color w:val="414042"/>
          <w:spacing w:val="-4"/>
          <w:w w:val="110"/>
        </w:rPr>
        <w:t>is</w:t>
      </w:r>
      <w:r>
        <w:rPr>
          <w:i/>
          <w:color w:val="414042"/>
          <w:spacing w:val="-9"/>
          <w:w w:val="110"/>
        </w:rPr>
        <w:t> </w:t>
      </w:r>
      <w:r>
        <w:rPr>
          <w:i/>
          <w:color w:val="414042"/>
          <w:spacing w:val="-5"/>
          <w:w w:val="110"/>
        </w:rPr>
        <w:t>projected</w:t>
      </w:r>
      <w:r>
        <w:rPr>
          <w:i/>
          <w:color w:val="414042"/>
          <w:spacing w:val="-8"/>
          <w:w w:val="110"/>
        </w:rPr>
        <w:t> </w:t>
      </w:r>
      <w:r>
        <w:rPr>
          <w:i/>
          <w:color w:val="414042"/>
          <w:spacing w:val="-3"/>
          <w:w w:val="110"/>
        </w:rPr>
        <w:t>to</w:t>
      </w:r>
      <w:r>
        <w:rPr>
          <w:i/>
          <w:color w:val="414042"/>
          <w:spacing w:val="-9"/>
          <w:w w:val="110"/>
        </w:rPr>
        <w:t> </w:t>
      </w:r>
      <w:r>
        <w:rPr>
          <w:i/>
          <w:color w:val="414042"/>
          <w:spacing w:val="-3"/>
          <w:w w:val="110"/>
        </w:rPr>
        <w:t>be</w:t>
      </w:r>
      <w:r>
        <w:rPr>
          <w:i/>
          <w:color w:val="414042"/>
          <w:spacing w:val="-8"/>
          <w:w w:val="110"/>
        </w:rPr>
        <w:t> </w:t>
      </w:r>
      <w:r>
        <w:rPr>
          <w:i/>
          <w:color w:val="414042"/>
          <w:spacing w:val="-5"/>
          <w:w w:val="110"/>
        </w:rPr>
        <w:t>95.1</w:t>
      </w:r>
      <w:r>
        <w:rPr>
          <w:i/>
          <w:color w:val="414042"/>
          <w:spacing w:val="-9"/>
          <w:w w:val="110"/>
        </w:rPr>
        <w:t> </w:t>
      </w:r>
      <w:r>
        <w:rPr>
          <w:i/>
          <w:color w:val="414042"/>
          <w:spacing w:val="-5"/>
          <w:w w:val="110"/>
        </w:rPr>
        <w:t>years</w:t>
      </w:r>
      <w:r>
        <w:rPr>
          <w:i/>
          <w:color w:val="414042"/>
          <w:spacing w:val="-8"/>
          <w:w w:val="110"/>
        </w:rPr>
        <w:t> </w:t>
      </w:r>
      <w:r>
        <w:rPr>
          <w:i/>
          <w:color w:val="414042"/>
          <w:spacing w:val="-5"/>
          <w:w w:val="110"/>
        </w:rPr>
        <w:t>for</w:t>
      </w:r>
      <w:r>
        <w:rPr>
          <w:i/>
          <w:color w:val="414042"/>
          <w:spacing w:val="-9"/>
          <w:w w:val="110"/>
        </w:rPr>
        <w:t> </w:t>
      </w:r>
      <w:r>
        <w:rPr>
          <w:i/>
          <w:color w:val="414042"/>
          <w:spacing w:val="-5"/>
          <w:w w:val="110"/>
        </w:rPr>
        <w:t>men</w:t>
      </w:r>
      <w:r>
        <w:rPr>
          <w:i/>
          <w:color w:val="414042"/>
          <w:spacing w:val="-8"/>
          <w:w w:val="110"/>
        </w:rPr>
        <w:t> </w:t>
      </w:r>
      <w:r>
        <w:rPr>
          <w:i/>
          <w:color w:val="414042"/>
          <w:spacing w:val="-5"/>
          <w:w w:val="110"/>
        </w:rPr>
        <w:t>and</w:t>
      </w:r>
      <w:r>
        <w:rPr>
          <w:i/>
          <w:color w:val="414042"/>
          <w:spacing w:val="-9"/>
          <w:w w:val="110"/>
        </w:rPr>
        <w:t> </w:t>
      </w:r>
      <w:r>
        <w:rPr>
          <w:i/>
          <w:color w:val="414042"/>
          <w:spacing w:val="-5"/>
          <w:w w:val="110"/>
        </w:rPr>
        <w:t>96.6</w:t>
      </w:r>
      <w:r>
        <w:rPr>
          <w:i/>
          <w:color w:val="414042"/>
          <w:spacing w:val="-8"/>
          <w:w w:val="110"/>
        </w:rPr>
        <w:t> </w:t>
      </w:r>
      <w:r>
        <w:rPr>
          <w:i/>
          <w:color w:val="414042"/>
          <w:spacing w:val="-5"/>
          <w:w w:val="110"/>
        </w:rPr>
        <w:t>years</w:t>
      </w:r>
      <w:r>
        <w:rPr>
          <w:i/>
          <w:color w:val="414042"/>
          <w:spacing w:val="-9"/>
          <w:w w:val="110"/>
        </w:rPr>
        <w:t> </w:t>
      </w:r>
      <w:r>
        <w:rPr>
          <w:i/>
          <w:color w:val="414042"/>
          <w:spacing w:val="-5"/>
          <w:w w:val="110"/>
        </w:rPr>
        <w:t>for</w:t>
      </w:r>
      <w:r>
        <w:rPr>
          <w:i/>
          <w:color w:val="414042"/>
          <w:spacing w:val="-8"/>
          <w:w w:val="110"/>
        </w:rPr>
        <w:t> </w:t>
      </w:r>
      <w:r>
        <w:rPr>
          <w:i/>
          <w:color w:val="414042"/>
          <w:spacing w:val="-6"/>
          <w:w w:val="110"/>
        </w:rPr>
        <w:t>women,</w:t>
      </w:r>
      <w:r>
        <w:rPr>
          <w:i/>
          <w:color w:val="414042"/>
          <w:spacing w:val="50"/>
          <w:w w:val="107"/>
        </w:rPr>
        <w:t> </w:t>
      </w:r>
      <w:r>
        <w:rPr>
          <w:i/>
          <w:color w:val="414042"/>
          <w:spacing w:val="-6"/>
          <w:w w:val="110"/>
        </w:rPr>
        <w:t>compar</w:t>
      </w:r>
      <w:r>
        <w:rPr>
          <w:i/>
          <w:color w:val="414042"/>
          <w:spacing w:val="-5"/>
          <w:w w:val="110"/>
        </w:rPr>
        <w:t>ed</w:t>
      </w:r>
      <w:r>
        <w:rPr>
          <w:i/>
          <w:color w:val="414042"/>
          <w:spacing w:val="-16"/>
          <w:w w:val="110"/>
        </w:rPr>
        <w:t> </w:t>
      </w:r>
      <w:r>
        <w:rPr>
          <w:i/>
          <w:color w:val="414042"/>
          <w:spacing w:val="-5"/>
          <w:w w:val="110"/>
        </w:rPr>
        <w:t>with</w:t>
      </w:r>
      <w:r>
        <w:rPr>
          <w:i/>
          <w:color w:val="414042"/>
          <w:spacing w:val="-16"/>
          <w:w w:val="110"/>
        </w:rPr>
        <w:t> </w:t>
      </w:r>
      <w:r>
        <w:rPr>
          <w:i/>
          <w:color w:val="414042"/>
          <w:spacing w:val="-5"/>
          <w:w w:val="110"/>
        </w:rPr>
        <w:t>91.5</w:t>
      </w:r>
      <w:r>
        <w:rPr>
          <w:i/>
          <w:color w:val="414042"/>
          <w:spacing w:val="-15"/>
          <w:w w:val="110"/>
        </w:rPr>
        <w:t> </w:t>
      </w:r>
      <w:r>
        <w:rPr>
          <w:i/>
          <w:color w:val="414042"/>
          <w:spacing w:val="-5"/>
          <w:w w:val="110"/>
        </w:rPr>
        <w:t>and</w:t>
      </w:r>
      <w:r>
        <w:rPr>
          <w:i/>
          <w:color w:val="414042"/>
          <w:spacing w:val="-16"/>
          <w:w w:val="110"/>
        </w:rPr>
        <w:t> </w:t>
      </w:r>
      <w:r>
        <w:rPr>
          <w:i/>
          <w:color w:val="414042"/>
          <w:spacing w:val="-5"/>
          <w:w w:val="110"/>
        </w:rPr>
        <w:t>93.6</w:t>
      </w:r>
      <w:r>
        <w:rPr>
          <w:i/>
          <w:color w:val="414042"/>
          <w:spacing w:val="-15"/>
          <w:w w:val="110"/>
        </w:rPr>
        <w:t> </w:t>
      </w:r>
      <w:r>
        <w:rPr>
          <w:i/>
          <w:color w:val="414042"/>
          <w:spacing w:val="-5"/>
          <w:w w:val="110"/>
        </w:rPr>
        <w:t>years</w:t>
      </w:r>
      <w:r>
        <w:rPr>
          <w:i/>
          <w:color w:val="414042"/>
          <w:spacing w:val="-16"/>
          <w:w w:val="110"/>
        </w:rPr>
        <w:t> </w:t>
      </w:r>
      <w:r>
        <w:rPr>
          <w:i/>
          <w:color w:val="414042"/>
          <w:spacing w:val="-9"/>
          <w:w w:val="110"/>
        </w:rPr>
        <w:t>today</w:t>
      </w:r>
      <w:r>
        <w:rPr>
          <w:i/>
          <w:color w:val="414042"/>
          <w:spacing w:val="-10"/>
          <w:w w:val="110"/>
        </w:rPr>
        <w:t>.*</w:t>
      </w:r>
      <w:r>
        <w:rPr>
          <w:b w:val="0"/>
          <w:i w:val="0"/>
        </w:rPr>
      </w:r>
    </w:p>
    <w:p>
      <w:pPr>
        <w:spacing w:before="113"/>
        <w:ind w:left="120" w:right="0" w:firstLine="5178"/>
        <w:jc w:val="left"/>
        <w:rPr>
          <w:rFonts w:ascii="Calibri" w:hAnsi="Calibri" w:cs="Calibri" w:eastAsia="Calibri"/>
          <w:sz w:val="21"/>
          <w:szCs w:val="21"/>
        </w:rPr>
      </w:pPr>
      <w:r>
        <w:rPr>
          <w:rFonts w:ascii="Calibri"/>
          <w:b/>
          <w:i/>
          <w:color w:val="414042"/>
          <w:spacing w:val="-4"/>
          <w:w w:val="110"/>
          <w:sz w:val="21"/>
        </w:rPr>
        <w:t>The</w:t>
      </w:r>
      <w:r>
        <w:rPr>
          <w:rFonts w:ascii="Calibri"/>
          <w:b/>
          <w:i/>
          <w:color w:val="414042"/>
          <w:spacing w:val="-16"/>
          <w:w w:val="110"/>
          <w:sz w:val="21"/>
        </w:rPr>
        <w:t> </w:t>
      </w:r>
      <w:r>
        <w:rPr>
          <w:rFonts w:ascii="Calibri"/>
          <w:b/>
          <w:i/>
          <w:color w:val="414042"/>
          <w:spacing w:val="-9"/>
          <w:w w:val="110"/>
          <w:sz w:val="21"/>
        </w:rPr>
        <w:t>T</w:t>
      </w:r>
      <w:r>
        <w:rPr>
          <w:rFonts w:ascii="Calibri"/>
          <w:b/>
          <w:i/>
          <w:color w:val="414042"/>
          <w:spacing w:val="-10"/>
          <w:w w:val="110"/>
          <w:sz w:val="21"/>
        </w:rPr>
        <w:t>reasury,</w:t>
      </w:r>
      <w:r>
        <w:rPr>
          <w:rFonts w:ascii="Calibri"/>
          <w:b/>
          <w:i/>
          <w:color w:val="414042"/>
          <w:spacing w:val="-16"/>
          <w:w w:val="110"/>
          <w:sz w:val="21"/>
        </w:rPr>
        <w:t> </w:t>
      </w:r>
      <w:r>
        <w:rPr>
          <w:rFonts w:ascii="Calibri"/>
          <w:b/>
          <w:i/>
          <w:color w:val="414042"/>
          <w:spacing w:val="-5"/>
          <w:w w:val="110"/>
          <w:sz w:val="21"/>
        </w:rPr>
        <w:t>2015</w:t>
      </w:r>
      <w:r>
        <w:rPr>
          <w:rFonts w:ascii="Calibri"/>
          <w:b/>
          <w:i/>
          <w:color w:val="414042"/>
          <w:spacing w:val="-16"/>
          <w:w w:val="110"/>
          <w:sz w:val="21"/>
        </w:rPr>
        <w:t> </w:t>
      </w:r>
      <w:r>
        <w:rPr>
          <w:rFonts w:ascii="Calibri"/>
          <w:b/>
          <w:i/>
          <w:color w:val="414042"/>
          <w:spacing w:val="-6"/>
          <w:w w:val="110"/>
          <w:sz w:val="21"/>
        </w:rPr>
        <w:t>Intergenerational</w:t>
      </w:r>
      <w:r>
        <w:rPr>
          <w:rFonts w:ascii="Calibri"/>
          <w:b/>
          <w:i/>
          <w:color w:val="414042"/>
          <w:spacing w:val="-16"/>
          <w:w w:val="110"/>
          <w:sz w:val="21"/>
        </w:rPr>
        <w:t> </w:t>
      </w:r>
      <w:r>
        <w:rPr>
          <w:rFonts w:ascii="Calibri"/>
          <w:b/>
          <w:i/>
          <w:color w:val="414042"/>
          <w:spacing w:val="-5"/>
          <w:w w:val="110"/>
          <w:sz w:val="21"/>
        </w:rPr>
        <w:t>Report</w:t>
      </w:r>
      <w:r>
        <w:rPr>
          <w:rFonts w:ascii="Calibri"/>
          <w:sz w:val="21"/>
        </w:rPr>
      </w:r>
    </w:p>
    <w:p>
      <w:pPr>
        <w:spacing w:line="240" w:lineRule="auto" w:before="0"/>
        <w:rPr>
          <w:rFonts w:ascii="Calibri" w:hAnsi="Calibri" w:cs="Calibri" w:eastAsia="Calibri"/>
          <w:b/>
          <w:bCs/>
          <w:i/>
          <w:sz w:val="20"/>
          <w:szCs w:val="20"/>
        </w:rPr>
      </w:pPr>
    </w:p>
    <w:p>
      <w:pPr>
        <w:spacing w:line="240" w:lineRule="auto" w:before="8"/>
        <w:rPr>
          <w:rFonts w:ascii="Calibri" w:hAnsi="Calibri" w:cs="Calibri" w:eastAsia="Calibri"/>
          <w:b/>
          <w:bCs/>
          <w:i/>
          <w:sz w:val="18"/>
          <w:szCs w:val="18"/>
        </w:rPr>
      </w:pPr>
    </w:p>
    <w:p>
      <w:pPr>
        <w:pStyle w:val="BodyText"/>
        <w:spacing w:line="263" w:lineRule="auto" w:before="0"/>
        <w:ind w:right="1509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task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Work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discuss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participation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63"/>
          <w:w w:val="103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ce.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light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‘longevity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revolution’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seeing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Australia,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issue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become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important</w:t>
      </w:r>
      <w:r>
        <w:rPr>
          <w:color w:val="414042"/>
          <w:spacing w:val="51"/>
          <w:w w:val="104"/>
        </w:rPr>
        <w:t> </w:t>
      </w:r>
      <w:r>
        <w:rPr>
          <w:color w:val="414042"/>
          <w:spacing w:val="-4"/>
        </w:rPr>
        <w:t>national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conversation.</w:t>
      </w:r>
      <w:r>
        <w:rPr/>
      </w:r>
    </w:p>
    <w:p>
      <w:pPr>
        <w:pStyle w:val="BodyText"/>
        <w:spacing w:line="263" w:lineRule="auto"/>
        <w:ind w:right="1722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economic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case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increased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participation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clear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human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rights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case.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right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enshrined</w:t>
      </w:r>
      <w:r>
        <w:rPr>
          <w:color w:val="414042"/>
          <w:spacing w:val="63"/>
          <w:w w:val="9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Article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23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Universal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Declaration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Human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Rights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Act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2004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(Cth)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makes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it</w:t>
      </w:r>
      <w:r>
        <w:rPr>
          <w:color w:val="414042"/>
          <w:spacing w:val="73"/>
          <w:w w:val="114"/>
        </w:rPr>
        <w:t> </w:t>
      </w:r>
      <w:r>
        <w:rPr>
          <w:color w:val="414042"/>
          <w:spacing w:val="-5"/>
        </w:rPr>
        <w:t>unlawful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any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employer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discriminate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basis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age.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Despite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this,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potential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is</w:t>
      </w:r>
      <w:r>
        <w:rPr>
          <w:color w:val="414042"/>
          <w:spacing w:val="81"/>
          <w:w w:val="92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ealised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Australia.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5"/>
        </w:rPr>
        <w:t> lar</w:t>
      </w:r>
      <w:r>
        <w:rPr>
          <w:color w:val="414042"/>
          <w:spacing w:val="-4"/>
        </w:rPr>
        <w:t>ge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part, </w:t>
      </w:r>
      <w:r>
        <w:rPr>
          <w:color w:val="414042"/>
          <w:spacing w:val="-3"/>
        </w:rPr>
        <w:t>this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due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discriminatory attitudes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behaviours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stem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from</w:t>
      </w:r>
      <w:r>
        <w:rPr>
          <w:color w:val="414042"/>
          <w:spacing w:val="53"/>
          <w:w w:val="104"/>
        </w:rPr>
        <w:t> </w:t>
      </w:r>
      <w:r>
        <w:rPr>
          <w:color w:val="414042"/>
          <w:spacing w:val="-4"/>
        </w:rPr>
        <w:t>negative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ster</w:t>
      </w:r>
      <w:r>
        <w:rPr>
          <w:color w:val="414042"/>
          <w:spacing w:val="-4"/>
        </w:rPr>
        <w:t>eotypes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misconceptions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people.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4"/>
        </w:rPr>
        <w:t>We</w:t>
      </w:r>
      <w:r>
        <w:rPr>
          <w:color w:val="414042"/>
          <w:spacing w:val="-3"/>
        </w:rPr>
        <w:t> know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common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“myths”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false.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example: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despite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 </w:t>
      </w:r>
      <w:r>
        <w:rPr>
          <w:color w:val="414042"/>
          <w:spacing w:val="-4"/>
        </w:rPr>
        <w:t>widespread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belief</w:t>
      </w:r>
      <w:r>
        <w:rPr>
          <w:color w:val="414042"/>
          <w:spacing w:val="67"/>
          <w:w w:val="104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take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sick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leave,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2006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Bureau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Statistics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survey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found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aged</w:t>
      </w:r>
      <w:r>
        <w:rPr>
          <w:color w:val="414042"/>
          <w:spacing w:val="63"/>
          <w:w w:val="103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55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least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likely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take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day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off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due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illness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caring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responsibilities.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Data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also</w:t>
      </w:r>
      <w:r>
        <w:rPr>
          <w:color w:val="414042"/>
          <w:spacing w:val="41"/>
          <w:w w:val="97"/>
        </w:rPr>
        <w:t> </w:t>
      </w:r>
      <w:r>
        <w:rPr>
          <w:color w:val="414042"/>
          <w:spacing w:val="-5"/>
        </w:rPr>
        <w:t>shown</w:t>
      </w:r>
      <w:r>
        <w:rPr>
          <w:color w:val="414042"/>
          <w:spacing w:val="-3"/>
        </w:rPr>
        <w:t> that </w:t>
      </w:r>
      <w:r>
        <w:rPr>
          <w:color w:val="414042"/>
          <w:spacing w:val="-4"/>
        </w:rPr>
        <w:t>older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 </w:t>
      </w:r>
      <w:r>
        <w:rPr>
          <w:color w:val="414042"/>
          <w:spacing w:val="-5"/>
        </w:rPr>
        <w:t>fastest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growing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users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 </w:t>
      </w:r>
      <w:r>
        <w:rPr>
          <w:color w:val="414042"/>
          <w:spacing w:val="-4"/>
        </w:rPr>
        <w:t>information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technology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in </w:t>
      </w:r>
      <w:r>
        <w:rPr>
          <w:color w:val="414042"/>
          <w:spacing w:val="-5"/>
        </w:rPr>
        <w:t>Australia.</w:t>
      </w:r>
      <w:r>
        <w:rPr/>
      </w:r>
    </w:p>
    <w:p>
      <w:pPr>
        <w:pStyle w:val="BodyText"/>
        <w:tabs>
          <w:tab w:pos="2397" w:val="left" w:leader="none"/>
        </w:tabs>
        <w:spacing w:line="263" w:lineRule="auto"/>
        <w:ind w:right="2004"/>
        <w:jc w:val="left"/>
      </w:pPr>
      <w:r>
        <w:rPr>
          <w:color w:val="414042"/>
          <w:spacing w:val="-7"/>
        </w:rPr>
        <w:t>However,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negative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ster</w:t>
      </w:r>
      <w:r>
        <w:rPr>
          <w:color w:val="414042"/>
          <w:spacing w:val="-4"/>
        </w:rPr>
        <w:t>eotypes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evail.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2013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report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Australian Human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Rights</w:t>
      </w:r>
      <w:r>
        <w:rPr>
          <w:color w:val="414042"/>
          <w:spacing w:val="47"/>
          <w:w w:val="97"/>
        </w:rPr>
        <w:t> </w:t>
      </w:r>
      <w:r>
        <w:rPr>
          <w:color w:val="414042"/>
          <w:spacing w:val="-5"/>
        </w:rPr>
        <w:t>Commission</w:t>
      </w:r>
      <w:r>
        <w:rPr>
          <w:color w:val="414042"/>
          <w:spacing w:val="-12"/>
        </w:rPr>
        <w:t> </w:t>
      </w:r>
      <w:r>
        <w:rPr>
          <w:rFonts w:ascii="Arial"/>
          <w:i/>
          <w:color w:val="414042"/>
          <w:spacing w:val="-4"/>
        </w:rPr>
        <w:t>Fact</w:t>
      </w:r>
      <w:r>
        <w:rPr>
          <w:rFonts w:ascii="Arial"/>
          <w:i/>
          <w:color w:val="414042"/>
          <w:spacing w:val="-10"/>
        </w:rPr>
        <w:t> </w:t>
      </w:r>
      <w:r>
        <w:rPr>
          <w:rFonts w:ascii="Arial"/>
          <w:i/>
          <w:color w:val="414042"/>
          <w:spacing w:val="-2"/>
        </w:rPr>
        <w:t>or</w:t>
      </w:r>
      <w:r>
        <w:rPr>
          <w:rFonts w:ascii="Arial"/>
          <w:i/>
          <w:color w:val="414042"/>
          <w:spacing w:val="-10"/>
        </w:rPr>
        <w:t> </w:t>
      </w:r>
      <w:r>
        <w:rPr>
          <w:rFonts w:ascii="Arial"/>
          <w:i/>
          <w:color w:val="414042"/>
          <w:spacing w:val="-1"/>
        </w:rPr>
        <w:t>fi</w:t>
        <w:tab/>
      </w:r>
      <w:r>
        <w:rPr>
          <w:rFonts w:ascii="Arial"/>
          <w:i/>
          <w:color w:val="414042"/>
          <w:spacing w:val="-5"/>
        </w:rPr>
        <w:t>Ster</w:t>
      </w:r>
      <w:r>
        <w:rPr>
          <w:rFonts w:ascii="Arial"/>
          <w:i/>
          <w:color w:val="414042"/>
          <w:spacing w:val="-4"/>
        </w:rPr>
        <w:t>eotypes</w:t>
      </w:r>
      <w:r>
        <w:rPr>
          <w:rFonts w:ascii="Arial"/>
          <w:i/>
          <w:color w:val="414042"/>
          <w:spacing w:val="-5"/>
        </w:rPr>
        <w:t> </w:t>
      </w:r>
      <w:r>
        <w:rPr>
          <w:rFonts w:ascii="Arial"/>
          <w:i/>
          <w:color w:val="414042"/>
          <w:spacing w:val="-2"/>
        </w:rPr>
        <w:t>of</w:t>
      </w:r>
      <w:r>
        <w:rPr>
          <w:rFonts w:ascii="Arial"/>
          <w:i/>
          <w:color w:val="414042"/>
          <w:spacing w:val="-4"/>
        </w:rPr>
        <w:t> older </w:t>
      </w:r>
      <w:r>
        <w:rPr>
          <w:rFonts w:ascii="Arial"/>
          <w:i/>
          <w:color w:val="414042"/>
          <w:spacing w:val="-5"/>
        </w:rPr>
        <w:t>Australians </w:t>
      </w:r>
      <w:r>
        <w:rPr>
          <w:color w:val="414042"/>
          <w:spacing w:val="-4"/>
        </w:rPr>
        <w:t>examined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pr</w:t>
      </w:r>
      <w:r>
        <w:rPr>
          <w:color w:val="414042"/>
          <w:spacing w:val="-5"/>
        </w:rPr>
        <w:t>evalence, </w:t>
      </w:r>
      <w:r>
        <w:rPr>
          <w:color w:val="414042"/>
          <w:spacing w:val="-4"/>
        </w:rPr>
        <w:t>depth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impact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51"/>
          <w:w w:val="106"/>
        </w:rPr>
        <w:t> </w:t>
      </w:r>
      <w:r>
        <w:rPr>
          <w:color w:val="414042"/>
          <w:spacing w:val="-5"/>
        </w:rPr>
        <w:t>ster</w:t>
      </w:r>
      <w:r>
        <w:rPr>
          <w:color w:val="414042"/>
          <w:spacing w:val="-4"/>
        </w:rPr>
        <w:t>eotypes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negative attitudes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towar</w:t>
      </w:r>
      <w:r>
        <w:rPr>
          <w:color w:val="414042"/>
          <w:spacing w:val="-5"/>
        </w:rPr>
        <w:t>ds </w:t>
      </w:r>
      <w:r>
        <w:rPr>
          <w:color w:val="414042"/>
          <w:spacing w:val="-4"/>
        </w:rPr>
        <w:t>older</w:t>
      </w:r>
      <w:r>
        <w:rPr>
          <w:color w:val="414042"/>
          <w:spacing w:val="-5"/>
        </w:rPr>
        <w:t> Australians.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esearch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involved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focus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groups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online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survey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respondents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groups,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both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community</w:t>
      </w:r>
      <w:r>
        <w:rPr>
          <w:color w:val="414042"/>
          <w:spacing w:val="47"/>
          <w:w w:val="101"/>
        </w:rPr>
        <w:t> </w:t>
      </w:r>
      <w:r>
        <w:rPr>
          <w:color w:val="414042"/>
          <w:spacing w:val="-4"/>
        </w:rPr>
        <w:t>members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repr</w:t>
      </w:r>
      <w:r>
        <w:rPr>
          <w:color w:val="414042"/>
          <w:spacing w:val="-6"/>
        </w:rPr>
        <w:t>esentatives.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esults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these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consultations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disturbing.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They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showed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71%</w:t>
      </w:r>
      <w:r>
        <w:rPr>
          <w:color w:val="414042"/>
          <w:spacing w:val="75"/>
          <w:w w:val="9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felt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common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third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(35%)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over</w:t>
      </w:r>
      <w:r>
        <w:rPr>
          <w:color w:val="414042"/>
          <w:spacing w:val="45"/>
        </w:rPr>
        <w:t> </w:t>
      </w:r>
      <w:r>
        <w:rPr>
          <w:color w:val="414042"/>
          <w:spacing w:val="-3"/>
        </w:rPr>
        <w:t>55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had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form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discrimination.</w:t>
      </w:r>
      <w:r>
        <w:rPr/>
      </w:r>
    </w:p>
    <w:p>
      <w:pPr>
        <w:pStyle w:val="BodyText"/>
        <w:spacing w:line="263" w:lineRule="auto"/>
        <w:ind w:right="1750"/>
        <w:jc w:val="left"/>
      </w:pPr>
      <w:r>
        <w:rPr>
          <w:color w:val="414042"/>
          <w:spacing w:val="-5"/>
        </w:rPr>
        <w:t>Overwhelmingly</w:t>
      </w:r>
      <w:r>
        <w:rPr>
          <w:color w:val="414042"/>
          <w:spacing w:val="-6"/>
        </w:rPr>
        <w:t>,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respondents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felt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most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likely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occur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workplace</w:t>
      </w:r>
      <w:r>
        <w:rPr>
          <w:color w:val="414042"/>
          <w:spacing w:val="-8"/>
        </w:rPr>
        <w:t> </w:t>
      </w:r>
      <w:r>
        <w:rPr>
          <w:color w:val="414042"/>
        </w:rPr>
        <w:t>–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92%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41"/>
          <w:w w:val="106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respondents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88%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general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community</w:t>
      </w:r>
      <w:r>
        <w:rPr>
          <w:color w:val="414042"/>
          <w:spacing w:val="-7"/>
        </w:rPr>
        <w:t>,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proposition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supported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respondents’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personal</w:t>
      </w:r>
      <w:r>
        <w:rPr>
          <w:color w:val="414042"/>
          <w:spacing w:val="41"/>
        </w:rPr>
        <w:t> </w:t>
      </w:r>
      <w:r>
        <w:rPr>
          <w:color w:val="414042"/>
          <w:spacing w:val="-5"/>
        </w:rPr>
        <w:t>experiences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discrimination.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third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(38%)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respondents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55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had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35"/>
          <w:w w:val="101"/>
        </w:rPr>
        <w:t> </w:t>
      </w:r>
      <w:r>
        <w:rPr>
          <w:color w:val="414042"/>
          <w:spacing w:val="-4"/>
        </w:rPr>
        <w:t>age-related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discrimination,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among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most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common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type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age-related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27"/>
          <w:w w:val="101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turned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down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2"/>
        </w:rPr>
        <w:t> </w:t>
      </w:r>
      <w:r>
        <w:rPr>
          <w:color w:val="414042"/>
        </w:rPr>
        <w:t>a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position.</w:t>
      </w:r>
      <w:r>
        <w:rPr/>
      </w:r>
    </w:p>
    <w:p>
      <w:pPr>
        <w:pStyle w:val="BodyText"/>
        <w:spacing w:line="263" w:lineRule="auto"/>
        <w:ind w:right="2230"/>
        <w:jc w:val="left"/>
      </w:pPr>
      <w:r>
        <w:rPr>
          <w:color w:val="414042"/>
          <w:spacing w:val="-5"/>
        </w:rPr>
        <w:t>Fr</w:t>
      </w:r>
      <w:r>
        <w:rPr>
          <w:color w:val="414042"/>
          <w:spacing w:val="-4"/>
        </w:rPr>
        <w:t>om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perspective,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one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ten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respondents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nominated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average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above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will</w:t>
      </w:r>
      <w:r>
        <w:rPr>
          <w:color w:val="414042"/>
          <w:spacing w:val="55"/>
          <w:w w:val="102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recruit</w:t>
      </w:r>
      <w:r>
        <w:rPr>
          <w:color w:val="414042"/>
          <w:spacing w:val="-11"/>
        </w:rPr>
        <w:t> </w:t>
      </w:r>
      <w:r>
        <w:rPr>
          <w:color w:val="414042"/>
        </w:rPr>
        <w:t>–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average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50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years.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Half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decision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makers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agreed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older</w:t>
      </w:r>
      <w:r>
        <w:rPr/>
      </w:r>
    </w:p>
    <w:p>
      <w:pPr>
        <w:pStyle w:val="BodyText"/>
        <w:spacing w:line="263" w:lineRule="auto" w:before="0"/>
        <w:ind w:right="1891"/>
        <w:jc w:val="left"/>
      </w:pPr>
      <w:r>
        <w:rPr>
          <w:color w:val="414042"/>
          <w:spacing w:val="-4"/>
        </w:rPr>
        <w:t>employees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higher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risk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made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redundant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36%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believe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less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likely</w:t>
      </w:r>
      <w:r>
        <w:rPr>
          <w:color w:val="414042"/>
          <w:spacing w:val="51"/>
          <w:w w:val="9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24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24"/>
        </w:rPr>
        <w:t> </w:t>
      </w:r>
      <w:r>
        <w:rPr>
          <w:color w:val="414042"/>
          <w:spacing w:val="-5"/>
        </w:rPr>
        <w:t>promoted.</w:t>
      </w:r>
      <w:r>
        <w:rPr/>
      </w:r>
    </w:p>
    <w:p>
      <w:pPr>
        <w:pStyle w:val="BodyText"/>
        <w:tabs>
          <w:tab w:pos="1737" w:val="left" w:leader="none"/>
        </w:tabs>
        <w:spacing w:line="263" w:lineRule="auto"/>
        <w:ind w:right="2046"/>
        <w:jc w:val="left"/>
      </w:pPr>
      <w:r>
        <w:rPr>
          <w:color w:val="414042"/>
          <w:spacing w:val="-4"/>
        </w:rPr>
        <w:t>This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esearch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supports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Human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Rights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Commission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already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awar</w:t>
      </w:r>
      <w:r>
        <w:rPr>
          <w:color w:val="414042"/>
          <w:spacing w:val="-4"/>
        </w:rPr>
        <w:t>e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of: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one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53"/>
          <w:w w:val="10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most</w:t>
      </w:r>
      <w:r>
        <w:rPr>
          <w:color w:val="414042"/>
          <w:spacing w:val="-4"/>
        </w:rPr>
        <w:t> signifi</w:t>
        <w:tab/>
        <w:t>ways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experience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work.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Commissioner</w:t>
      </w:r>
      <w:r>
        <w:rPr/>
      </w:r>
    </w:p>
    <w:p>
      <w:pPr>
        <w:pStyle w:val="BodyText"/>
        <w:tabs>
          <w:tab w:pos="7195" w:val="left" w:leader="none"/>
        </w:tabs>
        <w:spacing w:line="263" w:lineRule="auto" w:before="0"/>
        <w:ind w:right="1626"/>
        <w:jc w:val="left"/>
      </w:pPr>
      <w:r>
        <w:rPr>
          <w:color w:val="414042"/>
          <w:spacing w:val="-4"/>
        </w:rPr>
        <w:t>regularly</w:t>
      </w:r>
      <w:r>
        <w:rPr>
          <w:color w:val="414042"/>
          <w:spacing w:val="-5"/>
        </w:rPr>
        <w:t> hears</w:t>
      </w:r>
      <w:r>
        <w:rPr>
          <w:color w:val="414042"/>
          <w:spacing w:val="-4"/>
        </w:rPr>
        <w:t> from members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public </w:t>
      </w:r>
      <w:r>
        <w:rPr>
          <w:color w:val="414042"/>
          <w:spacing w:val="-3"/>
        </w:rPr>
        <w:t>who</w:t>
      </w:r>
      <w:r>
        <w:rPr>
          <w:color w:val="414042"/>
          <w:spacing w:val="-4"/>
        </w:rPr>
        <w:t> report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experiencing </w:t>
      </w:r>
      <w:r>
        <w:rPr>
          <w:color w:val="414042"/>
          <w:spacing w:val="-3"/>
        </w:rPr>
        <w:t>age</w:t>
      </w:r>
      <w:r>
        <w:rPr>
          <w:color w:val="414042"/>
          <w:spacing w:val="-4"/>
        </w:rPr>
        <w:t> discrimination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workplace </w:t>
      </w:r>
      <w:r>
        <w:rPr>
          <w:color w:val="414042"/>
          <w:spacing w:val="-2"/>
        </w:rPr>
        <w:t>or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55"/>
          <w:w w:val="103"/>
        </w:rPr>
        <w:t> </w:t>
      </w:r>
      <w:r>
        <w:rPr>
          <w:color w:val="414042"/>
          <w:spacing w:val="-4"/>
        </w:rPr>
        <w:t>recruitment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ocess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describe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negative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impacts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health,</w:t>
      </w:r>
      <w:r>
        <w:rPr>
          <w:color w:val="414042"/>
          <w:spacing w:val="-9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family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life.</w:t>
      </w:r>
      <w:r>
        <w:rPr/>
      </w:r>
    </w:p>
    <w:p>
      <w:pPr>
        <w:tabs>
          <w:tab w:pos="3069" w:val="left" w:leader="none"/>
        </w:tabs>
        <w:spacing w:line="263" w:lineRule="auto" w:before="114"/>
        <w:ind w:left="120" w:right="1817" w:firstLine="0"/>
        <w:jc w:val="left"/>
        <w:rPr>
          <w:rFonts w:ascii="Arial" w:hAnsi="Arial" w:cs="Arial" w:eastAsia="Arial"/>
          <w:sz w:val="19"/>
          <w:szCs w:val="19"/>
        </w:rPr>
      </w:pPr>
      <w:r>
        <w:rPr>
          <w:rFonts w:ascii="Arial"/>
          <w:color w:val="414042"/>
          <w:spacing w:val="-4"/>
          <w:sz w:val="19"/>
        </w:rPr>
        <w:t>The</w:t>
      </w:r>
      <w:r>
        <w:rPr>
          <w:rFonts w:ascii="Arial"/>
          <w:color w:val="414042"/>
          <w:spacing w:val="-6"/>
          <w:sz w:val="19"/>
        </w:rPr>
        <w:t> </w:t>
      </w:r>
      <w:r>
        <w:rPr>
          <w:rFonts w:ascii="Arial"/>
          <w:color w:val="414042"/>
          <w:spacing w:val="-3"/>
          <w:sz w:val="19"/>
        </w:rPr>
        <w:t>most</w:t>
      </w:r>
      <w:r>
        <w:rPr>
          <w:rFonts w:ascii="Arial"/>
          <w:color w:val="414042"/>
          <w:spacing w:val="-5"/>
          <w:sz w:val="19"/>
        </w:rPr>
        <w:t> </w:t>
      </w:r>
      <w:r>
        <w:rPr>
          <w:rFonts w:ascii="Arial"/>
          <w:color w:val="414042"/>
          <w:spacing w:val="-4"/>
          <w:sz w:val="19"/>
        </w:rPr>
        <w:t>recent</w:t>
      </w:r>
      <w:r>
        <w:rPr>
          <w:rFonts w:ascii="Arial"/>
          <w:color w:val="414042"/>
          <w:spacing w:val="-6"/>
          <w:sz w:val="19"/>
        </w:rPr>
        <w:t> </w:t>
      </w:r>
      <w:r>
        <w:rPr>
          <w:rFonts w:ascii="Arial"/>
          <w:color w:val="414042"/>
          <w:spacing w:val="-4"/>
          <w:sz w:val="19"/>
        </w:rPr>
        <w:t>report</w:t>
      </w:r>
      <w:r>
        <w:rPr>
          <w:rFonts w:ascii="Arial"/>
          <w:color w:val="414042"/>
          <w:spacing w:val="-5"/>
          <w:sz w:val="19"/>
        </w:rPr>
        <w:t> </w:t>
      </w:r>
      <w:r>
        <w:rPr>
          <w:rFonts w:ascii="Arial"/>
          <w:color w:val="414042"/>
          <w:spacing w:val="-4"/>
          <w:sz w:val="19"/>
        </w:rPr>
        <w:t>produced</w:t>
      </w:r>
      <w:r>
        <w:rPr>
          <w:rFonts w:ascii="Arial"/>
          <w:color w:val="414042"/>
          <w:spacing w:val="-6"/>
          <w:sz w:val="19"/>
        </w:rPr>
        <w:t> </w:t>
      </w:r>
      <w:r>
        <w:rPr>
          <w:rFonts w:ascii="Arial"/>
          <w:color w:val="414042"/>
          <w:spacing w:val="-2"/>
          <w:sz w:val="19"/>
        </w:rPr>
        <w:t>by</w:t>
      </w:r>
      <w:r>
        <w:rPr>
          <w:rFonts w:ascii="Arial"/>
          <w:color w:val="414042"/>
          <w:spacing w:val="-5"/>
          <w:sz w:val="19"/>
        </w:rPr>
        <w:t> </w:t>
      </w:r>
      <w:r>
        <w:rPr>
          <w:rFonts w:ascii="Arial"/>
          <w:color w:val="414042"/>
          <w:spacing w:val="-3"/>
          <w:sz w:val="19"/>
        </w:rPr>
        <w:t>the</w:t>
      </w:r>
      <w:r>
        <w:rPr>
          <w:rFonts w:ascii="Arial"/>
          <w:color w:val="414042"/>
          <w:spacing w:val="-6"/>
          <w:sz w:val="19"/>
        </w:rPr>
        <w:t> </w:t>
      </w:r>
      <w:r>
        <w:rPr>
          <w:rFonts w:ascii="Arial"/>
          <w:color w:val="414042"/>
          <w:spacing w:val="-5"/>
          <w:sz w:val="19"/>
        </w:rPr>
        <w:t>Commission </w:t>
      </w:r>
      <w:r>
        <w:rPr>
          <w:rFonts w:ascii="Arial"/>
          <w:color w:val="414042"/>
          <w:spacing w:val="-3"/>
          <w:sz w:val="19"/>
        </w:rPr>
        <w:t>is</w:t>
      </w:r>
      <w:r>
        <w:rPr>
          <w:rFonts w:ascii="Arial"/>
          <w:color w:val="414042"/>
          <w:spacing w:val="-6"/>
          <w:sz w:val="19"/>
        </w:rPr>
        <w:t> </w:t>
      </w:r>
      <w:r>
        <w:rPr>
          <w:rFonts w:ascii="Arial"/>
          <w:color w:val="414042"/>
          <w:spacing w:val="-3"/>
          <w:sz w:val="19"/>
        </w:rPr>
        <w:t>the</w:t>
      </w:r>
      <w:r>
        <w:rPr>
          <w:rFonts w:ascii="Arial"/>
          <w:color w:val="414042"/>
          <w:spacing w:val="-5"/>
          <w:sz w:val="19"/>
        </w:rPr>
        <w:t> </w:t>
      </w:r>
      <w:r>
        <w:rPr>
          <w:rFonts w:ascii="Arial"/>
          <w:i/>
          <w:color w:val="414042"/>
          <w:spacing w:val="-4"/>
          <w:sz w:val="19"/>
        </w:rPr>
        <w:t>National</w:t>
      </w:r>
      <w:r>
        <w:rPr>
          <w:rFonts w:ascii="Arial"/>
          <w:i/>
          <w:color w:val="414042"/>
          <w:spacing w:val="-6"/>
          <w:sz w:val="19"/>
        </w:rPr>
        <w:t> </w:t>
      </w:r>
      <w:r>
        <w:rPr>
          <w:rFonts w:ascii="Arial"/>
          <w:i/>
          <w:color w:val="414042"/>
          <w:spacing w:val="-4"/>
          <w:sz w:val="19"/>
        </w:rPr>
        <w:t>pr</w:t>
      </w:r>
      <w:r>
        <w:rPr>
          <w:rFonts w:ascii="Arial"/>
          <w:i/>
          <w:color w:val="414042"/>
          <w:spacing w:val="-5"/>
          <w:sz w:val="19"/>
        </w:rPr>
        <w:t>evalence survey </w:t>
      </w:r>
      <w:r>
        <w:rPr>
          <w:rFonts w:ascii="Arial"/>
          <w:i/>
          <w:color w:val="414042"/>
          <w:spacing w:val="-2"/>
          <w:sz w:val="19"/>
        </w:rPr>
        <w:t>of</w:t>
      </w:r>
      <w:r>
        <w:rPr>
          <w:rFonts w:ascii="Arial"/>
          <w:i/>
          <w:color w:val="414042"/>
          <w:spacing w:val="-6"/>
          <w:sz w:val="19"/>
        </w:rPr>
        <w:t> </w:t>
      </w:r>
      <w:r>
        <w:rPr>
          <w:rFonts w:ascii="Arial"/>
          <w:i/>
          <w:color w:val="414042"/>
          <w:spacing w:val="-3"/>
          <w:sz w:val="19"/>
        </w:rPr>
        <w:t>age</w:t>
      </w:r>
      <w:r>
        <w:rPr>
          <w:rFonts w:ascii="Arial"/>
          <w:i/>
          <w:color w:val="414042"/>
          <w:spacing w:val="-5"/>
          <w:sz w:val="19"/>
        </w:rPr>
        <w:t> </w:t>
      </w:r>
      <w:r>
        <w:rPr>
          <w:rFonts w:ascii="Arial"/>
          <w:i/>
          <w:color w:val="414042"/>
          <w:spacing w:val="-4"/>
          <w:sz w:val="19"/>
        </w:rPr>
        <w:t>discrimination</w:t>
      </w:r>
      <w:r>
        <w:rPr>
          <w:rFonts w:ascii="Arial"/>
          <w:i/>
          <w:color w:val="414042"/>
          <w:spacing w:val="-6"/>
          <w:sz w:val="19"/>
        </w:rPr>
        <w:t> </w:t>
      </w:r>
      <w:r>
        <w:rPr>
          <w:rFonts w:ascii="Arial"/>
          <w:i/>
          <w:color w:val="414042"/>
          <w:spacing w:val="-4"/>
          <w:sz w:val="19"/>
        </w:rPr>
        <w:t>in</w:t>
      </w:r>
      <w:r>
        <w:rPr>
          <w:rFonts w:ascii="Arial"/>
          <w:i/>
          <w:color w:val="414042"/>
          <w:spacing w:val="39"/>
          <w:w w:val="102"/>
          <w:sz w:val="19"/>
        </w:rPr>
        <w:t> </w:t>
      </w:r>
      <w:r>
        <w:rPr>
          <w:rFonts w:ascii="Arial"/>
          <w:i/>
          <w:color w:val="414042"/>
          <w:spacing w:val="-3"/>
          <w:sz w:val="19"/>
        </w:rPr>
        <w:t>the</w:t>
      </w:r>
      <w:r>
        <w:rPr>
          <w:rFonts w:ascii="Arial"/>
          <w:i/>
          <w:color w:val="414042"/>
          <w:spacing w:val="-8"/>
          <w:sz w:val="19"/>
        </w:rPr>
        <w:t> </w:t>
      </w:r>
      <w:r>
        <w:rPr>
          <w:rFonts w:ascii="Arial"/>
          <w:i/>
          <w:color w:val="414042"/>
          <w:spacing w:val="-4"/>
          <w:sz w:val="19"/>
        </w:rPr>
        <w:t>workplace</w:t>
      </w:r>
      <w:r>
        <w:rPr>
          <w:rFonts w:ascii="Arial"/>
          <w:color w:val="414042"/>
          <w:spacing w:val="-5"/>
          <w:sz w:val="19"/>
        </w:rPr>
        <w:t>.</w:t>
      </w:r>
      <w:r>
        <w:rPr>
          <w:rFonts w:ascii="Arial"/>
          <w:color w:val="414042"/>
          <w:spacing w:val="-8"/>
          <w:sz w:val="19"/>
        </w:rPr>
        <w:t> </w:t>
      </w:r>
      <w:r>
        <w:rPr>
          <w:rFonts w:ascii="Arial"/>
          <w:color w:val="414042"/>
          <w:spacing w:val="-4"/>
          <w:sz w:val="19"/>
        </w:rPr>
        <w:t>This</w:t>
      </w:r>
      <w:r>
        <w:rPr>
          <w:rFonts w:ascii="Arial"/>
          <w:color w:val="414042"/>
          <w:spacing w:val="-8"/>
          <w:sz w:val="19"/>
        </w:rPr>
        <w:t> </w:t>
      </w:r>
      <w:r>
        <w:rPr>
          <w:rFonts w:ascii="Arial"/>
          <w:color w:val="414042"/>
          <w:spacing w:val="-4"/>
          <w:sz w:val="19"/>
        </w:rPr>
        <w:t>report</w:t>
      </w:r>
      <w:r>
        <w:rPr>
          <w:rFonts w:ascii="Arial"/>
          <w:color w:val="414042"/>
          <w:spacing w:val="-8"/>
          <w:sz w:val="19"/>
        </w:rPr>
        <w:t> </w:t>
      </w:r>
      <w:r>
        <w:rPr>
          <w:rFonts w:ascii="Arial"/>
          <w:color w:val="414042"/>
          <w:spacing w:val="-3"/>
          <w:sz w:val="19"/>
        </w:rPr>
        <w:t>is</w:t>
      </w:r>
      <w:r>
        <w:rPr>
          <w:rFonts w:ascii="Arial"/>
          <w:color w:val="414042"/>
          <w:spacing w:val="-8"/>
          <w:sz w:val="19"/>
        </w:rPr>
        <w:t> </w:t>
      </w:r>
      <w:r>
        <w:rPr>
          <w:rFonts w:ascii="Arial"/>
          <w:color w:val="414042"/>
          <w:spacing w:val="-3"/>
          <w:sz w:val="19"/>
        </w:rPr>
        <w:t>the</w:t>
      </w:r>
      <w:r>
        <w:rPr>
          <w:rFonts w:ascii="Arial"/>
          <w:color w:val="414042"/>
          <w:spacing w:val="-7"/>
          <w:sz w:val="19"/>
        </w:rPr>
        <w:t> </w:t>
      </w:r>
      <w:r>
        <w:rPr>
          <w:rFonts w:ascii="Arial"/>
          <w:color w:val="414042"/>
          <w:spacing w:val="-1"/>
          <w:sz w:val="19"/>
        </w:rPr>
        <w:t>fi</w:t>
        <w:tab/>
      </w:r>
      <w:r>
        <w:rPr>
          <w:rFonts w:ascii="Arial"/>
          <w:color w:val="414042"/>
          <w:spacing w:val="-2"/>
          <w:sz w:val="19"/>
        </w:rPr>
        <w:t>of</w:t>
      </w:r>
      <w:r>
        <w:rPr>
          <w:rFonts w:ascii="Arial"/>
          <w:color w:val="414042"/>
          <w:spacing w:val="-8"/>
          <w:sz w:val="19"/>
        </w:rPr>
        <w:t> </w:t>
      </w:r>
      <w:r>
        <w:rPr>
          <w:rFonts w:ascii="Arial"/>
          <w:color w:val="414042"/>
          <w:spacing w:val="-3"/>
          <w:sz w:val="19"/>
        </w:rPr>
        <w:t>its</w:t>
      </w:r>
      <w:r>
        <w:rPr>
          <w:rFonts w:ascii="Arial"/>
          <w:color w:val="414042"/>
          <w:spacing w:val="-7"/>
          <w:sz w:val="19"/>
        </w:rPr>
        <w:t> </w:t>
      </w:r>
      <w:r>
        <w:rPr>
          <w:rFonts w:ascii="Arial"/>
          <w:color w:val="414042"/>
          <w:spacing w:val="-3"/>
          <w:sz w:val="19"/>
        </w:rPr>
        <w:t>kind</w:t>
      </w:r>
      <w:r>
        <w:rPr>
          <w:rFonts w:ascii="Arial"/>
          <w:color w:val="414042"/>
          <w:spacing w:val="-8"/>
          <w:sz w:val="19"/>
        </w:rPr>
        <w:t> </w:t>
      </w:r>
      <w:r>
        <w:rPr>
          <w:rFonts w:ascii="Arial"/>
          <w:color w:val="414042"/>
          <w:spacing w:val="-2"/>
          <w:sz w:val="19"/>
        </w:rPr>
        <w:t>in</w:t>
      </w:r>
      <w:r>
        <w:rPr>
          <w:rFonts w:ascii="Arial"/>
          <w:color w:val="414042"/>
          <w:spacing w:val="-7"/>
          <w:sz w:val="19"/>
        </w:rPr>
        <w:t> </w:t>
      </w:r>
      <w:r>
        <w:rPr>
          <w:rFonts w:ascii="Arial"/>
          <w:color w:val="414042"/>
          <w:spacing w:val="-5"/>
          <w:sz w:val="19"/>
        </w:rPr>
        <w:t>Australia,</w:t>
      </w:r>
      <w:r>
        <w:rPr>
          <w:rFonts w:ascii="Arial"/>
          <w:color w:val="414042"/>
          <w:spacing w:val="-8"/>
          <w:sz w:val="19"/>
        </w:rPr>
        <w:t> </w:t>
      </w:r>
      <w:r>
        <w:rPr>
          <w:rFonts w:ascii="Arial"/>
          <w:color w:val="414042"/>
          <w:spacing w:val="-3"/>
          <w:sz w:val="19"/>
        </w:rPr>
        <w:t>and</w:t>
      </w:r>
      <w:r>
        <w:rPr>
          <w:rFonts w:ascii="Arial"/>
          <w:color w:val="414042"/>
          <w:spacing w:val="-8"/>
          <w:sz w:val="19"/>
        </w:rPr>
        <w:t> </w:t>
      </w:r>
      <w:r>
        <w:rPr>
          <w:rFonts w:ascii="Arial"/>
          <w:color w:val="414042"/>
          <w:spacing w:val="-5"/>
          <w:sz w:val="19"/>
        </w:rPr>
        <w:t>again</w:t>
      </w:r>
      <w:r>
        <w:rPr>
          <w:rFonts w:ascii="Arial"/>
          <w:color w:val="414042"/>
          <w:spacing w:val="-7"/>
          <w:sz w:val="19"/>
        </w:rPr>
        <w:t> </w:t>
      </w:r>
      <w:r>
        <w:rPr>
          <w:rFonts w:ascii="Arial"/>
          <w:color w:val="414042"/>
          <w:spacing w:val="-3"/>
          <w:sz w:val="19"/>
        </w:rPr>
        <w:t>the</w:t>
      </w:r>
      <w:r>
        <w:rPr>
          <w:rFonts w:ascii="Arial"/>
          <w:color w:val="414042"/>
          <w:spacing w:val="-8"/>
          <w:sz w:val="19"/>
        </w:rPr>
        <w:t> </w:t>
      </w:r>
      <w:r>
        <w:rPr>
          <w:rFonts w:ascii="Arial"/>
          <w:color w:val="414042"/>
          <w:spacing w:val="-4"/>
          <w:sz w:val="19"/>
        </w:rPr>
        <w:t>r</w:t>
      </w:r>
      <w:r>
        <w:rPr>
          <w:rFonts w:ascii="Arial"/>
          <w:color w:val="414042"/>
          <w:spacing w:val="-5"/>
          <w:sz w:val="19"/>
        </w:rPr>
        <w:t>esults</w:t>
      </w:r>
      <w:r>
        <w:rPr>
          <w:rFonts w:ascii="Arial"/>
          <w:color w:val="414042"/>
          <w:spacing w:val="-7"/>
          <w:sz w:val="19"/>
        </w:rPr>
        <w:t> </w:t>
      </w:r>
      <w:r>
        <w:rPr>
          <w:rFonts w:ascii="Arial"/>
          <w:color w:val="414042"/>
          <w:spacing w:val="-5"/>
          <w:sz w:val="19"/>
        </w:rPr>
        <w:t>ar</w:t>
      </w:r>
      <w:r>
        <w:rPr>
          <w:rFonts w:ascii="Arial"/>
          <w:color w:val="414042"/>
          <w:spacing w:val="-4"/>
          <w:sz w:val="19"/>
        </w:rPr>
        <w:t>e</w:t>
      </w:r>
      <w:r>
        <w:rPr>
          <w:rFonts w:ascii="Arial"/>
          <w:color w:val="414042"/>
          <w:spacing w:val="-8"/>
          <w:sz w:val="19"/>
        </w:rPr>
        <w:t> </w:t>
      </w:r>
      <w:r>
        <w:rPr>
          <w:rFonts w:ascii="Arial"/>
          <w:color w:val="414042"/>
          <w:spacing w:val="-5"/>
          <w:sz w:val="19"/>
        </w:rPr>
        <w:t>confronting.</w:t>
      </w:r>
      <w:r>
        <w:rPr>
          <w:rFonts w:ascii="Arial"/>
          <w:sz w:val="19"/>
        </w:rPr>
      </w:r>
    </w:p>
    <w:p>
      <w:pPr>
        <w:pStyle w:val="BodyText"/>
        <w:spacing w:line="263" w:lineRule="auto"/>
        <w:ind w:right="1664"/>
        <w:jc w:val="left"/>
      </w:pPr>
      <w:r>
        <w:rPr>
          <w:color w:val="414042"/>
          <w:spacing w:val="-4"/>
        </w:rPr>
        <w:t>More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quarter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(27%)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50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indicated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had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form</w:t>
      </w:r>
      <w:r>
        <w:rPr>
          <w:color w:val="414042"/>
          <w:spacing w:val="51"/>
          <w:w w:val="10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workplace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last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two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years.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most</w:t>
      </w:r>
      <w:r>
        <w:rPr>
          <w:color w:val="414042"/>
          <w:spacing w:val="-4"/>
        </w:rPr>
        <w:t> common </w:t>
      </w:r>
      <w:r>
        <w:rPr>
          <w:color w:val="414042"/>
          <w:spacing w:val="-5"/>
        </w:rPr>
        <w:t>types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4"/>
        </w:rPr>
        <w:t> discrimination reported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study</w:t>
      </w:r>
      <w:r>
        <w:rPr>
          <w:color w:val="414042"/>
          <w:spacing w:val="-4"/>
        </w:rPr>
        <w:t> </w:t>
      </w:r>
      <w:r>
        <w:rPr>
          <w:color w:val="414042"/>
          <w:spacing w:val="-6"/>
        </w:rPr>
        <w:t>were:</w:t>
      </w:r>
      <w:r>
        <w:rPr/>
      </w:r>
    </w:p>
    <w:p>
      <w:pPr>
        <w:pStyle w:val="BodyText"/>
        <w:numPr>
          <w:ilvl w:val="1"/>
          <w:numId w:val="2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4"/>
          <w:w w:val="105"/>
        </w:rPr>
        <w:t>limited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employment/pr</w:t>
      </w:r>
      <w:r>
        <w:rPr>
          <w:color w:val="414042"/>
          <w:spacing w:val="-4"/>
          <w:w w:val="105"/>
        </w:rPr>
        <w:t>omotion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2"/>
          <w:w w:val="105"/>
        </w:rPr>
        <w:t>or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training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opportunities</w:t>
      </w:r>
      <w:r>
        <w:rPr>
          <w:color w:val="414042"/>
          <w:spacing w:val="-23"/>
          <w:w w:val="105"/>
        </w:rPr>
        <w:t> </w:t>
      </w:r>
      <w:r>
        <w:rPr>
          <w:color w:val="414042"/>
          <w:spacing w:val="-4"/>
          <w:w w:val="105"/>
        </w:rPr>
        <w:t>(52%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people)</w:t>
      </w:r>
      <w:r>
        <w:rPr/>
      </w:r>
    </w:p>
    <w:p>
      <w:pPr>
        <w:pStyle w:val="BodyText"/>
        <w:numPr>
          <w:ilvl w:val="1"/>
          <w:numId w:val="2"/>
        </w:numPr>
        <w:tabs>
          <w:tab w:pos="711" w:val="left" w:leader="none"/>
        </w:tabs>
        <w:spacing w:line="263" w:lineRule="auto" w:before="135" w:after="0"/>
        <w:ind w:left="710" w:right="1722" w:hanging="137"/>
        <w:jc w:val="left"/>
      </w:pP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perception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outdated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skills,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slow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learn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things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deliver</w:t>
      </w:r>
      <w:r>
        <w:rPr>
          <w:color w:val="414042"/>
          <w:spacing w:val="43"/>
          <w:w w:val="101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unsatisfactory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job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(44%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people)</w:t>
      </w:r>
      <w:r>
        <w:rPr/>
      </w:r>
    </w:p>
    <w:p>
      <w:pPr>
        <w:pStyle w:val="BodyText"/>
        <w:numPr>
          <w:ilvl w:val="1"/>
          <w:numId w:val="2"/>
        </w:numPr>
        <w:tabs>
          <w:tab w:pos="711" w:val="left" w:leader="none"/>
        </w:tabs>
        <w:spacing w:line="240" w:lineRule="auto" w:before="114" w:after="0"/>
        <w:ind w:left="710" w:right="0" w:hanging="137"/>
        <w:jc w:val="left"/>
      </w:pPr>
      <w:r>
        <w:rPr>
          <w:color w:val="414042"/>
          <w:spacing w:val="-5"/>
        </w:rPr>
        <w:t>jokes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derogatory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comments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managers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colleagues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based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(42%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people).</w:t>
      </w:r>
      <w:r>
        <w:rPr/>
      </w:r>
    </w:p>
    <w:p>
      <w:pPr>
        <w:spacing w:after="0" w:line="240" w:lineRule="auto"/>
        <w:jc w:val="left"/>
        <w:sectPr>
          <w:pgSz w:w="11910" w:h="16840"/>
          <w:pgMar w:header="0" w:footer="867" w:top="580" w:bottom="1060" w:left="560" w:right="560"/>
        </w:sectPr>
      </w:pPr>
    </w:p>
    <w:p>
      <w:pPr>
        <w:pStyle w:val="BodyText"/>
        <w:spacing w:line="263" w:lineRule="auto" w:before="51"/>
        <w:ind w:right="1547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esults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5"/>
        </w:rPr>
        <w:t> r</w:t>
      </w:r>
      <w:r>
        <w:rPr>
          <w:color w:val="414042"/>
          <w:spacing w:val="-6"/>
        </w:rPr>
        <w:t>esearch </w:t>
      </w:r>
      <w:r>
        <w:rPr>
          <w:color w:val="414042"/>
          <w:spacing w:val="-4"/>
        </w:rPr>
        <w:t>indicate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60%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found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af</w:t>
      </w:r>
      <w:r>
        <w:rPr>
          <w:color w:val="414042"/>
          <w:spacing w:val="-5"/>
        </w:rPr>
        <w:t>fected</w:t>
      </w:r>
      <w:r>
        <w:rPr>
          <w:color w:val="414042"/>
          <w:spacing w:val="63"/>
          <w:w w:val="104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self-esteem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mental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health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caused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them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stress.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Others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reported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had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negative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impact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on</w:t>
      </w:r>
      <w:r>
        <w:rPr>
          <w:color w:val="414042"/>
          <w:spacing w:val="65"/>
          <w:w w:val="103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5"/>
        </w:rPr>
        <w:t> family </w:t>
      </w:r>
      <w:r>
        <w:rPr>
          <w:color w:val="414042"/>
          <w:spacing w:val="-2"/>
        </w:rPr>
        <w:t>or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made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them</w:t>
      </w:r>
      <w:r>
        <w:rPr>
          <w:color w:val="414042"/>
          <w:spacing w:val="-4"/>
        </w:rPr>
        <w:t> consider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changing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their occupation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4"/>
        </w:rPr>
        <w:t> retraining.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Aside from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disastrous</w:t>
      </w:r>
      <w:r>
        <w:rPr>
          <w:color w:val="414042"/>
          <w:spacing w:val="69"/>
          <w:w w:val="97"/>
        </w:rPr>
        <w:t> </w:t>
      </w:r>
      <w:r>
        <w:rPr>
          <w:color w:val="414042"/>
          <w:spacing w:val="-4"/>
        </w:rPr>
        <w:t>effect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7"/>
        </w:rPr>
        <w:t> people</w:t>
      </w:r>
      <w:r>
        <w:rPr>
          <w:color w:val="414042"/>
          <w:spacing w:val="-6"/>
        </w:rPr>
        <w:t>’</w:t>
      </w:r>
      <w:r>
        <w:rPr>
          <w:color w:val="414042"/>
          <w:spacing w:val="-9"/>
        </w:rPr>
        <w:t>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lives,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waste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human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capital.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report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found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many</w:t>
      </w:r>
      <w:r>
        <w:rPr>
          <w:color w:val="414042"/>
          <w:spacing w:val="67"/>
          <w:w w:val="97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3"/>
        </w:rPr>
        <w:t> who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experience</w:t>
      </w:r>
      <w:r>
        <w:rPr>
          <w:color w:val="414042"/>
          <w:spacing w:val="-3"/>
        </w:rPr>
        <w:t> age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in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workplace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subsequently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give </w:t>
      </w:r>
      <w:r>
        <w:rPr>
          <w:color w:val="414042"/>
          <w:spacing w:val="-2"/>
        </w:rPr>
        <w:t>up </w:t>
      </w:r>
      <w:r>
        <w:rPr>
          <w:color w:val="414042"/>
          <w:spacing w:val="-4"/>
        </w:rPr>
        <w:t>looking</w:t>
      </w:r>
      <w:r>
        <w:rPr>
          <w:color w:val="414042"/>
          <w:spacing w:val="-3"/>
        </w:rPr>
        <w:t> for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2"/>
        </w:rPr>
        <w:t> or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think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63"/>
          <w:w w:val="104"/>
        </w:rPr>
        <w:t> </w:t>
      </w:r>
      <w:r>
        <w:rPr>
          <w:color w:val="414042"/>
          <w:spacing w:val="-4"/>
        </w:rPr>
        <w:t>retiring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accessing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superannuation.</w:t>
      </w:r>
      <w:r>
        <w:rPr/>
      </w:r>
    </w:p>
    <w:p>
      <w:pPr>
        <w:pStyle w:val="BodyText"/>
        <w:tabs>
          <w:tab w:pos="2632" w:val="left" w:leader="none"/>
        </w:tabs>
        <w:spacing w:line="263" w:lineRule="auto"/>
        <w:ind w:right="1817"/>
        <w:jc w:val="left"/>
      </w:pPr>
      <w:r>
        <w:rPr>
          <w:color w:val="414042"/>
          <w:spacing w:val="-5"/>
        </w:rPr>
        <w:t>Given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 </w:t>
      </w:r>
      <w:r>
        <w:rPr>
          <w:color w:val="414042"/>
          <w:spacing w:val="-4"/>
        </w:rPr>
        <w:t>projections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the </w:t>
      </w:r>
      <w:r>
        <w:rPr>
          <w:color w:val="414042"/>
          <w:spacing w:val="-4"/>
        </w:rPr>
        <w:t>latest </w:t>
      </w:r>
      <w:r>
        <w:rPr>
          <w:rFonts w:ascii="Arial"/>
          <w:i/>
          <w:color w:val="414042"/>
          <w:spacing w:val="-4"/>
        </w:rPr>
        <w:t>Intergenerational</w:t>
      </w:r>
      <w:r>
        <w:rPr>
          <w:rFonts w:ascii="Arial"/>
          <w:i/>
          <w:color w:val="414042"/>
          <w:spacing w:val="-3"/>
        </w:rPr>
        <w:t> </w:t>
      </w:r>
      <w:r>
        <w:rPr>
          <w:rFonts w:ascii="Arial"/>
          <w:i/>
          <w:color w:val="414042"/>
          <w:spacing w:val="-4"/>
        </w:rPr>
        <w:t>Report</w:t>
      </w:r>
      <w:r>
        <w:rPr>
          <w:rFonts w:ascii="Arial"/>
          <w:i/>
          <w:color w:val="414042"/>
          <w:spacing w:val="-3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respect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life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expectancy</w:t>
      </w:r>
      <w:r>
        <w:rPr>
          <w:color w:val="414042"/>
          <w:spacing w:val="-3"/>
        </w:rPr>
        <w:t> and </w:t>
      </w:r>
      <w:r>
        <w:rPr>
          <w:color w:val="414042"/>
          <w:spacing w:val="-4"/>
        </w:rPr>
        <w:t>number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45"/>
          <w:w w:val="104"/>
        </w:rPr>
        <w:t> </w:t>
      </w:r>
      <w:r>
        <w:rPr>
          <w:color w:val="414042"/>
          <w:spacing w:val="-5"/>
        </w:rPr>
        <w:t>Australians,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cannot</w:t>
      </w:r>
      <w:r>
        <w:rPr>
          <w:color w:val="414042"/>
          <w:spacing w:val="-6"/>
        </w:rPr>
        <w:t> af</w:t>
      </w:r>
      <w:r>
        <w:rPr>
          <w:color w:val="414042"/>
          <w:spacing w:val="-5"/>
        </w:rPr>
        <w:t>ford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waste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talents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willing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able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work. </w:t>
      </w:r>
      <w:r>
        <w:rPr>
          <w:color w:val="414042"/>
          <w:spacing w:val="-4"/>
        </w:rPr>
        <w:t>Myths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73"/>
          <w:w w:val="101"/>
        </w:rPr>
        <w:t> </w:t>
      </w:r>
      <w:r>
        <w:rPr>
          <w:color w:val="414042"/>
          <w:spacing w:val="-4"/>
        </w:rPr>
        <w:t>misconceptions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damaging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act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barrier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entering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75"/>
          <w:w w:val="104"/>
        </w:rPr>
        <w:t> </w:t>
      </w:r>
      <w:r>
        <w:rPr>
          <w:color w:val="414042"/>
          <w:spacing w:val="-4"/>
        </w:rPr>
        <w:t>remaining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ce.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These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false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beliefs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must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dismantled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constant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refer</w:t>
      </w:r>
      <w:r>
        <w:rPr>
          <w:color w:val="414042"/>
          <w:spacing w:val="-6"/>
        </w:rPr>
        <w:t>ence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har</w:t>
      </w:r>
      <w:r>
        <w:rPr>
          <w:color w:val="414042"/>
          <w:spacing w:val="-4"/>
        </w:rPr>
        <w:t>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evidence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59"/>
          <w:w w:val="101"/>
        </w:rPr>
        <w:t> </w:t>
      </w:r>
      <w:r>
        <w:rPr>
          <w:color w:val="414042"/>
          <w:spacing w:val="-4"/>
        </w:rPr>
        <w:t>positive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examples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</w:rPr>
        <w:t> </w:t>
      </w:r>
      <w:r>
        <w:rPr>
          <w:color w:val="414042"/>
          <w:spacing w:val="-3"/>
        </w:rPr>
        <w:t>confi</w:t>
        <w:tab/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case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including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workers.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overcoming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workplaces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employers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ealise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value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49"/>
          <w:w w:val="104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introduce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strategies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wher</w:t>
      </w:r>
      <w:r>
        <w:rPr>
          <w:color w:val="414042"/>
          <w:spacing w:val="-4"/>
        </w:rPr>
        <w:t>eby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utilise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available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valuable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experience.</w:t>
      </w:r>
      <w:r>
        <w:rPr/>
      </w:r>
    </w:p>
    <w:p>
      <w:pPr>
        <w:pStyle w:val="BodyText"/>
        <w:spacing w:line="263" w:lineRule="auto"/>
        <w:ind w:right="1509"/>
        <w:jc w:val="left"/>
      </w:pPr>
      <w:r>
        <w:rPr>
          <w:color w:val="414042"/>
          <w:spacing w:val="-3"/>
        </w:rPr>
        <w:t>In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course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national </w:t>
      </w:r>
      <w:r>
        <w:rPr>
          <w:color w:val="414042"/>
          <w:spacing w:val="-6"/>
        </w:rPr>
        <w:t>inquiry</w:t>
      </w:r>
      <w:r>
        <w:rPr>
          <w:color w:val="414042"/>
          <w:spacing w:val="-7"/>
        </w:rPr>
        <w:t>,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4"/>
        </w:rPr>
        <w:t> consulting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4"/>
        </w:rPr>
        <w:t> people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from </w:t>
      </w:r>
      <w:r>
        <w:rPr>
          <w:color w:val="414042"/>
          <w:spacing w:val="-3"/>
        </w:rPr>
        <w:t>all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5"/>
        </w:rPr>
        <w:t> Australia</w:t>
      </w:r>
      <w:r>
        <w:rPr>
          <w:color w:val="414042"/>
          <w:spacing w:val="-4"/>
        </w:rPr>
        <w:t> about</w:t>
      </w:r>
      <w:r>
        <w:rPr>
          <w:color w:val="414042"/>
          <w:spacing w:val="51"/>
          <w:w w:val="104"/>
        </w:rPr>
        <w:t> </w:t>
      </w:r>
      <w:r>
        <w:rPr>
          <w:color w:val="414042"/>
          <w:spacing w:val="-5"/>
        </w:rPr>
        <w:t>these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issues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expect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hear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diverse</w:t>
      </w:r>
      <w:r>
        <w:rPr>
          <w:color w:val="414042"/>
          <w:spacing w:val="41"/>
        </w:rPr>
        <w:t> </w:t>
      </w:r>
      <w:r>
        <w:rPr>
          <w:color w:val="414042"/>
          <w:spacing w:val="-5"/>
        </w:rPr>
        <w:t>stakeholders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effective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ways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get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rid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myths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63"/>
          <w:w w:val="101"/>
        </w:rPr>
        <w:t> </w:t>
      </w:r>
      <w:r>
        <w:rPr>
          <w:color w:val="414042"/>
          <w:spacing w:val="-4"/>
        </w:rPr>
        <w:t>misconceptions </w:t>
      </w:r>
      <w:r>
        <w:rPr>
          <w:color w:val="414042"/>
          <w:spacing w:val="-3"/>
        </w:rPr>
        <w:t>and </w:t>
      </w:r>
      <w:r>
        <w:rPr>
          <w:color w:val="414042"/>
          <w:spacing w:val="-4"/>
        </w:rPr>
        <w:t>other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attitudes</w:t>
      </w:r>
      <w:r>
        <w:rPr>
          <w:color w:val="414042"/>
          <w:spacing w:val="-3"/>
        </w:rPr>
        <w:t> that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curr</w:t>
      </w:r>
      <w:r>
        <w:rPr>
          <w:color w:val="414042"/>
          <w:spacing w:val="-4"/>
        </w:rPr>
        <w:t>ently</w:t>
      </w:r>
      <w:r>
        <w:rPr>
          <w:color w:val="414042"/>
          <w:spacing w:val="-3"/>
        </w:rPr>
        <w:t> bar </w:t>
      </w:r>
      <w:r>
        <w:rPr>
          <w:color w:val="414042"/>
          <w:spacing w:val="-4"/>
        </w:rPr>
        <w:t>older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4"/>
        </w:rPr>
        <w:t> from</w:t>
      </w:r>
      <w:r>
        <w:rPr>
          <w:color w:val="414042"/>
          <w:spacing w:val="-3"/>
        </w:rPr>
        <w:t> the </w:t>
      </w: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ce.</w:t>
      </w:r>
      <w:r>
        <w:rPr/>
      </w:r>
    </w:p>
    <w:p>
      <w:pPr>
        <w:spacing w:line="263" w:lineRule="auto" w:before="114"/>
        <w:ind w:left="120" w:right="1652" w:firstLine="0"/>
        <w:jc w:val="left"/>
        <w:rPr>
          <w:rFonts w:ascii="Arial" w:hAnsi="Arial" w:cs="Arial" w:eastAsia="Arial"/>
          <w:sz w:val="19"/>
          <w:szCs w:val="19"/>
        </w:rPr>
      </w:pPr>
      <w:r>
        <w:rPr/>
        <w:pict>
          <v:shape style="position:absolute;margin-left:38.976364pt;margin-top:39.236015pt;width:350.258636pt;height:452.195pt;mso-position-horizontal-relative:page;mso-position-vertical-relative:paragraph;z-index:-202216" type="#_x0000_t75" stroked="false">
            <v:imagedata r:id="rId15" o:title=""/>
          </v:shape>
        </w:pict>
      </w:r>
      <w:r>
        <w:rPr>
          <w:rFonts w:ascii="Arial" w:hAnsi="Arial" w:cs="Arial" w:eastAsia="Arial"/>
          <w:color w:val="414042"/>
          <w:spacing w:val="-4"/>
          <w:sz w:val="19"/>
          <w:szCs w:val="19"/>
        </w:rPr>
        <w:t>For</w:t>
      </w:r>
      <w:r>
        <w:rPr>
          <w:rFonts w:ascii="Arial" w:hAnsi="Arial" w:cs="Arial" w:eastAsia="Arial"/>
          <w:color w:val="414042"/>
          <w:spacing w:val="-6"/>
          <w:sz w:val="19"/>
          <w:szCs w:val="19"/>
        </w:rPr>
        <w:t> </w:t>
      </w:r>
      <w:r>
        <w:rPr>
          <w:rFonts w:ascii="Arial" w:hAnsi="Arial" w:cs="Arial" w:eastAsia="Arial"/>
          <w:color w:val="414042"/>
          <w:spacing w:val="-4"/>
          <w:sz w:val="19"/>
          <w:szCs w:val="19"/>
        </w:rPr>
        <w:t>more</w:t>
      </w:r>
      <w:r>
        <w:rPr>
          <w:rFonts w:ascii="Arial" w:hAnsi="Arial" w:cs="Arial" w:eastAsia="Arial"/>
          <w:color w:val="414042"/>
          <w:spacing w:val="-6"/>
          <w:sz w:val="19"/>
          <w:szCs w:val="19"/>
        </w:rPr>
        <w:t> </w:t>
      </w:r>
      <w:r>
        <w:rPr>
          <w:rFonts w:ascii="Arial" w:hAnsi="Arial" w:cs="Arial" w:eastAsia="Arial"/>
          <w:color w:val="414042"/>
          <w:spacing w:val="-4"/>
          <w:sz w:val="19"/>
          <w:szCs w:val="19"/>
        </w:rPr>
        <w:t>information</w:t>
      </w:r>
      <w:r>
        <w:rPr>
          <w:rFonts w:ascii="Arial" w:hAnsi="Arial" w:cs="Arial" w:eastAsia="Arial"/>
          <w:color w:val="414042"/>
          <w:spacing w:val="-6"/>
          <w:sz w:val="19"/>
          <w:szCs w:val="19"/>
        </w:rPr>
        <w:t> </w:t>
      </w:r>
      <w:r>
        <w:rPr>
          <w:rFonts w:ascii="Arial" w:hAnsi="Arial" w:cs="Arial" w:eastAsia="Arial"/>
          <w:color w:val="414042"/>
          <w:spacing w:val="-4"/>
          <w:sz w:val="19"/>
          <w:szCs w:val="19"/>
        </w:rPr>
        <w:t>about</w:t>
      </w:r>
      <w:r>
        <w:rPr>
          <w:rFonts w:ascii="Arial" w:hAnsi="Arial" w:cs="Arial" w:eastAsia="Arial"/>
          <w:color w:val="414042"/>
          <w:spacing w:val="-6"/>
          <w:sz w:val="19"/>
          <w:szCs w:val="19"/>
        </w:rPr>
        <w:t> </w:t>
      </w:r>
      <w:r>
        <w:rPr>
          <w:rFonts w:ascii="Arial" w:hAnsi="Arial" w:cs="Arial" w:eastAsia="Arial"/>
          <w:color w:val="414042"/>
          <w:spacing w:val="-3"/>
          <w:sz w:val="19"/>
          <w:szCs w:val="19"/>
        </w:rPr>
        <w:t>the</w:t>
      </w:r>
      <w:r>
        <w:rPr>
          <w:rFonts w:ascii="Arial" w:hAnsi="Arial" w:cs="Arial" w:eastAsia="Arial"/>
          <w:color w:val="414042"/>
          <w:spacing w:val="-6"/>
          <w:sz w:val="19"/>
          <w:szCs w:val="19"/>
        </w:rPr>
        <w:t> inquiry</w:t>
      </w:r>
      <w:r>
        <w:rPr>
          <w:rFonts w:ascii="Arial" w:hAnsi="Arial" w:cs="Arial" w:eastAsia="Arial"/>
          <w:color w:val="414042"/>
          <w:spacing w:val="-7"/>
          <w:sz w:val="19"/>
          <w:szCs w:val="19"/>
        </w:rPr>
        <w:t>,</w:t>
      </w:r>
      <w:r>
        <w:rPr>
          <w:rFonts w:ascii="Arial" w:hAnsi="Arial" w:cs="Arial" w:eastAsia="Arial"/>
          <w:color w:val="414042"/>
          <w:spacing w:val="-6"/>
          <w:sz w:val="19"/>
          <w:szCs w:val="19"/>
        </w:rPr>
        <w:t> </w:t>
      </w:r>
      <w:r>
        <w:rPr>
          <w:rFonts w:ascii="Arial" w:hAnsi="Arial" w:cs="Arial" w:eastAsia="Arial"/>
          <w:color w:val="414042"/>
          <w:spacing w:val="-5"/>
          <w:sz w:val="19"/>
          <w:szCs w:val="19"/>
        </w:rPr>
        <w:t>please</w:t>
      </w:r>
      <w:r>
        <w:rPr>
          <w:rFonts w:ascii="Arial" w:hAnsi="Arial" w:cs="Arial" w:eastAsia="Arial"/>
          <w:color w:val="414042"/>
          <w:spacing w:val="-6"/>
          <w:sz w:val="19"/>
          <w:szCs w:val="19"/>
        </w:rPr>
        <w:t> </w:t>
      </w:r>
      <w:r>
        <w:rPr>
          <w:rFonts w:ascii="Arial" w:hAnsi="Arial" w:cs="Arial" w:eastAsia="Arial"/>
          <w:color w:val="414042"/>
          <w:spacing w:val="-4"/>
          <w:sz w:val="19"/>
          <w:szCs w:val="19"/>
        </w:rPr>
        <w:t>see</w:t>
      </w:r>
      <w:r>
        <w:rPr>
          <w:rFonts w:ascii="Arial" w:hAnsi="Arial" w:cs="Arial" w:eastAsia="Arial"/>
          <w:color w:val="414042"/>
          <w:spacing w:val="-6"/>
          <w:sz w:val="19"/>
          <w:szCs w:val="19"/>
        </w:rPr>
        <w:t> </w:t>
      </w:r>
      <w:r>
        <w:rPr>
          <w:rFonts w:ascii="Arial" w:hAnsi="Arial" w:cs="Arial" w:eastAsia="Arial"/>
          <w:color w:val="414042"/>
          <w:spacing w:val="-3"/>
          <w:sz w:val="19"/>
          <w:szCs w:val="19"/>
        </w:rPr>
        <w:t>the</w:t>
      </w:r>
      <w:r>
        <w:rPr>
          <w:rFonts w:ascii="Arial" w:hAnsi="Arial" w:cs="Arial" w:eastAsia="Arial"/>
          <w:color w:val="414042"/>
          <w:spacing w:val="-6"/>
          <w:sz w:val="19"/>
          <w:szCs w:val="19"/>
        </w:rPr>
        <w:t> </w:t>
      </w:r>
      <w:r>
        <w:rPr>
          <w:rFonts w:ascii="Arial" w:hAnsi="Arial" w:cs="Arial" w:eastAsia="Arial"/>
          <w:color w:val="414042"/>
          <w:spacing w:val="-7"/>
          <w:sz w:val="19"/>
          <w:szCs w:val="19"/>
        </w:rPr>
        <w:t>Commission</w:t>
      </w:r>
      <w:r>
        <w:rPr>
          <w:rFonts w:ascii="Arial" w:hAnsi="Arial" w:cs="Arial" w:eastAsia="Arial"/>
          <w:color w:val="414042"/>
          <w:spacing w:val="-6"/>
          <w:sz w:val="19"/>
          <w:szCs w:val="19"/>
        </w:rPr>
        <w:t>’</w:t>
      </w:r>
      <w:r>
        <w:rPr>
          <w:rFonts w:ascii="Arial" w:hAnsi="Arial" w:cs="Arial" w:eastAsia="Arial"/>
          <w:color w:val="414042"/>
          <w:spacing w:val="-8"/>
          <w:sz w:val="19"/>
          <w:szCs w:val="19"/>
        </w:rPr>
        <w:t>s</w:t>
      </w:r>
      <w:r>
        <w:rPr>
          <w:rFonts w:ascii="Arial" w:hAnsi="Arial" w:cs="Arial" w:eastAsia="Arial"/>
          <w:color w:val="414042"/>
          <w:spacing w:val="-6"/>
          <w:sz w:val="19"/>
          <w:szCs w:val="19"/>
        </w:rPr>
        <w:t> </w:t>
      </w:r>
      <w:r>
        <w:rPr>
          <w:rFonts w:ascii="Arial" w:hAnsi="Arial" w:cs="Arial" w:eastAsia="Arial"/>
          <w:color w:val="414042"/>
          <w:spacing w:val="-4"/>
          <w:sz w:val="19"/>
          <w:szCs w:val="19"/>
        </w:rPr>
        <w:t>website:</w:t>
      </w:r>
      <w:r>
        <w:rPr>
          <w:rFonts w:ascii="Arial" w:hAnsi="Arial" w:cs="Arial" w:eastAsia="Arial"/>
          <w:color w:val="414042"/>
          <w:spacing w:val="-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003D68"/>
          <w:spacing w:val="-4"/>
          <w:w w:val="102"/>
          <w:sz w:val="19"/>
          <w:szCs w:val="19"/>
        </w:rPr>
      </w:r>
      <w:r>
        <w:rPr>
          <w:rFonts w:ascii="Arial" w:hAnsi="Arial" w:cs="Arial" w:eastAsia="Arial"/>
          <w:b/>
          <w:bCs/>
          <w:color w:val="003D68"/>
          <w:spacing w:val="-4"/>
          <w:w w:val="102"/>
          <w:sz w:val="19"/>
          <w:szCs w:val="19"/>
        </w:rPr>
        <w:t> </w:t>
      </w:r>
      <w:hyperlink r:id="rId16">
        <w:r>
          <w:rPr>
            <w:rFonts w:ascii="Arial" w:hAnsi="Arial" w:cs="Arial" w:eastAsia="Arial"/>
            <w:b/>
            <w:bCs/>
            <w:color w:val="003D68"/>
            <w:spacing w:val="-5"/>
            <w:w w:val="95"/>
            <w:sz w:val="19"/>
            <w:szCs w:val="19"/>
            <w:u w:val="single" w:color="003D68"/>
          </w:rPr>
          <w:t>http://www</w:t>
        </w:r>
        <w:r>
          <w:rPr>
            <w:rFonts w:ascii="Arial" w:hAnsi="Arial" w:cs="Arial" w:eastAsia="Arial"/>
            <w:b/>
            <w:bCs/>
            <w:color w:val="003D68"/>
            <w:spacing w:val="-6"/>
            <w:w w:val="95"/>
            <w:sz w:val="19"/>
            <w:szCs w:val="19"/>
            <w:u w:val="single" w:color="003D68"/>
          </w:rPr>
          <w:t>.humanrights.gov</w:t>
        </w:r>
        <w:r>
          <w:rPr>
            <w:rFonts w:ascii="Arial" w:hAnsi="Arial" w:cs="Arial" w:eastAsia="Arial"/>
            <w:b/>
            <w:bCs/>
            <w:color w:val="003D68"/>
            <w:spacing w:val="-5"/>
            <w:w w:val="95"/>
            <w:sz w:val="19"/>
            <w:szCs w:val="19"/>
            <w:u w:val="single" w:color="003D68"/>
          </w:rPr>
          <w:t>.au/our-work/disability-rights/pr</w:t>
        </w:r>
        <w:r>
          <w:rPr>
            <w:rFonts w:ascii="Arial" w:hAnsi="Arial" w:cs="Arial" w:eastAsia="Arial"/>
            <w:b/>
            <w:bCs/>
            <w:color w:val="003D68"/>
            <w:spacing w:val="-6"/>
            <w:w w:val="95"/>
            <w:sz w:val="19"/>
            <w:szCs w:val="19"/>
            <w:u w:val="single" w:color="003D68"/>
          </w:rPr>
          <w:t>ojects/willing-work-national-inquiry-employment-</w:t>
        </w:r>
        <w:r>
          <w:rPr>
            <w:rFonts w:ascii="Arial" w:hAnsi="Arial" w:cs="Arial" w:eastAsia="Arial"/>
            <w:b/>
            <w:bCs/>
            <w:color w:val="003D68"/>
            <w:spacing w:val="-4"/>
            <w:w w:val="94"/>
            <w:sz w:val="19"/>
            <w:szCs w:val="19"/>
          </w:rPr>
        </w:r>
      </w:hyperlink>
      <w:r>
        <w:rPr>
          <w:rFonts w:ascii="Arial" w:hAnsi="Arial" w:cs="Arial" w:eastAsia="Arial"/>
          <w:b/>
          <w:bCs/>
          <w:color w:val="003D68"/>
          <w:spacing w:val="-4"/>
          <w:w w:val="9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003D68"/>
          <w:spacing w:val="-4"/>
          <w:w w:val="92"/>
          <w:sz w:val="19"/>
          <w:szCs w:val="19"/>
        </w:rPr>
      </w:r>
      <w:r>
        <w:rPr>
          <w:rFonts w:ascii="Arial" w:hAnsi="Arial" w:cs="Arial" w:eastAsia="Arial"/>
          <w:b/>
          <w:bCs/>
          <w:color w:val="003D68"/>
          <w:spacing w:val="-4"/>
          <w:w w:val="92"/>
          <w:sz w:val="19"/>
          <w:szCs w:val="19"/>
        </w:rPr>
        <w:t>  </w:t>
      </w:r>
      <w:r>
        <w:rPr>
          <w:rFonts w:ascii="Arial" w:hAnsi="Arial" w:cs="Arial" w:eastAsia="Arial"/>
          <w:b/>
          <w:bCs/>
          <w:color w:val="003D68"/>
          <w:spacing w:val="-5"/>
          <w:sz w:val="19"/>
          <w:szCs w:val="19"/>
          <w:u w:val="single" w:color="003D68"/>
        </w:rPr>
        <w:t>discrimination-against</w:t>
      </w:r>
      <w:r>
        <w:rPr>
          <w:rFonts w:ascii="Arial" w:hAnsi="Arial" w:cs="Arial" w:eastAsia="Arial"/>
          <w:b/>
          <w:bCs/>
          <w:color w:val="003D68"/>
          <w:spacing w:val="-4"/>
          <w:w w:val="92"/>
          <w:sz w:val="19"/>
          <w:szCs w:val="19"/>
        </w:rPr>
      </w:r>
      <w:r>
        <w:rPr>
          <w:rFonts w:ascii="Arial" w:hAnsi="Arial" w:cs="Arial" w:eastAsia="Arial"/>
          <w:sz w:val="19"/>
          <w:szCs w:val="19"/>
        </w:rPr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w w:val="115"/>
        </w:rPr>
        <w:t>*</w:t>
      </w:r>
      <w:r>
        <w:rPr/>
      </w:r>
    </w:p>
    <w:p>
      <w:pPr>
        <w:spacing w:after="0" w:line="240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Heading2"/>
        <w:spacing w:line="725" w:lineRule="exact"/>
        <w:ind w:right="0"/>
        <w:jc w:val="left"/>
        <w:rPr>
          <w:b w:val="0"/>
          <w:bCs w:val="0"/>
        </w:rPr>
      </w:pPr>
      <w:r>
        <w:rPr>
          <w:color w:val="003D68"/>
          <w:spacing w:val="-5"/>
          <w:w w:val="65"/>
        </w:rPr>
        <w:t>THE</w:t>
      </w:r>
      <w:r>
        <w:rPr>
          <w:color w:val="003D68"/>
          <w:spacing w:val="79"/>
          <w:w w:val="65"/>
        </w:rPr>
        <w:t> </w:t>
      </w:r>
      <w:r>
        <w:rPr>
          <w:color w:val="003D68"/>
          <w:spacing w:val="-7"/>
          <w:w w:val="65"/>
        </w:rPr>
        <w:t>DEMOGRAPHIC</w:t>
      </w:r>
      <w:r>
        <w:rPr>
          <w:color w:val="003D68"/>
          <w:spacing w:val="80"/>
          <w:w w:val="65"/>
        </w:rPr>
        <w:t> </w:t>
      </w:r>
      <w:r>
        <w:rPr>
          <w:color w:val="003D68"/>
          <w:spacing w:val="-7"/>
          <w:w w:val="65"/>
        </w:rPr>
        <w:t>SHIFT</w:t>
      </w:r>
      <w:r>
        <w:rPr>
          <w:b w:val="0"/>
        </w:rPr>
      </w:r>
    </w:p>
    <w:p>
      <w:pPr>
        <w:pStyle w:val="Heading3"/>
        <w:spacing w:line="578" w:lineRule="exact"/>
        <w:ind w:right="0" w:firstLine="0"/>
        <w:jc w:val="left"/>
      </w:pPr>
      <w:r>
        <w:rPr>
          <w:color w:val="003D68"/>
          <w:w w:val="85"/>
        </w:rPr>
        <w:t>-</w:t>
      </w:r>
      <w:r>
        <w:rPr>
          <w:color w:val="003D68"/>
          <w:spacing w:val="-33"/>
          <w:w w:val="85"/>
        </w:rPr>
        <w:t> </w:t>
      </w:r>
      <w:r>
        <w:rPr>
          <w:color w:val="003D68"/>
          <w:spacing w:val="-6"/>
          <w:w w:val="85"/>
        </w:rPr>
        <w:t>AGEING</w:t>
      </w:r>
      <w:r>
        <w:rPr>
          <w:color w:val="003D68"/>
          <w:spacing w:val="-33"/>
          <w:w w:val="85"/>
        </w:rPr>
        <w:t> </w:t>
      </w:r>
      <w:r>
        <w:rPr>
          <w:color w:val="003D68"/>
          <w:spacing w:val="-9"/>
          <w:w w:val="85"/>
        </w:rPr>
        <w:t>POPULATION</w:t>
      </w:r>
      <w:r>
        <w:rPr>
          <w:color w:val="003D68"/>
          <w:spacing w:val="-33"/>
          <w:w w:val="85"/>
        </w:rPr>
        <w:t> </w:t>
      </w:r>
      <w:r>
        <w:rPr>
          <w:color w:val="003D68"/>
          <w:spacing w:val="-5"/>
          <w:w w:val="85"/>
        </w:rPr>
        <w:t>AND</w:t>
      </w:r>
      <w:r>
        <w:rPr>
          <w:color w:val="003D68"/>
          <w:spacing w:val="-32"/>
          <w:w w:val="85"/>
        </w:rPr>
        <w:t> </w:t>
      </w:r>
      <w:r>
        <w:rPr>
          <w:color w:val="003D68"/>
          <w:spacing w:val="-5"/>
          <w:w w:val="85"/>
        </w:rPr>
        <w:t>THE</w:t>
      </w:r>
      <w:r>
        <w:rPr>
          <w:color w:val="003D68"/>
          <w:spacing w:val="-33"/>
          <w:w w:val="85"/>
        </w:rPr>
        <w:t> </w:t>
      </w:r>
      <w:r>
        <w:rPr>
          <w:color w:val="003D68"/>
          <w:spacing w:val="-6"/>
          <w:w w:val="85"/>
        </w:rPr>
        <w:t>BIGGER</w:t>
      </w:r>
      <w:r>
        <w:rPr>
          <w:color w:val="003D68"/>
          <w:spacing w:val="-33"/>
          <w:w w:val="85"/>
        </w:rPr>
        <w:t> </w:t>
      </w:r>
      <w:r>
        <w:rPr>
          <w:color w:val="003D68"/>
          <w:spacing w:val="-7"/>
          <w:w w:val="85"/>
        </w:rPr>
        <w:t>PICTURE</w:t>
      </w:r>
      <w:r>
        <w:rPr/>
      </w:r>
    </w:p>
    <w:p>
      <w:pPr>
        <w:spacing w:line="240" w:lineRule="auto" w:before="1"/>
        <w:rPr>
          <w:rFonts w:ascii="Arial Narrow" w:hAnsi="Arial Narrow" w:cs="Arial Narrow" w:eastAsia="Arial Narrow"/>
          <w:sz w:val="23"/>
          <w:szCs w:val="23"/>
        </w:rPr>
      </w:pPr>
    </w:p>
    <w:p>
      <w:pPr>
        <w:pStyle w:val="Heading7"/>
        <w:spacing w:line="240" w:lineRule="auto" w:before="64"/>
        <w:ind w:right="0"/>
        <w:jc w:val="left"/>
        <w:rPr>
          <w:b w:val="0"/>
          <w:bCs w:val="0"/>
        </w:rPr>
      </w:pPr>
      <w:r>
        <w:rPr>
          <w:color w:val="414042"/>
          <w:spacing w:val="-5"/>
        </w:rPr>
        <w:t>ECONOMIC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DIMENSIONS</w:t>
      </w:r>
      <w:r>
        <w:rPr>
          <w:color w:val="414042"/>
          <w:spacing w:val="-24"/>
        </w:rPr>
        <w:t> </w:t>
      </w:r>
      <w:r>
        <w:rPr>
          <w:color w:val="414042"/>
        </w:rPr>
        <w:t>-</w:t>
      </w:r>
      <w:r>
        <w:rPr>
          <w:color w:val="414042"/>
          <w:spacing w:val="-24"/>
        </w:rPr>
        <w:t> </w:t>
      </w:r>
      <w:r>
        <w:rPr>
          <w:color w:val="414042"/>
          <w:spacing w:val="-8"/>
        </w:rPr>
        <w:t>FAIR</w:t>
      </w:r>
      <w:r>
        <w:rPr>
          <w:color w:val="414042"/>
          <w:spacing w:val="-24"/>
        </w:rPr>
        <w:t> </w:t>
      </w:r>
      <w:r>
        <w:rPr>
          <w:color w:val="414042"/>
          <w:spacing w:val="-11"/>
        </w:rPr>
        <w:t>TAX</w:t>
      </w:r>
      <w:r>
        <w:rPr>
          <w:color w:val="414042"/>
          <w:spacing w:val="-24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24"/>
        </w:rPr>
        <w:t> </w:t>
      </w:r>
      <w:r>
        <w:rPr>
          <w:color w:val="414042"/>
          <w:spacing w:val="-7"/>
        </w:rPr>
        <w:t>WELFARE:</w:t>
      </w:r>
      <w:r>
        <w:rPr>
          <w:color w:val="414042"/>
          <w:spacing w:val="-24"/>
        </w:rPr>
        <w:t> </w:t>
      </w:r>
      <w:r>
        <w:rPr>
          <w:color w:val="414042"/>
          <w:spacing w:val="-4"/>
        </w:rPr>
        <w:t>JOHN</w:t>
      </w:r>
      <w:r>
        <w:rPr>
          <w:color w:val="414042"/>
          <w:spacing w:val="-25"/>
        </w:rPr>
        <w:t> </w:t>
      </w:r>
      <w:r>
        <w:rPr>
          <w:color w:val="414042"/>
          <w:spacing w:val="-6"/>
        </w:rPr>
        <w:t>DALEY</w:t>
      </w:r>
      <w:r>
        <w:rPr>
          <w:b w:val="0"/>
        </w:rPr>
      </w:r>
    </w:p>
    <w:p>
      <w:pPr>
        <w:pStyle w:val="BodyText"/>
        <w:spacing w:line="263" w:lineRule="auto" w:before="130"/>
        <w:ind w:right="1547"/>
        <w:jc w:val="left"/>
      </w:pPr>
      <w:r>
        <w:rPr>
          <w:color w:val="414042"/>
          <w:spacing w:val="-2"/>
        </w:rPr>
        <w:t>Dr</w:t>
      </w:r>
      <w:r>
        <w:rPr>
          <w:color w:val="414042"/>
          <w:spacing w:val="-3"/>
        </w:rPr>
        <w:t> John</w:t>
      </w:r>
      <w:r>
        <w:rPr>
          <w:color w:val="414042"/>
          <w:spacing w:val="-2"/>
        </w:rPr>
        <w:t> </w:t>
      </w:r>
      <w:r>
        <w:rPr>
          <w:color w:val="414042"/>
          <w:spacing w:val="-8"/>
        </w:rPr>
        <w:t>Daley,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CEO</w:t>
      </w:r>
      <w:r>
        <w:rPr>
          <w:color w:val="414042"/>
          <w:spacing w:val="-2"/>
        </w:rPr>
        <w:t> of</w:t>
      </w:r>
      <w:r>
        <w:rPr>
          <w:color w:val="414042"/>
          <w:spacing w:val="-3"/>
        </w:rPr>
        <w:t> 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Grattan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Institute,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delivered</w:t>
      </w:r>
      <w:r>
        <w:rPr>
          <w:color w:val="414042"/>
          <w:spacing w:val="-3"/>
        </w:rPr>
        <w:t> </w:t>
      </w:r>
      <w:r>
        <w:rPr>
          <w:color w:val="414042"/>
        </w:rPr>
        <w:t>a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“tour</w:t>
      </w:r>
      <w:r>
        <w:rPr>
          <w:color w:val="414042"/>
          <w:spacing w:val="-2"/>
        </w:rPr>
        <w:t> de </w:t>
      </w:r>
      <w:r>
        <w:rPr>
          <w:color w:val="414042"/>
          <w:spacing w:val="-4"/>
        </w:rPr>
        <w:t>force”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presentation</w:t>
      </w:r>
      <w:r>
        <w:rPr>
          <w:color w:val="414042"/>
          <w:spacing w:val="-2"/>
        </w:rPr>
        <w:t> on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supply</w:t>
      </w:r>
      <w:r>
        <w:rPr>
          <w:color w:val="414042"/>
          <w:spacing w:val="-3"/>
        </w:rPr>
        <w:t> side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factors</w:t>
      </w:r>
      <w:r>
        <w:rPr>
          <w:color w:val="414042"/>
          <w:spacing w:val="45"/>
          <w:w w:val="99"/>
        </w:rPr>
        <w:t> </w:t>
      </w:r>
      <w:r>
        <w:rPr>
          <w:color w:val="414042"/>
          <w:spacing w:val="-4"/>
        </w:rPr>
        <w:t>relating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5"/>
        </w:rPr>
        <w:t> workers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7"/>
        </w:rPr>
        <w:t>Australia</w:t>
      </w:r>
      <w:r>
        <w:rPr>
          <w:color w:val="414042"/>
          <w:spacing w:val="-6"/>
        </w:rPr>
        <w:t>’</w:t>
      </w:r>
      <w:r>
        <w:rPr>
          <w:color w:val="414042"/>
          <w:spacing w:val="-8"/>
        </w:rPr>
        <w:t>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budgetary</w:t>
      </w:r>
      <w:r>
        <w:rPr>
          <w:color w:val="414042"/>
          <w:spacing w:val="-5"/>
        </w:rPr>
        <w:t> malaise.</w:t>
      </w:r>
      <w:r>
        <w:rPr/>
      </w:r>
    </w:p>
    <w:p>
      <w:pPr>
        <w:pStyle w:val="BodyText"/>
        <w:spacing w:line="263" w:lineRule="auto"/>
        <w:ind w:right="2145"/>
        <w:jc w:val="both"/>
      </w:pPr>
      <w:r>
        <w:rPr>
          <w:color w:val="414042"/>
          <w:spacing w:val="-4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supply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side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extent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want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work.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incentives,</w:t>
      </w:r>
      <w:r>
        <w:rPr>
          <w:color w:val="414042"/>
          <w:spacing w:val="75"/>
          <w:w w:val="98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5"/>
        </w:rPr>
        <w:t> disincentives, </w:t>
      </w:r>
      <w:r>
        <w:rPr>
          <w:color w:val="414042"/>
          <w:spacing w:val="-2"/>
        </w:rPr>
        <w:t>do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have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continue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ce?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might government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alter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incentives</w:t>
      </w:r>
      <w:r>
        <w:rPr>
          <w:color w:val="414042"/>
          <w:spacing w:val="-4"/>
        </w:rPr>
        <w:t> or</w:t>
      </w:r>
      <w:r>
        <w:rPr>
          <w:color w:val="414042"/>
          <w:spacing w:val="53"/>
          <w:w w:val="104"/>
        </w:rPr>
        <w:t> </w:t>
      </w:r>
      <w:r>
        <w:rPr>
          <w:color w:val="414042"/>
          <w:spacing w:val="-5"/>
        </w:rPr>
        <w:t>disincentives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af</w:t>
      </w:r>
      <w:r>
        <w:rPr>
          <w:color w:val="414042"/>
          <w:spacing w:val="-4"/>
        </w:rPr>
        <w:t>fect </w:t>
      </w:r>
      <w:r>
        <w:rPr>
          <w:color w:val="414042"/>
          <w:spacing w:val="-3"/>
        </w:rPr>
        <w:t>the </w:t>
      </w:r>
      <w:r>
        <w:rPr>
          <w:color w:val="414042"/>
          <w:spacing w:val="-4"/>
        </w:rPr>
        <w:t>participation </w:t>
      </w:r>
      <w:r>
        <w:rPr>
          <w:color w:val="414042"/>
          <w:spacing w:val="-5"/>
        </w:rPr>
        <w:t>rates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older </w:t>
      </w:r>
      <w:r>
        <w:rPr>
          <w:color w:val="414042"/>
          <w:spacing w:val="-5"/>
        </w:rPr>
        <w:t>workers?</w:t>
      </w:r>
      <w:r>
        <w:rPr/>
      </w:r>
    </w:p>
    <w:p>
      <w:pPr>
        <w:pStyle w:val="Heading9"/>
        <w:spacing w:line="263" w:lineRule="auto"/>
        <w:ind w:right="1569"/>
        <w:jc w:val="left"/>
        <w:rPr>
          <w:b w:val="0"/>
          <w:bCs w:val="0"/>
        </w:rPr>
      </w:pPr>
      <w:r>
        <w:rPr>
          <w:color w:val="414042"/>
          <w:spacing w:val="-5"/>
          <w:w w:val="95"/>
        </w:rPr>
        <w:t>“Australian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4"/>
          <w:w w:val="95"/>
        </w:rPr>
        <w:t>government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4"/>
          <w:w w:val="95"/>
        </w:rPr>
        <w:t>budgets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5"/>
          <w:w w:val="95"/>
        </w:rPr>
        <w:t>ar</w:t>
      </w:r>
      <w:r>
        <w:rPr>
          <w:color w:val="414042"/>
          <w:spacing w:val="-4"/>
          <w:w w:val="95"/>
        </w:rPr>
        <w:t>e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5"/>
          <w:w w:val="95"/>
        </w:rPr>
        <w:t>clearly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5"/>
          <w:w w:val="95"/>
        </w:rPr>
        <w:t>unsustainable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2"/>
          <w:w w:val="95"/>
        </w:rPr>
        <w:t>at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3"/>
          <w:w w:val="95"/>
        </w:rPr>
        <w:t>the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4"/>
          <w:w w:val="95"/>
        </w:rPr>
        <w:t>moment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4"/>
          <w:w w:val="95"/>
        </w:rPr>
        <w:t>and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5"/>
          <w:w w:val="95"/>
        </w:rPr>
        <w:t>spending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2"/>
          <w:w w:val="95"/>
        </w:rPr>
        <w:t>on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4"/>
          <w:w w:val="95"/>
        </w:rPr>
        <w:t>older</w:t>
      </w:r>
      <w:r>
        <w:rPr>
          <w:color w:val="414042"/>
          <w:spacing w:val="59"/>
          <w:w w:val="96"/>
        </w:rPr>
        <w:t> </w:t>
      </w:r>
      <w:r>
        <w:rPr>
          <w:color w:val="414042"/>
          <w:spacing w:val="-5"/>
        </w:rPr>
        <w:t>households</w:t>
      </w:r>
      <w:r>
        <w:rPr>
          <w:color w:val="414042"/>
          <w:spacing w:val="-2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6"/>
        </w:rPr>
        <w:t> </w:t>
      </w:r>
      <w:r>
        <w:rPr>
          <w:color w:val="414042"/>
        </w:rPr>
        <w:t>a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material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part</w:t>
      </w:r>
      <w:r>
        <w:rPr>
          <w:color w:val="414042"/>
          <w:spacing w:val="-26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2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problem.</w:t>
      </w:r>
      <w:r>
        <w:rPr>
          <w:color w:val="414042"/>
          <w:spacing w:val="-27"/>
        </w:rPr>
        <w:t> </w:t>
      </w:r>
      <w:r>
        <w:rPr>
          <w:color w:val="414042"/>
          <w:spacing w:val="-7"/>
        </w:rPr>
        <w:t>We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need</w:t>
      </w:r>
      <w:r>
        <w:rPr>
          <w:color w:val="414042"/>
          <w:spacing w:val="-2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change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our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tax</w:t>
      </w:r>
      <w:r>
        <w:rPr>
          <w:color w:val="414042"/>
          <w:spacing w:val="-27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welfar</w:t>
      </w:r>
      <w:r>
        <w:rPr>
          <w:color w:val="414042"/>
          <w:spacing w:val="-4"/>
        </w:rPr>
        <w:t>e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settings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38"/>
          <w:w w:val="102"/>
        </w:rPr>
        <w:t> </w:t>
      </w:r>
      <w:r>
        <w:rPr>
          <w:color w:val="414042"/>
          <w:spacing w:val="-5"/>
        </w:rPr>
        <w:t>encourage</w:t>
      </w:r>
      <w:r>
        <w:rPr>
          <w:color w:val="414042"/>
          <w:spacing w:val="-33"/>
        </w:rPr>
        <w:t> </w:t>
      </w:r>
      <w:r>
        <w:rPr>
          <w:color w:val="414042"/>
          <w:spacing w:val="-5"/>
        </w:rPr>
        <w:t>mor</w:t>
      </w:r>
      <w:r>
        <w:rPr>
          <w:color w:val="414042"/>
          <w:spacing w:val="-4"/>
        </w:rPr>
        <w:t>e</w:t>
      </w:r>
      <w:r>
        <w:rPr>
          <w:color w:val="414042"/>
          <w:spacing w:val="-32"/>
        </w:rPr>
        <w:t> </w:t>
      </w:r>
      <w:r>
        <w:rPr>
          <w:color w:val="414042"/>
          <w:spacing w:val="-5"/>
        </w:rPr>
        <w:t>older</w:t>
      </w:r>
      <w:r>
        <w:rPr>
          <w:color w:val="414042"/>
          <w:spacing w:val="-33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3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2"/>
        </w:rPr>
        <w:t> </w:t>
      </w:r>
      <w:r>
        <w:rPr>
          <w:color w:val="414042"/>
          <w:spacing w:val="-4"/>
        </w:rPr>
        <w:t>work</w:t>
      </w:r>
      <w:r>
        <w:rPr>
          <w:color w:val="414042"/>
          <w:spacing w:val="-33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32"/>
        </w:rPr>
        <w:t> </w:t>
      </w:r>
      <w:r>
        <w:rPr>
          <w:color w:val="414042"/>
          <w:spacing w:val="-7"/>
        </w:rPr>
        <w:t>longer</w:t>
      </w:r>
      <w:r>
        <w:rPr>
          <w:color w:val="414042"/>
          <w:spacing w:val="-6"/>
        </w:rPr>
        <w:t>.</w:t>
      </w:r>
      <w:r>
        <w:rPr>
          <w:color w:val="414042"/>
          <w:spacing w:val="-32"/>
        </w:rPr>
        <w:t> </w:t>
      </w:r>
      <w:r>
        <w:rPr>
          <w:color w:val="414042"/>
          <w:spacing w:val="-4"/>
        </w:rPr>
        <w:t>That</w:t>
      </w:r>
      <w:r>
        <w:rPr>
          <w:color w:val="414042"/>
          <w:spacing w:val="-33"/>
        </w:rPr>
        <w:t> </w:t>
      </w:r>
      <w:r>
        <w:rPr>
          <w:color w:val="414042"/>
          <w:spacing w:val="-4"/>
        </w:rPr>
        <w:t>will</w:t>
      </w:r>
      <w:r>
        <w:rPr>
          <w:color w:val="414042"/>
          <w:spacing w:val="-32"/>
        </w:rPr>
        <w:t> </w:t>
      </w:r>
      <w:r>
        <w:rPr>
          <w:color w:val="414042"/>
          <w:spacing w:val="-4"/>
        </w:rPr>
        <w:t>both</w:t>
      </w:r>
      <w:r>
        <w:rPr>
          <w:color w:val="414042"/>
          <w:spacing w:val="-32"/>
        </w:rPr>
        <w:t> </w:t>
      </w:r>
      <w:r>
        <w:rPr>
          <w:color w:val="414042"/>
          <w:spacing w:val="-5"/>
        </w:rPr>
        <w:t>increase</w:t>
      </w:r>
      <w:r>
        <w:rPr>
          <w:color w:val="414042"/>
          <w:spacing w:val="-33"/>
        </w:rPr>
        <w:t> </w:t>
      </w:r>
      <w:r>
        <w:rPr>
          <w:color w:val="414042"/>
          <w:spacing w:val="-5"/>
        </w:rPr>
        <w:t>economic</w:t>
      </w:r>
      <w:r>
        <w:rPr>
          <w:color w:val="414042"/>
          <w:spacing w:val="-32"/>
        </w:rPr>
        <w:t> </w:t>
      </w:r>
      <w:r>
        <w:rPr>
          <w:color w:val="414042"/>
          <w:spacing w:val="-5"/>
        </w:rPr>
        <w:t>growth</w:t>
      </w:r>
      <w:r>
        <w:rPr>
          <w:color w:val="414042"/>
          <w:spacing w:val="-32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33"/>
        </w:rPr>
        <w:t> </w:t>
      </w:r>
      <w:r>
        <w:rPr>
          <w:color w:val="414042"/>
          <w:spacing w:val="-4"/>
        </w:rPr>
        <w:t>well</w:t>
      </w:r>
      <w:r>
        <w:rPr>
          <w:color w:val="414042"/>
          <w:spacing w:val="-32"/>
        </w:rPr>
        <w:t> </w:t>
      </w:r>
      <w:r>
        <w:rPr>
          <w:color w:val="414042"/>
          <w:spacing w:val="-5"/>
        </w:rPr>
        <w:t>as</w:t>
      </w:r>
      <w:r>
        <w:rPr>
          <w:color w:val="414042"/>
          <w:spacing w:val="33"/>
          <w:w w:val="86"/>
        </w:rPr>
        <w:t> </w:t>
      </w:r>
      <w:r>
        <w:rPr>
          <w:color w:val="414042"/>
          <w:spacing w:val="-5"/>
        </w:rPr>
        <w:t>improving</w:t>
      </w:r>
      <w:r>
        <w:rPr>
          <w:color w:val="414042"/>
          <w:spacing w:val="-37"/>
        </w:rPr>
        <w:t> </w:t>
      </w:r>
      <w:r>
        <w:rPr>
          <w:color w:val="414042"/>
          <w:spacing w:val="-4"/>
        </w:rPr>
        <w:t>our</w:t>
      </w:r>
      <w:r>
        <w:rPr>
          <w:color w:val="414042"/>
          <w:spacing w:val="-37"/>
        </w:rPr>
        <w:t> </w:t>
      </w:r>
      <w:r>
        <w:rPr>
          <w:color w:val="414042"/>
          <w:spacing w:val="-5"/>
        </w:rPr>
        <w:t>budget</w:t>
      </w:r>
      <w:r>
        <w:rPr>
          <w:color w:val="414042"/>
          <w:spacing w:val="-36"/>
        </w:rPr>
        <w:t> </w:t>
      </w:r>
      <w:r>
        <w:rPr>
          <w:color w:val="414042"/>
          <w:spacing w:val="-5"/>
        </w:rPr>
        <w:t>balances.</w:t>
      </w:r>
      <w:r>
        <w:rPr>
          <w:color w:val="414042"/>
          <w:spacing w:val="-37"/>
        </w:rPr>
        <w:t> </w:t>
      </w:r>
      <w:r>
        <w:rPr>
          <w:color w:val="414042"/>
          <w:spacing w:val="-7"/>
        </w:rPr>
        <w:t>However</w:t>
      </w:r>
      <w:r>
        <w:rPr>
          <w:color w:val="414042"/>
          <w:spacing w:val="-6"/>
        </w:rPr>
        <w:t>,</w:t>
      </w:r>
      <w:r>
        <w:rPr>
          <w:color w:val="414042"/>
          <w:spacing w:val="-36"/>
        </w:rPr>
        <w:t> </w:t>
      </w:r>
      <w:r>
        <w:rPr>
          <w:color w:val="414042"/>
          <w:spacing w:val="-5"/>
        </w:rPr>
        <w:t>ther</w:t>
      </w:r>
      <w:r>
        <w:rPr>
          <w:color w:val="414042"/>
          <w:spacing w:val="-4"/>
        </w:rPr>
        <w:t>e</w:t>
      </w:r>
      <w:r>
        <w:rPr>
          <w:color w:val="414042"/>
          <w:spacing w:val="-3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36"/>
        </w:rPr>
        <w:t> </w:t>
      </w:r>
      <w:r>
        <w:rPr>
          <w:color w:val="414042"/>
        </w:rPr>
        <w:t>a</w:t>
      </w:r>
      <w:r>
        <w:rPr>
          <w:color w:val="414042"/>
          <w:spacing w:val="-37"/>
        </w:rPr>
        <w:t> </w:t>
      </w:r>
      <w:r>
        <w:rPr>
          <w:color w:val="414042"/>
          <w:spacing w:val="-5"/>
        </w:rPr>
        <w:t>real</w:t>
      </w:r>
      <w:r>
        <w:rPr>
          <w:color w:val="414042"/>
          <w:spacing w:val="-36"/>
        </w:rPr>
        <w:t> </w:t>
      </w:r>
      <w:r>
        <w:rPr>
          <w:color w:val="414042"/>
          <w:spacing w:val="-5"/>
        </w:rPr>
        <w:t>question</w:t>
      </w:r>
      <w:r>
        <w:rPr>
          <w:color w:val="414042"/>
          <w:spacing w:val="-37"/>
        </w:rPr>
        <w:t> </w:t>
      </w:r>
      <w:r>
        <w:rPr>
          <w:color w:val="414042"/>
          <w:spacing w:val="-5"/>
        </w:rPr>
        <w:t>about</w:t>
      </w:r>
      <w:r>
        <w:rPr>
          <w:color w:val="414042"/>
          <w:spacing w:val="-36"/>
        </w:rPr>
        <w:t> </w:t>
      </w:r>
      <w:r>
        <w:rPr>
          <w:color w:val="414042"/>
          <w:spacing w:val="-5"/>
        </w:rPr>
        <w:t>fairness.</w:t>
      </w:r>
      <w:r>
        <w:rPr>
          <w:color w:val="414042"/>
          <w:spacing w:val="-37"/>
        </w:rPr>
        <w:t> </w:t>
      </w:r>
      <w:r>
        <w:rPr>
          <w:color w:val="414042"/>
          <w:spacing w:val="-5"/>
        </w:rPr>
        <w:t>People</w:t>
      </w:r>
      <w:r>
        <w:rPr>
          <w:color w:val="414042"/>
          <w:spacing w:val="-36"/>
        </w:rPr>
        <w:t> </w:t>
      </w:r>
      <w:r>
        <w:rPr>
          <w:color w:val="414042"/>
          <w:spacing w:val="-4"/>
        </w:rPr>
        <w:t>ask,</w:t>
      </w:r>
      <w:r>
        <w:rPr>
          <w:color w:val="414042"/>
          <w:spacing w:val="-37"/>
        </w:rPr>
        <w:t> </w:t>
      </w:r>
      <w:r>
        <w:rPr>
          <w:color w:val="414042"/>
          <w:spacing w:val="-4"/>
        </w:rPr>
        <w:t>‘Why</w:t>
      </w:r>
      <w:r>
        <w:rPr>
          <w:color w:val="414042"/>
          <w:spacing w:val="-36"/>
        </w:rPr>
        <w:t> </w:t>
      </w:r>
      <w:r>
        <w:rPr>
          <w:color w:val="414042"/>
          <w:spacing w:val="-5"/>
        </w:rPr>
        <w:t>should</w:t>
      </w:r>
      <w:r>
        <w:rPr>
          <w:color w:val="414042"/>
          <w:spacing w:val="53"/>
          <w:w w:val="91"/>
        </w:rPr>
        <w:t> </w:t>
      </w:r>
      <w:r>
        <w:rPr>
          <w:color w:val="414042"/>
          <w:spacing w:val="-4"/>
          <w:w w:val="95"/>
        </w:rPr>
        <w:t>older</w:t>
      </w:r>
      <w:r>
        <w:rPr>
          <w:color w:val="414042"/>
          <w:spacing w:val="-7"/>
          <w:w w:val="95"/>
        </w:rPr>
        <w:t> </w:t>
      </w:r>
      <w:r>
        <w:rPr>
          <w:color w:val="414042"/>
          <w:spacing w:val="-5"/>
          <w:w w:val="95"/>
        </w:rPr>
        <w:t>workers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2"/>
          <w:w w:val="95"/>
        </w:rPr>
        <w:t>be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5"/>
          <w:w w:val="95"/>
        </w:rPr>
        <w:t>solving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7"/>
          <w:w w:val="95"/>
        </w:rPr>
        <w:t>society’</w:t>
      </w:r>
      <w:r>
        <w:rPr>
          <w:color w:val="414042"/>
          <w:spacing w:val="-8"/>
          <w:w w:val="95"/>
        </w:rPr>
        <w:t>s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4"/>
          <w:w w:val="95"/>
        </w:rPr>
        <w:t>pr</w:t>
      </w:r>
      <w:r>
        <w:rPr>
          <w:color w:val="414042"/>
          <w:spacing w:val="-5"/>
          <w:w w:val="95"/>
        </w:rPr>
        <w:t>oblems</w:t>
      </w:r>
      <w:r>
        <w:rPr>
          <w:color w:val="414042"/>
          <w:spacing w:val="-7"/>
          <w:w w:val="95"/>
        </w:rPr>
        <w:t> </w:t>
      </w:r>
      <w:r>
        <w:rPr>
          <w:color w:val="414042"/>
          <w:spacing w:val="-4"/>
          <w:w w:val="95"/>
        </w:rPr>
        <w:t>and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5"/>
          <w:w w:val="95"/>
        </w:rPr>
        <w:t>Australian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4"/>
          <w:w w:val="95"/>
        </w:rPr>
        <w:t>governments’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4"/>
          <w:w w:val="95"/>
        </w:rPr>
        <w:t>budget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4"/>
          <w:w w:val="95"/>
        </w:rPr>
        <w:t>pr</w:t>
      </w:r>
      <w:r>
        <w:rPr>
          <w:color w:val="414042"/>
          <w:spacing w:val="-5"/>
          <w:w w:val="95"/>
        </w:rPr>
        <w:t>oblems</w:t>
      </w:r>
      <w:r>
        <w:rPr>
          <w:color w:val="414042"/>
          <w:spacing w:val="-6"/>
          <w:w w:val="95"/>
        </w:rPr>
        <w:t> </w:t>
      </w:r>
      <w:r>
        <w:rPr>
          <w:color w:val="414042"/>
          <w:spacing w:val="-3"/>
          <w:w w:val="95"/>
        </w:rPr>
        <w:t>for</w:t>
      </w:r>
      <w:r>
        <w:rPr>
          <w:color w:val="414042"/>
          <w:spacing w:val="-7"/>
          <w:w w:val="95"/>
        </w:rPr>
        <w:t> </w:t>
      </w:r>
      <w:r>
        <w:rPr>
          <w:color w:val="414042"/>
          <w:spacing w:val="-5"/>
          <w:w w:val="95"/>
        </w:rPr>
        <w:t>them?’</w:t>
      </w:r>
      <w:r>
        <w:rPr>
          <w:color w:val="414042"/>
          <w:spacing w:val="67"/>
          <w:w w:val="94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answer</w:t>
      </w:r>
      <w:r>
        <w:rPr>
          <w:color w:val="414042"/>
          <w:spacing w:val="-2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given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current</w:t>
      </w:r>
      <w:r>
        <w:rPr>
          <w:color w:val="414042"/>
          <w:spacing w:val="-25"/>
        </w:rPr>
        <w:t> </w:t>
      </w:r>
      <w:r>
        <w:rPr>
          <w:color w:val="414042"/>
          <w:spacing w:val="-4"/>
        </w:rPr>
        <w:t>tax</w:t>
      </w:r>
      <w:r>
        <w:rPr>
          <w:color w:val="414042"/>
          <w:spacing w:val="-25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welfar</w:t>
      </w:r>
      <w:r>
        <w:rPr>
          <w:color w:val="414042"/>
          <w:spacing w:val="-4"/>
        </w:rPr>
        <w:t>e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settings,</w:t>
      </w:r>
      <w:r>
        <w:rPr>
          <w:color w:val="414042"/>
          <w:spacing w:val="-25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turns</w:t>
      </w:r>
      <w:r>
        <w:rPr>
          <w:color w:val="414042"/>
          <w:spacing w:val="-25"/>
        </w:rPr>
        <w:t> </w:t>
      </w:r>
      <w:r>
        <w:rPr>
          <w:color w:val="414042"/>
          <w:spacing w:val="-4"/>
        </w:rPr>
        <w:t>out</w:t>
      </w:r>
      <w:r>
        <w:rPr>
          <w:color w:val="414042"/>
          <w:spacing w:val="-2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26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quite</w:t>
      </w:r>
      <w:r>
        <w:rPr>
          <w:color w:val="414042"/>
          <w:spacing w:val="-25"/>
        </w:rPr>
        <w:t> </w:t>
      </w:r>
      <w:r>
        <w:rPr>
          <w:color w:val="414042"/>
          <w:spacing w:val="-4"/>
        </w:rPr>
        <w:t>fair</w:t>
      </w:r>
      <w:r>
        <w:rPr>
          <w:color w:val="414042"/>
          <w:spacing w:val="-2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ask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older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people</w:t>
      </w:r>
      <w:r>
        <w:rPr>
          <w:color w:val="414042"/>
          <w:spacing w:val="57"/>
          <w:w w:val="9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20"/>
        </w:rPr>
        <w:t> </w:t>
      </w:r>
      <w:r>
        <w:rPr>
          <w:color w:val="414042"/>
          <w:spacing w:val="-4"/>
        </w:rPr>
        <w:t>work</w:t>
      </w:r>
      <w:r>
        <w:rPr>
          <w:color w:val="414042"/>
          <w:spacing w:val="-20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19"/>
        </w:rPr>
        <w:t> </w:t>
      </w:r>
      <w:r>
        <w:rPr>
          <w:color w:val="414042"/>
          <w:spacing w:val="-5"/>
        </w:rPr>
        <w:t>longer”</w:t>
      </w:r>
      <w:r>
        <w:rPr>
          <w:b w:val="0"/>
          <w:bCs w:val="0"/>
        </w:rPr>
      </w:r>
    </w:p>
    <w:p>
      <w:pPr>
        <w:spacing w:line="240" w:lineRule="auto" w:before="5"/>
        <w:rPr>
          <w:rFonts w:ascii="Arial" w:hAnsi="Arial" w:cs="Arial" w:eastAsia="Arial"/>
          <w:b/>
          <w:bCs/>
          <w:sz w:val="16"/>
          <w:szCs w:val="16"/>
        </w:rPr>
      </w:pP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5833333" cy="2706624"/>
            <wp:effectExtent l="0" t="0" r="0" b="0"/>
            <wp:docPr id="13" name="image13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13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3333" cy="2706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5"/>
        <w:rPr>
          <w:rFonts w:ascii="Arial" w:hAnsi="Arial" w:cs="Arial" w:eastAsia="Arial"/>
          <w:b/>
          <w:bCs/>
          <w:sz w:val="19"/>
          <w:szCs w:val="19"/>
        </w:rPr>
      </w:pPr>
    </w:p>
    <w:p>
      <w:pPr>
        <w:pStyle w:val="BodyText"/>
        <w:tabs>
          <w:tab w:pos="5642" w:val="left" w:leader="none"/>
        </w:tabs>
        <w:spacing w:line="263" w:lineRule="auto" w:before="0"/>
        <w:ind w:right="1891"/>
        <w:jc w:val="left"/>
      </w:pPr>
      <w:r>
        <w:rPr>
          <w:color w:val="414042"/>
          <w:spacing w:val="-3"/>
        </w:rPr>
        <w:t>As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Dr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Daley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showed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Appendix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1,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Commonwealth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living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beyond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means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69"/>
          <w:w w:val="103"/>
        </w:rPr>
        <w:t> </w:t>
      </w:r>
      <w:r>
        <w:rPr>
          <w:color w:val="414042"/>
          <w:spacing w:val="-3"/>
        </w:rPr>
        <w:t>tune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</w:rPr>
        <w:t>2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</w:rPr>
        <w:t>3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per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cent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GDP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eight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years,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run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defi</w:t>
        <w:tab/>
        <w:t>is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set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continue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years.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4"/>
        </w:rPr>
        <w:t>“Australia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both</w:t>
      </w:r>
      <w:r>
        <w:rPr>
          <w:color w:val="414042"/>
          <w:spacing w:val="-2"/>
        </w:rPr>
        <w:t> </w:t>
      </w:r>
      <w:r>
        <w:rPr>
          <w:color w:val="414042"/>
        </w:rPr>
        <w:t>a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evenue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expenditure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problem”,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Daley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said.</w:t>
      </w:r>
      <w:r>
        <w:rPr/>
      </w:r>
    </w:p>
    <w:p>
      <w:pPr>
        <w:pStyle w:val="BodyText"/>
        <w:spacing w:line="263" w:lineRule="auto" w:before="135"/>
        <w:ind w:right="1722"/>
        <w:jc w:val="left"/>
      </w:pPr>
      <w:r>
        <w:rPr>
          <w:color w:val="414042"/>
          <w:spacing w:val="-2"/>
        </w:rPr>
        <w:t>An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examination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change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federal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expenditure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decade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eveals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most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41"/>
          <w:w w:val="103"/>
        </w:rPr>
        <w:t> </w:t>
      </w:r>
      <w:r>
        <w:rPr>
          <w:color w:val="414042"/>
          <w:spacing w:val="-5"/>
        </w:rPr>
        <w:t>increase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spending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categories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mainly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benefi</w:t>
      </w:r>
      <w:r>
        <w:rPr>
          <w:color w:val="414042"/>
        </w:rPr>
        <w:t> </w:t>
      </w:r>
      <w:r>
        <w:rPr>
          <w:color w:val="414042"/>
          <w:spacing w:val="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households.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net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benefi</w:t>
      </w:r>
      <w:r>
        <w:rPr>
          <w:color w:val="414042"/>
        </w:rPr>
        <w:t> </w:t>
      </w:r>
      <w:r>
        <w:rPr>
          <w:color w:val="414042"/>
          <w:spacing w:val="8"/>
        </w:rPr>
        <w:t> </w:t>
      </w:r>
      <w:r>
        <w:rPr>
          <w:color w:val="414042"/>
          <w:spacing w:val="-5"/>
        </w:rPr>
        <w:t>from</w:t>
      </w:r>
      <w:r>
        <w:rPr>
          <w:color w:val="414042"/>
          <w:spacing w:val="51"/>
          <w:w w:val="104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households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gone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$24,000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per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household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$32,000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per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household</w:t>
      </w:r>
      <w:r>
        <w:rPr>
          <w:color w:val="414042"/>
          <w:spacing w:val="71"/>
          <w:w w:val="10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past</w:t>
      </w:r>
      <w:r>
        <w:rPr>
          <w:color w:val="414042"/>
          <w:spacing w:val="-18"/>
        </w:rPr>
        <w:t> </w:t>
      </w:r>
      <w:r>
        <w:rPr>
          <w:color w:val="414042"/>
        </w:rPr>
        <w:t>6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years</w:t>
      </w:r>
      <w:r>
        <w:rPr/>
      </w:r>
    </w:p>
    <w:p>
      <w:pPr>
        <w:pStyle w:val="BodyText"/>
        <w:tabs>
          <w:tab w:pos="2005" w:val="left" w:leader="none"/>
        </w:tabs>
        <w:spacing w:line="263" w:lineRule="auto"/>
        <w:ind w:right="1547"/>
        <w:jc w:val="left"/>
      </w:pPr>
      <w:r>
        <w:rPr>
          <w:color w:val="414042"/>
          <w:spacing w:val="-3"/>
        </w:rPr>
        <w:t>In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2013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Grattan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Institute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published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esearch </w:t>
      </w:r>
      <w:r>
        <w:rPr>
          <w:color w:val="414042"/>
          <w:spacing w:val="-4"/>
        </w:rPr>
        <w:t>report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titled</w:t>
      </w:r>
      <w:r>
        <w:rPr>
          <w:color w:val="414042"/>
          <w:spacing w:val="-6"/>
        </w:rPr>
        <w:t> </w:t>
      </w:r>
      <w:r>
        <w:rPr>
          <w:rFonts w:ascii="Arial"/>
          <w:i/>
          <w:color w:val="414042"/>
          <w:spacing w:val="-5"/>
        </w:rPr>
        <w:t>Balancing</w:t>
      </w:r>
      <w:r>
        <w:rPr>
          <w:rFonts w:ascii="Arial"/>
          <w:i/>
          <w:color w:val="414042"/>
          <w:spacing w:val="-6"/>
        </w:rPr>
        <w:t> </w:t>
      </w:r>
      <w:r>
        <w:rPr>
          <w:rFonts w:ascii="Arial"/>
          <w:i/>
          <w:color w:val="414042"/>
          <w:spacing w:val="-4"/>
        </w:rPr>
        <w:t>Budgets</w:t>
      </w:r>
      <w:r>
        <w:rPr>
          <w:rFonts w:ascii="Arial"/>
          <w:i/>
          <w:color w:val="414042"/>
          <w:spacing w:val="-6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looked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range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-4"/>
          <w:w w:val="106"/>
        </w:rPr>
        <w:t> </w:t>
      </w:r>
      <w:r>
        <w:rPr>
          <w:color w:val="414042"/>
          <w:spacing w:val="81"/>
          <w:w w:val="106"/>
        </w:rPr>
        <w:t> </w:t>
      </w:r>
      <w:r>
        <w:rPr>
          <w:color w:val="414042"/>
          <w:spacing w:val="-5"/>
        </w:rPr>
        <w:t>ideas,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each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which </w:t>
      </w:r>
      <w:r>
        <w:rPr>
          <w:color w:val="414042"/>
          <w:spacing w:val="-4"/>
        </w:rPr>
        <w:t>could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improve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budget</w:t>
      </w:r>
      <w:r>
        <w:rPr>
          <w:color w:val="414042"/>
          <w:spacing w:val="-5"/>
        </w:rPr>
        <w:t> balance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$2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billion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8"/>
        </w:rPr>
        <w:t>year,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reducing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curr</w:t>
      </w:r>
      <w:r>
        <w:rPr>
          <w:color w:val="414042"/>
          <w:spacing w:val="-4"/>
        </w:rPr>
        <w:t>ent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annual</w:t>
      </w:r>
      <w:r>
        <w:rPr>
          <w:color w:val="414042"/>
          <w:spacing w:val="53"/>
          <w:w w:val="98"/>
        </w:rPr>
        <w:t> </w:t>
      </w:r>
      <w:r>
        <w:rPr>
          <w:color w:val="414042"/>
          <w:spacing w:val="-4"/>
        </w:rPr>
        <w:t>Commonwealth</w:t>
      </w:r>
      <w:r>
        <w:rPr>
          <w:color w:val="414042"/>
          <w:spacing w:val="13"/>
        </w:rPr>
        <w:t> </w:t>
      </w:r>
      <w:r>
        <w:rPr>
          <w:color w:val="414042"/>
          <w:spacing w:val="-3"/>
        </w:rPr>
        <w:t>defi</w:t>
        <w:tab/>
      </w:r>
      <w:r>
        <w:rPr>
          <w:color w:val="414042"/>
          <w:spacing w:val="-2"/>
        </w:rPr>
        <w:t>of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$40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billion</w:t>
      </w:r>
      <w:r>
        <w:rPr>
          <w:color w:val="414042"/>
          <w:spacing w:val="-13"/>
        </w:rPr>
        <w:t> </w:t>
      </w:r>
      <w:r>
        <w:rPr>
          <w:color w:val="414042"/>
        </w:rPr>
        <w:t>a</w:t>
      </w:r>
      <w:r>
        <w:rPr>
          <w:color w:val="414042"/>
          <w:spacing w:val="-13"/>
        </w:rPr>
        <w:t> </w:t>
      </w:r>
      <w:r>
        <w:rPr>
          <w:color w:val="414042"/>
          <w:spacing w:val="-8"/>
        </w:rPr>
        <w:t>year.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Grattan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Institute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esearch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(see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page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39)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shows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list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most</w:t>
      </w:r>
      <w:r>
        <w:rPr>
          <w:color w:val="414042"/>
          <w:spacing w:val="61"/>
          <w:w w:val="101"/>
        </w:rPr>
        <w:t> </w:t>
      </w:r>
      <w:r>
        <w:rPr>
          <w:color w:val="414042"/>
          <w:spacing w:val="-4"/>
        </w:rPr>
        <w:t>attractive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budget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repair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measures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dominated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pensions,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superannuation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asset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taxation.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Shifting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age</w:t>
      </w:r>
      <w:r>
        <w:rPr>
          <w:color w:val="414042"/>
          <w:spacing w:val="67"/>
          <w:w w:val="101"/>
        </w:rPr>
        <w:t> </w:t>
      </w:r>
      <w:r>
        <w:rPr>
          <w:color w:val="414042"/>
          <w:spacing w:val="-3"/>
        </w:rPr>
        <w:t>when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access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pension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superannuation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70,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would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save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$12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billion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per</w:t>
      </w:r>
      <w:r>
        <w:rPr>
          <w:color w:val="414042"/>
          <w:spacing w:val="-12"/>
        </w:rPr>
        <w:t> </w:t>
      </w:r>
      <w:r>
        <w:rPr>
          <w:color w:val="414042"/>
          <w:spacing w:val="-8"/>
        </w:rPr>
        <w:t>year.</w:t>
      </w:r>
      <w:r>
        <w:rPr/>
      </w:r>
    </w:p>
    <w:p>
      <w:pPr>
        <w:pStyle w:val="BodyText"/>
        <w:spacing w:line="263" w:lineRule="auto"/>
        <w:ind w:right="1626"/>
        <w:jc w:val="left"/>
      </w:pPr>
      <w:r>
        <w:rPr>
          <w:color w:val="414042"/>
          <w:spacing w:val="-5"/>
        </w:rPr>
        <w:t>Since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1970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life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expectancy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increased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markedly,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today</w:t>
      </w:r>
      <w:r>
        <w:rPr>
          <w:color w:val="414042"/>
          <w:spacing w:val="-12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65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year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old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expected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live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84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men,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47"/>
          <w:w w:val="101"/>
        </w:rPr>
        <w:t> </w:t>
      </w:r>
      <w:r>
        <w:rPr>
          <w:color w:val="414042"/>
          <w:spacing w:val="-3"/>
        </w:rPr>
        <w:t>87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women.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past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15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years,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participation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rate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both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men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women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increasing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47"/>
          <w:w w:val="103"/>
        </w:rPr>
        <w:t> </w:t>
      </w:r>
      <w:r>
        <w:rPr>
          <w:color w:val="414042"/>
          <w:spacing w:val="-4"/>
        </w:rPr>
        <w:t>45,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55,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60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65+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groups,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although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last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two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years,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hasn’</w:t>
      </w:r>
      <w:r>
        <w:rPr>
          <w:color w:val="414042"/>
          <w:spacing w:val="-5"/>
        </w:rPr>
        <w:t>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grown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so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fast.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However,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compared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with</w:t>
      </w:r>
      <w:r>
        <w:rPr>
          <w:color w:val="414042"/>
          <w:spacing w:val="47"/>
          <w:w w:val="103"/>
        </w:rPr>
        <w:t> </w:t>
      </w:r>
      <w:r>
        <w:rPr>
          <w:color w:val="414042"/>
          <w:spacing w:val="-4"/>
        </w:rPr>
        <w:t>other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OECD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countries,</w:t>
      </w:r>
      <w:r>
        <w:rPr>
          <w:color w:val="414042"/>
          <w:spacing w:val="-1"/>
        </w:rPr>
        <w:t> </w:t>
      </w:r>
      <w:r>
        <w:rPr>
          <w:color w:val="414042"/>
          <w:spacing w:val="-7"/>
        </w:rPr>
        <w:t>Australia</w:t>
      </w:r>
      <w:r>
        <w:rPr>
          <w:color w:val="414042"/>
          <w:spacing w:val="-6"/>
        </w:rPr>
        <w:t>’</w:t>
      </w:r>
      <w:r>
        <w:rPr>
          <w:color w:val="414042"/>
          <w:spacing w:val="-8"/>
        </w:rPr>
        <w:t>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participation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rate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"/>
        </w:rPr>
        <w:t> in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bottom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third,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well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behind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Zealand,</w:t>
      </w:r>
      <w:r>
        <w:rPr>
          <w:color w:val="414042"/>
          <w:spacing w:val="53"/>
          <w:w w:val="98"/>
        </w:rPr>
        <w:t> </w:t>
      </w:r>
      <w:r>
        <w:rPr>
          <w:color w:val="414042"/>
          <w:spacing w:val="-5"/>
        </w:rPr>
        <w:t>Spain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Iceland.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eason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differential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these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other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countries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don’t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gener</w:t>
      </w:r>
      <w:r>
        <w:rPr>
          <w:color w:val="414042"/>
          <w:spacing w:val="-6"/>
        </w:rPr>
        <w:t>ous</w:t>
      </w:r>
      <w:r>
        <w:rPr>
          <w:color w:val="414042"/>
          <w:spacing w:val="73"/>
          <w:w w:val="97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pension;</w:t>
      </w:r>
      <w:r>
        <w:rPr>
          <w:color w:val="414042"/>
          <w:spacing w:val="-2"/>
        </w:rPr>
        <w:t> it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starts</w:t>
      </w:r>
      <w:r>
        <w:rPr>
          <w:color w:val="414042"/>
          <w:spacing w:val="-2"/>
        </w:rPr>
        <w:t> </w:t>
      </w:r>
      <w:r>
        <w:rPr>
          <w:color w:val="414042"/>
          <w:spacing w:val="-7"/>
        </w:rPr>
        <w:t>later</w:t>
      </w:r>
      <w:r>
        <w:rPr>
          <w:color w:val="414042"/>
          <w:spacing w:val="-8"/>
        </w:rPr>
        <w:t>,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 not</w:t>
      </w:r>
      <w:r>
        <w:rPr>
          <w:color w:val="414042"/>
          <w:spacing w:val="-2"/>
        </w:rPr>
        <w:t> </w:t>
      </w:r>
      <w:r>
        <w:rPr>
          <w:color w:val="414042"/>
          <w:spacing w:val="-7"/>
        </w:rPr>
        <w:t>surprisingly,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that </w:t>
      </w:r>
      <w:r>
        <w:rPr>
          <w:color w:val="414042"/>
          <w:spacing w:val="-5"/>
        </w:rPr>
        <w:t>encourages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2"/>
        </w:rPr>
        <w:t> to</w:t>
      </w:r>
      <w:r>
        <w:rPr>
          <w:color w:val="414042"/>
          <w:spacing w:val="-3"/>
        </w:rPr>
        <w:t> work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2"/>
        </w:rPr>
        <w:t> </w:t>
      </w:r>
      <w:r>
        <w:rPr>
          <w:color w:val="414042"/>
          <w:spacing w:val="-6"/>
        </w:rPr>
        <w:t>longer</w:t>
      </w:r>
      <w:r>
        <w:rPr>
          <w:color w:val="414042"/>
          <w:spacing w:val="-7"/>
        </w:rPr>
        <w:t>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580" w:bottom="1060" w:left="560" w:right="560"/>
        </w:sectPr>
      </w:pPr>
    </w:p>
    <w:p>
      <w:pPr>
        <w:pStyle w:val="BodyText"/>
        <w:spacing w:line="263" w:lineRule="auto" w:before="51"/>
        <w:ind w:right="5488"/>
        <w:jc w:val="left"/>
      </w:pPr>
      <w:r>
        <w:rPr/>
        <w:pict>
          <v:shape style="position:absolute;margin-left:301.890015pt;margin-top:4.279001pt;width:259.37pt;height:579.685pt;mso-position-horizontal-relative:page;mso-position-vertical-relative:paragraph;z-index:1144" type="#_x0000_t75" stroked="false">
            <v:imagedata r:id="rId18" o:title=""/>
          </v:shape>
        </w:pict>
      </w:r>
      <w:r>
        <w:rPr>
          <w:color w:val="414042"/>
          <w:spacing w:val="-5"/>
        </w:rPr>
        <w:t>Daley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highlighted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challenges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supply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side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36"/>
          <w:w w:val="104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when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explored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easons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retirement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(see</w:t>
      </w:r>
      <w:r>
        <w:rPr>
          <w:color w:val="414042"/>
          <w:spacing w:val="-4"/>
          <w:w w:val="92"/>
        </w:rPr>
        <w:t> </w:t>
      </w:r>
      <w:r>
        <w:rPr>
          <w:color w:val="414042"/>
          <w:spacing w:val="28"/>
          <w:w w:val="92"/>
        </w:rPr>
        <w:t> </w:t>
      </w:r>
      <w:r>
        <w:rPr>
          <w:color w:val="414042"/>
          <w:spacing w:val="-3"/>
        </w:rPr>
        <w:t>page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42).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He</w:t>
      </w:r>
      <w:r>
        <w:rPr>
          <w:color w:val="414042"/>
          <w:spacing w:val="-5"/>
        </w:rPr>
        <w:t> discover</w:t>
      </w:r>
      <w:r>
        <w:rPr>
          <w:color w:val="414042"/>
          <w:spacing w:val="-4"/>
        </w:rPr>
        <w:t>ed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under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55</w:t>
      </w:r>
      <w:r>
        <w:rPr>
          <w:color w:val="414042"/>
          <w:spacing w:val="26"/>
          <w:w w:val="93"/>
        </w:rPr>
        <w:t> </w:t>
      </w:r>
      <w:r>
        <w:rPr>
          <w:color w:val="414042"/>
          <w:spacing w:val="-5"/>
        </w:rPr>
        <w:t>usually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retired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because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had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no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choice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(e.g.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through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illness,</w:t>
      </w:r>
      <w:r>
        <w:rPr>
          <w:color w:val="414042"/>
          <w:spacing w:val="38"/>
          <w:w w:val="96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taking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caring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esponsibilities).</w:t>
      </w:r>
      <w:r>
        <w:rPr>
          <w:color w:val="414042"/>
          <w:spacing w:val="-6"/>
        </w:rPr>
        <w:t> </w:t>
      </w:r>
      <w:r>
        <w:rPr>
          <w:color w:val="414042"/>
          <w:spacing w:val="-7"/>
        </w:rPr>
        <w:t>However,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when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looked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at</w:t>
      </w:r>
      <w:r>
        <w:rPr>
          <w:color w:val="414042"/>
          <w:spacing w:val="26"/>
          <w:w w:val="102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retired </w:t>
      </w:r>
      <w:r>
        <w:rPr>
          <w:color w:val="414042"/>
          <w:spacing w:val="-4"/>
        </w:rPr>
        <w:t>between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ages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60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69,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primary</w:t>
      </w:r>
      <w:r>
        <w:rPr>
          <w:color w:val="414042"/>
          <w:spacing w:val="30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eason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given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had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“r</w:t>
      </w:r>
      <w:r>
        <w:rPr>
          <w:color w:val="414042"/>
          <w:spacing w:val="-5"/>
        </w:rPr>
        <w:t>eached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retirement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age”.</w:t>
      </w:r>
      <w:r>
        <w:rPr/>
      </w:r>
    </w:p>
    <w:p>
      <w:pPr>
        <w:pStyle w:val="BodyText"/>
        <w:spacing w:line="263" w:lineRule="auto" w:before="0"/>
        <w:ind w:right="5605"/>
        <w:jc w:val="left"/>
      </w:pPr>
      <w:r>
        <w:rPr>
          <w:color w:val="414042"/>
          <w:spacing w:val="-4"/>
        </w:rPr>
        <w:t>Being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able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access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superannuation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34"/>
          <w:w w:val="102"/>
        </w:rPr>
        <w:t> </w:t>
      </w:r>
      <w:r>
        <w:rPr>
          <w:color w:val="414042"/>
          <w:spacing w:val="-4"/>
        </w:rPr>
        <w:t>pension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major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factors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decision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retir</w:t>
      </w:r>
      <w:r>
        <w:rPr>
          <w:color w:val="414042"/>
          <w:spacing w:val="-7"/>
        </w:rPr>
        <w:t>e.</w:t>
      </w:r>
      <w:r>
        <w:rPr/>
      </w:r>
    </w:p>
    <w:p>
      <w:pPr>
        <w:pStyle w:val="Heading9"/>
        <w:tabs>
          <w:tab w:pos="2369" w:val="left" w:leader="none"/>
        </w:tabs>
        <w:spacing w:line="263" w:lineRule="auto"/>
        <w:ind w:right="6012"/>
        <w:jc w:val="left"/>
        <w:rPr>
          <w:b w:val="0"/>
          <w:bCs w:val="0"/>
        </w:rPr>
      </w:pPr>
      <w:r>
        <w:rPr>
          <w:color w:val="414042"/>
          <w:spacing w:val="-3"/>
        </w:rPr>
        <w:t>“If</w:t>
      </w:r>
      <w:r>
        <w:rPr>
          <w:color w:val="414042"/>
          <w:spacing w:val="-21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20"/>
        </w:rPr>
        <w:t> </w:t>
      </w:r>
      <w:r>
        <w:rPr>
          <w:color w:val="414042"/>
          <w:spacing w:val="-4"/>
        </w:rPr>
        <w:t>give</w:t>
      </w:r>
      <w:r>
        <w:rPr>
          <w:color w:val="414042"/>
          <w:spacing w:val="-21"/>
        </w:rPr>
        <w:t> </w:t>
      </w:r>
      <w:r>
        <w:rPr>
          <w:color w:val="414042"/>
          <w:spacing w:val="-5"/>
        </w:rPr>
        <w:t>people</w:t>
      </w:r>
      <w:r>
        <w:rPr>
          <w:color w:val="414042"/>
          <w:spacing w:val="-20"/>
        </w:rPr>
        <w:t> </w:t>
      </w:r>
      <w:r>
        <w:rPr>
          <w:color w:val="414042"/>
          <w:spacing w:val="-5"/>
        </w:rPr>
        <w:t>incentives</w:t>
      </w:r>
      <w:r>
        <w:rPr>
          <w:color w:val="414042"/>
          <w:spacing w:val="-2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20"/>
        </w:rPr>
        <w:t> </w:t>
      </w:r>
      <w:r>
        <w:rPr>
          <w:color w:val="414042"/>
          <w:spacing w:val="-6"/>
        </w:rPr>
        <w:t>retir</w:t>
      </w:r>
      <w:r>
        <w:rPr>
          <w:color w:val="414042"/>
          <w:spacing w:val="-5"/>
        </w:rPr>
        <w:t>e</w:t>
      </w:r>
      <w:r>
        <w:rPr>
          <w:color w:val="414042"/>
          <w:spacing w:val="-21"/>
        </w:rPr>
        <w:t> </w:t>
      </w:r>
      <w:r>
        <w:rPr>
          <w:color w:val="414042"/>
          <w:spacing w:val="-3"/>
        </w:rPr>
        <w:t>or</w:t>
      </w:r>
      <w:r>
        <w:rPr>
          <w:color w:val="414042"/>
          <w:spacing w:val="-20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21"/>
        </w:rPr>
        <w:t> </w:t>
      </w:r>
      <w:r>
        <w:rPr>
          <w:color w:val="414042"/>
          <w:spacing w:val="-5"/>
        </w:rPr>
        <w:t>least</w:t>
      </w:r>
      <w:r>
        <w:rPr>
          <w:color w:val="414042"/>
          <w:spacing w:val="-20"/>
        </w:rPr>
        <w:t> </w:t>
      </w:r>
      <w:r>
        <w:rPr>
          <w:color w:val="414042"/>
          <w:spacing w:val="-5"/>
        </w:rPr>
        <w:t>if</w:t>
      </w:r>
      <w:r>
        <w:rPr>
          <w:color w:val="414042"/>
          <w:spacing w:val="28"/>
          <w:w w:val="93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20"/>
        </w:rPr>
        <w:t> </w:t>
      </w:r>
      <w:r>
        <w:rPr>
          <w:color w:val="414042"/>
          <w:spacing w:val="-4"/>
        </w:rPr>
        <w:t>make</w:t>
      </w:r>
      <w:r>
        <w:rPr>
          <w:color w:val="414042"/>
          <w:spacing w:val="-19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20"/>
        </w:rPr>
        <w:t> </w:t>
      </w:r>
      <w:r>
        <w:rPr>
          <w:color w:val="414042"/>
          <w:spacing w:val="-2"/>
        </w:rPr>
        <w:t>fi</w:t>
        <w:tab/>
      </w:r>
      <w:r>
        <w:rPr>
          <w:color w:val="414042"/>
          <w:spacing w:val="-4"/>
        </w:rPr>
        <w:t>much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easier</w:t>
      </w:r>
      <w:r>
        <w:rPr>
          <w:color w:val="414042"/>
          <w:spacing w:val="-2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27"/>
        </w:rPr>
        <w:t> </w:t>
      </w:r>
      <w:r>
        <w:rPr>
          <w:color w:val="414042"/>
          <w:spacing w:val="-6"/>
        </w:rPr>
        <w:t>retir</w:t>
      </w:r>
      <w:r>
        <w:rPr>
          <w:color w:val="414042"/>
          <w:spacing w:val="-5"/>
        </w:rPr>
        <w:t>e,</w:t>
      </w:r>
      <w:r>
        <w:rPr>
          <w:color w:val="414042"/>
          <w:spacing w:val="-27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2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not</w:t>
      </w:r>
      <w:r>
        <w:rPr>
          <w:b w:val="0"/>
          <w:bCs w:val="0"/>
        </w:rPr>
      </w:r>
    </w:p>
    <w:p>
      <w:pPr>
        <w:spacing w:line="263" w:lineRule="auto" w:before="0"/>
        <w:ind w:left="573" w:right="5481" w:firstLine="0"/>
        <w:jc w:val="left"/>
        <w:rPr>
          <w:rFonts w:ascii="Arial" w:hAnsi="Arial" w:cs="Arial" w:eastAsia="Arial"/>
          <w:sz w:val="19"/>
          <w:szCs w:val="19"/>
        </w:rPr>
      </w:pP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surprising</w:t>
      </w:r>
      <w:r>
        <w:rPr>
          <w:rFonts w:ascii="Arial" w:hAnsi="Arial" w:cs="Arial" w:eastAsia="Arial"/>
          <w:b/>
          <w:bCs/>
          <w:color w:val="414042"/>
          <w:spacing w:val="-3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that</w:t>
      </w:r>
      <w:r>
        <w:rPr>
          <w:rFonts w:ascii="Arial" w:hAnsi="Arial" w:cs="Arial" w:eastAsia="Arial"/>
          <w:b/>
          <w:bCs/>
          <w:color w:val="414042"/>
          <w:spacing w:val="-3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at</w:t>
      </w:r>
      <w:r>
        <w:rPr>
          <w:rFonts w:ascii="Arial" w:hAnsi="Arial" w:cs="Arial" w:eastAsia="Arial"/>
          <w:b/>
          <w:bCs/>
          <w:color w:val="414042"/>
          <w:spacing w:val="-3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least</w:t>
      </w:r>
      <w:r>
        <w:rPr>
          <w:rFonts w:ascii="Arial" w:hAnsi="Arial" w:cs="Arial" w:eastAsia="Arial"/>
          <w:b/>
          <w:bCs/>
          <w:color w:val="414042"/>
          <w:spacing w:val="-3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some</w:t>
      </w:r>
      <w:r>
        <w:rPr>
          <w:rFonts w:ascii="Arial" w:hAnsi="Arial" w:cs="Arial" w:eastAsia="Arial"/>
          <w:b/>
          <w:bCs/>
          <w:color w:val="414042"/>
          <w:spacing w:val="-3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of</w:t>
      </w:r>
      <w:r>
        <w:rPr>
          <w:rFonts w:ascii="Arial" w:hAnsi="Arial" w:cs="Arial" w:eastAsia="Arial"/>
          <w:b/>
          <w:bCs/>
          <w:color w:val="414042"/>
          <w:spacing w:val="-3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them</w:t>
      </w:r>
      <w:r>
        <w:rPr>
          <w:rFonts w:ascii="Arial" w:hAnsi="Arial" w:cs="Arial" w:eastAsia="Arial"/>
          <w:b/>
          <w:bCs/>
          <w:color w:val="414042"/>
          <w:spacing w:val="-3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make</w:t>
      </w:r>
      <w:r>
        <w:rPr>
          <w:rFonts w:ascii="Arial" w:hAnsi="Arial" w:cs="Arial" w:eastAsia="Arial"/>
          <w:b/>
          <w:bCs/>
          <w:color w:val="414042"/>
          <w:spacing w:val="-3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that</w:t>
      </w:r>
      <w:r>
        <w:rPr>
          <w:rFonts w:ascii="Arial" w:hAnsi="Arial" w:cs="Arial" w:eastAsia="Arial"/>
          <w:b/>
          <w:bCs/>
          <w:color w:val="414042"/>
          <w:spacing w:val="-3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decision.</w:t>
      </w:r>
      <w:r>
        <w:rPr>
          <w:rFonts w:ascii="Arial" w:hAnsi="Arial" w:cs="Arial" w:eastAsia="Arial"/>
          <w:b/>
          <w:bCs/>
          <w:color w:val="414042"/>
          <w:spacing w:val="25"/>
          <w:w w:val="9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Participation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rates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for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older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workers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ar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e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at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least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in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part</w:t>
      </w:r>
      <w:r>
        <w:rPr>
          <w:rFonts w:ascii="Arial" w:hAnsi="Arial" w:cs="Arial" w:eastAsia="Arial"/>
          <w:b/>
          <w:bCs/>
          <w:color w:val="414042"/>
          <w:spacing w:val="40"/>
          <w:w w:val="9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about</w:t>
      </w:r>
      <w:r>
        <w:rPr>
          <w:rFonts w:ascii="Arial" w:hAnsi="Arial" w:cs="Arial" w:eastAsia="Arial"/>
          <w:b/>
          <w:bCs/>
          <w:color w:val="414042"/>
          <w:spacing w:val="-3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3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supply</w:t>
      </w:r>
      <w:r>
        <w:rPr>
          <w:rFonts w:ascii="Arial" w:hAnsi="Arial" w:cs="Arial" w:eastAsia="Arial"/>
          <w:b/>
          <w:bCs/>
          <w:color w:val="414042"/>
          <w:spacing w:val="-3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side.</w:t>
      </w:r>
      <w:r>
        <w:rPr>
          <w:rFonts w:ascii="Arial" w:hAnsi="Arial" w:cs="Arial" w:eastAsia="Arial"/>
          <w:b/>
          <w:bCs/>
          <w:color w:val="414042"/>
          <w:spacing w:val="-3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3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supply</w:t>
      </w:r>
      <w:r>
        <w:rPr>
          <w:rFonts w:ascii="Arial" w:hAnsi="Arial" w:cs="Arial" w:eastAsia="Arial"/>
          <w:b/>
          <w:bCs/>
          <w:color w:val="414042"/>
          <w:spacing w:val="-3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side</w:t>
      </w:r>
      <w:r>
        <w:rPr>
          <w:rFonts w:ascii="Arial" w:hAnsi="Arial" w:cs="Arial" w:eastAsia="Arial"/>
          <w:b/>
          <w:bCs/>
          <w:color w:val="414042"/>
          <w:spacing w:val="-3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is</w:t>
      </w:r>
      <w:r>
        <w:rPr>
          <w:rFonts w:ascii="Arial" w:hAnsi="Arial" w:cs="Arial" w:eastAsia="Arial"/>
          <w:b/>
          <w:bCs/>
          <w:color w:val="414042"/>
          <w:spacing w:val="-3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largely</w:t>
      </w:r>
      <w:r>
        <w:rPr>
          <w:rFonts w:ascii="Arial" w:hAnsi="Arial" w:cs="Arial" w:eastAsia="Arial"/>
          <w:b/>
          <w:bCs/>
          <w:color w:val="414042"/>
          <w:spacing w:val="-3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driven</w:t>
      </w:r>
      <w:r>
        <w:rPr>
          <w:rFonts w:ascii="Arial" w:hAnsi="Arial" w:cs="Arial" w:eastAsia="Arial"/>
          <w:b/>
          <w:bCs/>
          <w:color w:val="414042"/>
          <w:spacing w:val="-4"/>
          <w:w w:val="9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34"/>
          <w:w w:val="9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w w:val="95"/>
          <w:sz w:val="19"/>
          <w:szCs w:val="19"/>
        </w:rPr>
        <w:t>by</w:t>
      </w:r>
      <w:r>
        <w:rPr>
          <w:rFonts w:ascii="Arial" w:hAnsi="Arial" w:cs="Arial" w:eastAsia="Arial"/>
          <w:b/>
          <w:bCs/>
          <w:color w:val="414042"/>
          <w:spacing w:val="-6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w w:val="95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6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incentives governments</w:t>
      </w:r>
      <w:r>
        <w:rPr>
          <w:rFonts w:ascii="Arial" w:hAnsi="Arial" w:cs="Arial" w:eastAsia="Arial"/>
          <w:b/>
          <w:bCs/>
          <w:color w:val="414042"/>
          <w:spacing w:val="-6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provide,</w:t>
      </w:r>
      <w:r>
        <w:rPr>
          <w:rFonts w:ascii="Arial" w:hAnsi="Arial" w:cs="Arial" w:eastAsia="Arial"/>
          <w:b/>
          <w:bCs/>
          <w:color w:val="414042"/>
          <w:spacing w:val="-6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primarily thr</w:t>
      </w:r>
      <w:r>
        <w:rPr>
          <w:rFonts w:ascii="Arial" w:hAnsi="Arial" w:cs="Arial" w:eastAsia="Arial"/>
          <w:b/>
          <w:bCs/>
          <w:color w:val="414042"/>
          <w:spacing w:val="-6"/>
          <w:w w:val="95"/>
          <w:sz w:val="19"/>
          <w:szCs w:val="19"/>
        </w:rPr>
        <w:t>ough</w:t>
      </w:r>
      <w:r>
        <w:rPr>
          <w:rFonts w:ascii="Arial" w:hAnsi="Arial" w:cs="Arial" w:eastAsia="Arial"/>
          <w:b/>
          <w:bCs/>
          <w:color w:val="414042"/>
          <w:spacing w:val="30"/>
          <w:w w:val="9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pensions</w:t>
      </w:r>
      <w:r>
        <w:rPr>
          <w:rFonts w:ascii="Arial" w:hAnsi="Arial" w:cs="Arial" w:eastAsia="Arial"/>
          <w:b/>
          <w:bCs/>
          <w:color w:val="414042"/>
          <w:spacing w:val="-19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and</w:t>
      </w:r>
      <w:r>
        <w:rPr>
          <w:rFonts w:ascii="Arial" w:hAnsi="Arial" w:cs="Arial" w:eastAsia="Arial"/>
          <w:b/>
          <w:bCs/>
          <w:color w:val="414042"/>
          <w:spacing w:val="-18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superannuation.”</w:t>
      </w:r>
      <w:r>
        <w:rPr>
          <w:rFonts w:ascii="Arial" w:hAnsi="Arial" w:cs="Arial" w:eastAsia="Arial"/>
          <w:sz w:val="19"/>
          <w:szCs w:val="19"/>
        </w:rPr>
      </w:r>
    </w:p>
    <w:p>
      <w:pPr>
        <w:pStyle w:val="BodyText"/>
        <w:spacing w:line="263" w:lineRule="auto"/>
        <w:ind w:right="5605"/>
        <w:jc w:val="left"/>
      </w:pPr>
      <w:r>
        <w:rPr>
          <w:color w:val="414042"/>
          <w:spacing w:val="-3"/>
        </w:rPr>
        <w:t>John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Daley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presented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case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70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at</w:t>
      </w:r>
      <w:r>
        <w:rPr>
          <w:color w:val="414042"/>
          <w:spacing w:val="20"/>
          <w:w w:val="102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access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superannuation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pension.</w:t>
      </w:r>
      <w:r>
        <w:rPr>
          <w:color w:val="414042"/>
          <w:spacing w:val="34"/>
        </w:rPr>
        <w:t> </w:t>
      </w:r>
      <w:r>
        <w:rPr>
          <w:color w:val="414042"/>
          <w:spacing w:val="-2"/>
        </w:rPr>
        <w:t>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said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third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superannuation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balances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drawn</w:t>
      </w:r>
      <w:r>
        <w:rPr>
          <w:color w:val="414042"/>
          <w:spacing w:val="26"/>
        </w:rPr>
        <w:t> </w:t>
      </w:r>
      <w:r>
        <w:rPr>
          <w:color w:val="414042"/>
          <w:spacing w:val="-3"/>
        </w:rPr>
        <w:t>down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before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get</w:t>
      </w:r>
      <w:r>
        <w:rPr>
          <w:color w:val="414042"/>
          <w:spacing w:val="-2"/>
        </w:rPr>
        <w:t> to </w:t>
      </w:r>
      <w:r>
        <w:rPr>
          <w:color w:val="414042"/>
          <w:spacing w:val="-4"/>
        </w:rPr>
        <w:t>pension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age.</w:t>
      </w:r>
      <w:r>
        <w:rPr>
          <w:color w:val="414042"/>
          <w:spacing w:val="-2"/>
        </w:rPr>
        <w:t> </w:t>
      </w:r>
      <w:r>
        <w:rPr>
          <w:color w:val="414042"/>
          <w:spacing w:val="-8"/>
        </w:rPr>
        <w:t>Daley</w:t>
      </w:r>
      <w:r>
        <w:rPr>
          <w:color w:val="414042"/>
          <w:spacing w:val="-6"/>
        </w:rPr>
        <w:t>’</w:t>
      </w:r>
      <w:r>
        <w:rPr>
          <w:color w:val="414042"/>
          <w:spacing w:val="-9"/>
        </w:rPr>
        <w:t>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view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that</w:t>
      </w:r>
      <w:r>
        <w:rPr>
          <w:color w:val="414042"/>
          <w:spacing w:val="24"/>
          <w:w w:val="104"/>
        </w:rPr>
        <w:t> </w:t>
      </w:r>
      <w:r>
        <w:rPr>
          <w:color w:val="414042"/>
          <w:spacing w:val="-3"/>
        </w:rPr>
        <w:t>you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shouldn’t</w:t>
      </w:r>
      <w:r>
        <w:rPr>
          <w:color w:val="414042"/>
          <w:spacing w:val="-2"/>
        </w:rPr>
        <w:t> be </w:t>
      </w:r>
      <w:r>
        <w:rPr>
          <w:color w:val="414042"/>
          <w:spacing w:val="-3"/>
        </w:rPr>
        <w:t>able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 </w:t>
      </w:r>
      <w:r>
        <w:rPr>
          <w:color w:val="414042"/>
          <w:spacing w:val="-4"/>
        </w:rPr>
        <w:t>withdraw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your</w:t>
      </w:r>
      <w:r>
        <w:rPr>
          <w:color w:val="414042"/>
          <w:spacing w:val="-2"/>
        </w:rPr>
        <w:t> </w:t>
      </w:r>
      <w:r>
        <w:rPr>
          <w:color w:val="414042"/>
          <w:spacing w:val="-8"/>
        </w:rPr>
        <w:t>super,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without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tax</w:t>
      </w:r>
      <w:r>
        <w:rPr>
          <w:color w:val="414042"/>
          <w:spacing w:val="36"/>
          <w:w w:val="99"/>
        </w:rPr>
        <w:t> </w:t>
      </w:r>
      <w:r>
        <w:rPr>
          <w:color w:val="414042"/>
          <w:spacing w:val="-4"/>
        </w:rPr>
        <w:t>penalties, </w:t>
      </w:r>
      <w:r>
        <w:rPr>
          <w:color w:val="414042"/>
          <w:spacing w:val="-2"/>
        </w:rPr>
        <w:t>if</w:t>
      </w:r>
      <w:r>
        <w:rPr>
          <w:color w:val="414042"/>
          <w:spacing w:val="-3"/>
        </w:rPr>
        <w:t> you </w:t>
      </w:r>
      <w:r>
        <w:rPr>
          <w:color w:val="414042"/>
          <w:spacing w:val="-4"/>
        </w:rPr>
        <w:t>wish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withdraw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4"/>
        </w:rPr>
        <w:t> prior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pension age,</w:t>
      </w:r>
      <w:r>
        <w:rPr>
          <w:color w:val="414042"/>
          <w:spacing w:val="32"/>
        </w:rPr>
        <w:t> </w:t>
      </w:r>
      <w:r>
        <w:rPr>
          <w:color w:val="414042"/>
          <w:spacing w:val="-5"/>
        </w:rPr>
        <w:t>curr</w:t>
      </w:r>
      <w:r>
        <w:rPr>
          <w:color w:val="414042"/>
          <w:spacing w:val="-4"/>
        </w:rPr>
        <w:t>ently 65,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legislated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go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67 </w:t>
      </w:r>
      <w:r>
        <w:rPr>
          <w:color w:val="414042"/>
          <w:spacing w:val="-5"/>
        </w:rPr>
        <w:t>(with</w:t>
      </w:r>
      <w:r>
        <w:rPr>
          <w:color w:val="414042"/>
          <w:spacing w:val="-4"/>
        </w:rPr>
        <w:t> government</w:t>
      </w:r>
      <w:r>
        <w:rPr>
          <w:color w:val="414042"/>
          <w:spacing w:val="18"/>
          <w:w w:val="102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oposals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increase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70).</w:t>
      </w:r>
      <w:r>
        <w:rPr/>
      </w:r>
    </w:p>
    <w:p>
      <w:pPr>
        <w:pStyle w:val="Heading9"/>
        <w:spacing w:line="263" w:lineRule="auto"/>
        <w:ind w:right="5679"/>
        <w:jc w:val="left"/>
        <w:rPr>
          <w:b w:val="0"/>
          <w:bCs w:val="0"/>
        </w:rPr>
      </w:pPr>
      <w:r>
        <w:rPr>
          <w:color w:val="414042"/>
          <w:spacing w:val="-4"/>
          <w:w w:val="95"/>
        </w:rPr>
        <w:t>“There</w:t>
      </w:r>
      <w:r>
        <w:rPr>
          <w:color w:val="414042"/>
          <w:spacing w:val="-3"/>
          <w:w w:val="95"/>
        </w:rPr>
        <w:t> </w:t>
      </w:r>
      <w:r>
        <w:rPr>
          <w:color w:val="414042"/>
          <w:spacing w:val="-5"/>
          <w:w w:val="95"/>
        </w:rPr>
        <w:t>ar</w:t>
      </w:r>
      <w:r>
        <w:rPr>
          <w:color w:val="414042"/>
          <w:spacing w:val="-4"/>
          <w:w w:val="95"/>
        </w:rPr>
        <w:t>e</w:t>
      </w:r>
      <w:r>
        <w:rPr>
          <w:color w:val="414042"/>
          <w:spacing w:val="-3"/>
          <w:w w:val="95"/>
        </w:rPr>
        <w:t> </w:t>
      </w:r>
      <w:r>
        <w:rPr>
          <w:color w:val="414042"/>
          <w:spacing w:val="-4"/>
          <w:w w:val="95"/>
        </w:rPr>
        <w:t>opportunities</w:t>
      </w:r>
      <w:r>
        <w:rPr>
          <w:color w:val="414042"/>
          <w:spacing w:val="-3"/>
          <w:w w:val="95"/>
        </w:rPr>
        <w:t> </w:t>
      </w:r>
      <w:r>
        <w:rPr>
          <w:color w:val="414042"/>
          <w:spacing w:val="-2"/>
          <w:w w:val="95"/>
        </w:rPr>
        <w:t>to</w:t>
      </w:r>
      <w:r>
        <w:rPr>
          <w:color w:val="414042"/>
          <w:spacing w:val="-3"/>
          <w:w w:val="95"/>
        </w:rPr>
        <w:t> </w:t>
      </w:r>
      <w:r>
        <w:rPr>
          <w:color w:val="414042"/>
          <w:spacing w:val="-5"/>
          <w:w w:val="95"/>
        </w:rPr>
        <w:t>increase</w:t>
      </w:r>
      <w:r>
        <w:rPr>
          <w:color w:val="414042"/>
          <w:spacing w:val="-4"/>
          <w:w w:val="95"/>
        </w:rPr>
        <w:t> </w:t>
      </w:r>
      <w:r>
        <w:rPr>
          <w:color w:val="414042"/>
          <w:spacing w:val="-5"/>
          <w:w w:val="95"/>
        </w:rPr>
        <w:t>workfor</w:t>
      </w:r>
      <w:r>
        <w:rPr>
          <w:color w:val="414042"/>
          <w:spacing w:val="-6"/>
          <w:w w:val="95"/>
        </w:rPr>
        <w:t>ce</w:t>
      </w:r>
      <w:r>
        <w:rPr>
          <w:color w:val="414042"/>
          <w:spacing w:val="26"/>
          <w:w w:val="93"/>
        </w:rPr>
        <w:t> </w:t>
      </w:r>
      <w:r>
        <w:rPr>
          <w:color w:val="414042"/>
          <w:spacing w:val="-5"/>
        </w:rPr>
        <w:t>participation</w:t>
      </w:r>
      <w:r>
        <w:rPr>
          <w:color w:val="414042"/>
          <w:spacing w:val="-32"/>
        </w:rPr>
        <w:t> </w:t>
      </w:r>
      <w:r>
        <w:rPr>
          <w:color w:val="414042"/>
          <w:spacing w:val="-5"/>
        </w:rPr>
        <w:t>rates</w:t>
      </w:r>
      <w:r>
        <w:rPr>
          <w:color w:val="414042"/>
          <w:spacing w:val="-31"/>
        </w:rPr>
        <w:t> </w:t>
      </w:r>
      <w:r>
        <w:rPr>
          <w:color w:val="414042"/>
          <w:spacing w:val="-3"/>
        </w:rPr>
        <w:t>by</w:t>
      </w:r>
      <w:r>
        <w:rPr>
          <w:color w:val="414042"/>
          <w:spacing w:val="-31"/>
        </w:rPr>
        <w:t> </w:t>
      </w:r>
      <w:r>
        <w:rPr>
          <w:color w:val="414042"/>
          <w:spacing w:val="-5"/>
        </w:rPr>
        <w:t>lifting</w:t>
      </w:r>
      <w:r>
        <w:rPr>
          <w:color w:val="414042"/>
          <w:spacing w:val="-3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31"/>
        </w:rPr>
        <w:t> </w:t>
      </w:r>
      <w:r>
        <w:rPr>
          <w:color w:val="414042"/>
          <w:spacing w:val="-4"/>
        </w:rPr>
        <w:t>age</w:t>
      </w:r>
      <w:r>
        <w:rPr>
          <w:color w:val="414042"/>
          <w:spacing w:val="-31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31"/>
        </w:rPr>
        <w:t> </w:t>
      </w:r>
      <w:r>
        <w:rPr>
          <w:color w:val="414042"/>
          <w:spacing w:val="-5"/>
        </w:rPr>
        <w:t>access</w:t>
      </w:r>
      <w:r>
        <w:rPr>
          <w:color w:val="414042"/>
          <w:spacing w:val="-32"/>
        </w:rPr>
        <w:t> </w:t>
      </w:r>
      <w:r>
        <w:rPr>
          <w:color w:val="414042"/>
          <w:spacing w:val="-5"/>
        </w:rPr>
        <w:t>for</w:t>
      </w:r>
      <w:r>
        <w:rPr>
          <w:color w:val="414042"/>
          <w:spacing w:val="34"/>
          <w:w w:val="97"/>
        </w:rPr>
        <w:t> </w:t>
      </w:r>
      <w:r>
        <w:rPr>
          <w:color w:val="414042"/>
          <w:spacing w:val="-5"/>
          <w:w w:val="95"/>
        </w:rPr>
        <w:t>pensions,</w:t>
      </w:r>
      <w:r>
        <w:rPr>
          <w:color w:val="414042"/>
          <w:spacing w:val="-7"/>
          <w:w w:val="95"/>
        </w:rPr>
        <w:t> </w:t>
      </w:r>
      <w:r>
        <w:rPr>
          <w:color w:val="414042"/>
          <w:spacing w:val="-4"/>
          <w:w w:val="95"/>
        </w:rPr>
        <w:t>tightening</w:t>
      </w:r>
      <w:r>
        <w:rPr>
          <w:color w:val="414042"/>
          <w:spacing w:val="-7"/>
          <w:w w:val="95"/>
        </w:rPr>
        <w:t> </w:t>
      </w:r>
      <w:r>
        <w:rPr>
          <w:color w:val="414042"/>
          <w:spacing w:val="-5"/>
          <w:w w:val="95"/>
        </w:rPr>
        <w:t>eligibility</w:t>
      </w:r>
      <w:r>
        <w:rPr>
          <w:color w:val="414042"/>
          <w:spacing w:val="-7"/>
          <w:w w:val="95"/>
        </w:rPr>
        <w:t> </w:t>
      </w:r>
      <w:r>
        <w:rPr>
          <w:color w:val="414042"/>
          <w:spacing w:val="-3"/>
          <w:w w:val="95"/>
        </w:rPr>
        <w:t>for</w:t>
      </w:r>
      <w:r>
        <w:rPr>
          <w:color w:val="414042"/>
          <w:spacing w:val="-7"/>
          <w:w w:val="95"/>
        </w:rPr>
        <w:t> </w:t>
      </w:r>
      <w:r>
        <w:rPr>
          <w:color w:val="414042"/>
          <w:spacing w:val="-3"/>
          <w:w w:val="95"/>
        </w:rPr>
        <w:t>the</w:t>
      </w:r>
      <w:r>
        <w:rPr>
          <w:color w:val="414042"/>
          <w:spacing w:val="-7"/>
          <w:w w:val="95"/>
        </w:rPr>
        <w:t> </w:t>
      </w:r>
      <w:r>
        <w:rPr>
          <w:color w:val="414042"/>
          <w:spacing w:val="-5"/>
          <w:w w:val="95"/>
        </w:rPr>
        <w:t>pension,</w:t>
      </w:r>
      <w:r>
        <w:rPr>
          <w:color w:val="414042"/>
          <w:spacing w:val="-7"/>
          <w:w w:val="95"/>
        </w:rPr>
        <w:t> </w:t>
      </w:r>
      <w:r>
        <w:rPr>
          <w:color w:val="414042"/>
          <w:spacing w:val="-5"/>
          <w:w w:val="95"/>
        </w:rPr>
        <w:t>and</w:t>
      </w:r>
      <w:r>
        <w:rPr>
          <w:color w:val="414042"/>
          <w:spacing w:val="34"/>
          <w:w w:val="94"/>
        </w:rPr>
        <w:t> </w:t>
      </w:r>
      <w:r>
        <w:rPr>
          <w:color w:val="414042"/>
          <w:spacing w:val="-4"/>
          <w:w w:val="95"/>
        </w:rPr>
        <w:t>lifting</w:t>
      </w:r>
      <w:r>
        <w:rPr>
          <w:color w:val="414042"/>
          <w:spacing w:val="-12"/>
          <w:w w:val="95"/>
        </w:rPr>
        <w:t> </w:t>
      </w:r>
      <w:r>
        <w:rPr>
          <w:color w:val="414042"/>
          <w:spacing w:val="-3"/>
          <w:w w:val="95"/>
        </w:rPr>
        <w:t>the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3"/>
          <w:w w:val="95"/>
        </w:rPr>
        <w:t>age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2"/>
          <w:w w:val="95"/>
        </w:rPr>
        <w:t>of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5"/>
          <w:w w:val="95"/>
        </w:rPr>
        <w:t>access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2"/>
          <w:w w:val="95"/>
        </w:rPr>
        <w:t>to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5"/>
          <w:w w:val="95"/>
        </w:rPr>
        <w:t>superannuation.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5"/>
          <w:w w:val="95"/>
        </w:rPr>
        <w:t>These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5"/>
          <w:w w:val="95"/>
        </w:rPr>
        <w:t>will</w:t>
      </w:r>
      <w:r>
        <w:rPr>
          <w:color w:val="414042"/>
          <w:spacing w:val="34"/>
          <w:w w:val="91"/>
        </w:rPr>
        <w:t> </w:t>
      </w:r>
      <w:r>
        <w:rPr>
          <w:color w:val="414042"/>
          <w:spacing w:val="-4"/>
        </w:rPr>
        <w:t>all</w:t>
      </w:r>
      <w:r>
        <w:rPr>
          <w:color w:val="414042"/>
          <w:spacing w:val="-28"/>
        </w:rPr>
        <w:t> </w:t>
      </w:r>
      <w:r>
        <w:rPr>
          <w:color w:val="414042"/>
          <w:spacing w:val="-4"/>
        </w:rPr>
        <w:t>make</w:t>
      </w:r>
      <w:r>
        <w:rPr>
          <w:color w:val="414042"/>
          <w:spacing w:val="-28"/>
        </w:rPr>
        <w:t> </w:t>
      </w:r>
      <w:r>
        <w:rPr>
          <w:color w:val="414042"/>
        </w:rPr>
        <w:t>a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material</w:t>
      </w:r>
      <w:r>
        <w:rPr>
          <w:color w:val="414042"/>
          <w:spacing w:val="-28"/>
        </w:rPr>
        <w:t> </w:t>
      </w:r>
      <w:r>
        <w:rPr>
          <w:color w:val="414042"/>
          <w:spacing w:val="-6"/>
        </w:rPr>
        <w:t>difference.</w:t>
      </w:r>
      <w:r>
        <w:rPr>
          <w:color w:val="414042"/>
          <w:spacing w:val="-28"/>
        </w:rPr>
        <w:t> </w:t>
      </w:r>
      <w:r>
        <w:rPr>
          <w:color w:val="414042"/>
          <w:spacing w:val="-7"/>
        </w:rPr>
        <w:t>We</w:t>
      </w:r>
      <w:r>
        <w:rPr>
          <w:color w:val="414042"/>
          <w:spacing w:val="-27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28"/>
        </w:rPr>
        <w:t> </w:t>
      </w:r>
      <w:r>
        <w:rPr>
          <w:color w:val="414042"/>
          <w:spacing w:val="-4"/>
        </w:rPr>
        <w:t>seen</w:t>
      </w:r>
      <w:r>
        <w:rPr>
          <w:color w:val="414042"/>
          <w:spacing w:val="-28"/>
        </w:rPr>
        <w:t> </w:t>
      </w:r>
      <w:r>
        <w:rPr>
          <w:color w:val="414042"/>
        </w:rPr>
        <w:t>a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big</w:t>
      </w:r>
      <w:r>
        <w:rPr>
          <w:color w:val="414042"/>
          <w:spacing w:val="23"/>
          <w:w w:val="97"/>
        </w:rPr>
        <w:t> </w:t>
      </w:r>
      <w:r>
        <w:rPr>
          <w:color w:val="414042"/>
          <w:spacing w:val="-5"/>
          <w:w w:val="95"/>
        </w:rPr>
        <w:t>increase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3"/>
          <w:w w:val="95"/>
        </w:rPr>
        <w:t>in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4"/>
          <w:w w:val="95"/>
        </w:rPr>
        <w:t>life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6"/>
          <w:w w:val="95"/>
        </w:rPr>
        <w:t>expectancy</w:t>
      </w:r>
      <w:r>
        <w:rPr>
          <w:color w:val="414042"/>
          <w:spacing w:val="-5"/>
          <w:w w:val="95"/>
        </w:rPr>
        <w:t>,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2"/>
          <w:w w:val="95"/>
        </w:rPr>
        <w:t>we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4"/>
          <w:w w:val="95"/>
        </w:rPr>
        <w:t>have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4"/>
          <w:w w:val="95"/>
        </w:rPr>
        <w:t>seen</w:t>
      </w:r>
      <w:r>
        <w:rPr>
          <w:color w:val="414042"/>
          <w:spacing w:val="-11"/>
          <w:w w:val="95"/>
        </w:rPr>
        <w:t> </w:t>
      </w:r>
      <w:r>
        <w:rPr>
          <w:color w:val="414042"/>
          <w:w w:val="95"/>
        </w:rPr>
        <w:t>a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3"/>
          <w:w w:val="95"/>
        </w:rPr>
        <w:t>big</w:t>
      </w:r>
      <w:r>
        <w:rPr>
          <w:color w:val="414042"/>
          <w:spacing w:val="-10"/>
          <w:w w:val="95"/>
        </w:rPr>
        <w:t> </w:t>
      </w:r>
      <w:r>
        <w:rPr>
          <w:color w:val="414042"/>
          <w:spacing w:val="-6"/>
          <w:w w:val="95"/>
        </w:rPr>
        <w:t>increase</w:t>
      </w:r>
      <w:r>
        <w:rPr>
          <w:b w:val="0"/>
          <w:bCs w:val="0"/>
        </w:rPr>
      </w:r>
    </w:p>
    <w:p>
      <w:pPr>
        <w:spacing w:line="269" w:lineRule="auto" w:before="0"/>
        <w:ind w:left="573" w:right="5406" w:firstLine="0"/>
        <w:jc w:val="left"/>
        <w:rPr>
          <w:rFonts w:ascii="Arial" w:hAnsi="Arial" w:cs="Arial" w:eastAsia="Arial"/>
          <w:sz w:val="19"/>
          <w:szCs w:val="19"/>
        </w:rPr>
      </w:pPr>
      <w:r>
        <w:rPr>
          <w:rFonts w:ascii="Arial" w:hAnsi="Arial" w:cs="Arial" w:eastAsia="Arial"/>
          <w:b/>
          <w:bCs/>
          <w:color w:val="414042"/>
          <w:spacing w:val="-3"/>
          <w:w w:val="95"/>
          <w:sz w:val="19"/>
          <w:szCs w:val="19"/>
        </w:rPr>
        <w:t>in</w:t>
      </w:r>
      <w:r>
        <w:rPr>
          <w:rFonts w:ascii="Arial" w:hAnsi="Arial" w:cs="Arial" w:eastAsia="Arial"/>
          <w:b/>
          <w:bCs/>
          <w:color w:val="414042"/>
          <w:spacing w:val="-11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government</w:t>
      </w:r>
      <w:r>
        <w:rPr>
          <w:rFonts w:ascii="Arial" w:hAnsi="Arial" w:cs="Arial" w:eastAsia="Arial"/>
          <w:b/>
          <w:bCs/>
          <w:color w:val="414042"/>
          <w:spacing w:val="-10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spending</w:t>
      </w:r>
      <w:r>
        <w:rPr>
          <w:rFonts w:ascii="Arial" w:hAnsi="Arial" w:cs="Arial" w:eastAsia="Arial"/>
          <w:b/>
          <w:bCs/>
          <w:color w:val="414042"/>
          <w:spacing w:val="-10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w w:val="95"/>
          <w:sz w:val="19"/>
          <w:szCs w:val="19"/>
        </w:rPr>
        <w:t>on</w:t>
      </w:r>
      <w:r>
        <w:rPr>
          <w:rFonts w:ascii="Arial" w:hAnsi="Arial" w:cs="Arial" w:eastAsia="Arial"/>
          <w:b/>
          <w:bCs/>
          <w:color w:val="414042"/>
          <w:spacing w:val="-10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these</w:t>
      </w:r>
      <w:r>
        <w:rPr>
          <w:rFonts w:ascii="Arial" w:hAnsi="Arial" w:cs="Arial" w:eastAsia="Arial"/>
          <w:b/>
          <w:bCs/>
          <w:color w:val="414042"/>
          <w:spacing w:val="-10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households</w:t>
      </w:r>
      <w:r>
        <w:rPr>
          <w:rFonts w:ascii="Arial" w:hAnsi="Arial" w:cs="Arial" w:eastAsia="Arial"/>
          <w:b/>
          <w:bCs/>
          <w:color w:val="414042"/>
          <w:spacing w:val="-10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and</w:t>
      </w:r>
      <w:r>
        <w:rPr>
          <w:rFonts w:ascii="Arial" w:hAnsi="Arial" w:cs="Arial" w:eastAsia="Arial"/>
          <w:b/>
          <w:bCs/>
          <w:color w:val="414042"/>
          <w:spacing w:val="-10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these</w:t>
      </w:r>
      <w:r>
        <w:rPr>
          <w:rFonts w:ascii="Arial" w:hAnsi="Arial" w:cs="Arial" w:eastAsia="Arial"/>
          <w:b/>
          <w:bCs/>
          <w:color w:val="414042"/>
          <w:spacing w:val="32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older</w:t>
      </w:r>
      <w:r>
        <w:rPr>
          <w:rFonts w:ascii="Arial" w:hAnsi="Arial" w:cs="Arial" w:eastAsia="Arial"/>
          <w:b/>
          <w:bCs/>
          <w:color w:val="414042"/>
          <w:spacing w:val="-16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households</w:t>
      </w:r>
      <w:r>
        <w:rPr>
          <w:rFonts w:ascii="Arial" w:hAnsi="Arial" w:cs="Arial" w:eastAsia="Arial"/>
          <w:b/>
          <w:bCs/>
          <w:color w:val="414042"/>
          <w:spacing w:val="22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have</w:t>
      </w:r>
      <w:r>
        <w:rPr>
          <w:rFonts w:ascii="Arial" w:hAnsi="Arial" w:cs="Arial" w:eastAsia="Arial"/>
          <w:b/>
          <w:bCs/>
          <w:color w:val="414042"/>
          <w:spacing w:val="-15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also</w:t>
      </w:r>
      <w:r>
        <w:rPr>
          <w:rFonts w:ascii="Arial" w:hAnsi="Arial" w:cs="Arial" w:eastAsia="Arial"/>
          <w:b/>
          <w:bCs/>
          <w:color w:val="414042"/>
          <w:spacing w:val="-16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seen</w:t>
      </w:r>
      <w:r>
        <w:rPr>
          <w:rFonts w:ascii="Arial" w:hAnsi="Arial" w:cs="Arial" w:eastAsia="Arial"/>
          <w:b/>
          <w:bCs/>
          <w:color w:val="414042"/>
          <w:spacing w:val="-15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w w:val="95"/>
          <w:sz w:val="19"/>
          <w:szCs w:val="19"/>
        </w:rPr>
        <w:t>a</w:t>
      </w:r>
      <w:r>
        <w:rPr>
          <w:rFonts w:ascii="Arial" w:hAnsi="Arial" w:cs="Arial" w:eastAsia="Arial"/>
          <w:b/>
          <w:bCs/>
          <w:color w:val="414042"/>
          <w:spacing w:val="-16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material</w:t>
      </w:r>
      <w:r>
        <w:rPr>
          <w:rFonts w:ascii="Arial" w:hAnsi="Arial" w:cs="Arial" w:eastAsia="Arial"/>
          <w:b/>
          <w:bCs/>
          <w:color w:val="414042"/>
          <w:spacing w:val="-15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increase</w:t>
      </w:r>
      <w:r>
        <w:rPr>
          <w:rFonts w:ascii="Arial" w:hAnsi="Arial" w:cs="Arial" w:eastAsia="Arial"/>
          <w:b/>
          <w:bCs/>
          <w:color w:val="414042"/>
          <w:spacing w:val="-16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in</w:t>
      </w:r>
      <w:r>
        <w:rPr>
          <w:rFonts w:ascii="Arial" w:hAnsi="Arial" w:cs="Arial" w:eastAsia="Arial"/>
          <w:b/>
          <w:bCs/>
          <w:color w:val="414042"/>
          <w:spacing w:val="22"/>
          <w:w w:val="8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their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wealth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over</w:t>
      </w:r>
      <w:r>
        <w:rPr>
          <w:rFonts w:ascii="Arial" w:hAnsi="Arial" w:cs="Arial" w:eastAsia="Arial"/>
          <w:b/>
          <w:bCs/>
          <w:color w:val="414042"/>
          <w:spacing w:val="-2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last</w:t>
      </w:r>
      <w:r>
        <w:rPr>
          <w:rFonts w:ascii="Arial" w:hAnsi="Arial" w:cs="Arial" w:eastAsia="Arial"/>
          <w:b/>
          <w:bCs/>
          <w:color w:val="414042"/>
          <w:spacing w:val="-2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couple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of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years.</w:t>
      </w:r>
      <w:r>
        <w:rPr>
          <w:rFonts w:ascii="Arial" w:hAnsi="Arial" w:cs="Arial" w:eastAsia="Arial"/>
          <w:b/>
          <w:bCs/>
          <w:color w:val="414042"/>
          <w:spacing w:val="-2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It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is</w:t>
      </w:r>
      <w:r>
        <w:rPr>
          <w:rFonts w:ascii="Arial" w:hAnsi="Arial" w:cs="Arial" w:eastAsia="Arial"/>
          <w:b/>
          <w:bCs/>
          <w:color w:val="414042"/>
          <w:spacing w:val="-2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perfectly</w:t>
      </w:r>
      <w:r>
        <w:rPr>
          <w:rFonts w:ascii="Arial" w:hAnsi="Arial" w:cs="Arial" w:eastAsia="Arial"/>
          <w:b/>
          <w:bCs/>
          <w:color w:val="414042"/>
          <w:spacing w:val="32"/>
          <w:w w:val="9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reasonable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to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say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that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older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households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have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to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put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z w:val="19"/>
          <w:szCs w:val="19"/>
        </w:rPr>
        <w:t>a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bit</w:t>
      </w:r>
      <w:r>
        <w:rPr>
          <w:rFonts w:ascii="Arial" w:hAnsi="Arial" w:cs="Arial" w:eastAsia="Arial"/>
          <w:b/>
          <w:bCs/>
          <w:color w:val="414042"/>
          <w:spacing w:val="18"/>
          <w:w w:val="9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mor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e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into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intergenerational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piggy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bank”</w:t>
      </w:r>
      <w:r>
        <w:rPr>
          <w:rFonts w:ascii="Arial" w:hAnsi="Arial" w:cs="Arial" w:eastAsia="Arial"/>
          <w:sz w:val="19"/>
          <w:szCs w:val="19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2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spacing w:before="0"/>
        <w:ind w:left="120" w:right="0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/>
          <w:b/>
          <w:color w:val="414042"/>
          <w:spacing w:val="-6"/>
          <w:sz w:val="21"/>
        </w:rPr>
        <w:t>SOCIAL</w:t>
      </w:r>
      <w:r>
        <w:rPr>
          <w:rFonts w:ascii="Arial"/>
          <w:b/>
          <w:color w:val="414042"/>
          <w:spacing w:val="-41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DIMENSIONS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z w:val="21"/>
        </w:rPr>
        <w:t>-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THE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BIG</w:t>
      </w:r>
      <w:r>
        <w:rPr>
          <w:rFonts w:ascii="Arial"/>
          <w:b/>
          <w:color w:val="414042"/>
          <w:spacing w:val="-41"/>
          <w:sz w:val="21"/>
        </w:rPr>
        <w:t> </w:t>
      </w:r>
      <w:r>
        <w:rPr>
          <w:rFonts w:ascii="Arial"/>
          <w:b/>
          <w:color w:val="414042"/>
          <w:spacing w:val="-15"/>
          <w:sz w:val="21"/>
        </w:rPr>
        <w:t>TIL</w:t>
      </w:r>
      <w:r>
        <w:rPr>
          <w:rFonts w:ascii="Arial"/>
          <w:b/>
          <w:color w:val="414042"/>
          <w:spacing w:val="-14"/>
          <w:sz w:val="21"/>
        </w:rPr>
        <w:t>T</w:t>
      </w:r>
      <w:r>
        <w:rPr>
          <w:rFonts w:ascii="Arial"/>
          <w:b/>
          <w:color w:val="414042"/>
          <w:spacing w:val="-16"/>
          <w:sz w:val="21"/>
        </w:rPr>
        <w:t>: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BERNARD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11"/>
          <w:sz w:val="21"/>
        </w:rPr>
        <w:t>SAL</w:t>
      </w:r>
      <w:r>
        <w:rPr>
          <w:rFonts w:ascii="Arial"/>
          <w:b/>
          <w:color w:val="414042"/>
          <w:spacing w:val="-10"/>
          <w:sz w:val="21"/>
        </w:rPr>
        <w:t>T</w:t>
      </w:r>
      <w:r>
        <w:rPr>
          <w:rFonts w:ascii="Arial"/>
          <w:sz w:val="21"/>
        </w:rPr>
      </w:r>
    </w:p>
    <w:p>
      <w:pPr>
        <w:pStyle w:val="BodyText"/>
        <w:spacing w:line="263" w:lineRule="auto" w:before="130"/>
        <w:ind w:right="5754"/>
        <w:jc w:val="left"/>
      </w:pPr>
      <w:r>
        <w:rPr>
          <w:color w:val="414042"/>
          <w:spacing w:val="-4"/>
        </w:rPr>
        <w:t>KPMG partner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demographer </w:t>
      </w:r>
      <w:r>
        <w:rPr>
          <w:color w:val="414042"/>
          <w:spacing w:val="-5"/>
        </w:rPr>
        <w:t>Bernar</w:t>
      </w:r>
      <w:r>
        <w:rPr>
          <w:color w:val="414042"/>
          <w:spacing w:val="-4"/>
        </w:rPr>
        <w:t>d Salt provided what</w:t>
      </w:r>
      <w:r>
        <w:rPr>
          <w:color w:val="414042"/>
          <w:spacing w:val="26"/>
        </w:rPr>
        <w:t> </w:t>
      </w:r>
      <w:r>
        <w:rPr>
          <w:color w:val="414042"/>
          <w:spacing w:val="-2"/>
        </w:rPr>
        <w:t>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described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big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picture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perspective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Australia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that</w:t>
      </w:r>
      <w:r>
        <w:rPr>
          <w:color w:val="414042"/>
          <w:spacing w:val="24"/>
          <w:w w:val="104"/>
        </w:rPr>
        <w:t> </w:t>
      </w:r>
      <w:r>
        <w:rPr>
          <w:color w:val="414042"/>
          <w:spacing w:val="-5"/>
        </w:rPr>
        <w:t>places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lifestyle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centr</w:t>
      </w:r>
      <w:r>
        <w:rPr>
          <w:color w:val="414042"/>
          <w:spacing w:val="-5"/>
        </w:rPr>
        <w:t>e.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His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perspective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26"/>
          <w:w w:val="99"/>
        </w:rPr>
        <w:t> </w:t>
      </w:r>
      <w:r>
        <w:rPr>
          <w:color w:val="414042"/>
          <w:spacing w:val="-5"/>
        </w:rPr>
        <w:t>social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behaviour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driven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lar</w:t>
      </w:r>
      <w:r>
        <w:rPr>
          <w:color w:val="414042"/>
          <w:spacing w:val="-4"/>
        </w:rPr>
        <w:t>gely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values,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38"/>
          <w:w w:val="101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lifestyle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centr</w:t>
      </w:r>
      <w:r>
        <w:rPr>
          <w:color w:val="414042"/>
          <w:spacing w:val="-5"/>
        </w:rPr>
        <w:t>e.</w:t>
      </w:r>
      <w:r>
        <w:rPr>
          <w:color w:val="414042"/>
          <w:spacing w:val="-13"/>
        </w:rPr>
        <w:t> </w:t>
      </w:r>
      <w:r>
        <w:rPr>
          <w:color w:val="414042"/>
          <w:spacing w:val="-10"/>
        </w:rPr>
        <w:t>Y</w:t>
      </w:r>
      <w:r>
        <w:rPr>
          <w:color w:val="414042"/>
          <w:spacing w:val="-9"/>
        </w:rPr>
        <w:t>es,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accor</w:t>
      </w:r>
      <w:r>
        <w:rPr>
          <w:color w:val="414042"/>
          <w:spacing w:val="-4"/>
        </w:rPr>
        <w:t>ding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Salt,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22"/>
          <w:w w:val="103"/>
        </w:rPr>
        <w:t> </w:t>
      </w:r>
      <w:r>
        <w:rPr>
          <w:color w:val="414042"/>
          <w:spacing w:val="-4"/>
        </w:rPr>
        <w:t>demographics,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population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maps</w:t>
      </w:r>
      <w:r>
        <w:rPr>
          <w:color w:val="414042"/>
          <w:spacing w:val="3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numbers,</w:t>
      </w:r>
      <w:r>
        <w:rPr>
          <w:color w:val="414042"/>
          <w:spacing w:val="3"/>
        </w:rPr>
        <w:t> </w:t>
      </w:r>
      <w:r>
        <w:rPr>
          <w:color w:val="414042"/>
          <w:spacing w:val="-3"/>
        </w:rPr>
        <w:t>but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26"/>
          <w:w w:val="103"/>
        </w:rPr>
        <w:t> </w:t>
      </w:r>
      <w:r>
        <w:rPr>
          <w:color w:val="414042"/>
          <w:spacing w:val="-4"/>
        </w:rPr>
        <w:t>underlying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story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speaks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values,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behaviour</w:t>
      </w:r>
      <w:r>
        <w:rPr>
          <w:color w:val="414042"/>
          <w:spacing w:val="-7"/>
        </w:rPr>
        <w:t>,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44"/>
          <w:w w:val="103"/>
        </w:rPr>
        <w:t> </w:t>
      </w:r>
      <w:r>
        <w:rPr>
          <w:color w:val="414042"/>
          <w:spacing w:val="-4"/>
        </w:rPr>
        <w:t>thinking,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priorities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people,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lifestyle.</w:t>
      </w:r>
      <w:r>
        <w:rPr/>
      </w:r>
    </w:p>
    <w:p>
      <w:pPr>
        <w:spacing w:line="240" w:lineRule="auto" w:before="4"/>
        <w:rPr>
          <w:rFonts w:ascii="Arial" w:hAnsi="Arial" w:cs="Arial" w:eastAsia="Arial"/>
          <w:sz w:val="12"/>
          <w:szCs w:val="12"/>
        </w:rPr>
      </w:pPr>
    </w:p>
    <w:p>
      <w:pPr>
        <w:spacing w:before="70"/>
        <w:ind w:left="0" w:right="121" w:firstLine="0"/>
        <w:jc w:val="right"/>
        <w:rPr>
          <w:rFonts w:ascii="Arial" w:hAnsi="Arial" w:cs="Arial" w:eastAsia="Arial"/>
          <w:sz w:val="18"/>
          <w:szCs w:val="18"/>
        </w:rPr>
      </w:pPr>
      <w:r>
        <w:rPr>
          <w:rFonts w:ascii="Arial"/>
          <w:i/>
          <w:color w:val="7B7C7F"/>
          <w:spacing w:val="-5"/>
          <w:sz w:val="18"/>
        </w:rPr>
        <w:t>(Photo:</w:t>
      </w:r>
      <w:r>
        <w:rPr>
          <w:rFonts w:ascii="Arial"/>
          <w:i/>
          <w:color w:val="7B7C7F"/>
          <w:spacing w:val="-24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Ian</w:t>
      </w:r>
      <w:r>
        <w:rPr>
          <w:rFonts w:ascii="Arial"/>
          <w:i/>
          <w:color w:val="7B7C7F"/>
          <w:spacing w:val="-24"/>
          <w:sz w:val="18"/>
        </w:rPr>
        <w:t> </w:t>
      </w:r>
      <w:r>
        <w:rPr>
          <w:rFonts w:ascii="Arial"/>
          <w:i/>
          <w:color w:val="7B7C7F"/>
          <w:spacing w:val="-9"/>
          <w:sz w:val="18"/>
        </w:rPr>
        <w:t>Y</w:t>
      </w:r>
      <w:r>
        <w:rPr>
          <w:rFonts w:ascii="Arial"/>
          <w:i/>
          <w:color w:val="7B7C7F"/>
          <w:spacing w:val="-8"/>
          <w:sz w:val="18"/>
        </w:rPr>
        <w:t>ates,</w:t>
      </w:r>
      <w:r>
        <w:rPr>
          <w:rFonts w:ascii="Arial"/>
          <w:i/>
          <w:color w:val="7B7C7F"/>
          <w:spacing w:val="-24"/>
          <w:sz w:val="18"/>
        </w:rPr>
        <w:t> </w:t>
      </w:r>
      <w:r>
        <w:rPr>
          <w:rFonts w:ascii="Arial"/>
          <w:i/>
          <w:color w:val="7B7C7F"/>
          <w:spacing w:val="-3"/>
          <w:sz w:val="18"/>
        </w:rPr>
        <w:t>John</w:t>
      </w:r>
      <w:r>
        <w:rPr>
          <w:rFonts w:ascii="Arial"/>
          <w:i/>
          <w:color w:val="7B7C7F"/>
          <w:spacing w:val="-24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Daley)</w:t>
      </w:r>
      <w:r>
        <w:rPr>
          <w:rFonts w:ascii="Arial"/>
          <w:sz w:val="18"/>
        </w:rPr>
      </w:r>
    </w:p>
    <w:p>
      <w:pPr>
        <w:pStyle w:val="Heading9"/>
        <w:spacing w:line="263" w:lineRule="auto" w:before="48"/>
        <w:ind w:right="1626"/>
        <w:jc w:val="left"/>
        <w:rPr>
          <w:b w:val="0"/>
          <w:bCs w:val="0"/>
        </w:rPr>
      </w:pPr>
      <w:r>
        <w:rPr>
          <w:color w:val="414042"/>
          <w:spacing w:val="-3"/>
        </w:rPr>
        <w:t>“Up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down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coast,</w:t>
      </w:r>
      <w:r>
        <w:rPr>
          <w:color w:val="414042"/>
          <w:spacing w:val="-25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shifted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our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economic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base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from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interior</w:t>
      </w:r>
      <w:r>
        <w:rPr>
          <w:color w:val="414042"/>
          <w:spacing w:val="-2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coast.</w:t>
      </w:r>
      <w:r>
        <w:rPr>
          <w:color w:val="414042"/>
          <w:spacing w:val="-26"/>
        </w:rPr>
        <w:t> </w:t>
      </w:r>
      <w:r>
        <w:rPr>
          <w:color w:val="414042"/>
          <w:spacing w:val="-2"/>
        </w:rPr>
        <w:t>If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ther</w:t>
      </w:r>
      <w:r>
        <w:rPr>
          <w:color w:val="414042"/>
          <w:spacing w:val="-4"/>
        </w:rPr>
        <w:t>e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was</w:t>
      </w:r>
      <w:r>
        <w:rPr>
          <w:color w:val="414042"/>
          <w:spacing w:val="50"/>
          <w:w w:val="9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one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piece</w:t>
      </w:r>
      <w:r>
        <w:rPr>
          <w:color w:val="414042"/>
          <w:spacing w:val="-26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evidence</w:t>
      </w:r>
      <w:r>
        <w:rPr>
          <w:color w:val="414042"/>
          <w:spacing w:val="-26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26"/>
        </w:rPr>
        <w:t> </w:t>
      </w:r>
      <w:r>
        <w:rPr>
          <w:color w:val="414042"/>
          <w:spacing w:val="-3"/>
        </w:rPr>
        <w:t>1000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years’</w:t>
      </w:r>
      <w:r>
        <w:rPr>
          <w:color w:val="414042"/>
          <w:spacing w:val="-25"/>
        </w:rPr>
        <w:t> </w:t>
      </w:r>
      <w:r>
        <w:rPr>
          <w:color w:val="414042"/>
          <w:spacing w:val="-4"/>
        </w:rPr>
        <w:t>time</w:t>
      </w:r>
      <w:r>
        <w:rPr>
          <w:color w:val="414042"/>
          <w:spacing w:val="-26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what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people</w:t>
      </w:r>
      <w:r>
        <w:rPr>
          <w:color w:val="414042"/>
          <w:spacing w:val="-25"/>
        </w:rPr>
        <w:t> </w:t>
      </w:r>
      <w:r>
        <w:rPr>
          <w:color w:val="414042"/>
          <w:spacing w:val="-4"/>
        </w:rPr>
        <w:t>said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nation</w:t>
      </w:r>
      <w:r>
        <w:rPr>
          <w:color w:val="414042"/>
          <w:spacing w:val="-25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like</w:t>
      </w:r>
      <w:r>
        <w:rPr>
          <w:color w:val="414042"/>
          <w:spacing w:val="-26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the</w:t>
      </w:r>
      <w:r>
        <w:rPr>
          <w:color w:val="414042"/>
          <w:spacing w:val="55"/>
          <w:w w:val="98"/>
        </w:rPr>
        <w:t> </w:t>
      </w:r>
      <w:r>
        <w:rPr>
          <w:color w:val="414042"/>
          <w:spacing w:val="-4"/>
        </w:rPr>
        <w:t>turn</w:t>
      </w:r>
      <w:r>
        <w:rPr>
          <w:color w:val="414042"/>
          <w:spacing w:val="-35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34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34"/>
        </w:rPr>
        <w:t> </w:t>
      </w:r>
      <w:r>
        <w:rPr>
          <w:color w:val="414042"/>
          <w:spacing w:val="-4"/>
        </w:rPr>
        <w:t>21st</w:t>
      </w:r>
      <w:r>
        <w:rPr>
          <w:color w:val="414042"/>
          <w:spacing w:val="-34"/>
        </w:rPr>
        <w:t> </w:t>
      </w:r>
      <w:r>
        <w:rPr>
          <w:color w:val="414042"/>
          <w:spacing w:val="-7"/>
        </w:rPr>
        <w:t>century</w:t>
      </w:r>
      <w:r>
        <w:rPr>
          <w:color w:val="414042"/>
          <w:spacing w:val="-6"/>
        </w:rPr>
        <w:t>,</w:t>
      </w:r>
      <w:r>
        <w:rPr>
          <w:color w:val="414042"/>
          <w:spacing w:val="-35"/>
        </w:rPr>
        <w:t> </w:t>
      </w:r>
      <w:r>
        <w:rPr>
          <w:color w:val="414042"/>
          <w:spacing w:val="-4"/>
        </w:rPr>
        <w:t>what</w:t>
      </w:r>
      <w:r>
        <w:rPr>
          <w:color w:val="414042"/>
          <w:spacing w:val="-34"/>
        </w:rPr>
        <w:t> </w:t>
      </w:r>
      <w:r>
        <w:rPr>
          <w:color w:val="414042"/>
          <w:spacing w:val="-5"/>
        </w:rPr>
        <w:t>would</w:t>
      </w:r>
      <w:r>
        <w:rPr>
          <w:color w:val="414042"/>
          <w:spacing w:val="-34"/>
        </w:rPr>
        <w:t> </w:t>
      </w:r>
      <w:r>
        <w:rPr>
          <w:color w:val="414042"/>
          <w:spacing w:val="-4"/>
        </w:rPr>
        <w:t>you</w:t>
      </w:r>
      <w:r>
        <w:rPr>
          <w:color w:val="414042"/>
          <w:spacing w:val="-34"/>
        </w:rPr>
        <w:t> </w:t>
      </w:r>
      <w:r>
        <w:rPr>
          <w:color w:val="414042"/>
          <w:spacing w:val="-4"/>
        </w:rPr>
        <w:t>say?</w:t>
      </w:r>
      <w:r>
        <w:rPr>
          <w:color w:val="414042"/>
          <w:spacing w:val="-35"/>
        </w:rPr>
        <w:t> </w:t>
      </w:r>
      <w:r>
        <w:rPr>
          <w:color w:val="414042"/>
          <w:spacing w:val="-5"/>
        </w:rPr>
        <w:t>W</w:t>
      </w:r>
      <w:r>
        <w:rPr>
          <w:color w:val="414042"/>
          <w:spacing w:val="-6"/>
        </w:rPr>
        <w:t>ell,</w:t>
      </w:r>
      <w:r>
        <w:rPr>
          <w:color w:val="414042"/>
          <w:spacing w:val="-34"/>
        </w:rPr>
        <w:t> </w:t>
      </w:r>
      <w:r>
        <w:rPr>
          <w:color w:val="414042"/>
          <w:spacing w:val="-5"/>
        </w:rPr>
        <w:t>obviously</w:t>
      </w:r>
      <w:r>
        <w:rPr>
          <w:color w:val="414042"/>
          <w:spacing w:val="-34"/>
        </w:rPr>
        <w:t> </w:t>
      </w:r>
      <w:r>
        <w:rPr>
          <w:color w:val="414042"/>
          <w:spacing w:val="-5"/>
        </w:rPr>
        <w:t>these</w:t>
      </w:r>
      <w:r>
        <w:rPr>
          <w:color w:val="414042"/>
          <w:spacing w:val="-34"/>
        </w:rPr>
        <w:t> </w:t>
      </w:r>
      <w:r>
        <w:rPr>
          <w:color w:val="414042"/>
          <w:spacing w:val="-5"/>
        </w:rPr>
        <w:t>people</w:t>
      </w:r>
      <w:r>
        <w:rPr>
          <w:color w:val="414042"/>
          <w:spacing w:val="-34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35"/>
        </w:rPr>
        <w:t> </w:t>
      </w:r>
      <w:r>
        <w:rPr>
          <w:color w:val="414042"/>
          <w:spacing w:val="-5"/>
        </w:rPr>
        <w:t>obsessed</w:t>
      </w:r>
      <w:r>
        <w:rPr>
          <w:color w:val="414042"/>
          <w:spacing w:val="-34"/>
        </w:rPr>
        <w:t> </w:t>
      </w:r>
      <w:r>
        <w:rPr>
          <w:color w:val="414042"/>
          <w:spacing w:val="-4"/>
        </w:rPr>
        <w:t>with</w:t>
      </w:r>
      <w:r>
        <w:rPr>
          <w:color w:val="414042"/>
          <w:spacing w:val="-34"/>
        </w:rPr>
        <w:t> </w:t>
      </w:r>
      <w:r>
        <w:rPr>
          <w:color w:val="414042"/>
          <w:spacing w:val="-5"/>
        </w:rPr>
        <w:t>lifestyle.</w:t>
      </w:r>
      <w:r>
        <w:rPr>
          <w:color w:val="414042"/>
          <w:spacing w:val="55"/>
          <w:w w:val="93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8"/>
        </w:rPr>
        <w:t> </w:t>
      </w:r>
      <w:r>
        <w:rPr>
          <w:color w:val="414042"/>
          <w:spacing w:val="-5"/>
        </w:rPr>
        <w:t>mor</w:t>
      </w:r>
      <w:r>
        <w:rPr>
          <w:color w:val="414042"/>
          <w:spacing w:val="-4"/>
        </w:rPr>
        <w:t>e</w:t>
      </w:r>
      <w:r>
        <w:rPr>
          <w:color w:val="414042"/>
          <w:spacing w:val="-27"/>
        </w:rPr>
        <w:t> </w:t>
      </w:r>
      <w:r>
        <w:rPr>
          <w:color w:val="414042"/>
        </w:rPr>
        <w:t>I</w:t>
      </w:r>
      <w:r>
        <w:rPr>
          <w:color w:val="414042"/>
          <w:spacing w:val="-28"/>
        </w:rPr>
        <w:t> </w:t>
      </w:r>
      <w:r>
        <w:rPr>
          <w:color w:val="414042"/>
          <w:spacing w:val="-4"/>
        </w:rPr>
        <w:t>look</w:t>
      </w:r>
      <w:r>
        <w:rPr>
          <w:color w:val="414042"/>
          <w:spacing w:val="-27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2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demographics,</w:t>
      </w:r>
      <w:r>
        <w:rPr>
          <w:color w:val="414042"/>
          <w:spacing w:val="-27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2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dominated</w:t>
      </w:r>
      <w:r>
        <w:rPr>
          <w:color w:val="414042"/>
          <w:spacing w:val="-28"/>
        </w:rPr>
        <w:t> </w:t>
      </w:r>
      <w:r>
        <w:rPr>
          <w:color w:val="414042"/>
          <w:spacing w:val="-3"/>
        </w:rPr>
        <w:t>by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lifestyle”</w:t>
      </w:r>
      <w:r>
        <w:rPr>
          <w:b w:val="0"/>
          <w:bCs w:val="0"/>
        </w:rPr>
      </w:r>
    </w:p>
    <w:p>
      <w:pPr>
        <w:spacing w:after="0" w:line="263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BodyText"/>
        <w:tabs>
          <w:tab w:pos="4807" w:val="left" w:leader="none"/>
          <w:tab w:pos="6249" w:val="left" w:leader="none"/>
        </w:tabs>
        <w:spacing w:line="263" w:lineRule="auto" w:before="51"/>
        <w:ind w:right="1595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rate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growth</w:t>
      </w:r>
      <w:r>
        <w:rPr>
          <w:color w:val="414042"/>
          <w:spacing w:val="-2"/>
        </w:rPr>
        <w:t> of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population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another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signifi</w:t>
        <w:tab/>
        <w:t>factor</w:t>
      </w:r>
      <w:r>
        <w:rPr>
          <w:color w:val="414042"/>
          <w:spacing w:val="4"/>
        </w:rPr>
        <w:t> </w:t>
      </w:r>
      <w:r>
        <w:rPr>
          <w:color w:val="414042"/>
          <w:spacing w:val="-3"/>
        </w:rPr>
        <w:t>infl</w:t>
        <w:tab/>
        <w:t>and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driving</w:t>
      </w:r>
      <w:r>
        <w:rPr>
          <w:color w:val="414042"/>
          <w:spacing w:val="5"/>
        </w:rPr>
        <w:t> </w:t>
      </w:r>
      <w:r>
        <w:rPr>
          <w:color w:val="414042"/>
          <w:spacing w:val="-5"/>
        </w:rPr>
        <w:t>Australia.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Immigration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69"/>
          <w:w w:val="111"/>
        </w:rPr>
        <w:t> </w:t>
      </w:r>
      <w:r>
        <w:rPr>
          <w:color w:val="414042"/>
          <w:spacing w:val="-5"/>
        </w:rPr>
        <w:t>Australia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increased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after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World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</w:t>
      </w:r>
      <w:r>
        <w:rPr>
          <w:color w:val="414042"/>
          <w:spacing w:val="-6"/>
        </w:rPr>
        <w:t>ar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2,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accompanying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baby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boom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(the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oldest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boomer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now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68).</w:t>
      </w:r>
      <w:r>
        <w:rPr/>
      </w:r>
    </w:p>
    <w:p>
      <w:pPr>
        <w:pStyle w:val="BodyText"/>
        <w:spacing w:line="263" w:lineRule="auto"/>
        <w:ind w:right="1785"/>
        <w:jc w:val="left"/>
      </w:pPr>
      <w:r>
        <w:rPr>
          <w:color w:val="414042"/>
          <w:spacing w:val="-5"/>
          <w:w w:val="105"/>
        </w:rPr>
        <w:t>From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1950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2005</w:t>
      </w:r>
      <w:r>
        <w:rPr>
          <w:color w:val="414042"/>
          <w:spacing w:val="-32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million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people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were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added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4"/>
          <w:w w:val="105"/>
        </w:rPr>
        <w:t>population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every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4"/>
          <w:w w:val="105"/>
        </w:rPr>
        <w:t>four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years.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2006,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immigration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was</w:t>
      </w:r>
      <w:r>
        <w:rPr>
          <w:color w:val="414042"/>
          <w:spacing w:val="65"/>
          <w:w w:val="92"/>
        </w:rPr>
        <w:t> </w:t>
      </w:r>
      <w:r>
        <w:rPr>
          <w:color w:val="414042"/>
          <w:spacing w:val="-4"/>
          <w:w w:val="105"/>
        </w:rPr>
        <w:t>doubled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Australia,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largely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response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realisation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that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there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would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4"/>
          <w:w w:val="105"/>
        </w:rPr>
        <w:t>very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4"/>
          <w:w w:val="105"/>
        </w:rPr>
        <w:t>soon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2"/>
          <w:w w:val="105"/>
        </w:rPr>
        <w:t>be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more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4"/>
          <w:w w:val="105"/>
        </w:rPr>
        <w:t>people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exiting</w:t>
      </w:r>
      <w:r>
        <w:rPr>
          <w:color w:val="414042"/>
          <w:spacing w:val="33"/>
          <w:w w:val="104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workforce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than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entering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3"/>
          <w:w w:val="105"/>
        </w:rPr>
        <w:t>it.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This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higher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level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immigration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has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continued,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population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Australia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is</w:t>
      </w:r>
      <w:r>
        <w:rPr>
          <w:color w:val="414042"/>
          <w:spacing w:val="65"/>
          <w:w w:val="92"/>
        </w:rPr>
        <w:t> </w:t>
      </w:r>
      <w:r>
        <w:rPr>
          <w:color w:val="414042"/>
          <w:spacing w:val="-4"/>
          <w:w w:val="105"/>
        </w:rPr>
        <w:t>predicted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2"/>
          <w:w w:val="105"/>
        </w:rPr>
        <w:t>be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40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42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million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by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2050.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2"/>
          <w:w w:val="105"/>
        </w:rPr>
        <w:t>It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is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currently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closing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on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24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million.</w:t>
      </w:r>
      <w:r>
        <w:rPr/>
      </w:r>
    </w:p>
    <w:p>
      <w:pPr>
        <w:pStyle w:val="BodyText"/>
        <w:tabs>
          <w:tab w:pos="3918" w:val="left" w:leader="none"/>
        </w:tabs>
        <w:spacing w:line="263" w:lineRule="auto"/>
        <w:ind w:right="1725"/>
        <w:jc w:val="left"/>
      </w:pPr>
      <w:r>
        <w:rPr>
          <w:color w:val="414042"/>
          <w:spacing w:val="-5"/>
          <w:w w:val="105"/>
        </w:rPr>
        <w:t>Accor</w:t>
      </w:r>
      <w:r>
        <w:rPr>
          <w:color w:val="414042"/>
          <w:spacing w:val="-4"/>
          <w:w w:val="105"/>
        </w:rPr>
        <w:t>ding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Salt,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6"/>
          <w:w w:val="105"/>
        </w:rPr>
        <w:t>regardless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party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affi</w:t>
        <w:tab/>
        <w:t>“every</w:t>
      </w:r>
      <w:r>
        <w:rPr>
          <w:color w:val="414042"/>
          <w:spacing w:val="-16"/>
          <w:w w:val="105"/>
        </w:rPr>
        <w:t> </w:t>
      </w:r>
      <w:r>
        <w:rPr>
          <w:color w:val="414042"/>
          <w:spacing w:val="-5"/>
          <w:w w:val="105"/>
        </w:rPr>
        <w:t>politician</w:t>
      </w:r>
      <w:r>
        <w:rPr>
          <w:color w:val="414042"/>
          <w:spacing w:val="-15"/>
          <w:w w:val="105"/>
        </w:rPr>
        <w:t> </w:t>
      </w:r>
      <w:r>
        <w:rPr>
          <w:color w:val="414042"/>
          <w:spacing w:val="-3"/>
          <w:w w:val="105"/>
        </w:rPr>
        <w:t>is</w:t>
      </w:r>
      <w:r>
        <w:rPr>
          <w:color w:val="414042"/>
          <w:spacing w:val="-15"/>
          <w:w w:val="105"/>
        </w:rPr>
        <w:t> </w:t>
      </w:r>
      <w:r>
        <w:rPr>
          <w:color w:val="414042"/>
          <w:spacing w:val="-5"/>
          <w:w w:val="105"/>
        </w:rPr>
        <w:t>addicted</w:t>
      </w:r>
      <w:r>
        <w:rPr>
          <w:color w:val="414042"/>
          <w:spacing w:val="-15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15"/>
          <w:w w:val="105"/>
        </w:rPr>
        <w:t> </w:t>
      </w:r>
      <w:r>
        <w:rPr>
          <w:color w:val="414042"/>
          <w:spacing w:val="-4"/>
          <w:w w:val="105"/>
        </w:rPr>
        <w:t>tax”.</w:t>
      </w:r>
      <w:r>
        <w:rPr>
          <w:color w:val="414042"/>
          <w:spacing w:val="-15"/>
          <w:w w:val="105"/>
        </w:rPr>
        <w:t> </w:t>
      </w:r>
      <w:r>
        <w:rPr>
          <w:color w:val="414042"/>
          <w:spacing w:val="-3"/>
          <w:w w:val="105"/>
        </w:rPr>
        <w:t>W</w:t>
      </w:r>
      <w:r>
        <w:rPr>
          <w:color w:val="414042"/>
          <w:spacing w:val="-2"/>
          <w:w w:val="105"/>
        </w:rPr>
        <w:t>ith</w:t>
      </w:r>
      <w:r>
        <w:rPr>
          <w:color w:val="414042"/>
          <w:spacing w:val="-15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15"/>
          <w:w w:val="105"/>
        </w:rPr>
        <w:t> </w:t>
      </w:r>
      <w:r>
        <w:rPr>
          <w:color w:val="414042"/>
          <w:spacing w:val="-4"/>
          <w:w w:val="105"/>
        </w:rPr>
        <w:t>baby</w:t>
      </w:r>
      <w:r>
        <w:rPr>
          <w:color w:val="414042"/>
          <w:spacing w:val="-15"/>
          <w:w w:val="105"/>
        </w:rPr>
        <w:t> </w:t>
      </w:r>
      <w:r>
        <w:rPr>
          <w:color w:val="414042"/>
          <w:spacing w:val="-5"/>
          <w:w w:val="105"/>
        </w:rPr>
        <w:t>boomer</w:t>
      </w:r>
      <w:r>
        <w:rPr>
          <w:color w:val="414042"/>
          <w:spacing w:val="65"/>
          <w:w w:val="104"/>
        </w:rPr>
        <w:t> </w:t>
      </w:r>
      <w:r>
        <w:rPr>
          <w:color w:val="414042"/>
          <w:spacing w:val="-4"/>
          <w:w w:val="105"/>
        </w:rPr>
        <w:t>bulge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many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older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workers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exiting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workforce,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most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3"/>
          <w:w w:val="105"/>
        </w:rPr>
        <w:t>not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dying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off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until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2030s,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there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is</w:t>
      </w:r>
      <w:r>
        <w:rPr>
          <w:color w:val="414042"/>
          <w:spacing w:val="-27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budgetary</w:t>
      </w:r>
      <w:r>
        <w:rPr>
          <w:color w:val="414042"/>
          <w:spacing w:val="65"/>
          <w:w w:val="103"/>
        </w:rPr>
        <w:t> </w:t>
      </w:r>
      <w:r>
        <w:rPr>
          <w:color w:val="414042"/>
          <w:spacing w:val="-5"/>
          <w:w w:val="105"/>
        </w:rPr>
        <w:t>challenge.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There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are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3"/>
          <w:w w:val="105"/>
        </w:rPr>
        <w:t>two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options: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3"/>
          <w:w w:val="105"/>
        </w:rPr>
        <w:t>we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can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increase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boomer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workforce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participation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levels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2"/>
          <w:w w:val="105"/>
        </w:rPr>
        <w:t>or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ask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Gen</w:t>
      </w:r>
      <w:r>
        <w:rPr>
          <w:color w:val="414042"/>
          <w:spacing w:val="-33"/>
          <w:w w:val="105"/>
        </w:rPr>
        <w:t> </w:t>
      </w:r>
      <w:r>
        <w:rPr>
          <w:color w:val="414042"/>
          <w:w w:val="105"/>
        </w:rPr>
        <w:t>X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3"/>
          <w:w w:val="105"/>
        </w:rPr>
        <w:t> </w:t>
      </w:r>
      <w:r>
        <w:rPr>
          <w:color w:val="414042"/>
          <w:w w:val="105"/>
        </w:rPr>
        <w:t>Y</w:t>
      </w:r>
      <w:r>
        <w:rPr>
          <w:color w:val="414042"/>
          <w:spacing w:val="55"/>
          <w:w w:val="86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pay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more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4"/>
          <w:w w:val="105"/>
        </w:rPr>
        <w:t>tax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4"/>
          <w:w w:val="105"/>
        </w:rPr>
        <w:t>per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capita.</w:t>
      </w:r>
      <w:r>
        <w:rPr/>
      </w:r>
    </w:p>
    <w:p>
      <w:pPr>
        <w:spacing w:line="240" w:lineRule="auto" w:before="10"/>
        <w:rPr>
          <w:rFonts w:ascii="Arial" w:hAnsi="Arial" w:cs="Arial" w:eastAsia="Arial"/>
          <w:sz w:val="17"/>
          <w:szCs w:val="17"/>
        </w:rPr>
      </w:pP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5833360" cy="2706624"/>
            <wp:effectExtent l="0" t="0" r="0" b="0"/>
            <wp:docPr id="15" name="image15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15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3360" cy="2706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9"/>
        <w:rPr>
          <w:rFonts w:ascii="Arial" w:hAnsi="Arial" w:cs="Arial" w:eastAsia="Arial"/>
          <w:sz w:val="18"/>
          <w:szCs w:val="18"/>
        </w:rPr>
      </w:pPr>
    </w:p>
    <w:p>
      <w:pPr>
        <w:spacing w:before="0"/>
        <w:ind w:left="120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i/>
          <w:color w:val="7B7C7F"/>
          <w:spacing w:val="-5"/>
          <w:sz w:val="18"/>
        </w:rPr>
        <w:t>(Photo:</w:t>
      </w:r>
      <w:r>
        <w:rPr>
          <w:rFonts w:ascii="Arial"/>
          <w:i/>
          <w:color w:val="7B7C7F"/>
          <w:spacing w:val="-11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Kate</w:t>
      </w:r>
      <w:r>
        <w:rPr>
          <w:rFonts w:ascii="Arial"/>
          <w:i/>
          <w:color w:val="7B7C7F"/>
          <w:spacing w:val="-11"/>
          <w:sz w:val="18"/>
        </w:rPr>
        <w:t> </w:t>
      </w:r>
      <w:r>
        <w:rPr>
          <w:rFonts w:ascii="Arial"/>
          <w:i/>
          <w:color w:val="7B7C7F"/>
          <w:spacing w:val="-3"/>
          <w:sz w:val="18"/>
        </w:rPr>
        <w:t>Dee,</w:t>
      </w:r>
      <w:r>
        <w:rPr>
          <w:rFonts w:ascii="Arial"/>
          <w:i/>
          <w:color w:val="7B7C7F"/>
          <w:spacing w:val="-11"/>
          <w:sz w:val="18"/>
        </w:rPr>
        <w:t> </w:t>
      </w:r>
      <w:r>
        <w:rPr>
          <w:rFonts w:ascii="Arial"/>
          <w:i/>
          <w:color w:val="7B7C7F"/>
          <w:spacing w:val="-3"/>
          <w:sz w:val="18"/>
        </w:rPr>
        <w:t>Niki</w:t>
      </w:r>
      <w:r>
        <w:rPr>
          <w:rFonts w:ascii="Arial"/>
          <w:i/>
          <w:color w:val="7B7C7F"/>
          <w:spacing w:val="-11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Kesoglou,</w:t>
      </w:r>
      <w:r>
        <w:rPr>
          <w:rFonts w:ascii="Arial"/>
          <w:i/>
          <w:color w:val="7B7C7F"/>
          <w:spacing w:val="-11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Linda</w:t>
      </w:r>
      <w:r>
        <w:rPr>
          <w:rFonts w:ascii="Arial"/>
          <w:i/>
          <w:color w:val="7B7C7F"/>
          <w:spacing w:val="-10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Redfearn,</w:t>
      </w:r>
      <w:r>
        <w:rPr>
          <w:rFonts w:ascii="Arial"/>
          <w:i/>
          <w:color w:val="7B7C7F"/>
          <w:spacing w:val="-11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Alison</w:t>
      </w:r>
      <w:r>
        <w:rPr>
          <w:rFonts w:ascii="Arial"/>
          <w:i/>
          <w:color w:val="7B7C7F"/>
          <w:spacing w:val="-11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Monr</w:t>
      </w:r>
      <w:r>
        <w:rPr>
          <w:rFonts w:ascii="Arial"/>
          <w:i/>
          <w:color w:val="7B7C7F"/>
          <w:spacing w:val="-6"/>
          <w:sz w:val="18"/>
        </w:rPr>
        <w:t>oe)</w:t>
      </w:r>
      <w:r>
        <w:rPr>
          <w:rFonts w:ascii="Arial"/>
          <w:sz w:val="18"/>
        </w:rPr>
      </w:r>
    </w:p>
    <w:p>
      <w:pPr>
        <w:pStyle w:val="BodyText"/>
        <w:spacing w:line="263" w:lineRule="auto" w:before="137"/>
        <w:ind w:right="1626"/>
        <w:jc w:val="left"/>
      </w:pPr>
      <w:r>
        <w:rPr>
          <w:color w:val="414042"/>
          <w:spacing w:val="-5"/>
        </w:rPr>
        <w:t>Australia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today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very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different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place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Australia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1950s.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lar</w:t>
      </w:r>
      <w:r>
        <w:rPr>
          <w:color w:val="414042"/>
          <w:spacing w:val="-4"/>
        </w:rPr>
        <w:t>ge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cities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moved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an</w:t>
      </w:r>
      <w:r>
        <w:rPr>
          <w:color w:val="414042"/>
          <w:spacing w:val="69"/>
          <w:w w:val="96"/>
        </w:rPr>
        <w:t> </w:t>
      </w:r>
      <w:r>
        <w:rPr>
          <w:color w:val="414042"/>
          <w:spacing w:val="-4"/>
        </w:rPr>
        <w:t>Anglo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Mediterranean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cultur</w:t>
      </w:r>
      <w:r>
        <w:rPr>
          <w:color w:val="414042"/>
          <w:spacing w:val="-5"/>
        </w:rPr>
        <w:t>e,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one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includes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Asian,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Indian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Arabic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fusion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cultur</w:t>
      </w:r>
      <w:r>
        <w:rPr>
          <w:color w:val="414042"/>
          <w:spacing w:val="-5"/>
        </w:rPr>
        <w:t>e,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described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as</w:t>
      </w:r>
      <w:r>
        <w:rPr>
          <w:color w:val="414042"/>
          <w:spacing w:val="69"/>
          <w:w w:val="89"/>
        </w:rPr>
        <w:t> </w:t>
      </w:r>
      <w:r>
        <w:rPr>
          <w:color w:val="414042"/>
          <w:spacing w:val="-4"/>
        </w:rPr>
        <w:t>“colour</w:t>
      </w:r>
      <w:r>
        <w:rPr>
          <w:color w:val="414042"/>
          <w:spacing w:val="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0"/>
        </w:rPr>
        <w:t> </w:t>
      </w:r>
      <w:r>
        <w:rPr>
          <w:color w:val="414042"/>
          <w:spacing w:val="-4"/>
        </w:rPr>
        <w:t>movement”</w:t>
      </w:r>
      <w:r>
        <w:rPr>
          <w:color w:val="414042"/>
          <w:spacing w:val="10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11"/>
        </w:rPr>
        <w:t> </w:t>
      </w:r>
      <w:r>
        <w:rPr>
          <w:color w:val="414042"/>
          <w:spacing w:val="-5"/>
        </w:rPr>
        <w:t>Salt.</w:t>
      </w:r>
      <w:r>
        <w:rPr/>
      </w:r>
    </w:p>
    <w:p>
      <w:pPr>
        <w:pStyle w:val="BodyText"/>
        <w:tabs>
          <w:tab w:pos="1573" w:val="left" w:leader="none"/>
        </w:tabs>
        <w:spacing w:line="263" w:lineRule="auto"/>
        <w:ind w:right="1626"/>
        <w:jc w:val="left"/>
      </w:pPr>
      <w:r>
        <w:rPr>
          <w:color w:val="414042"/>
          <w:spacing w:val="-4"/>
        </w:rPr>
        <w:t>For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well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10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Bernar</w:t>
      </w:r>
      <w:r>
        <w:rPr>
          <w:color w:val="414042"/>
          <w:spacing w:val="-4"/>
        </w:rPr>
        <w:t>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Salt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working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senior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levels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business,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giving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esentations.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“I</w:t>
      </w:r>
      <w:r>
        <w:rPr>
          <w:color w:val="414042"/>
          <w:spacing w:val="53"/>
          <w:w w:val="127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tell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you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thinks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three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ten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out.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vision.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Beyond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outside</w:t>
      </w:r>
      <w:r>
        <w:rPr>
          <w:color w:val="414042"/>
          <w:spacing w:val="69"/>
          <w:w w:val="102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term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offi</w:t>
        <w:tab/>
      </w:r>
      <w:r>
        <w:rPr>
          <w:color w:val="414042"/>
          <w:spacing w:val="-3"/>
        </w:rPr>
        <w:t>they</w:t>
      </w:r>
      <w:r>
        <w:rPr>
          <w:color w:val="414042"/>
          <w:spacing w:val="-11"/>
        </w:rPr>
        <w:t> </w:t>
      </w:r>
      <w:r>
        <w:rPr>
          <w:color w:val="414042"/>
          <w:spacing w:val="-9"/>
        </w:rPr>
        <w:t>say.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I’m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CEO.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I’m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chairman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board.</w:t>
      </w:r>
      <w:r>
        <w:rPr>
          <w:color w:val="414042"/>
          <w:spacing w:val="-10"/>
        </w:rPr>
        <w:t> T</w:t>
      </w:r>
      <w:r>
        <w:rPr>
          <w:color w:val="414042"/>
          <w:spacing w:val="-9"/>
        </w:rPr>
        <w:t>ell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me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tr</w:t>
      </w:r>
      <w:r>
        <w:rPr>
          <w:color w:val="414042"/>
          <w:spacing w:val="-5"/>
        </w:rPr>
        <w:t>ends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ascendant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now</w:t>
      </w:r>
      <w:r>
        <w:rPr>
          <w:color w:val="414042"/>
          <w:spacing w:val="42"/>
          <w:w w:val="10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will</w:t>
      </w:r>
      <w:r>
        <w:rPr>
          <w:color w:val="414042"/>
        </w:rPr>
        <w:t> </w:t>
      </w:r>
      <w:r>
        <w:rPr>
          <w:color w:val="414042"/>
          <w:spacing w:val="-4"/>
        </w:rPr>
        <w:t>impact</w:t>
      </w:r>
      <w:r>
        <w:rPr>
          <w:color w:val="414042"/>
        </w:rPr>
        <w:t> </w:t>
      </w:r>
      <w:r>
        <w:rPr>
          <w:color w:val="414042"/>
          <w:spacing w:val="-3"/>
        </w:rPr>
        <w:t>my</w:t>
      </w:r>
      <w:r>
        <w:rPr>
          <w:color w:val="414042"/>
        </w:rPr>
        <w:t> </w:t>
      </w:r>
      <w:r>
        <w:rPr>
          <w:color w:val="414042"/>
          <w:spacing w:val="-3"/>
        </w:rPr>
        <w:t>term</w:t>
      </w:r>
      <w:r>
        <w:rPr>
          <w:color w:val="41404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offi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5"/>
          <w:w w:val="105"/>
        </w:rPr>
        <w:t>Before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5"/>
          <w:w w:val="105"/>
        </w:rPr>
        <w:t>looking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5"/>
          <w:w w:val="105"/>
        </w:rPr>
        <w:t>ahead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3"/>
          <w:w w:val="105"/>
        </w:rPr>
        <w:t>for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3"/>
          <w:w w:val="105"/>
        </w:rPr>
        <w:t>10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5"/>
          <w:w w:val="105"/>
        </w:rPr>
        <w:t>years,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4"/>
          <w:w w:val="105"/>
        </w:rPr>
        <w:t>Salt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of</w:t>
      </w:r>
      <w:r>
        <w:rPr>
          <w:color w:val="414042"/>
          <w:spacing w:val="-6"/>
          <w:w w:val="105"/>
        </w:rPr>
        <w:t>fered</w:t>
      </w:r>
      <w:r>
        <w:rPr>
          <w:color w:val="414042"/>
          <w:spacing w:val="-35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5"/>
          <w:w w:val="105"/>
        </w:rPr>
        <w:t>summary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4"/>
          <w:w w:val="105"/>
        </w:rPr>
        <w:t>main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demographic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5"/>
          <w:w w:val="105"/>
        </w:rPr>
        <w:t>changes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4"/>
          <w:w w:val="105"/>
        </w:rPr>
        <w:t>past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3"/>
          <w:w w:val="105"/>
        </w:rPr>
        <w:t>10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5"/>
          <w:w w:val="105"/>
        </w:rPr>
        <w:t>years:</w:t>
      </w:r>
      <w:r>
        <w:rPr>
          <w:color w:val="414042"/>
          <w:spacing w:val="59"/>
          <w:w w:val="93"/>
        </w:rPr>
        <w:t> </w:t>
      </w:r>
      <w:r>
        <w:rPr>
          <w:color w:val="414042"/>
          <w:spacing w:val="-4"/>
          <w:w w:val="105"/>
        </w:rPr>
        <w:t>population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increased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from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20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23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million,</w:t>
      </w:r>
      <w:r>
        <w:rPr>
          <w:color w:val="414042"/>
          <w:spacing w:val="-27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large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number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babies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born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as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4"/>
          <w:w w:val="105"/>
        </w:rPr>
        <w:t>birth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rate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increased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from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1.7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to</w:t>
      </w:r>
      <w:r>
        <w:rPr/>
      </w:r>
    </w:p>
    <w:p>
      <w:pPr>
        <w:pStyle w:val="BodyText"/>
        <w:spacing w:line="263" w:lineRule="auto" w:before="0"/>
        <w:ind w:right="1664"/>
        <w:jc w:val="left"/>
      </w:pPr>
      <w:r>
        <w:rPr>
          <w:color w:val="414042"/>
          <w:spacing w:val="-4"/>
        </w:rPr>
        <w:t>1.9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children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per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woman,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baby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boomers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doing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tr</w:t>
      </w:r>
      <w:r>
        <w:rPr>
          <w:color w:val="414042"/>
          <w:spacing w:val="-5"/>
        </w:rPr>
        <w:t>ee-change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sea-change.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next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decade,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Australia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is</w:t>
      </w:r>
      <w:r>
        <w:rPr>
          <w:color w:val="414042"/>
          <w:spacing w:val="55"/>
          <w:w w:val="92"/>
        </w:rPr>
        <w:t> </w:t>
      </w:r>
      <w:r>
        <w:rPr>
          <w:color w:val="414042"/>
          <w:spacing w:val="-4"/>
        </w:rPr>
        <w:t>going</w:t>
      </w:r>
      <w:r>
        <w:rPr>
          <w:color w:val="414042"/>
          <w:spacing w:val="-2"/>
        </w:rPr>
        <w:t> to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add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four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million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 </w:t>
      </w:r>
      <w:r>
        <w:rPr>
          <w:color w:val="414042"/>
          <w:spacing w:val="-3"/>
        </w:rPr>
        <w:t>its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population,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birth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rate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remaining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stable</w:t>
      </w:r>
      <w:r>
        <w:rPr>
          <w:color w:val="414042"/>
          <w:spacing w:val="-2"/>
        </w:rPr>
        <w:t> at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1.9,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many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boomers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be</w:t>
      </w:r>
      <w:r>
        <w:rPr>
          <w:color w:val="414042"/>
          <w:spacing w:val="55"/>
          <w:w w:val="104"/>
        </w:rPr>
        <w:t> </w:t>
      </w:r>
      <w:r>
        <w:rPr>
          <w:color w:val="414042"/>
          <w:spacing w:val="-2"/>
        </w:rPr>
        <w:t>in</w:t>
      </w:r>
      <w:r>
        <w:rPr>
          <w:color w:val="414042"/>
        </w:rPr>
        <w:t> </w:t>
      </w:r>
      <w:r>
        <w:rPr>
          <w:color w:val="414042"/>
          <w:spacing w:val="-5"/>
        </w:rPr>
        <w:t>active</w:t>
      </w:r>
      <w:r>
        <w:rPr>
          <w:color w:val="414042"/>
        </w:rPr>
        <w:t> </w:t>
      </w:r>
      <w:r>
        <w:rPr>
          <w:color w:val="414042"/>
          <w:spacing w:val="-5"/>
        </w:rPr>
        <w:t>retirement.</w:t>
      </w:r>
      <w:r>
        <w:rPr>
          <w:color w:val="414042"/>
        </w:rPr>
        <w:t> </w:t>
      </w:r>
      <w:r>
        <w:rPr>
          <w:color w:val="414042"/>
          <w:spacing w:val="-4"/>
        </w:rPr>
        <w:t>The</w:t>
      </w:r>
      <w:r>
        <w:rPr>
          <w:color w:val="414042"/>
        </w:rPr>
        <w:t> </w:t>
      </w:r>
      <w:r>
        <w:rPr>
          <w:color w:val="414042"/>
          <w:spacing w:val="-3"/>
        </w:rPr>
        <w:t>rate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of</w:t>
      </w:r>
      <w:r>
        <w:rPr>
          <w:color w:val="414042"/>
        </w:rPr>
        <w:t> </w:t>
      </w:r>
      <w:r>
        <w:rPr>
          <w:color w:val="414042"/>
          <w:spacing w:val="-4"/>
        </w:rPr>
        <w:t>population</w:t>
      </w:r>
      <w:r>
        <w:rPr>
          <w:color w:val="414042"/>
        </w:rPr>
        <w:t> </w:t>
      </w:r>
      <w:r>
        <w:rPr>
          <w:color w:val="414042"/>
          <w:spacing w:val="-4"/>
        </w:rPr>
        <w:t>growth</w:t>
      </w:r>
      <w:r>
        <w:rPr>
          <w:color w:val="414042"/>
        </w:rPr>
        <w:t> </w:t>
      </w:r>
      <w:r>
        <w:rPr>
          <w:color w:val="414042"/>
          <w:spacing w:val="-4"/>
        </w:rPr>
        <w:t>doubles</w:t>
      </w:r>
      <w:r>
        <w:rPr>
          <w:color w:val="414042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order</w:t>
      </w:r>
      <w:r>
        <w:rPr>
          <w:color w:val="414042"/>
        </w:rPr>
        <w:t> </w:t>
      </w:r>
      <w:r>
        <w:rPr>
          <w:color w:val="414042"/>
          <w:spacing w:val="-2"/>
        </w:rPr>
        <w:t>to</w:t>
      </w:r>
      <w:r>
        <w:rPr>
          <w:color w:val="414042"/>
        </w:rPr>
        <w:t> </w:t>
      </w:r>
      <w:r>
        <w:rPr>
          <w:color w:val="414042"/>
          <w:spacing w:val="-4"/>
        </w:rPr>
        <w:t>maintain</w:t>
      </w:r>
      <w:r>
        <w:rPr>
          <w:color w:val="41404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trajectory</w:t>
      </w:r>
      <w:r>
        <w:rPr>
          <w:color w:val="414042"/>
        </w:rPr>
        <w:t> </w:t>
      </w:r>
      <w:r>
        <w:rPr>
          <w:color w:val="414042"/>
          <w:spacing w:val="-2"/>
        </w:rPr>
        <w:t>of</w:t>
      </w:r>
      <w:r>
        <w:rPr>
          <w:color w:val="414042"/>
        </w:rPr>
        <w:t> </w:t>
      </w:r>
      <w:r>
        <w:rPr>
          <w:color w:val="414042"/>
          <w:spacing w:val="-4"/>
        </w:rPr>
        <w:t>growth</w:t>
      </w:r>
      <w:r>
        <w:rPr>
          <w:color w:val="414042"/>
        </w:rPr>
        <w:t> </w:t>
      </w:r>
      <w:r>
        <w:rPr>
          <w:color w:val="414042"/>
          <w:spacing w:val="-2"/>
        </w:rPr>
        <w:t>in</w:t>
      </w:r>
      <w:r>
        <w:rPr>
          <w:color w:val="41404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57"/>
          <w:w w:val="103"/>
        </w:rPr>
        <w:t> </w:t>
      </w:r>
      <w:r>
        <w:rPr>
          <w:color w:val="414042"/>
          <w:spacing w:val="-4"/>
        </w:rPr>
        <w:t>working</w:t>
      </w:r>
      <w:r>
        <w:rPr>
          <w:color w:val="414042"/>
          <w:spacing w:val="15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16"/>
        </w:rPr>
        <w:t> </w:t>
      </w:r>
      <w:r>
        <w:rPr>
          <w:color w:val="414042"/>
          <w:spacing w:val="-4"/>
        </w:rPr>
        <w:t>population.</w:t>
      </w:r>
      <w:r>
        <w:rPr/>
      </w:r>
    </w:p>
    <w:p>
      <w:pPr>
        <w:pStyle w:val="Heading9"/>
        <w:tabs>
          <w:tab w:pos="3148" w:val="left" w:leader="none"/>
        </w:tabs>
        <w:spacing w:line="263" w:lineRule="auto"/>
        <w:ind w:right="1725"/>
        <w:jc w:val="left"/>
        <w:rPr>
          <w:b w:val="0"/>
          <w:bCs w:val="0"/>
        </w:rPr>
      </w:pPr>
      <w:r>
        <w:rPr>
          <w:color w:val="414042"/>
          <w:spacing w:val="-5"/>
        </w:rPr>
        <w:t>“Life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expectancy</w:t>
      </w:r>
      <w:r>
        <w:rPr>
          <w:color w:val="414042"/>
          <w:spacing w:val="-2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now</w:t>
      </w:r>
      <w:r>
        <w:rPr>
          <w:color w:val="414042"/>
          <w:spacing w:val="-28"/>
        </w:rPr>
        <w:t> </w:t>
      </w:r>
      <w:r>
        <w:rPr>
          <w:color w:val="414042"/>
          <w:spacing w:val="-3"/>
        </w:rPr>
        <w:t>82.</w:t>
      </w:r>
      <w:r>
        <w:rPr>
          <w:color w:val="414042"/>
          <w:spacing w:val="-2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most</w:t>
      </w:r>
      <w:r>
        <w:rPr>
          <w:color w:val="414042"/>
          <w:spacing w:val="-28"/>
        </w:rPr>
        <w:t> </w:t>
      </w:r>
      <w:r>
        <w:rPr>
          <w:color w:val="414042"/>
          <w:spacing w:val="-5"/>
        </w:rPr>
        <w:t>common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age</w:t>
      </w:r>
      <w:r>
        <w:rPr>
          <w:color w:val="414042"/>
          <w:spacing w:val="-28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29"/>
        </w:rPr>
        <w:t> </w:t>
      </w:r>
      <w:r>
        <w:rPr>
          <w:color w:val="414042"/>
          <w:spacing w:val="-6"/>
        </w:rPr>
        <w:t>retirement</w:t>
      </w:r>
      <w:r>
        <w:rPr>
          <w:color w:val="414042"/>
          <w:spacing w:val="-28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28"/>
        </w:rPr>
        <w:t> </w:t>
      </w:r>
      <w:r>
        <w:rPr>
          <w:color w:val="414042"/>
          <w:spacing w:val="-5"/>
        </w:rPr>
        <w:t>Australia</w:t>
      </w:r>
      <w:r>
        <w:rPr>
          <w:color w:val="414042"/>
          <w:spacing w:val="-2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8"/>
        </w:rPr>
        <w:t> </w:t>
      </w:r>
      <w:r>
        <w:rPr>
          <w:color w:val="414042"/>
          <w:spacing w:val="-4"/>
        </w:rPr>
        <w:t>not</w:t>
      </w:r>
      <w:r>
        <w:rPr>
          <w:color w:val="414042"/>
          <w:spacing w:val="-29"/>
        </w:rPr>
        <w:t> </w:t>
      </w:r>
      <w:r>
        <w:rPr>
          <w:color w:val="414042"/>
          <w:spacing w:val="-3"/>
        </w:rPr>
        <w:t>65.</w:t>
      </w:r>
      <w:r>
        <w:rPr>
          <w:color w:val="414042"/>
          <w:spacing w:val="-28"/>
        </w:rPr>
        <w:t> </w:t>
      </w:r>
      <w:r>
        <w:rPr>
          <w:color w:val="414042"/>
          <w:spacing w:val="-7"/>
        </w:rPr>
        <w:t>It’</w:t>
      </w:r>
      <w:r>
        <w:rPr>
          <w:color w:val="414042"/>
          <w:spacing w:val="-9"/>
        </w:rPr>
        <w:t>s</w:t>
      </w:r>
      <w:r>
        <w:rPr>
          <w:color w:val="414042"/>
          <w:spacing w:val="-28"/>
        </w:rPr>
        <w:t> </w:t>
      </w:r>
      <w:r>
        <w:rPr>
          <w:color w:val="414042"/>
          <w:spacing w:val="-3"/>
        </w:rPr>
        <w:t>58.</w:t>
      </w:r>
      <w:r>
        <w:rPr>
          <w:color w:val="414042"/>
          <w:spacing w:val="-29"/>
        </w:rPr>
        <w:t> </w:t>
      </w:r>
      <w:r>
        <w:rPr>
          <w:color w:val="414042"/>
          <w:spacing w:val="-7"/>
        </w:rPr>
        <w:t>That’</w:t>
      </w:r>
      <w:r>
        <w:rPr>
          <w:color w:val="414042"/>
          <w:spacing w:val="-8"/>
        </w:rPr>
        <w:t>s</w:t>
      </w:r>
      <w:r>
        <w:rPr>
          <w:color w:val="414042"/>
          <w:w w:val="79"/>
        </w:rPr>
        <w:t> </w:t>
      </w:r>
      <w:r>
        <w:rPr>
          <w:color w:val="414042"/>
          <w:spacing w:val="70"/>
          <w:w w:val="79"/>
        </w:rPr>
        <w:t> </w:t>
      </w:r>
      <w:r>
        <w:rPr>
          <w:color w:val="414042"/>
          <w:spacing w:val="-2"/>
        </w:rPr>
        <w:t>24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27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27"/>
        </w:rPr>
        <w:t> </w:t>
      </w:r>
      <w:r>
        <w:rPr>
          <w:color w:val="414042"/>
          <w:spacing w:val="-6"/>
        </w:rPr>
        <w:t>retirement.</w:t>
      </w:r>
      <w:r>
        <w:rPr>
          <w:color w:val="414042"/>
          <w:spacing w:val="-27"/>
        </w:rPr>
        <w:t> </w:t>
      </w:r>
      <w:r>
        <w:rPr>
          <w:color w:val="414042"/>
          <w:spacing w:val="-4"/>
        </w:rPr>
        <w:t>What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you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going</w:t>
      </w:r>
      <w:r>
        <w:rPr>
          <w:color w:val="414042"/>
          <w:spacing w:val="-2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27"/>
        </w:rPr>
        <w:t> </w:t>
      </w:r>
      <w:r>
        <w:rPr>
          <w:color w:val="414042"/>
          <w:spacing w:val="-4"/>
        </w:rPr>
        <w:t>do?</w:t>
      </w:r>
      <w:r>
        <w:rPr>
          <w:color w:val="414042"/>
          <w:spacing w:val="-27"/>
        </w:rPr>
        <w:t> </w:t>
      </w:r>
      <w:r>
        <w:rPr>
          <w:color w:val="414042"/>
          <w:spacing w:val="-4"/>
        </w:rPr>
        <w:t>Sit</w:t>
      </w:r>
      <w:r>
        <w:rPr>
          <w:color w:val="414042"/>
          <w:spacing w:val="-26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27"/>
        </w:rPr>
        <w:t> </w:t>
      </w:r>
      <w:r>
        <w:rPr>
          <w:color w:val="414042"/>
          <w:spacing w:val="-4"/>
        </w:rPr>
        <w:t>home</w:t>
      </w:r>
      <w:r>
        <w:rPr>
          <w:color w:val="414042"/>
          <w:spacing w:val="-27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babysit</w:t>
      </w:r>
      <w:r>
        <w:rPr>
          <w:color w:val="414042"/>
          <w:spacing w:val="-27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grandkids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27"/>
        </w:rPr>
        <w:t> </w:t>
      </w:r>
      <w:r>
        <w:rPr>
          <w:color w:val="414042"/>
          <w:spacing w:val="-2"/>
        </w:rPr>
        <w:t>24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years?</w:t>
      </w:r>
      <w:r>
        <w:rPr>
          <w:color w:val="414042"/>
          <w:spacing w:val="56"/>
          <w:w w:val="89"/>
        </w:rPr>
        <w:t> </w:t>
      </w:r>
      <w:r>
        <w:rPr>
          <w:color w:val="414042"/>
          <w:spacing w:val="-4"/>
        </w:rPr>
        <w:t>Baby</w:t>
      </w:r>
      <w:r>
        <w:rPr>
          <w:color w:val="414042"/>
          <w:spacing w:val="-36"/>
        </w:rPr>
        <w:t> </w:t>
      </w:r>
      <w:r>
        <w:rPr>
          <w:color w:val="414042"/>
          <w:spacing w:val="-5"/>
        </w:rPr>
        <w:t>boomers</w:t>
      </w:r>
      <w:r>
        <w:rPr>
          <w:color w:val="414042"/>
          <w:spacing w:val="-36"/>
        </w:rPr>
        <w:t> </w:t>
      </w:r>
      <w:r>
        <w:rPr>
          <w:color w:val="414042"/>
          <w:spacing w:val="-4"/>
        </w:rPr>
        <w:t>will</w:t>
      </w:r>
      <w:r>
        <w:rPr>
          <w:color w:val="414042"/>
          <w:spacing w:val="-36"/>
        </w:rPr>
        <w:t> </w:t>
      </w:r>
      <w:r>
        <w:rPr>
          <w:color w:val="414042"/>
          <w:spacing w:val="-5"/>
        </w:rPr>
        <w:t>simply</w:t>
      </w:r>
      <w:r>
        <w:rPr>
          <w:color w:val="414042"/>
          <w:spacing w:val="-35"/>
        </w:rPr>
        <w:t> </w:t>
      </w:r>
      <w:r>
        <w:rPr>
          <w:color w:val="414042"/>
          <w:spacing w:val="-4"/>
        </w:rPr>
        <w:t>not</w:t>
      </w:r>
      <w:r>
        <w:rPr>
          <w:color w:val="414042"/>
          <w:spacing w:val="-36"/>
        </w:rPr>
        <w:t> </w:t>
      </w:r>
      <w:r>
        <w:rPr>
          <w:color w:val="414042"/>
          <w:spacing w:val="-3"/>
        </w:rPr>
        <w:t>do</w:t>
      </w:r>
      <w:r>
        <w:rPr>
          <w:color w:val="414042"/>
          <w:spacing w:val="-36"/>
        </w:rPr>
        <w:t> </w:t>
      </w:r>
      <w:r>
        <w:rPr>
          <w:color w:val="414042"/>
          <w:spacing w:val="-5"/>
        </w:rPr>
        <w:t>that.</w:t>
      </w:r>
      <w:r>
        <w:rPr>
          <w:color w:val="414042"/>
          <w:spacing w:val="-36"/>
        </w:rPr>
        <w:t> </w:t>
      </w:r>
      <w:r>
        <w:rPr>
          <w:color w:val="414042"/>
          <w:spacing w:val="-4"/>
        </w:rPr>
        <w:t>They</w:t>
      </w:r>
      <w:r>
        <w:rPr>
          <w:color w:val="414042"/>
          <w:spacing w:val="-35"/>
        </w:rPr>
        <w:t> </w:t>
      </w:r>
      <w:r>
        <w:rPr>
          <w:color w:val="414042"/>
          <w:spacing w:val="-4"/>
        </w:rPr>
        <w:t>will</w:t>
      </w:r>
      <w:r>
        <w:rPr>
          <w:color w:val="414042"/>
          <w:spacing w:val="-36"/>
        </w:rPr>
        <w:t> </w:t>
      </w:r>
      <w:r>
        <w:rPr>
          <w:color w:val="414042"/>
          <w:spacing w:val="-5"/>
        </w:rPr>
        <w:t>reinvent</w:t>
      </w:r>
      <w:r>
        <w:rPr>
          <w:color w:val="414042"/>
          <w:spacing w:val="-3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36"/>
        </w:rPr>
        <w:t> </w:t>
      </w:r>
      <w:r>
        <w:rPr>
          <w:color w:val="414042"/>
          <w:spacing w:val="-5"/>
        </w:rPr>
        <w:t>space.</w:t>
      </w:r>
      <w:r>
        <w:rPr>
          <w:color w:val="414042"/>
          <w:spacing w:val="-35"/>
        </w:rPr>
        <w:t> </w:t>
      </w:r>
      <w:r>
        <w:rPr>
          <w:color w:val="414042"/>
          <w:spacing w:val="-4"/>
        </w:rPr>
        <w:t>They</w:t>
      </w:r>
      <w:r>
        <w:rPr>
          <w:color w:val="414042"/>
          <w:spacing w:val="-36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36"/>
        </w:rPr>
        <w:t> </w:t>
      </w:r>
      <w:r>
        <w:rPr>
          <w:color w:val="414042"/>
          <w:spacing w:val="-5"/>
        </w:rPr>
        <w:t>re-imagining,</w:t>
      </w:r>
      <w:r>
        <w:rPr>
          <w:color w:val="414042"/>
          <w:spacing w:val="-36"/>
        </w:rPr>
        <w:t> </w:t>
      </w:r>
      <w:r>
        <w:rPr>
          <w:color w:val="414042"/>
          <w:spacing w:val="-6"/>
        </w:rPr>
        <w:t>re-inventing</w:t>
      </w:r>
      <w:r>
        <w:rPr>
          <w:color w:val="414042"/>
          <w:spacing w:val="49"/>
          <w:w w:val="94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space</w:t>
      </w:r>
      <w:r>
        <w:rPr>
          <w:color w:val="414042"/>
          <w:spacing w:val="-28"/>
        </w:rPr>
        <w:t> </w:t>
      </w:r>
      <w:r>
        <w:rPr>
          <w:color w:val="414042"/>
          <w:spacing w:val="-5"/>
        </w:rPr>
        <w:t>right</w:t>
      </w:r>
      <w:r>
        <w:rPr>
          <w:color w:val="414042"/>
          <w:spacing w:val="-29"/>
        </w:rPr>
        <w:t> </w:t>
      </w:r>
      <w:r>
        <w:rPr>
          <w:color w:val="414042"/>
          <w:spacing w:val="-7"/>
        </w:rPr>
        <w:t>now</w:t>
      </w:r>
      <w:r>
        <w:rPr>
          <w:color w:val="414042"/>
          <w:spacing w:val="-6"/>
        </w:rPr>
        <w:t>.</w:t>
      </w:r>
      <w:r>
        <w:rPr>
          <w:color w:val="414042"/>
          <w:spacing w:val="-28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2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8"/>
        </w:rPr>
        <w:t> </w:t>
      </w:r>
      <w:r>
        <w:rPr>
          <w:color w:val="414042"/>
          <w:spacing w:val="-2"/>
        </w:rPr>
        <w:t>58</w:t>
      </w:r>
      <w:r>
        <w:rPr>
          <w:color w:val="414042"/>
          <w:spacing w:val="-2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28"/>
        </w:rPr>
        <w:t> </w:t>
      </w:r>
      <w:r>
        <w:rPr>
          <w:color w:val="414042"/>
          <w:spacing w:val="-2"/>
        </w:rPr>
        <w:t>72</w:t>
      </w:r>
      <w:r>
        <w:rPr>
          <w:color w:val="414042"/>
          <w:spacing w:val="-28"/>
        </w:rPr>
        <w:t> </w:t>
      </w:r>
      <w:r>
        <w:rPr>
          <w:color w:val="414042"/>
          <w:spacing w:val="-5"/>
        </w:rPr>
        <w:t>demographic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28"/>
        </w:rPr>
        <w:t> </w:t>
      </w:r>
      <w:r>
        <w:rPr>
          <w:color w:val="414042"/>
          <w:spacing w:val="-4"/>
        </w:rPr>
        <w:t>AAPT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cruises</w:t>
      </w:r>
      <w:r>
        <w:rPr>
          <w:color w:val="414042"/>
          <w:spacing w:val="-28"/>
        </w:rPr>
        <w:t> </w:t>
      </w:r>
      <w:r>
        <w:rPr>
          <w:color w:val="414042"/>
          <w:spacing w:val="-4"/>
        </w:rPr>
        <w:t>down</w:t>
      </w:r>
      <w:r>
        <w:rPr>
          <w:color w:val="414042"/>
          <w:spacing w:val="-2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Rhine.</w:t>
      </w:r>
      <w:r>
        <w:rPr>
          <w:color w:val="414042"/>
          <w:spacing w:val="-28"/>
        </w:rPr>
        <w:t> </w:t>
      </w:r>
      <w:r>
        <w:rPr>
          <w:color w:val="414042"/>
          <w:spacing w:val="-7"/>
        </w:rPr>
        <w:t>Ther</w:t>
      </w:r>
      <w:r>
        <w:rPr>
          <w:color w:val="414042"/>
          <w:spacing w:val="-6"/>
        </w:rPr>
        <w:t>e’</w:t>
      </w:r>
      <w:r>
        <w:rPr>
          <w:color w:val="414042"/>
          <w:spacing w:val="-8"/>
        </w:rPr>
        <w:t>s</w:t>
      </w:r>
      <w:r>
        <w:rPr>
          <w:color w:val="414042"/>
          <w:spacing w:val="-28"/>
        </w:rPr>
        <w:t> </w:t>
      </w:r>
      <w:r>
        <w:rPr>
          <w:color w:val="414042"/>
        </w:rPr>
        <w:t>a</w:t>
      </w:r>
      <w:r>
        <w:rPr>
          <w:color w:val="414042"/>
          <w:spacing w:val="50"/>
          <w:w w:val="93"/>
        </w:rPr>
        <w:t> </w:t>
      </w:r>
      <w:r>
        <w:rPr>
          <w:color w:val="414042"/>
          <w:spacing w:val="-5"/>
          <w:w w:val="95"/>
        </w:rPr>
        <w:t>superannuation</w:t>
      </w:r>
      <w:r>
        <w:rPr>
          <w:color w:val="414042"/>
          <w:spacing w:val="-8"/>
          <w:w w:val="95"/>
        </w:rPr>
        <w:t> </w:t>
      </w:r>
      <w:r>
        <w:rPr>
          <w:color w:val="414042"/>
          <w:spacing w:val="-4"/>
          <w:w w:val="95"/>
        </w:rPr>
        <w:t>play</w:t>
      </w:r>
      <w:r>
        <w:rPr>
          <w:color w:val="414042"/>
          <w:spacing w:val="-9"/>
          <w:w w:val="95"/>
        </w:rPr>
        <w:t> </w:t>
      </w:r>
      <w:r>
        <w:rPr>
          <w:color w:val="414042"/>
          <w:spacing w:val="-3"/>
          <w:w w:val="95"/>
        </w:rPr>
        <w:t>that</w:t>
      </w:r>
      <w:r>
        <w:rPr>
          <w:color w:val="414042"/>
          <w:spacing w:val="-8"/>
          <w:w w:val="95"/>
        </w:rPr>
        <w:t> </w:t>
      </w:r>
      <w:r>
        <w:rPr>
          <w:color w:val="414042"/>
          <w:spacing w:val="-2"/>
          <w:w w:val="95"/>
        </w:rPr>
        <w:t>fl</w:t>
        <w:tab/>
      </w:r>
      <w:r>
        <w:rPr>
          <w:color w:val="414042"/>
          <w:spacing w:val="-3"/>
        </w:rPr>
        <w:t>as</w:t>
      </w:r>
      <w:r>
        <w:rPr>
          <w:color w:val="414042"/>
          <w:spacing w:val="-28"/>
        </w:rPr>
        <w:t> </w:t>
      </w:r>
      <w:r>
        <w:rPr>
          <w:color w:val="414042"/>
          <w:spacing w:val="-5"/>
        </w:rPr>
        <w:t>well.</w:t>
      </w:r>
      <w:r>
        <w:rPr>
          <w:color w:val="414042"/>
          <w:spacing w:val="-29"/>
        </w:rPr>
        <w:t> </w:t>
      </w:r>
      <w:r>
        <w:rPr>
          <w:color w:val="414042"/>
        </w:rPr>
        <w:t>I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28"/>
        </w:rPr>
        <w:t> </w:t>
      </w:r>
      <w:r>
        <w:rPr>
          <w:color w:val="414042"/>
          <w:spacing w:val="-4"/>
        </w:rPr>
        <w:t>draw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down</w:t>
      </w:r>
      <w:r>
        <w:rPr>
          <w:color w:val="414042"/>
          <w:spacing w:val="-29"/>
        </w:rPr>
        <w:t> </w:t>
      </w:r>
      <w:r>
        <w:rPr>
          <w:color w:val="414042"/>
          <w:spacing w:val="-3"/>
        </w:rPr>
        <w:t>on</w:t>
      </w:r>
      <w:r>
        <w:rPr>
          <w:color w:val="414042"/>
          <w:spacing w:val="-29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28"/>
        </w:rPr>
        <w:t> </w:t>
      </w:r>
      <w:r>
        <w:rPr>
          <w:color w:val="414042"/>
          <w:spacing w:val="-5"/>
        </w:rPr>
        <w:t>super</w:t>
      </w:r>
      <w:r>
        <w:rPr>
          <w:color w:val="414042"/>
          <w:spacing w:val="-29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lifestyle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purposes.</w:t>
      </w:r>
      <w:r>
        <w:rPr>
          <w:color w:val="414042"/>
          <w:spacing w:val="-28"/>
        </w:rPr>
        <w:t> </w:t>
      </w:r>
      <w:r>
        <w:rPr>
          <w:color w:val="414042"/>
        </w:rPr>
        <w:t>I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deserve</w:t>
      </w:r>
      <w:r>
        <w:rPr>
          <w:color w:val="414042"/>
          <w:spacing w:val="-29"/>
        </w:rPr>
        <w:t> </w:t>
      </w:r>
      <w:r>
        <w:rPr>
          <w:color w:val="414042"/>
          <w:spacing w:val="-5"/>
        </w:rPr>
        <w:t>it.</w:t>
      </w:r>
      <w:r>
        <w:rPr>
          <w:b w:val="0"/>
          <w:bCs w:val="0"/>
        </w:rPr>
      </w:r>
    </w:p>
    <w:p>
      <w:pPr>
        <w:spacing w:line="263" w:lineRule="auto" w:before="114"/>
        <w:ind w:left="573" w:right="1509" w:firstLine="0"/>
        <w:jc w:val="left"/>
        <w:rPr>
          <w:rFonts w:ascii="Arial" w:hAnsi="Arial" w:cs="Arial" w:eastAsia="Arial"/>
          <w:sz w:val="19"/>
          <w:szCs w:val="19"/>
        </w:rPr>
      </w:pP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“If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you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wer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e</w:t>
      </w:r>
      <w:r>
        <w:rPr>
          <w:rFonts w:ascii="Arial" w:hAnsi="Arial" w:cs="Arial" w:eastAsia="Arial"/>
          <w:b/>
          <w:bCs/>
          <w:color w:val="414042"/>
          <w:spacing w:val="-2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born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in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1954</w:t>
      </w:r>
      <w:r>
        <w:rPr>
          <w:rFonts w:ascii="Arial" w:hAnsi="Arial" w:cs="Arial" w:eastAsia="Arial"/>
          <w:b/>
          <w:bCs/>
          <w:color w:val="414042"/>
          <w:spacing w:val="-2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and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you’r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e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60</w:t>
      </w:r>
      <w:r>
        <w:rPr>
          <w:rFonts w:ascii="Arial" w:hAnsi="Arial" w:cs="Arial" w:eastAsia="Arial"/>
          <w:b/>
          <w:bCs/>
          <w:color w:val="414042"/>
          <w:spacing w:val="-2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this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year</w:t>
      </w:r>
      <w:r>
        <w:rPr>
          <w:rFonts w:ascii="Arial" w:hAnsi="Arial" w:cs="Arial" w:eastAsia="Arial"/>
          <w:b/>
          <w:bCs/>
          <w:color w:val="414042"/>
          <w:spacing w:val="-2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or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last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8"/>
          <w:sz w:val="19"/>
          <w:szCs w:val="19"/>
        </w:rPr>
        <w:t>year</w:t>
      </w:r>
      <w:r>
        <w:rPr>
          <w:rFonts w:ascii="Arial" w:hAnsi="Arial" w:cs="Arial" w:eastAsia="Arial"/>
          <w:b/>
          <w:bCs/>
          <w:color w:val="414042"/>
          <w:spacing w:val="-7"/>
          <w:sz w:val="19"/>
          <w:szCs w:val="19"/>
        </w:rPr>
        <w:t>,</w:t>
      </w:r>
      <w:r>
        <w:rPr>
          <w:rFonts w:ascii="Arial" w:hAnsi="Arial" w:cs="Arial" w:eastAsia="Arial"/>
          <w:b/>
          <w:bCs/>
          <w:color w:val="414042"/>
          <w:spacing w:val="-2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you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can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expect</w:t>
      </w:r>
      <w:r>
        <w:rPr>
          <w:rFonts w:ascii="Arial" w:hAnsi="Arial" w:cs="Arial" w:eastAsia="Arial"/>
          <w:b/>
          <w:bCs/>
          <w:color w:val="414042"/>
          <w:spacing w:val="-2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to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live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another</w:t>
      </w:r>
      <w:r>
        <w:rPr>
          <w:rFonts w:ascii="Arial" w:hAnsi="Arial" w:cs="Arial" w:eastAsia="Arial"/>
          <w:b/>
          <w:bCs/>
          <w:color w:val="414042"/>
          <w:spacing w:val="-2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25</w:t>
      </w:r>
      <w:r>
        <w:rPr>
          <w:rFonts w:ascii="Arial" w:hAnsi="Arial" w:cs="Arial" w:eastAsia="Arial"/>
          <w:b/>
          <w:bCs/>
          <w:color w:val="414042"/>
          <w:spacing w:val="-2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years.</w:t>
      </w:r>
      <w:r>
        <w:rPr>
          <w:rFonts w:ascii="Arial" w:hAnsi="Arial" w:cs="Arial" w:eastAsia="Arial"/>
          <w:b/>
          <w:bCs/>
          <w:color w:val="414042"/>
          <w:spacing w:val="26"/>
          <w:w w:val="9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Ther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e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is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z w:val="19"/>
          <w:szCs w:val="19"/>
        </w:rPr>
        <w:t>a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group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of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actuaries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that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say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that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this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is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actually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improving.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Over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next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25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years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ther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e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will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be</w:t>
      </w:r>
      <w:r>
        <w:rPr>
          <w:rFonts w:ascii="Arial" w:hAnsi="Arial" w:cs="Arial" w:eastAsia="Arial"/>
          <w:b/>
          <w:bCs/>
          <w:color w:val="414042"/>
          <w:spacing w:val="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further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health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gains,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so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average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6"/>
          <w:sz w:val="19"/>
          <w:szCs w:val="19"/>
        </w:rPr>
        <w:t>60-year-old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7"/>
          <w:sz w:val="19"/>
          <w:szCs w:val="19"/>
        </w:rPr>
        <w:t>today</w:t>
      </w:r>
      <w:r>
        <w:rPr>
          <w:rFonts w:ascii="Arial" w:hAnsi="Arial" w:cs="Arial" w:eastAsia="Arial"/>
          <w:b/>
          <w:bCs/>
          <w:color w:val="414042"/>
          <w:spacing w:val="-6"/>
          <w:sz w:val="19"/>
          <w:szCs w:val="19"/>
        </w:rPr>
        <w:t>,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born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in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1954,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will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live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to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92.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7"/>
          <w:sz w:val="19"/>
          <w:szCs w:val="19"/>
        </w:rPr>
        <w:t>That’</w:t>
      </w:r>
      <w:r>
        <w:rPr>
          <w:rFonts w:ascii="Arial" w:hAnsi="Arial" w:cs="Arial" w:eastAsia="Arial"/>
          <w:b/>
          <w:bCs/>
          <w:color w:val="414042"/>
          <w:spacing w:val="-8"/>
          <w:sz w:val="19"/>
          <w:szCs w:val="19"/>
        </w:rPr>
        <w:t>s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30-odd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years.</w:t>
      </w:r>
      <w:r>
        <w:rPr>
          <w:rFonts w:ascii="Arial" w:hAnsi="Arial" w:cs="Arial" w:eastAsia="Arial"/>
          <w:b/>
          <w:bCs/>
          <w:color w:val="414042"/>
          <w:spacing w:val="67"/>
          <w:w w:val="9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7"/>
          <w:sz w:val="19"/>
          <w:szCs w:val="19"/>
        </w:rPr>
        <w:t>That’</w:t>
      </w:r>
      <w:r>
        <w:rPr>
          <w:rFonts w:ascii="Arial" w:hAnsi="Arial" w:cs="Arial" w:eastAsia="Arial"/>
          <w:b/>
          <w:bCs/>
          <w:color w:val="414042"/>
          <w:spacing w:val="-8"/>
          <w:sz w:val="19"/>
          <w:szCs w:val="19"/>
        </w:rPr>
        <w:t>s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2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average.</w:t>
      </w:r>
      <w:r>
        <w:rPr>
          <w:rFonts w:ascii="Arial" w:hAnsi="Arial" w:cs="Arial" w:eastAsia="Arial"/>
          <w:b/>
          <w:bCs/>
          <w:color w:val="414042"/>
          <w:spacing w:val="-2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Mostly</w:t>
      </w:r>
      <w:r>
        <w:rPr>
          <w:rFonts w:ascii="Arial" w:hAnsi="Arial" w:cs="Arial" w:eastAsia="Arial"/>
          <w:b/>
          <w:bCs/>
          <w:color w:val="414042"/>
          <w:spacing w:val="-2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women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will</w:t>
      </w:r>
      <w:r>
        <w:rPr>
          <w:rFonts w:ascii="Arial" w:hAnsi="Arial" w:cs="Arial" w:eastAsia="Arial"/>
          <w:b/>
          <w:bCs/>
          <w:color w:val="414042"/>
          <w:spacing w:val="-2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live</w:t>
      </w:r>
      <w:r>
        <w:rPr>
          <w:rFonts w:ascii="Arial" w:hAnsi="Arial" w:cs="Arial" w:eastAsia="Arial"/>
          <w:b/>
          <w:bCs/>
          <w:color w:val="414042"/>
          <w:spacing w:val="-2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mor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e</w:t>
      </w:r>
      <w:r>
        <w:rPr>
          <w:rFonts w:ascii="Arial" w:hAnsi="Arial" w:cs="Arial" w:eastAsia="Arial"/>
          <w:b/>
          <w:bCs/>
          <w:color w:val="414042"/>
          <w:spacing w:val="-2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than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that.</w:t>
      </w:r>
      <w:r>
        <w:rPr>
          <w:rFonts w:ascii="Arial" w:hAnsi="Arial" w:cs="Arial" w:eastAsia="Arial"/>
          <w:b/>
          <w:bCs/>
          <w:color w:val="414042"/>
          <w:spacing w:val="-2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Men</w:t>
      </w:r>
      <w:r>
        <w:rPr>
          <w:rFonts w:ascii="Arial" w:hAnsi="Arial" w:cs="Arial" w:eastAsia="Arial"/>
          <w:b/>
          <w:bCs/>
          <w:color w:val="414042"/>
          <w:spacing w:val="-2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die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of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f</w:t>
      </w:r>
      <w:r>
        <w:rPr>
          <w:rFonts w:ascii="Arial" w:hAnsi="Arial" w:cs="Arial" w:eastAsia="Arial"/>
          <w:b/>
          <w:bCs/>
          <w:color w:val="414042"/>
          <w:spacing w:val="-2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z w:val="19"/>
          <w:szCs w:val="19"/>
        </w:rPr>
        <w:t>a</w:t>
      </w:r>
      <w:r>
        <w:rPr>
          <w:rFonts w:ascii="Arial" w:hAnsi="Arial" w:cs="Arial" w:eastAsia="Arial"/>
          <w:b/>
          <w:bCs/>
          <w:color w:val="414042"/>
          <w:spacing w:val="-2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little</w:t>
      </w:r>
      <w:r>
        <w:rPr>
          <w:rFonts w:ascii="Arial" w:hAnsi="Arial" w:cs="Arial" w:eastAsia="Arial"/>
          <w:b/>
          <w:bCs/>
          <w:color w:val="414042"/>
          <w:spacing w:val="-2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7"/>
          <w:sz w:val="19"/>
          <w:szCs w:val="19"/>
        </w:rPr>
        <w:t>earlier</w:t>
      </w:r>
      <w:r>
        <w:rPr>
          <w:rFonts w:ascii="Arial" w:hAnsi="Arial" w:cs="Arial" w:eastAsia="Arial"/>
          <w:b/>
          <w:bCs/>
          <w:color w:val="414042"/>
          <w:spacing w:val="-6"/>
          <w:sz w:val="19"/>
          <w:szCs w:val="19"/>
        </w:rPr>
        <w:t>.”</w:t>
      </w:r>
      <w:r>
        <w:rPr>
          <w:rFonts w:ascii="Arial" w:hAnsi="Arial" w:cs="Arial" w:eastAsia="Arial"/>
          <w:sz w:val="19"/>
          <w:szCs w:val="19"/>
        </w:rPr>
      </w:r>
    </w:p>
    <w:p>
      <w:pPr>
        <w:spacing w:after="0" w:line="263" w:lineRule="auto"/>
        <w:jc w:val="left"/>
        <w:rPr>
          <w:rFonts w:ascii="Arial" w:hAnsi="Arial" w:cs="Arial" w:eastAsia="Arial"/>
          <w:sz w:val="19"/>
          <w:szCs w:val="19"/>
        </w:rPr>
        <w:sectPr>
          <w:pgSz w:w="11910" w:h="16840"/>
          <w:pgMar w:header="0" w:footer="867" w:top="1540" w:bottom="1060" w:left="560" w:right="560"/>
        </w:sectPr>
      </w:pPr>
    </w:p>
    <w:p>
      <w:pPr>
        <w:pStyle w:val="BodyText"/>
        <w:spacing w:line="263" w:lineRule="auto" w:before="51"/>
        <w:ind w:right="0"/>
        <w:jc w:val="left"/>
      </w:pPr>
      <w:r>
        <w:rPr>
          <w:color w:val="414042"/>
          <w:spacing w:val="-3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Australia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one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half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million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jobs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added</w:t>
      </w:r>
      <w:r>
        <w:rPr>
          <w:color w:val="414042"/>
          <w:spacing w:val="44"/>
        </w:rPr>
        <w:t> </w:t>
      </w:r>
      <w:r>
        <w:rPr>
          <w:color w:val="414042"/>
          <w:spacing w:val="-4"/>
        </w:rPr>
        <w:t>between</w:t>
      </w:r>
      <w:r>
        <w:rPr>
          <w:color w:val="414042"/>
          <w:spacing w:val="26"/>
          <w:w w:val="102"/>
        </w:rPr>
        <w:t> </w:t>
      </w:r>
      <w:r>
        <w:rPr>
          <w:color w:val="414042"/>
          <w:spacing w:val="-4"/>
        </w:rPr>
        <w:t>November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2002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November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2008.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They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added</w:t>
      </w:r>
      <w:r>
        <w:rPr>
          <w:color w:val="414042"/>
          <w:spacing w:val="-16"/>
        </w:rPr>
        <w:t> </w:t>
      </w:r>
      <w:r>
        <w:rPr>
          <w:color w:val="414042"/>
          <w:spacing w:val="-6"/>
        </w:rPr>
        <w:t>across</w:t>
      </w:r>
      <w:r>
        <w:rPr>
          <w:color w:val="414042"/>
          <w:spacing w:val="36"/>
          <w:w w:val="9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lar</w:t>
      </w:r>
      <w:r>
        <w:rPr>
          <w:color w:val="414042"/>
          <w:spacing w:val="-4"/>
        </w:rPr>
        <w:t>ge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increases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health,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pr</w:t>
      </w:r>
      <w:r>
        <w:rPr>
          <w:color w:val="414042"/>
          <w:spacing w:val="-6"/>
        </w:rPr>
        <w:t>ofessional,</w:t>
      </w:r>
      <w:r>
        <w:rPr>
          <w:color w:val="414042"/>
          <w:spacing w:val="26"/>
          <w:w w:val="98"/>
        </w:rPr>
        <w:t> </w:t>
      </w:r>
      <w:r>
        <w:rPr>
          <w:color w:val="414042"/>
          <w:spacing w:val="-4"/>
        </w:rPr>
        <w:t>construction,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transport,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education,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mining</w:t>
      </w:r>
      <w:r>
        <w:rPr>
          <w:color w:val="414042"/>
          <w:spacing w:val="-3"/>
        </w:rPr>
        <w:t> and </w:t>
      </w:r>
      <w:r>
        <w:rPr>
          <w:color w:val="414042"/>
          <w:spacing w:val="-4"/>
        </w:rPr>
        <w:t>retail.</w:t>
      </w:r>
      <w:r>
        <w:rPr>
          <w:color w:val="414042"/>
          <w:spacing w:val="-3"/>
        </w:rPr>
        <w:t> In </w:t>
      </w:r>
      <w:r>
        <w:rPr>
          <w:color w:val="414042"/>
          <w:spacing w:val="-4"/>
        </w:rPr>
        <w:t>the</w:t>
      </w:r>
      <w:r>
        <w:rPr/>
      </w:r>
    </w:p>
    <w:p>
      <w:pPr>
        <w:pStyle w:val="BodyText"/>
        <w:tabs>
          <w:tab w:pos="2862" w:val="left" w:leader="none"/>
        </w:tabs>
        <w:spacing w:line="263" w:lineRule="auto" w:before="0"/>
        <w:ind w:right="57"/>
        <w:jc w:val="left"/>
      </w:pPr>
      <w:r>
        <w:rPr>
          <w:color w:val="414042"/>
          <w:spacing w:val="-4"/>
        </w:rPr>
        <w:t>six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since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global</w:t>
      </w:r>
      <w:r>
        <w:rPr>
          <w:color w:val="414042"/>
          <w:spacing w:val="-15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5"/>
        </w:rPr>
        <w:t>crisis,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November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2008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42"/>
          <w:w w:val="111"/>
        </w:rPr>
        <w:t> </w:t>
      </w:r>
      <w:r>
        <w:rPr>
          <w:color w:val="414042"/>
          <w:spacing w:val="-4"/>
        </w:rPr>
        <w:t>November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2014,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number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jobs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added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now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900,000.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Salt</w:t>
      </w:r>
      <w:r>
        <w:rPr>
          <w:color w:val="414042"/>
          <w:spacing w:val="42"/>
          <w:w w:val="95"/>
        </w:rPr>
        <w:t> </w:t>
      </w:r>
      <w:r>
        <w:rPr>
          <w:color w:val="414042"/>
          <w:spacing w:val="-4"/>
        </w:rPr>
        <w:t>outlined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past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six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years,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sectors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26"/>
          <w:w w:val="10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economy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powered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ahead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if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no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GFC.</w:t>
      </w:r>
      <w:r>
        <w:rPr>
          <w:color w:val="414042"/>
          <w:spacing w:val="18"/>
          <w:w w:val="96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element.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Low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unskilled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opportunities</w:t>
      </w:r>
      <w:r>
        <w:rPr>
          <w:color w:val="414042"/>
          <w:spacing w:val="38"/>
          <w:w w:val="104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24"/>
        </w:rPr>
        <w:t> </w:t>
      </w:r>
      <w:r>
        <w:rPr>
          <w:color w:val="414042"/>
          <w:spacing w:val="-5"/>
        </w:rPr>
        <w:t>lar</w:t>
      </w:r>
      <w:r>
        <w:rPr>
          <w:color w:val="414042"/>
          <w:spacing w:val="-4"/>
        </w:rPr>
        <w:t>gely</w:t>
      </w:r>
      <w:r>
        <w:rPr>
          <w:color w:val="414042"/>
          <w:spacing w:val="-23"/>
        </w:rPr>
        <w:t> </w:t>
      </w:r>
      <w:r>
        <w:rPr>
          <w:color w:val="414042"/>
          <w:spacing w:val="-4"/>
        </w:rPr>
        <w:t>disappeared,</w:t>
      </w:r>
      <w:r>
        <w:rPr>
          <w:color w:val="414042"/>
          <w:spacing w:val="-23"/>
        </w:rPr>
        <w:t> </w:t>
      </w:r>
      <w:r>
        <w:rPr>
          <w:color w:val="414042"/>
          <w:spacing w:val="-2"/>
        </w:rPr>
        <w:t>he</w:t>
      </w:r>
      <w:r>
        <w:rPr>
          <w:color w:val="414042"/>
          <w:spacing w:val="-23"/>
        </w:rPr>
        <w:t> </w:t>
      </w:r>
      <w:r>
        <w:rPr>
          <w:color w:val="414042"/>
          <w:spacing w:val="-5"/>
        </w:rPr>
        <w:t>says:</w:t>
      </w:r>
      <w:r>
        <w:rPr/>
      </w:r>
    </w:p>
    <w:p>
      <w:pPr>
        <w:pStyle w:val="Heading9"/>
        <w:spacing w:line="263" w:lineRule="auto"/>
        <w:ind w:right="0"/>
        <w:jc w:val="left"/>
        <w:rPr>
          <w:b w:val="0"/>
          <w:bCs w:val="0"/>
        </w:rPr>
      </w:pPr>
      <w:r>
        <w:rPr>
          <w:color w:val="414042"/>
          <w:spacing w:val="-4"/>
        </w:rPr>
        <w:t>“The</w:t>
      </w:r>
      <w:r>
        <w:rPr>
          <w:color w:val="414042"/>
          <w:spacing w:val="-27"/>
        </w:rPr>
        <w:t> </w:t>
      </w:r>
      <w:r>
        <w:rPr>
          <w:color w:val="414042"/>
          <w:spacing w:val="-4"/>
        </w:rPr>
        <w:t>main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game</w:t>
      </w:r>
      <w:r>
        <w:rPr>
          <w:color w:val="414042"/>
          <w:spacing w:val="-27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26"/>
        </w:rPr>
        <w:t> </w:t>
      </w:r>
      <w:r>
        <w:rPr>
          <w:color w:val="414042"/>
        </w:rPr>
        <w:t>a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fact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since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GFC</w:t>
      </w:r>
      <w:r>
        <w:rPr>
          <w:color w:val="414042"/>
          <w:spacing w:val="-2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280,000</w:t>
      </w:r>
      <w:r>
        <w:rPr>
          <w:color w:val="414042"/>
          <w:spacing w:val="-27"/>
        </w:rPr>
        <w:t> </w:t>
      </w:r>
      <w:r>
        <w:rPr>
          <w:color w:val="414042"/>
          <w:spacing w:val="-5"/>
        </w:rPr>
        <w:t>new</w:t>
      </w:r>
      <w:r>
        <w:rPr>
          <w:color w:val="414042"/>
          <w:spacing w:val="17"/>
          <w:w w:val="96"/>
        </w:rPr>
        <w:t> </w:t>
      </w:r>
      <w:r>
        <w:rPr>
          <w:color w:val="414042"/>
          <w:spacing w:val="-5"/>
          <w:w w:val="95"/>
        </w:rPr>
        <w:t>workers</w:t>
      </w:r>
      <w:r>
        <w:rPr>
          <w:color w:val="414042"/>
          <w:spacing w:val="-16"/>
          <w:w w:val="95"/>
        </w:rPr>
        <w:t> </w:t>
      </w:r>
      <w:r>
        <w:rPr>
          <w:color w:val="414042"/>
          <w:spacing w:val="-3"/>
          <w:w w:val="95"/>
        </w:rPr>
        <w:t>in</w:t>
      </w:r>
      <w:r>
        <w:rPr>
          <w:color w:val="414042"/>
          <w:spacing w:val="-16"/>
          <w:w w:val="95"/>
        </w:rPr>
        <w:t> </w:t>
      </w:r>
      <w:r>
        <w:rPr>
          <w:color w:val="414042"/>
          <w:spacing w:val="-5"/>
          <w:w w:val="95"/>
        </w:rPr>
        <w:t>health</w:t>
      </w:r>
      <w:r>
        <w:rPr>
          <w:color w:val="414042"/>
          <w:spacing w:val="-16"/>
          <w:w w:val="95"/>
        </w:rPr>
        <w:t> </w:t>
      </w:r>
      <w:r>
        <w:rPr>
          <w:color w:val="414042"/>
          <w:spacing w:val="-5"/>
          <w:w w:val="95"/>
        </w:rPr>
        <w:t>car</w:t>
      </w:r>
      <w:r>
        <w:rPr>
          <w:color w:val="414042"/>
          <w:spacing w:val="-4"/>
          <w:w w:val="95"/>
        </w:rPr>
        <w:t>e</w:t>
      </w:r>
      <w:r>
        <w:rPr>
          <w:color w:val="414042"/>
          <w:spacing w:val="-16"/>
          <w:w w:val="95"/>
        </w:rPr>
        <w:t> </w:t>
      </w:r>
      <w:r>
        <w:rPr>
          <w:color w:val="414042"/>
          <w:spacing w:val="-4"/>
          <w:w w:val="95"/>
        </w:rPr>
        <w:t>and</w:t>
      </w:r>
      <w:r>
        <w:rPr>
          <w:color w:val="414042"/>
          <w:spacing w:val="-15"/>
          <w:w w:val="95"/>
        </w:rPr>
        <w:t> </w:t>
      </w:r>
      <w:r>
        <w:rPr>
          <w:color w:val="414042"/>
          <w:spacing w:val="-5"/>
          <w:w w:val="95"/>
        </w:rPr>
        <w:t>social</w:t>
      </w:r>
      <w:r>
        <w:rPr>
          <w:color w:val="414042"/>
          <w:spacing w:val="-16"/>
          <w:w w:val="95"/>
        </w:rPr>
        <w:t> </w:t>
      </w:r>
      <w:r>
        <w:rPr>
          <w:color w:val="414042"/>
          <w:spacing w:val="-5"/>
          <w:w w:val="95"/>
        </w:rPr>
        <w:t>assistance</w:t>
      </w:r>
      <w:r>
        <w:rPr>
          <w:color w:val="414042"/>
          <w:spacing w:val="-16"/>
          <w:w w:val="95"/>
        </w:rPr>
        <w:t> </w:t>
      </w:r>
      <w:r>
        <w:rPr>
          <w:color w:val="414042"/>
          <w:spacing w:val="-4"/>
          <w:w w:val="95"/>
        </w:rPr>
        <w:t>and</w:t>
      </w:r>
      <w:r>
        <w:rPr>
          <w:color w:val="414042"/>
          <w:spacing w:val="-16"/>
          <w:w w:val="95"/>
        </w:rPr>
        <w:t> </w:t>
      </w:r>
      <w:r>
        <w:rPr>
          <w:color w:val="414042"/>
          <w:spacing w:val="-4"/>
          <w:w w:val="95"/>
        </w:rPr>
        <w:t>the</w:t>
      </w:r>
      <w:r>
        <w:rPr>
          <w:color w:val="414042"/>
          <w:spacing w:val="34"/>
          <w:w w:val="98"/>
        </w:rPr>
        <w:t> </w:t>
      </w:r>
      <w:r>
        <w:rPr>
          <w:color w:val="414042"/>
          <w:spacing w:val="-5"/>
        </w:rPr>
        <w:t>oldest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baby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boomer</w:t>
      </w:r>
      <w:r>
        <w:rPr>
          <w:color w:val="414042"/>
          <w:spacing w:val="-2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5"/>
        </w:rPr>
        <w:t> </w:t>
      </w:r>
      <w:r>
        <w:rPr>
          <w:color w:val="414042"/>
          <w:spacing w:val="-4"/>
        </w:rPr>
        <w:t>only</w:t>
      </w:r>
      <w:r>
        <w:rPr>
          <w:color w:val="414042"/>
          <w:spacing w:val="-25"/>
        </w:rPr>
        <w:t> </w:t>
      </w:r>
      <w:r>
        <w:rPr>
          <w:color w:val="414042"/>
          <w:spacing w:val="-3"/>
        </w:rPr>
        <w:t>68.</w:t>
      </w:r>
      <w:r>
        <w:rPr>
          <w:color w:val="414042"/>
          <w:spacing w:val="-2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5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25"/>
        </w:rPr>
        <w:t> </w:t>
      </w:r>
      <w:r>
        <w:rPr>
          <w:color w:val="414042"/>
        </w:rPr>
        <w:t>a</w:t>
      </w:r>
      <w:r>
        <w:rPr>
          <w:color w:val="414042"/>
          <w:spacing w:val="-26"/>
        </w:rPr>
        <w:t> </w:t>
      </w:r>
      <w:r>
        <w:rPr>
          <w:color w:val="414042"/>
          <w:spacing w:val="-4"/>
        </w:rPr>
        <w:t>good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space</w:t>
      </w:r>
      <w:r>
        <w:rPr>
          <w:color w:val="414042"/>
          <w:spacing w:val="-2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25"/>
        </w:rPr>
        <w:t> </w:t>
      </w:r>
      <w:r>
        <w:rPr>
          <w:color w:val="414042"/>
          <w:spacing w:val="-4"/>
        </w:rPr>
        <w:t>be</w:t>
      </w:r>
      <w:r>
        <w:rPr>
          <w:color w:val="414042"/>
          <w:spacing w:val="24"/>
        </w:rPr>
        <w:t> </w:t>
      </w:r>
      <w:r>
        <w:rPr>
          <w:color w:val="414042"/>
          <w:spacing w:val="-4"/>
          <w:w w:val="95"/>
        </w:rPr>
        <w:t>in?</w:t>
      </w:r>
      <w:r>
        <w:rPr>
          <w:color w:val="414042"/>
          <w:spacing w:val="-26"/>
          <w:w w:val="95"/>
        </w:rPr>
        <w:t> </w:t>
      </w:r>
      <w:r>
        <w:rPr>
          <w:color w:val="414042"/>
          <w:spacing w:val="-6"/>
          <w:w w:val="95"/>
        </w:rPr>
        <w:t>Absolutely</w:t>
      </w:r>
      <w:r>
        <w:rPr>
          <w:color w:val="414042"/>
          <w:spacing w:val="-5"/>
          <w:w w:val="95"/>
        </w:rPr>
        <w:t>.</w:t>
      </w:r>
      <w:r>
        <w:rPr>
          <w:b w:val="0"/>
          <w:bCs w:val="0"/>
        </w:rPr>
      </w:r>
    </w:p>
    <w:p>
      <w:pPr>
        <w:spacing w:line="263" w:lineRule="auto" w:before="114"/>
        <w:ind w:left="573" w:right="0" w:firstLine="0"/>
        <w:jc w:val="left"/>
        <w:rPr>
          <w:rFonts w:ascii="Arial" w:hAnsi="Arial" w:cs="Arial" w:eastAsia="Arial"/>
          <w:sz w:val="19"/>
          <w:szCs w:val="19"/>
        </w:rPr>
      </w:pP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“I</w:t>
      </w:r>
      <w:r>
        <w:rPr>
          <w:rFonts w:ascii="Arial" w:hAnsi="Arial" w:cs="Arial" w:eastAsia="Arial"/>
          <w:b/>
          <w:bCs/>
          <w:color w:val="414042"/>
          <w:spacing w:val="-2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do</w:t>
      </w:r>
      <w:r>
        <w:rPr>
          <w:rFonts w:ascii="Arial" w:hAnsi="Arial" w:cs="Arial" w:eastAsia="Arial"/>
          <w:b/>
          <w:bCs/>
          <w:color w:val="414042"/>
          <w:spacing w:val="-2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think</w:t>
      </w:r>
      <w:r>
        <w:rPr>
          <w:rFonts w:ascii="Arial" w:hAnsi="Arial" w:cs="Arial" w:eastAsia="Arial"/>
          <w:b/>
          <w:bCs/>
          <w:color w:val="414042"/>
          <w:spacing w:val="-2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that</w:t>
      </w:r>
      <w:r>
        <w:rPr>
          <w:rFonts w:ascii="Arial" w:hAnsi="Arial" w:cs="Arial" w:eastAsia="Arial"/>
          <w:b/>
          <w:bCs/>
          <w:color w:val="414042"/>
          <w:spacing w:val="-2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with</w:t>
      </w:r>
      <w:r>
        <w:rPr>
          <w:rFonts w:ascii="Arial" w:hAnsi="Arial" w:cs="Arial" w:eastAsia="Arial"/>
          <w:b/>
          <w:bCs/>
          <w:color w:val="414042"/>
          <w:spacing w:val="-2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2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ageing</w:t>
      </w:r>
      <w:r>
        <w:rPr>
          <w:rFonts w:ascii="Arial" w:hAnsi="Arial" w:cs="Arial" w:eastAsia="Arial"/>
          <w:b/>
          <w:bCs/>
          <w:color w:val="414042"/>
          <w:spacing w:val="-2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of</w:t>
      </w:r>
      <w:r>
        <w:rPr>
          <w:rFonts w:ascii="Arial" w:hAnsi="Arial" w:cs="Arial" w:eastAsia="Arial"/>
          <w:b/>
          <w:bCs/>
          <w:color w:val="414042"/>
          <w:spacing w:val="-2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2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workforce,</w:t>
      </w:r>
      <w:r>
        <w:rPr>
          <w:rFonts w:ascii="Arial" w:hAnsi="Arial" w:cs="Arial" w:eastAsia="Arial"/>
          <w:b/>
          <w:bCs/>
          <w:color w:val="414042"/>
          <w:spacing w:val="-2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it</w:t>
      </w:r>
      <w:r>
        <w:rPr>
          <w:rFonts w:ascii="Arial" w:hAnsi="Arial" w:cs="Arial" w:eastAsia="Arial"/>
          <w:b/>
          <w:bCs/>
          <w:color w:val="414042"/>
          <w:spacing w:val="-2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can</w:t>
      </w:r>
      <w:r>
        <w:rPr>
          <w:rFonts w:ascii="Arial" w:hAnsi="Arial" w:cs="Arial" w:eastAsia="Arial"/>
          <w:b/>
          <w:bCs/>
          <w:color w:val="414042"/>
          <w:spacing w:val="18"/>
          <w:w w:val="9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become</w:t>
      </w:r>
      <w:r>
        <w:rPr>
          <w:rFonts w:ascii="Arial" w:hAnsi="Arial" w:cs="Arial" w:eastAsia="Arial"/>
          <w:b/>
          <w:bCs/>
          <w:color w:val="414042"/>
          <w:spacing w:val="-3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z w:val="19"/>
          <w:szCs w:val="19"/>
        </w:rPr>
        <w:t>a</w:t>
      </w:r>
      <w:r>
        <w:rPr>
          <w:rFonts w:ascii="Arial" w:hAnsi="Arial" w:cs="Arial" w:eastAsia="Arial"/>
          <w:b/>
          <w:bCs/>
          <w:color w:val="414042"/>
          <w:spacing w:val="-3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cause</w:t>
      </w:r>
      <w:r>
        <w:rPr>
          <w:rFonts w:ascii="Arial" w:hAnsi="Arial" w:cs="Arial" w:eastAsia="Arial"/>
          <w:b/>
          <w:bCs/>
          <w:color w:val="414042"/>
          <w:spacing w:val="-3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celebr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e.</w:t>
      </w:r>
      <w:r>
        <w:rPr>
          <w:rFonts w:ascii="Arial" w:hAnsi="Arial" w:cs="Arial" w:eastAsia="Arial"/>
          <w:b/>
          <w:bCs/>
          <w:color w:val="414042"/>
          <w:spacing w:val="-3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6"/>
          <w:sz w:val="19"/>
          <w:szCs w:val="19"/>
        </w:rPr>
        <w:t>W</w:t>
      </w:r>
      <w:r>
        <w:rPr>
          <w:rFonts w:ascii="Arial" w:hAnsi="Arial" w:cs="Arial" w:eastAsia="Arial"/>
          <w:b/>
          <w:bCs/>
          <w:color w:val="414042"/>
          <w:spacing w:val="-7"/>
          <w:sz w:val="19"/>
          <w:szCs w:val="19"/>
        </w:rPr>
        <w:t>e’r</w:t>
      </w:r>
      <w:r>
        <w:rPr>
          <w:rFonts w:ascii="Arial" w:hAnsi="Arial" w:cs="Arial" w:eastAsia="Arial"/>
          <w:b/>
          <w:bCs/>
          <w:color w:val="414042"/>
          <w:spacing w:val="-6"/>
          <w:sz w:val="19"/>
          <w:szCs w:val="19"/>
        </w:rPr>
        <w:t>e</w:t>
      </w:r>
      <w:r>
        <w:rPr>
          <w:rFonts w:ascii="Arial" w:hAnsi="Arial" w:cs="Arial" w:eastAsia="Arial"/>
          <w:b/>
          <w:bCs/>
          <w:color w:val="414042"/>
          <w:spacing w:val="-3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all</w:t>
      </w:r>
      <w:r>
        <w:rPr>
          <w:rFonts w:ascii="Arial" w:hAnsi="Arial" w:cs="Arial" w:eastAsia="Arial"/>
          <w:b/>
          <w:bCs/>
          <w:color w:val="414042"/>
          <w:spacing w:val="-3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for</w:t>
      </w:r>
      <w:r>
        <w:rPr>
          <w:rFonts w:ascii="Arial" w:hAnsi="Arial" w:cs="Arial" w:eastAsia="Arial"/>
          <w:b/>
          <w:bCs/>
          <w:color w:val="414042"/>
          <w:spacing w:val="-3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diversity:</w:t>
      </w:r>
      <w:r>
        <w:rPr>
          <w:rFonts w:ascii="Arial" w:hAnsi="Arial" w:cs="Arial" w:eastAsia="Arial"/>
          <w:b/>
          <w:bCs/>
          <w:color w:val="414042"/>
          <w:spacing w:val="-3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gender</w:t>
      </w:r>
      <w:r>
        <w:rPr>
          <w:rFonts w:ascii="Arial" w:hAnsi="Arial" w:cs="Arial" w:eastAsia="Arial"/>
          <w:b/>
          <w:bCs/>
          <w:color w:val="414042"/>
          <w:spacing w:val="28"/>
          <w:w w:val="9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6"/>
          <w:w w:val="95"/>
          <w:sz w:val="19"/>
          <w:szCs w:val="19"/>
        </w:rPr>
        <w:t>diversity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,</w:t>
      </w:r>
      <w:r>
        <w:rPr>
          <w:rFonts w:ascii="Arial" w:hAnsi="Arial" w:cs="Arial" w:eastAsia="Arial"/>
          <w:b/>
          <w:bCs/>
          <w:color w:val="414042"/>
          <w:spacing w:val="-7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ethnic</w:t>
      </w:r>
      <w:r>
        <w:rPr>
          <w:rFonts w:ascii="Arial" w:hAnsi="Arial" w:cs="Arial" w:eastAsia="Arial"/>
          <w:b/>
          <w:bCs/>
          <w:color w:val="414042"/>
          <w:spacing w:val="-7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6"/>
          <w:w w:val="95"/>
          <w:sz w:val="19"/>
          <w:szCs w:val="19"/>
        </w:rPr>
        <w:t>diversity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,</w:t>
      </w:r>
      <w:r>
        <w:rPr>
          <w:rFonts w:ascii="Arial" w:hAnsi="Arial" w:cs="Arial" w:eastAsia="Arial"/>
          <w:b/>
          <w:bCs/>
          <w:color w:val="414042"/>
          <w:spacing w:val="-7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sexual</w:t>
      </w:r>
      <w:r>
        <w:rPr>
          <w:rFonts w:ascii="Arial" w:hAnsi="Arial" w:cs="Arial" w:eastAsia="Arial"/>
          <w:b/>
          <w:bCs/>
          <w:color w:val="414042"/>
          <w:spacing w:val="-7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orientation</w:t>
      </w:r>
      <w:r>
        <w:rPr>
          <w:rFonts w:ascii="Arial" w:hAnsi="Arial" w:cs="Arial" w:eastAsia="Arial"/>
          <w:b/>
          <w:bCs/>
          <w:color w:val="414042"/>
          <w:spacing w:val="-7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6"/>
          <w:w w:val="95"/>
          <w:sz w:val="19"/>
          <w:szCs w:val="19"/>
        </w:rPr>
        <w:t>diversity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.</w:t>
      </w:r>
      <w:r>
        <w:rPr>
          <w:rFonts w:ascii="Arial" w:hAnsi="Arial" w:cs="Arial" w:eastAsia="Arial"/>
          <w:b/>
          <w:bCs/>
          <w:color w:val="414042"/>
          <w:spacing w:val="-7"/>
          <w:w w:val="95"/>
          <w:sz w:val="19"/>
          <w:szCs w:val="19"/>
        </w:rPr>
        <w:t> We</w:t>
      </w:r>
      <w:r>
        <w:rPr>
          <w:rFonts w:ascii="Arial" w:hAnsi="Arial" w:cs="Arial" w:eastAsia="Arial"/>
          <w:b/>
          <w:bCs/>
          <w:color w:val="414042"/>
          <w:spacing w:val="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need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to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also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make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this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age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6"/>
          <w:sz w:val="19"/>
          <w:szCs w:val="19"/>
        </w:rPr>
        <w:t>diversity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.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What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6"/>
          <w:sz w:val="19"/>
          <w:szCs w:val="19"/>
        </w:rPr>
        <w:t>proportion</w:t>
      </w:r>
      <w:r>
        <w:rPr>
          <w:rFonts w:ascii="Arial" w:hAnsi="Arial" w:cs="Arial" w:eastAsia="Arial"/>
          <w:sz w:val="19"/>
          <w:szCs w:val="19"/>
        </w:rPr>
      </w:r>
    </w:p>
    <w:p>
      <w:pPr>
        <w:spacing w:line="263" w:lineRule="auto" w:before="0"/>
        <w:ind w:left="573" w:right="30" w:firstLine="0"/>
        <w:jc w:val="left"/>
        <w:rPr>
          <w:rFonts w:ascii="Arial" w:hAnsi="Arial" w:cs="Arial" w:eastAsia="Arial"/>
          <w:sz w:val="19"/>
          <w:szCs w:val="19"/>
        </w:rPr>
      </w:pPr>
      <w:r>
        <w:rPr>
          <w:rFonts w:ascii="Arial"/>
          <w:b/>
          <w:color w:val="414042"/>
          <w:spacing w:val="-3"/>
          <w:sz w:val="19"/>
        </w:rPr>
        <w:t>of</w:t>
      </w:r>
      <w:r>
        <w:rPr>
          <w:rFonts w:ascii="Arial"/>
          <w:b/>
          <w:color w:val="414042"/>
          <w:spacing w:val="-32"/>
          <w:sz w:val="19"/>
        </w:rPr>
        <w:t> </w:t>
      </w:r>
      <w:r>
        <w:rPr>
          <w:rFonts w:ascii="Arial"/>
          <w:b/>
          <w:color w:val="414042"/>
          <w:spacing w:val="-4"/>
          <w:sz w:val="19"/>
        </w:rPr>
        <w:t>your</w:t>
      </w:r>
      <w:r>
        <w:rPr>
          <w:rFonts w:ascii="Arial"/>
          <w:b/>
          <w:color w:val="414042"/>
          <w:spacing w:val="-32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workforce</w:t>
      </w:r>
      <w:r>
        <w:rPr>
          <w:rFonts w:ascii="Arial"/>
          <w:b/>
          <w:color w:val="414042"/>
          <w:spacing w:val="-31"/>
          <w:sz w:val="19"/>
        </w:rPr>
        <w:t> </w:t>
      </w:r>
      <w:r>
        <w:rPr>
          <w:rFonts w:ascii="Arial"/>
          <w:b/>
          <w:color w:val="414042"/>
          <w:spacing w:val="-3"/>
          <w:sz w:val="19"/>
        </w:rPr>
        <w:t>is</w:t>
      </w:r>
      <w:r>
        <w:rPr>
          <w:rFonts w:ascii="Arial"/>
          <w:b/>
          <w:color w:val="414042"/>
          <w:spacing w:val="-32"/>
          <w:sz w:val="19"/>
        </w:rPr>
        <w:t> </w:t>
      </w:r>
      <w:r>
        <w:rPr>
          <w:rFonts w:ascii="Arial"/>
          <w:b/>
          <w:color w:val="414042"/>
          <w:spacing w:val="-4"/>
          <w:sz w:val="19"/>
        </w:rPr>
        <w:t>aged</w:t>
      </w:r>
      <w:r>
        <w:rPr>
          <w:rFonts w:ascii="Arial"/>
          <w:b/>
          <w:color w:val="414042"/>
          <w:spacing w:val="-32"/>
          <w:sz w:val="19"/>
        </w:rPr>
        <w:t> </w:t>
      </w:r>
      <w:r>
        <w:rPr>
          <w:rFonts w:ascii="Arial"/>
          <w:b/>
          <w:color w:val="414042"/>
          <w:spacing w:val="-4"/>
          <w:sz w:val="19"/>
        </w:rPr>
        <w:t>over</w:t>
      </w:r>
      <w:r>
        <w:rPr>
          <w:rFonts w:ascii="Arial"/>
          <w:b/>
          <w:color w:val="414042"/>
          <w:spacing w:val="-31"/>
          <w:sz w:val="19"/>
        </w:rPr>
        <w:t> </w:t>
      </w:r>
      <w:r>
        <w:rPr>
          <w:rFonts w:ascii="Arial"/>
          <w:b/>
          <w:color w:val="414042"/>
          <w:spacing w:val="-3"/>
          <w:sz w:val="19"/>
        </w:rPr>
        <w:t>60,</w:t>
      </w:r>
      <w:r>
        <w:rPr>
          <w:rFonts w:ascii="Arial"/>
          <w:b/>
          <w:color w:val="414042"/>
          <w:spacing w:val="-32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because</w:t>
      </w:r>
      <w:r>
        <w:rPr>
          <w:rFonts w:ascii="Arial"/>
          <w:b/>
          <w:color w:val="414042"/>
          <w:spacing w:val="-32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60-plus</w:t>
      </w:r>
      <w:r>
        <w:rPr>
          <w:rFonts w:ascii="Arial"/>
          <w:b/>
          <w:color w:val="414042"/>
          <w:spacing w:val="-31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year</w:t>
      </w:r>
      <w:r>
        <w:rPr>
          <w:rFonts w:ascii="Arial"/>
          <w:b/>
          <w:color w:val="414042"/>
          <w:spacing w:val="26"/>
          <w:w w:val="94"/>
          <w:sz w:val="19"/>
        </w:rPr>
        <w:t> </w:t>
      </w:r>
      <w:r>
        <w:rPr>
          <w:rFonts w:ascii="Arial"/>
          <w:b/>
          <w:color w:val="414042"/>
          <w:spacing w:val="-4"/>
          <w:sz w:val="19"/>
        </w:rPr>
        <w:t>olds</w:t>
      </w:r>
      <w:r>
        <w:rPr>
          <w:rFonts w:ascii="Arial"/>
          <w:b/>
          <w:color w:val="414042"/>
          <w:spacing w:val="-31"/>
          <w:sz w:val="19"/>
        </w:rPr>
        <w:t> </w:t>
      </w:r>
      <w:r>
        <w:rPr>
          <w:rFonts w:ascii="Arial"/>
          <w:b/>
          <w:color w:val="414042"/>
          <w:spacing w:val="-4"/>
          <w:sz w:val="19"/>
        </w:rPr>
        <w:t>add</w:t>
      </w:r>
      <w:r>
        <w:rPr>
          <w:rFonts w:ascii="Arial"/>
          <w:b/>
          <w:color w:val="414042"/>
          <w:spacing w:val="-30"/>
          <w:sz w:val="19"/>
        </w:rPr>
        <w:t> </w:t>
      </w:r>
      <w:r>
        <w:rPr>
          <w:rFonts w:ascii="Arial"/>
          <w:b/>
          <w:color w:val="414042"/>
          <w:spacing w:val="-3"/>
          <w:sz w:val="19"/>
        </w:rPr>
        <w:t>an</w:t>
      </w:r>
      <w:r>
        <w:rPr>
          <w:rFonts w:ascii="Arial"/>
          <w:b/>
          <w:color w:val="414042"/>
          <w:spacing w:val="-30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element,</w:t>
      </w:r>
      <w:r>
        <w:rPr>
          <w:rFonts w:ascii="Arial"/>
          <w:b/>
          <w:color w:val="414042"/>
          <w:spacing w:val="-30"/>
          <w:sz w:val="19"/>
        </w:rPr>
        <w:t> </w:t>
      </w:r>
      <w:r>
        <w:rPr>
          <w:rFonts w:ascii="Arial"/>
          <w:b/>
          <w:color w:val="414042"/>
          <w:sz w:val="19"/>
        </w:rPr>
        <w:t>a</w:t>
      </w:r>
      <w:r>
        <w:rPr>
          <w:rFonts w:ascii="Arial"/>
          <w:b/>
          <w:color w:val="414042"/>
          <w:spacing w:val="-30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corporate</w:t>
      </w:r>
      <w:r>
        <w:rPr>
          <w:rFonts w:ascii="Arial"/>
          <w:b/>
          <w:color w:val="414042"/>
          <w:spacing w:val="-30"/>
          <w:sz w:val="19"/>
        </w:rPr>
        <w:t> </w:t>
      </w:r>
      <w:r>
        <w:rPr>
          <w:rFonts w:ascii="Arial"/>
          <w:b/>
          <w:color w:val="414042"/>
          <w:spacing w:val="-7"/>
          <w:sz w:val="19"/>
        </w:rPr>
        <w:t>memory</w:t>
      </w:r>
      <w:r>
        <w:rPr>
          <w:rFonts w:ascii="Arial"/>
          <w:b/>
          <w:color w:val="414042"/>
          <w:spacing w:val="-6"/>
          <w:sz w:val="19"/>
        </w:rPr>
        <w:t>,</w:t>
      </w:r>
      <w:r>
        <w:rPr>
          <w:rFonts w:ascii="Arial"/>
          <w:b/>
          <w:color w:val="414042"/>
          <w:spacing w:val="-30"/>
          <w:sz w:val="19"/>
        </w:rPr>
        <w:t> </w:t>
      </w:r>
      <w:r>
        <w:rPr>
          <w:rFonts w:ascii="Arial"/>
          <w:b/>
          <w:color w:val="414042"/>
          <w:spacing w:val="-3"/>
          <w:sz w:val="19"/>
        </w:rPr>
        <w:t>an</w:t>
      </w:r>
      <w:r>
        <w:rPr>
          <w:rFonts w:ascii="Arial"/>
          <w:b/>
          <w:color w:val="414042"/>
          <w:spacing w:val="-30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insight</w:t>
      </w:r>
      <w:r>
        <w:rPr>
          <w:rFonts w:ascii="Arial"/>
          <w:b/>
          <w:color w:val="414042"/>
          <w:spacing w:val="-30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if</w:t>
      </w:r>
      <w:r>
        <w:rPr>
          <w:rFonts w:ascii="Arial"/>
          <w:b/>
          <w:color w:val="414042"/>
          <w:spacing w:val="32"/>
          <w:w w:val="93"/>
          <w:sz w:val="19"/>
        </w:rPr>
        <w:t> </w:t>
      </w:r>
      <w:r>
        <w:rPr>
          <w:rFonts w:ascii="Arial"/>
          <w:b/>
          <w:color w:val="414042"/>
          <w:spacing w:val="-4"/>
          <w:sz w:val="19"/>
        </w:rPr>
        <w:t>you</w:t>
      </w:r>
      <w:r>
        <w:rPr>
          <w:rFonts w:ascii="Arial"/>
          <w:b/>
          <w:color w:val="414042"/>
          <w:spacing w:val="-29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like,</w:t>
      </w:r>
      <w:r>
        <w:rPr>
          <w:rFonts w:ascii="Arial"/>
          <w:b/>
          <w:color w:val="414042"/>
          <w:spacing w:val="-29"/>
          <w:sz w:val="19"/>
        </w:rPr>
        <w:t> </w:t>
      </w:r>
      <w:r>
        <w:rPr>
          <w:rFonts w:ascii="Arial"/>
          <w:b/>
          <w:color w:val="414042"/>
          <w:spacing w:val="-3"/>
          <w:sz w:val="19"/>
        </w:rPr>
        <w:t>that</w:t>
      </w:r>
      <w:r>
        <w:rPr>
          <w:rFonts w:ascii="Arial"/>
          <w:b/>
          <w:color w:val="414042"/>
          <w:spacing w:val="-29"/>
          <w:sz w:val="19"/>
        </w:rPr>
        <w:t> </w:t>
      </w:r>
      <w:r>
        <w:rPr>
          <w:rFonts w:ascii="Arial"/>
          <w:b/>
          <w:color w:val="414042"/>
          <w:spacing w:val="-3"/>
          <w:sz w:val="19"/>
        </w:rPr>
        <w:t>is</w:t>
      </w:r>
      <w:r>
        <w:rPr>
          <w:rFonts w:ascii="Arial"/>
          <w:b/>
          <w:color w:val="414042"/>
          <w:spacing w:val="-29"/>
          <w:sz w:val="19"/>
        </w:rPr>
        <w:t> </w:t>
      </w:r>
      <w:r>
        <w:rPr>
          <w:rFonts w:ascii="Arial"/>
          <w:b/>
          <w:color w:val="414042"/>
          <w:spacing w:val="-4"/>
          <w:sz w:val="19"/>
        </w:rPr>
        <w:t>not</w:t>
      </w:r>
      <w:r>
        <w:rPr>
          <w:rFonts w:ascii="Arial"/>
          <w:b/>
          <w:color w:val="414042"/>
          <w:spacing w:val="-29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present</w:t>
      </w:r>
      <w:r>
        <w:rPr>
          <w:rFonts w:ascii="Arial"/>
          <w:b/>
          <w:color w:val="414042"/>
          <w:spacing w:val="-29"/>
          <w:sz w:val="19"/>
        </w:rPr>
        <w:t> </w:t>
      </w:r>
      <w:r>
        <w:rPr>
          <w:rFonts w:ascii="Arial"/>
          <w:b/>
          <w:color w:val="414042"/>
          <w:spacing w:val="-3"/>
          <w:sz w:val="19"/>
        </w:rPr>
        <w:t>in</w:t>
      </w:r>
      <w:r>
        <w:rPr>
          <w:rFonts w:ascii="Arial"/>
          <w:b/>
          <w:color w:val="414042"/>
          <w:spacing w:val="-29"/>
          <w:sz w:val="19"/>
        </w:rPr>
        <w:t> </w:t>
      </w:r>
      <w:r>
        <w:rPr>
          <w:rFonts w:ascii="Arial"/>
          <w:b/>
          <w:color w:val="414042"/>
          <w:spacing w:val="-4"/>
          <w:sz w:val="19"/>
        </w:rPr>
        <w:t>the</w:t>
      </w:r>
      <w:r>
        <w:rPr>
          <w:rFonts w:ascii="Arial"/>
          <w:b/>
          <w:color w:val="414042"/>
          <w:spacing w:val="-28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30-somethings</w:t>
      </w:r>
      <w:r>
        <w:rPr>
          <w:rFonts w:ascii="Arial"/>
          <w:b/>
          <w:color w:val="414042"/>
          <w:spacing w:val="-29"/>
          <w:sz w:val="19"/>
        </w:rPr>
        <w:t> </w:t>
      </w:r>
      <w:r>
        <w:rPr>
          <w:rFonts w:ascii="Arial"/>
          <w:b/>
          <w:color w:val="414042"/>
          <w:spacing w:val="-3"/>
          <w:sz w:val="19"/>
        </w:rPr>
        <w:t>or</w:t>
      </w:r>
      <w:r>
        <w:rPr>
          <w:rFonts w:ascii="Arial"/>
          <w:b/>
          <w:color w:val="414042"/>
          <w:spacing w:val="-29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even</w:t>
      </w:r>
      <w:r>
        <w:rPr>
          <w:rFonts w:ascii="Arial"/>
          <w:b/>
          <w:color w:val="414042"/>
          <w:spacing w:val="20"/>
          <w:w w:val="95"/>
          <w:sz w:val="19"/>
        </w:rPr>
        <w:t> </w:t>
      </w:r>
      <w:r>
        <w:rPr>
          <w:rFonts w:ascii="Arial"/>
          <w:b/>
          <w:color w:val="414042"/>
          <w:spacing w:val="-5"/>
          <w:sz w:val="19"/>
        </w:rPr>
        <w:t>40-somethings.</w:t>
      </w:r>
      <w:r>
        <w:rPr>
          <w:rFonts w:ascii="Arial"/>
          <w:sz w:val="19"/>
        </w:rPr>
      </w:r>
    </w:p>
    <w:p>
      <w:pPr>
        <w:spacing w:line="263" w:lineRule="auto" w:before="114"/>
        <w:ind w:left="573" w:right="102" w:firstLine="0"/>
        <w:jc w:val="left"/>
        <w:rPr>
          <w:rFonts w:ascii="Arial" w:hAnsi="Arial" w:cs="Arial" w:eastAsia="Arial"/>
          <w:sz w:val="19"/>
          <w:szCs w:val="19"/>
        </w:rPr>
      </w:pP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“If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you</w:t>
      </w:r>
      <w:r>
        <w:rPr>
          <w:rFonts w:ascii="Arial" w:hAnsi="Arial" w:cs="Arial" w:eastAsia="Arial"/>
          <w:b/>
          <w:bCs/>
          <w:color w:val="414042"/>
          <w:spacing w:val="-2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look</w:t>
      </w:r>
      <w:r>
        <w:rPr>
          <w:rFonts w:ascii="Arial" w:hAnsi="Arial" w:cs="Arial" w:eastAsia="Arial"/>
          <w:b/>
          <w:bCs/>
          <w:color w:val="414042"/>
          <w:spacing w:val="-2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at</w:t>
      </w:r>
      <w:r>
        <w:rPr>
          <w:rFonts w:ascii="Arial" w:hAnsi="Arial" w:cs="Arial" w:eastAsia="Arial"/>
          <w:b/>
          <w:bCs/>
          <w:color w:val="414042"/>
          <w:spacing w:val="-2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workforce</w:t>
      </w:r>
      <w:r>
        <w:rPr>
          <w:rFonts w:ascii="Arial" w:hAnsi="Arial" w:cs="Arial" w:eastAsia="Arial"/>
          <w:b/>
          <w:bCs/>
          <w:color w:val="414042"/>
          <w:spacing w:val="-2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participation</w:t>
      </w:r>
      <w:r>
        <w:rPr>
          <w:rFonts w:ascii="Arial" w:hAnsi="Arial" w:cs="Arial" w:eastAsia="Arial"/>
          <w:b/>
          <w:bCs/>
          <w:color w:val="414042"/>
          <w:spacing w:val="-2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over</w:t>
      </w:r>
      <w:r>
        <w:rPr>
          <w:rFonts w:ascii="Arial" w:hAnsi="Arial" w:cs="Arial" w:eastAsia="Arial"/>
          <w:b/>
          <w:bCs/>
          <w:color w:val="414042"/>
          <w:spacing w:val="-2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last</w:t>
      </w:r>
      <w:r>
        <w:rPr>
          <w:rFonts w:ascii="Arial" w:hAnsi="Arial" w:cs="Arial" w:eastAsia="Arial"/>
          <w:b/>
          <w:bCs/>
          <w:color w:val="414042"/>
          <w:spacing w:val="-2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30</w:t>
      </w:r>
      <w:r>
        <w:rPr>
          <w:rFonts w:ascii="Arial" w:hAnsi="Arial" w:cs="Arial" w:eastAsia="Arial"/>
          <w:b/>
          <w:bCs/>
          <w:color w:val="414042"/>
          <w:spacing w:val="2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years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or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so,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from</w:t>
      </w:r>
      <w:r>
        <w:rPr>
          <w:rFonts w:ascii="Arial" w:hAnsi="Arial" w:cs="Arial" w:eastAsia="Arial"/>
          <w:b/>
          <w:bCs/>
          <w:color w:val="414042"/>
          <w:spacing w:val="-31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1980s,full-time,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part-time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work,</w:t>
      </w:r>
      <w:r>
        <w:rPr>
          <w:rFonts w:ascii="Arial" w:hAnsi="Arial" w:cs="Arial" w:eastAsia="Arial"/>
          <w:b/>
          <w:bCs/>
          <w:color w:val="414042"/>
          <w:spacing w:val="26"/>
          <w:w w:val="9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you</w:t>
      </w:r>
      <w:r>
        <w:rPr>
          <w:rFonts w:ascii="Arial" w:hAnsi="Arial" w:cs="Arial" w:eastAsia="Arial"/>
          <w:b/>
          <w:bCs/>
          <w:color w:val="414042"/>
          <w:spacing w:val="-3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can</w:t>
      </w:r>
      <w:r>
        <w:rPr>
          <w:rFonts w:ascii="Arial" w:hAnsi="Arial" w:cs="Arial" w:eastAsia="Arial"/>
          <w:b/>
          <w:bCs/>
          <w:color w:val="414042"/>
          <w:spacing w:val="-3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see</w:t>
      </w:r>
      <w:r>
        <w:rPr>
          <w:rFonts w:ascii="Arial" w:hAnsi="Arial" w:cs="Arial" w:eastAsia="Arial"/>
          <w:b/>
          <w:bCs/>
          <w:color w:val="414042"/>
          <w:spacing w:val="-3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that</w:t>
      </w:r>
      <w:r>
        <w:rPr>
          <w:rFonts w:ascii="Arial" w:hAnsi="Arial" w:cs="Arial" w:eastAsia="Arial"/>
          <w:b/>
          <w:bCs/>
          <w:color w:val="414042"/>
          <w:spacing w:val="-3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part-time</w:t>
      </w:r>
      <w:r>
        <w:rPr>
          <w:rFonts w:ascii="Arial" w:hAnsi="Arial" w:cs="Arial" w:eastAsia="Arial"/>
          <w:b/>
          <w:bCs/>
          <w:color w:val="414042"/>
          <w:spacing w:val="-3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has</w:t>
      </w:r>
      <w:r>
        <w:rPr>
          <w:rFonts w:ascii="Arial" w:hAnsi="Arial" w:cs="Arial" w:eastAsia="Arial"/>
          <w:b/>
          <w:bCs/>
          <w:color w:val="414042"/>
          <w:spacing w:val="-3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increased</w:t>
      </w:r>
      <w:r>
        <w:rPr>
          <w:rFonts w:ascii="Arial" w:hAnsi="Arial" w:cs="Arial" w:eastAsia="Arial"/>
          <w:b/>
          <w:bCs/>
          <w:color w:val="414042"/>
          <w:spacing w:val="-3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and</w:t>
      </w:r>
      <w:r>
        <w:rPr>
          <w:rFonts w:ascii="Arial" w:hAnsi="Arial" w:cs="Arial" w:eastAsia="Arial"/>
          <w:b/>
          <w:bCs/>
          <w:color w:val="414042"/>
          <w:spacing w:val="-3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full-time</w:t>
      </w:r>
      <w:r>
        <w:rPr>
          <w:rFonts w:ascii="Arial" w:hAnsi="Arial" w:cs="Arial" w:eastAsia="Arial"/>
          <w:b/>
          <w:bCs/>
          <w:color w:val="414042"/>
          <w:spacing w:val="26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has</w:t>
      </w:r>
      <w:r>
        <w:rPr>
          <w:rFonts w:ascii="Arial" w:hAnsi="Arial" w:cs="Arial" w:eastAsia="Arial"/>
          <w:b/>
          <w:bCs/>
          <w:color w:val="414042"/>
          <w:spacing w:val="-3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decreased.</w:t>
      </w:r>
      <w:r>
        <w:rPr>
          <w:rFonts w:ascii="Arial" w:hAnsi="Arial" w:cs="Arial" w:eastAsia="Arial"/>
          <w:b/>
          <w:bCs/>
          <w:color w:val="414042"/>
          <w:spacing w:val="-3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z w:val="19"/>
          <w:szCs w:val="19"/>
        </w:rPr>
        <w:t>I</w:t>
      </w:r>
      <w:r>
        <w:rPr>
          <w:rFonts w:ascii="Arial" w:hAnsi="Arial" w:cs="Arial" w:eastAsia="Arial"/>
          <w:b/>
          <w:bCs/>
          <w:color w:val="414042"/>
          <w:spacing w:val="-3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think</w:t>
      </w:r>
      <w:r>
        <w:rPr>
          <w:rFonts w:ascii="Arial" w:hAnsi="Arial" w:cs="Arial" w:eastAsia="Arial"/>
          <w:b/>
          <w:bCs/>
          <w:color w:val="414042"/>
          <w:spacing w:val="-3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7"/>
          <w:sz w:val="19"/>
          <w:szCs w:val="19"/>
        </w:rPr>
        <w:t>that’</w:t>
      </w:r>
      <w:r>
        <w:rPr>
          <w:rFonts w:ascii="Arial" w:hAnsi="Arial" w:cs="Arial" w:eastAsia="Arial"/>
          <w:b/>
          <w:bCs/>
          <w:color w:val="414042"/>
          <w:spacing w:val="-8"/>
          <w:sz w:val="19"/>
          <w:szCs w:val="19"/>
        </w:rPr>
        <w:t>s</w:t>
      </w:r>
      <w:r>
        <w:rPr>
          <w:rFonts w:ascii="Arial" w:hAnsi="Arial" w:cs="Arial" w:eastAsia="Arial"/>
          <w:b/>
          <w:bCs/>
          <w:color w:val="414042"/>
          <w:spacing w:val="-3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partly</w:t>
      </w:r>
      <w:r>
        <w:rPr>
          <w:rFonts w:ascii="Arial" w:hAnsi="Arial" w:cs="Arial" w:eastAsia="Arial"/>
          <w:b/>
          <w:bCs/>
          <w:color w:val="414042"/>
          <w:spacing w:val="-3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due</w:t>
      </w:r>
      <w:r>
        <w:rPr>
          <w:rFonts w:ascii="Arial" w:hAnsi="Arial" w:cs="Arial" w:eastAsia="Arial"/>
          <w:b/>
          <w:bCs/>
          <w:color w:val="414042"/>
          <w:spacing w:val="-3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to</w:t>
      </w:r>
      <w:r>
        <w:rPr>
          <w:rFonts w:ascii="Arial" w:hAnsi="Arial" w:cs="Arial" w:eastAsia="Arial"/>
          <w:b/>
          <w:bCs/>
          <w:color w:val="414042"/>
          <w:spacing w:val="-3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an</w:t>
      </w:r>
      <w:r>
        <w:rPr>
          <w:rFonts w:ascii="Arial" w:hAnsi="Arial" w:cs="Arial" w:eastAsia="Arial"/>
          <w:b/>
          <w:bCs/>
          <w:color w:val="414042"/>
          <w:spacing w:val="-3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6"/>
          <w:sz w:val="19"/>
          <w:szCs w:val="19"/>
        </w:rPr>
        <w:t>increasing</w:t>
      </w:r>
      <w:r>
        <w:rPr>
          <w:rFonts w:ascii="Arial" w:hAnsi="Arial" w:cs="Arial" w:eastAsia="Arial"/>
          <w:b/>
          <w:bCs/>
          <w:color w:val="414042"/>
          <w:spacing w:val="34"/>
          <w:w w:val="9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number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of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women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in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workforce.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It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suits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their</w:t>
      </w:r>
      <w:r>
        <w:rPr>
          <w:rFonts w:ascii="Arial" w:hAnsi="Arial" w:cs="Arial" w:eastAsia="Arial"/>
          <w:b/>
          <w:bCs/>
          <w:color w:val="414042"/>
          <w:spacing w:val="23"/>
          <w:w w:val="96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arrangements.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If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you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think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what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is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27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one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thing</w:t>
      </w:r>
      <w:r>
        <w:rPr>
          <w:rFonts w:ascii="Arial" w:hAnsi="Arial" w:cs="Arial" w:eastAsia="Arial"/>
          <w:b/>
          <w:bCs/>
          <w:color w:val="414042"/>
          <w:spacing w:val="-28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that</w:t>
      </w:r>
      <w:r>
        <w:rPr>
          <w:rFonts w:ascii="Arial" w:hAnsi="Arial" w:cs="Arial" w:eastAsia="Arial"/>
          <w:b/>
          <w:bCs/>
          <w:color w:val="414042"/>
          <w:spacing w:val="28"/>
          <w:w w:val="9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connects</w:t>
      </w:r>
      <w:r>
        <w:rPr>
          <w:rFonts w:ascii="Arial" w:hAnsi="Arial" w:cs="Arial" w:eastAsia="Arial"/>
          <w:b/>
          <w:bCs/>
          <w:color w:val="414042"/>
          <w:spacing w:val="-11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every</w:t>
      </w:r>
      <w:r>
        <w:rPr>
          <w:rFonts w:ascii="Arial" w:hAnsi="Arial" w:cs="Arial" w:eastAsia="Arial"/>
          <w:b/>
          <w:bCs/>
          <w:color w:val="414042"/>
          <w:spacing w:val="-10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Australian</w:t>
      </w:r>
      <w:r>
        <w:rPr>
          <w:rFonts w:ascii="Arial" w:hAnsi="Arial" w:cs="Arial" w:eastAsia="Arial"/>
          <w:b/>
          <w:bCs/>
          <w:color w:val="414042"/>
          <w:spacing w:val="-10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and</w:t>
      </w:r>
      <w:r>
        <w:rPr>
          <w:rFonts w:ascii="Arial" w:hAnsi="Arial" w:cs="Arial" w:eastAsia="Arial"/>
          <w:b/>
          <w:bCs/>
          <w:color w:val="414042"/>
          <w:spacing w:val="-10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every</w:t>
      </w:r>
      <w:r>
        <w:rPr>
          <w:rFonts w:ascii="Arial" w:hAnsi="Arial" w:cs="Arial" w:eastAsia="Arial"/>
          <w:b/>
          <w:bCs/>
          <w:color w:val="414042"/>
          <w:spacing w:val="-10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generation</w:t>
      </w:r>
      <w:r>
        <w:rPr>
          <w:rFonts w:ascii="Arial" w:hAnsi="Arial" w:cs="Arial" w:eastAsia="Arial"/>
          <w:b/>
          <w:bCs/>
          <w:color w:val="414042"/>
          <w:spacing w:val="-10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w w:val="95"/>
          <w:sz w:val="19"/>
          <w:szCs w:val="19"/>
        </w:rPr>
        <w:t>in</w:t>
      </w:r>
      <w:r>
        <w:rPr>
          <w:rFonts w:ascii="Arial" w:hAnsi="Arial" w:cs="Arial" w:eastAsia="Arial"/>
          <w:b/>
          <w:bCs/>
          <w:color w:val="414042"/>
          <w:spacing w:val="-11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every</w:t>
      </w:r>
      <w:r>
        <w:rPr>
          <w:rFonts w:ascii="Arial" w:hAnsi="Arial" w:cs="Arial" w:eastAsia="Arial"/>
          <w:b/>
          <w:bCs/>
          <w:color w:val="414042"/>
          <w:spacing w:val="40"/>
          <w:w w:val="9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geography,</w:t>
      </w:r>
      <w:r>
        <w:rPr>
          <w:rFonts w:ascii="Arial" w:hAnsi="Arial" w:cs="Arial" w:eastAsia="Arial"/>
          <w:b/>
          <w:bCs/>
          <w:color w:val="414042"/>
          <w:spacing w:val="-12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7"/>
          <w:w w:val="95"/>
          <w:sz w:val="19"/>
          <w:szCs w:val="19"/>
        </w:rPr>
        <w:t>it’</w:t>
      </w:r>
      <w:r>
        <w:rPr>
          <w:rFonts w:ascii="Arial" w:hAnsi="Arial" w:cs="Arial" w:eastAsia="Arial"/>
          <w:b/>
          <w:bCs/>
          <w:color w:val="414042"/>
          <w:spacing w:val="-9"/>
          <w:w w:val="95"/>
          <w:sz w:val="19"/>
          <w:szCs w:val="19"/>
        </w:rPr>
        <w:t>s</w:t>
      </w:r>
      <w:r>
        <w:rPr>
          <w:rFonts w:ascii="Arial" w:hAnsi="Arial" w:cs="Arial" w:eastAsia="Arial"/>
          <w:b/>
          <w:bCs/>
          <w:color w:val="414042"/>
          <w:spacing w:val="-11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lifestyle.</w:t>
      </w:r>
      <w:r>
        <w:rPr>
          <w:rFonts w:ascii="Arial" w:hAnsi="Arial" w:cs="Arial" w:eastAsia="Arial"/>
          <w:b/>
          <w:bCs/>
          <w:color w:val="414042"/>
          <w:spacing w:val="-11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Australians</w:t>
      </w:r>
      <w:r>
        <w:rPr>
          <w:rFonts w:ascii="Arial" w:hAnsi="Arial" w:cs="Arial" w:eastAsia="Arial"/>
          <w:b/>
          <w:bCs/>
          <w:color w:val="414042"/>
          <w:spacing w:val="-11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w w:val="95"/>
          <w:sz w:val="19"/>
          <w:szCs w:val="19"/>
        </w:rPr>
        <w:t>actually</w:t>
      </w:r>
      <w:r>
        <w:rPr>
          <w:rFonts w:ascii="Arial" w:hAnsi="Arial" w:cs="Arial" w:eastAsia="Arial"/>
          <w:b/>
          <w:bCs/>
          <w:color w:val="414042"/>
          <w:spacing w:val="-11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w w:val="95"/>
          <w:sz w:val="19"/>
          <w:szCs w:val="19"/>
        </w:rPr>
        <w:t>want</w:t>
      </w:r>
      <w:r>
        <w:rPr>
          <w:rFonts w:ascii="Arial" w:hAnsi="Arial" w:cs="Arial" w:eastAsia="Arial"/>
          <w:b/>
          <w:bCs/>
          <w:color w:val="414042"/>
          <w:spacing w:val="-11"/>
          <w:w w:val="95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w w:val="95"/>
          <w:sz w:val="19"/>
          <w:szCs w:val="19"/>
        </w:rPr>
        <w:t>to</w:t>
      </w:r>
      <w:r>
        <w:rPr>
          <w:rFonts w:ascii="Arial" w:hAnsi="Arial" w:cs="Arial" w:eastAsia="Arial"/>
          <w:b/>
          <w:bCs/>
          <w:color w:val="414042"/>
          <w:spacing w:val="26"/>
          <w:w w:val="102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organise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their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work</w:t>
      </w:r>
      <w:r>
        <w:rPr>
          <w:rFonts w:ascii="Arial" w:hAnsi="Arial" w:cs="Arial" w:eastAsia="Arial"/>
          <w:b/>
          <w:bCs/>
          <w:color w:val="414042"/>
          <w:spacing w:val="-30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around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their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life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rather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than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their</w:t>
      </w:r>
      <w:r>
        <w:rPr>
          <w:rFonts w:ascii="Arial" w:hAnsi="Arial" w:cs="Arial" w:eastAsia="Arial"/>
          <w:b/>
          <w:bCs/>
          <w:color w:val="414042"/>
          <w:spacing w:val="-29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life</w:t>
      </w:r>
      <w:r>
        <w:rPr>
          <w:rFonts w:ascii="Arial" w:hAnsi="Arial" w:cs="Arial" w:eastAsia="Arial"/>
          <w:b/>
          <w:bCs/>
          <w:color w:val="414042"/>
          <w:spacing w:val="30"/>
          <w:w w:val="94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around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their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work.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That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2"/>
          <w:sz w:val="19"/>
          <w:szCs w:val="19"/>
        </w:rPr>
        <w:t>to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me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3"/>
          <w:sz w:val="19"/>
          <w:szCs w:val="19"/>
        </w:rPr>
        <w:t>is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the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gr</w:t>
      </w:r>
      <w:r>
        <w:rPr>
          <w:rFonts w:ascii="Arial" w:hAnsi="Arial" w:cs="Arial" w:eastAsia="Arial"/>
          <w:b/>
          <w:bCs/>
          <w:color w:val="414042"/>
          <w:spacing w:val="-4"/>
          <w:sz w:val="19"/>
          <w:szCs w:val="19"/>
        </w:rPr>
        <w:t>eat</w:t>
      </w:r>
      <w:r>
        <w:rPr>
          <w:rFonts w:ascii="Arial" w:hAnsi="Arial" w:cs="Arial" w:eastAsia="Arial"/>
          <w:b/>
          <w:bCs/>
          <w:color w:val="414042"/>
          <w:spacing w:val="-23"/>
          <w:sz w:val="19"/>
          <w:szCs w:val="19"/>
        </w:rPr>
        <w:t> </w:t>
      </w:r>
      <w:r>
        <w:rPr>
          <w:rFonts w:ascii="Arial" w:hAnsi="Arial" w:cs="Arial" w:eastAsia="Arial"/>
          <w:b/>
          <w:bCs/>
          <w:color w:val="414042"/>
          <w:spacing w:val="-5"/>
          <w:sz w:val="19"/>
          <w:szCs w:val="19"/>
        </w:rPr>
        <w:t>shift”.</w:t>
      </w:r>
      <w:r>
        <w:rPr>
          <w:rFonts w:ascii="Arial" w:hAnsi="Arial" w:cs="Arial" w:eastAsia="Arial"/>
          <w:sz w:val="19"/>
          <w:szCs w:val="19"/>
        </w:rPr>
      </w:r>
    </w:p>
    <w:p>
      <w:pPr>
        <w:spacing w:line="240" w:lineRule="auto" w:before="6"/>
        <w:rPr>
          <w:rFonts w:ascii="Arial" w:hAnsi="Arial" w:cs="Arial" w:eastAsia="Arial"/>
          <w:b/>
          <w:bCs/>
          <w:sz w:val="7"/>
          <w:szCs w:val="7"/>
        </w:rPr>
      </w:pPr>
      <w:r>
        <w:rPr/>
        <w:br w:type="column"/>
      </w:r>
      <w:r>
        <w:rPr>
          <w:rFonts w:ascii="Arial"/>
          <w:b/>
          <w:sz w:val="7"/>
        </w:rPr>
      </w: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3297607" cy="7370064"/>
            <wp:effectExtent l="0" t="0" r="0" b="0"/>
            <wp:docPr id="17" name="image16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16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7607" cy="7370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before="110"/>
        <w:ind w:left="3096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i/>
          <w:color w:val="7B7C7F"/>
          <w:spacing w:val="-5"/>
          <w:sz w:val="18"/>
        </w:rPr>
        <w:t>(Photo:</w:t>
      </w:r>
      <w:r>
        <w:rPr>
          <w:rFonts w:ascii="Arial"/>
          <w:i/>
          <w:color w:val="7B7C7F"/>
          <w:spacing w:val="24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Julie</w:t>
      </w:r>
      <w:r>
        <w:rPr>
          <w:rFonts w:ascii="Arial"/>
          <w:i/>
          <w:color w:val="7B7C7F"/>
          <w:spacing w:val="-15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Abdalla,</w:t>
      </w:r>
      <w:r>
        <w:rPr>
          <w:rFonts w:ascii="Arial"/>
          <w:i/>
          <w:color w:val="7B7C7F"/>
          <w:spacing w:val="-15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KPMG</w:t>
      </w:r>
      <w:r>
        <w:rPr>
          <w:rFonts w:ascii="Arial"/>
          <w:sz w:val="18"/>
        </w:rPr>
      </w:r>
    </w:p>
    <w:p>
      <w:pPr>
        <w:spacing w:after="0"/>
        <w:jc w:val="left"/>
        <w:rPr>
          <w:rFonts w:ascii="Arial" w:hAnsi="Arial" w:cs="Arial" w:eastAsia="Arial"/>
          <w:sz w:val="18"/>
          <w:szCs w:val="18"/>
        </w:rPr>
        <w:sectPr>
          <w:pgSz w:w="11910" w:h="16840"/>
          <w:pgMar w:header="0" w:footer="867" w:top="1540" w:bottom="1060" w:left="560" w:right="560"/>
          <w:cols w:num="2" w:equalWidth="0">
            <w:col w:w="5286" w:space="72"/>
            <w:col w:w="5432"/>
          </w:cols>
        </w:sectPr>
      </w:pPr>
    </w:p>
    <w:p>
      <w:pPr>
        <w:pStyle w:val="Heading2"/>
        <w:spacing w:line="789" w:lineRule="exact"/>
        <w:ind w:right="0"/>
        <w:jc w:val="left"/>
        <w:rPr>
          <w:b w:val="0"/>
          <w:bCs w:val="0"/>
        </w:rPr>
      </w:pPr>
      <w:r>
        <w:rPr>
          <w:color w:val="003D68"/>
          <w:spacing w:val="-7"/>
          <w:w w:val="65"/>
        </w:rPr>
        <w:t>CORPOR</w:t>
      </w:r>
      <w:r>
        <w:rPr>
          <w:color w:val="003D68"/>
          <w:spacing w:val="-34"/>
          <w:w w:val="65"/>
        </w:rPr>
        <w:t>A</w:t>
      </w:r>
      <w:r>
        <w:rPr>
          <w:color w:val="003D68"/>
          <w:spacing w:val="-7"/>
          <w:w w:val="65"/>
        </w:rPr>
        <w:t>T</w:t>
      </w:r>
      <w:r>
        <w:rPr>
          <w:color w:val="003D68"/>
          <w:w w:val="65"/>
        </w:rPr>
        <w:t>E</w:t>
      </w:r>
      <w:r>
        <w:rPr>
          <w:color w:val="003D68"/>
          <w:spacing w:val="255"/>
          <w:w w:val="65"/>
        </w:rPr>
        <w:t> </w:t>
      </w:r>
      <w:r>
        <w:rPr>
          <w:color w:val="003D68"/>
          <w:spacing w:val="-7"/>
          <w:w w:val="65"/>
        </w:rPr>
        <w:t>PARTNERS</w:t>
      </w:r>
      <w:r>
        <w:rPr>
          <w:b w:val="0"/>
        </w:rPr>
      </w:r>
    </w:p>
    <w:p>
      <w:pPr>
        <w:spacing w:line="240" w:lineRule="auto" w:before="10"/>
        <w:rPr>
          <w:rFonts w:ascii="Tahoma" w:hAnsi="Tahoma" w:cs="Tahoma" w:eastAsia="Tahoma"/>
          <w:b/>
          <w:bCs/>
          <w:sz w:val="12"/>
          <w:szCs w:val="12"/>
        </w:rPr>
      </w:pPr>
    </w:p>
    <w:p>
      <w:pPr>
        <w:spacing w:after="0" w:line="240" w:lineRule="auto"/>
        <w:rPr>
          <w:rFonts w:ascii="Tahoma" w:hAnsi="Tahoma" w:cs="Tahoma" w:eastAsia="Tahoma"/>
          <w:sz w:val="12"/>
          <w:szCs w:val="12"/>
        </w:rPr>
        <w:sectPr>
          <w:pgSz w:w="11910" w:h="16840"/>
          <w:pgMar w:header="0" w:footer="867" w:top="580" w:bottom="1060" w:left="560" w:right="560"/>
        </w:sectPr>
      </w:pPr>
    </w:p>
    <w:p>
      <w:pPr>
        <w:pStyle w:val="Heading7"/>
        <w:spacing w:line="240" w:lineRule="auto" w:before="64"/>
        <w:ind w:right="0"/>
        <w:jc w:val="left"/>
        <w:rPr>
          <w:b w:val="0"/>
          <w:bCs w:val="0"/>
        </w:rPr>
      </w:pPr>
      <w:r>
        <w:rPr>
          <w:color w:val="414042"/>
          <w:spacing w:val="-6"/>
        </w:rPr>
        <w:t>ENCOURAGING</w:t>
      </w:r>
      <w:r>
        <w:rPr>
          <w:color w:val="414042"/>
          <w:spacing w:val="-35"/>
        </w:rPr>
        <w:t> </w:t>
      </w:r>
      <w:r>
        <w:rPr>
          <w:color w:val="414042"/>
          <w:spacing w:val="-5"/>
        </w:rPr>
        <w:t>OLDER</w:t>
      </w:r>
      <w:r>
        <w:rPr>
          <w:color w:val="414042"/>
          <w:spacing w:val="-35"/>
        </w:rPr>
        <w:t> </w:t>
      </w:r>
      <w:r>
        <w:rPr>
          <w:color w:val="414042"/>
          <w:spacing w:val="-6"/>
        </w:rPr>
        <w:t>EMPLOYEES</w:t>
      </w:r>
      <w:r>
        <w:rPr>
          <w:color w:val="414042"/>
          <w:spacing w:val="-35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35"/>
        </w:rPr>
        <w:t> </w:t>
      </w:r>
      <w:r>
        <w:rPr>
          <w:color w:val="414042"/>
          <w:spacing w:val="-6"/>
        </w:rPr>
        <w:t>REMAIN</w:t>
      </w:r>
      <w:r>
        <w:rPr>
          <w:color w:val="414042"/>
          <w:spacing w:val="-35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35"/>
        </w:rPr>
        <w:t> </w:t>
      </w:r>
      <w:r>
        <w:rPr>
          <w:color w:val="414042"/>
          <w:spacing w:val="-5"/>
        </w:rPr>
        <w:t>THE</w:t>
      </w:r>
      <w:r>
        <w:rPr>
          <w:color w:val="414042"/>
          <w:spacing w:val="-35"/>
        </w:rPr>
        <w:t> </w:t>
      </w:r>
      <w:r>
        <w:rPr>
          <w:color w:val="414042"/>
          <w:spacing w:val="-6"/>
        </w:rPr>
        <w:t>WORKFORCE:</w:t>
      </w:r>
      <w:r>
        <w:rPr>
          <w:color w:val="414042"/>
          <w:spacing w:val="-34"/>
        </w:rPr>
        <w:t> </w:t>
      </w:r>
      <w:r>
        <w:rPr>
          <w:color w:val="414042"/>
          <w:spacing w:val="-10"/>
        </w:rPr>
        <w:t>KATE</w:t>
      </w:r>
      <w:r>
        <w:rPr>
          <w:color w:val="414042"/>
          <w:spacing w:val="-35"/>
        </w:rPr>
        <w:t> </w:t>
      </w:r>
      <w:r>
        <w:rPr>
          <w:color w:val="414042"/>
          <w:spacing w:val="-6"/>
        </w:rPr>
        <w:t>DEE</w:t>
      </w:r>
      <w:r>
        <w:rPr>
          <w:b w:val="0"/>
        </w:rPr>
      </w:r>
    </w:p>
    <w:p>
      <w:pPr>
        <w:spacing w:line="258" w:lineRule="auto" w:before="132"/>
        <w:ind w:left="120" w:right="76" w:firstLine="0"/>
        <w:jc w:val="left"/>
        <w:rPr>
          <w:rFonts w:ascii="Arial" w:hAnsi="Arial" w:cs="Arial" w:eastAsia="Arial"/>
          <w:sz w:val="21"/>
          <w:szCs w:val="21"/>
        </w:rPr>
      </w:pPr>
      <w:r>
        <w:rPr>
          <w:rFonts w:ascii="Arial"/>
          <w:b/>
          <w:color w:val="414042"/>
          <w:spacing w:val="-5"/>
          <w:sz w:val="21"/>
        </w:rPr>
        <w:t>Since</w:t>
      </w:r>
      <w:r>
        <w:rPr>
          <w:rFonts w:ascii="Arial"/>
          <w:b/>
          <w:color w:val="414042"/>
          <w:spacing w:val="-41"/>
          <w:sz w:val="21"/>
        </w:rPr>
        <w:t> </w:t>
      </w:r>
      <w:r>
        <w:rPr>
          <w:rFonts w:ascii="Arial"/>
          <w:b/>
          <w:color w:val="414042"/>
          <w:spacing w:val="-4"/>
          <w:sz w:val="21"/>
        </w:rPr>
        <w:t>2010</w:t>
      </w:r>
      <w:r>
        <w:rPr>
          <w:rFonts w:ascii="Arial"/>
          <w:b/>
          <w:color w:val="414042"/>
          <w:spacing w:val="-41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NAB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has</w:t>
      </w:r>
      <w:r>
        <w:rPr>
          <w:rFonts w:ascii="Arial"/>
          <w:b/>
          <w:color w:val="414042"/>
          <w:spacing w:val="-41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been</w:t>
      </w:r>
      <w:r>
        <w:rPr>
          <w:rFonts w:ascii="Arial"/>
          <w:b/>
          <w:color w:val="414042"/>
          <w:spacing w:val="-41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offering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workshops</w:t>
      </w:r>
      <w:r>
        <w:rPr>
          <w:rFonts w:ascii="Arial"/>
          <w:b/>
          <w:color w:val="414042"/>
          <w:spacing w:val="-41"/>
          <w:sz w:val="21"/>
        </w:rPr>
        <w:t> </w:t>
      </w:r>
      <w:r>
        <w:rPr>
          <w:rFonts w:ascii="Arial"/>
          <w:b/>
          <w:color w:val="414042"/>
          <w:spacing w:val="-3"/>
          <w:sz w:val="21"/>
        </w:rPr>
        <w:t>to</w:t>
      </w:r>
      <w:r>
        <w:rPr>
          <w:rFonts w:ascii="Arial"/>
          <w:b/>
          <w:color w:val="414042"/>
          <w:spacing w:val="-41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its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Australian</w:t>
      </w:r>
      <w:r>
        <w:rPr>
          <w:rFonts w:ascii="Arial"/>
          <w:b/>
          <w:color w:val="414042"/>
          <w:spacing w:val="-41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employees</w:t>
      </w:r>
      <w:r>
        <w:rPr>
          <w:rFonts w:ascii="Arial"/>
          <w:b/>
          <w:color w:val="414042"/>
          <w:spacing w:val="-41"/>
          <w:sz w:val="21"/>
        </w:rPr>
        <w:t> </w:t>
      </w:r>
      <w:r>
        <w:rPr>
          <w:rFonts w:ascii="Arial"/>
          <w:b/>
          <w:color w:val="414042"/>
          <w:spacing w:val="-4"/>
          <w:sz w:val="21"/>
        </w:rPr>
        <w:t>as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z w:val="21"/>
        </w:rPr>
        <w:t>a</w:t>
      </w:r>
      <w:r>
        <w:rPr>
          <w:rFonts w:ascii="Arial"/>
          <w:b/>
          <w:color w:val="414042"/>
          <w:spacing w:val="-41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way</w:t>
      </w:r>
      <w:r>
        <w:rPr>
          <w:rFonts w:ascii="Arial"/>
          <w:b/>
          <w:color w:val="414042"/>
          <w:spacing w:val="-41"/>
          <w:sz w:val="21"/>
        </w:rPr>
        <w:t> </w:t>
      </w:r>
      <w:r>
        <w:rPr>
          <w:rFonts w:ascii="Arial"/>
          <w:b/>
          <w:color w:val="414042"/>
          <w:spacing w:val="-3"/>
          <w:sz w:val="21"/>
        </w:rPr>
        <w:t>to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encourage</w:t>
      </w:r>
      <w:r>
        <w:rPr>
          <w:rFonts w:ascii="Arial"/>
          <w:b/>
          <w:color w:val="414042"/>
          <w:spacing w:val="56"/>
          <w:w w:val="94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them</w:t>
      </w:r>
      <w:r>
        <w:rPr>
          <w:rFonts w:ascii="Arial"/>
          <w:b/>
          <w:color w:val="414042"/>
          <w:spacing w:val="-39"/>
          <w:sz w:val="21"/>
        </w:rPr>
        <w:t> </w:t>
      </w:r>
      <w:r>
        <w:rPr>
          <w:rFonts w:ascii="Arial"/>
          <w:b/>
          <w:color w:val="414042"/>
          <w:spacing w:val="-3"/>
          <w:sz w:val="21"/>
        </w:rPr>
        <w:t>to</w:t>
      </w:r>
      <w:r>
        <w:rPr>
          <w:rFonts w:ascii="Arial"/>
          <w:b/>
          <w:color w:val="414042"/>
          <w:spacing w:val="-39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remain</w:t>
      </w:r>
      <w:r>
        <w:rPr>
          <w:rFonts w:ascii="Arial"/>
          <w:b/>
          <w:color w:val="414042"/>
          <w:spacing w:val="-38"/>
          <w:sz w:val="21"/>
        </w:rPr>
        <w:t> </w:t>
      </w:r>
      <w:r>
        <w:rPr>
          <w:rFonts w:ascii="Arial"/>
          <w:b/>
          <w:color w:val="414042"/>
          <w:spacing w:val="-4"/>
          <w:sz w:val="21"/>
        </w:rPr>
        <w:t>in</w:t>
      </w:r>
      <w:r>
        <w:rPr>
          <w:rFonts w:ascii="Arial"/>
          <w:b/>
          <w:color w:val="414042"/>
          <w:spacing w:val="-39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the</w:t>
      </w:r>
      <w:r>
        <w:rPr>
          <w:rFonts w:ascii="Arial"/>
          <w:b/>
          <w:color w:val="414042"/>
          <w:spacing w:val="-38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workforce</w:t>
      </w:r>
      <w:r>
        <w:rPr>
          <w:rFonts w:ascii="Arial"/>
          <w:b/>
          <w:color w:val="414042"/>
          <w:spacing w:val="-39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longer</w:t>
      </w:r>
      <w:r>
        <w:rPr>
          <w:rFonts w:ascii="Arial"/>
          <w:b/>
          <w:color w:val="414042"/>
          <w:spacing w:val="-38"/>
          <w:sz w:val="21"/>
        </w:rPr>
        <w:t> </w:t>
      </w:r>
      <w:r>
        <w:rPr>
          <w:rFonts w:ascii="Arial"/>
          <w:b/>
          <w:color w:val="414042"/>
          <w:spacing w:val="-4"/>
          <w:sz w:val="21"/>
        </w:rPr>
        <w:t>so</w:t>
      </w:r>
      <w:r>
        <w:rPr>
          <w:rFonts w:ascii="Arial"/>
          <w:b/>
          <w:color w:val="414042"/>
          <w:spacing w:val="-39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the</w:t>
      </w:r>
      <w:r>
        <w:rPr>
          <w:rFonts w:ascii="Arial"/>
          <w:b/>
          <w:color w:val="414042"/>
          <w:spacing w:val="-38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bank</w:t>
      </w:r>
      <w:r>
        <w:rPr>
          <w:rFonts w:ascii="Arial"/>
          <w:b/>
          <w:color w:val="414042"/>
          <w:spacing w:val="-39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retains</w:t>
      </w:r>
      <w:r>
        <w:rPr>
          <w:rFonts w:ascii="Arial"/>
          <w:b/>
          <w:color w:val="414042"/>
          <w:spacing w:val="-39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business</w:t>
      </w:r>
      <w:r>
        <w:rPr>
          <w:rFonts w:ascii="Arial"/>
          <w:b/>
          <w:color w:val="414042"/>
          <w:spacing w:val="-38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knowledge,</w:t>
      </w:r>
      <w:r>
        <w:rPr>
          <w:rFonts w:ascii="Arial"/>
          <w:b/>
          <w:color w:val="414042"/>
          <w:spacing w:val="-39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expertise</w:t>
      </w:r>
      <w:r>
        <w:rPr>
          <w:rFonts w:ascii="Arial"/>
          <w:b/>
          <w:color w:val="414042"/>
          <w:spacing w:val="-38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and</w:t>
      </w:r>
      <w:r>
        <w:rPr>
          <w:rFonts w:ascii="Arial"/>
          <w:b/>
          <w:color w:val="414042"/>
          <w:spacing w:val="66"/>
          <w:w w:val="94"/>
          <w:sz w:val="21"/>
        </w:rPr>
        <w:t> </w:t>
      </w:r>
      <w:r>
        <w:rPr>
          <w:rFonts w:ascii="Arial"/>
          <w:b/>
          <w:color w:val="414042"/>
          <w:spacing w:val="-6"/>
          <w:w w:val="95"/>
          <w:sz w:val="21"/>
        </w:rPr>
        <w:t>maintenance</w:t>
      </w:r>
      <w:r>
        <w:rPr>
          <w:rFonts w:ascii="Arial"/>
          <w:b/>
          <w:color w:val="414042"/>
          <w:spacing w:val="-5"/>
          <w:w w:val="95"/>
          <w:sz w:val="21"/>
        </w:rPr>
        <w:t> </w:t>
      </w:r>
      <w:r>
        <w:rPr>
          <w:rFonts w:ascii="Arial"/>
          <w:b/>
          <w:color w:val="414042"/>
          <w:spacing w:val="-3"/>
          <w:w w:val="95"/>
          <w:sz w:val="21"/>
        </w:rPr>
        <w:t>of</w:t>
      </w:r>
      <w:r>
        <w:rPr>
          <w:rFonts w:ascii="Arial"/>
          <w:b/>
          <w:color w:val="414042"/>
          <w:spacing w:val="-5"/>
          <w:w w:val="95"/>
          <w:sz w:val="21"/>
        </w:rPr>
        <w:t> </w:t>
      </w:r>
      <w:r>
        <w:rPr>
          <w:rFonts w:ascii="Arial"/>
          <w:b/>
          <w:color w:val="414042"/>
          <w:spacing w:val="-6"/>
          <w:w w:val="95"/>
          <w:sz w:val="21"/>
        </w:rPr>
        <w:t>str</w:t>
      </w:r>
      <w:r>
        <w:rPr>
          <w:rFonts w:ascii="Arial"/>
          <w:b/>
          <w:color w:val="414042"/>
          <w:spacing w:val="-5"/>
          <w:w w:val="95"/>
          <w:sz w:val="21"/>
        </w:rPr>
        <w:t>ong</w:t>
      </w:r>
      <w:r>
        <w:rPr>
          <w:rFonts w:ascii="Arial"/>
          <w:b/>
          <w:color w:val="414042"/>
          <w:spacing w:val="-4"/>
          <w:w w:val="95"/>
          <w:sz w:val="21"/>
        </w:rPr>
        <w:t> </w:t>
      </w:r>
      <w:r>
        <w:rPr>
          <w:rFonts w:ascii="Arial"/>
          <w:b/>
          <w:color w:val="414042"/>
          <w:spacing w:val="-6"/>
          <w:w w:val="95"/>
          <w:sz w:val="21"/>
        </w:rPr>
        <w:t>customer</w:t>
      </w:r>
      <w:r>
        <w:rPr>
          <w:rFonts w:ascii="Arial"/>
          <w:b/>
          <w:color w:val="414042"/>
          <w:spacing w:val="-5"/>
          <w:w w:val="95"/>
          <w:sz w:val="21"/>
        </w:rPr>
        <w:t> r</w:t>
      </w:r>
      <w:r>
        <w:rPr>
          <w:rFonts w:ascii="Arial"/>
          <w:b/>
          <w:color w:val="414042"/>
          <w:spacing w:val="-6"/>
          <w:w w:val="95"/>
          <w:sz w:val="21"/>
        </w:rPr>
        <w:t>elationships.</w:t>
      </w:r>
      <w:r>
        <w:rPr>
          <w:rFonts w:ascii="Arial"/>
          <w:b/>
          <w:color w:val="414042"/>
          <w:spacing w:val="-4"/>
          <w:w w:val="95"/>
          <w:sz w:val="21"/>
        </w:rPr>
        <w:t> Kate</w:t>
      </w:r>
      <w:r>
        <w:rPr>
          <w:rFonts w:ascii="Arial"/>
          <w:b/>
          <w:color w:val="414042"/>
          <w:spacing w:val="-5"/>
          <w:w w:val="95"/>
          <w:sz w:val="21"/>
        </w:rPr>
        <w:t> </w:t>
      </w:r>
      <w:r>
        <w:rPr>
          <w:rFonts w:ascii="Arial"/>
          <w:b/>
          <w:color w:val="414042"/>
          <w:spacing w:val="-4"/>
          <w:w w:val="95"/>
          <w:sz w:val="21"/>
        </w:rPr>
        <w:t>Dee </w:t>
      </w:r>
      <w:r>
        <w:rPr>
          <w:rFonts w:ascii="Arial"/>
          <w:b/>
          <w:color w:val="414042"/>
          <w:spacing w:val="-5"/>
          <w:w w:val="95"/>
          <w:sz w:val="21"/>
        </w:rPr>
        <w:t>spoke </w:t>
      </w:r>
      <w:r>
        <w:rPr>
          <w:rFonts w:ascii="Arial"/>
          <w:b/>
          <w:color w:val="414042"/>
          <w:spacing w:val="-3"/>
          <w:w w:val="95"/>
          <w:sz w:val="21"/>
        </w:rPr>
        <w:t>to</w:t>
      </w:r>
      <w:r>
        <w:rPr>
          <w:rFonts w:ascii="Arial"/>
          <w:b/>
          <w:color w:val="414042"/>
          <w:spacing w:val="-4"/>
          <w:w w:val="95"/>
          <w:sz w:val="21"/>
        </w:rPr>
        <w:t> the</w:t>
      </w:r>
      <w:r>
        <w:rPr>
          <w:rFonts w:ascii="Arial"/>
          <w:b/>
          <w:color w:val="414042"/>
          <w:spacing w:val="-5"/>
          <w:w w:val="95"/>
          <w:sz w:val="21"/>
        </w:rPr>
        <w:t> </w:t>
      </w:r>
      <w:r>
        <w:rPr>
          <w:rFonts w:ascii="Arial"/>
          <w:b/>
          <w:color w:val="414042"/>
          <w:spacing w:val="-6"/>
          <w:w w:val="95"/>
          <w:sz w:val="21"/>
        </w:rPr>
        <w:t>Summit</w:t>
      </w:r>
      <w:r>
        <w:rPr>
          <w:rFonts w:ascii="Arial"/>
          <w:b/>
          <w:color w:val="414042"/>
          <w:spacing w:val="-4"/>
          <w:w w:val="95"/>
          <w:sz w:val="21"/>
        </w:rPr>
        <w:t> </w:t>
      </w:r>
      <w:r>
        <w:rPr>
          <w:rFonts w:ascii="Arial"/>
          <w:b/>
          <w:color w:val="414042"/>
          <w:spacing w:val="-5"/>
          <w:w w:val="95"/>
          <w:sz w:val="21"/>
        </w:rPr>
        <w:t>delegates.</w:t>
      </w:r>
      <w:r>
        <w:rPr>
          <w:rFonts w:ascii="Arial"/>
          <w:sz w:val="21"/>
        </w:rPr>
      </w:r>
    </w:p>
    <w:p>
      <w:pPr>
        <w:pStyle w:val="BodyText"/>
        <w:spacing w:line="263" w:lineRule="auto" w:before="112"/>
        <w:ind w:right="4130"/>
        <w:jc w:val="left"/>
      </w:pPr>
      <w:r>
        <w:rPr/>
        <w:pict>
          <v:shape style="position:absolute;margin-left:302.015015pt;margin-top:7.667397pt;width:259.12pt;height:522.269pt;mso-position-horizontal-relative:page;mso-position-vertical-relative:paragraph;z-index:1168" type="#_x0000_t75" stroked="false">
            <v:imagedata r:id="rId21" o:title=""/>
          </v:shape>
        </w:pict>
      </w:r>
      <w:r>
        <w:rPr>
          <w:color w:val="414042"/>
          <w:spacing w:val="-3"/>
        </w:rPr>
        <w:t>Good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morning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everyone.</w:t>
      </w:r>
      <w:r>
        <w:rPr>
          <w:color w:val="414042"/>
          <w:spacing w:val="-7"/>
        </w:rPr>
        <w:t> </w:t>
      </w:r>
      <w:r>
        <w:rPr>
          <w:color w:val="414042"/>
        </w:rPr>
        <w:t>I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am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Kate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Dee,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General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Manager</w:t>
      </w:r>
      <w:r>
        <w:rPr>
          <w:color w:val="414042"/>
          <w:spacing w:val="2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T</w:t>
      </w:r>
      <w:r>
        <w:rPr>
          <w:color w:val="414042"/>
          <w:spacing w:val="-7"/>
        </w:rPr>
        <w:t>alent,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Leadership,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Cultur</w:t>
      </w:r>
      <w:r>
        <w:rPr>
          <w:color w:val="414042"/>
          <w:spacing w:val="-5"/>
        </w:rPr>
        <w:t>e,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Inclusion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34"/>
          <w:w w:val="103"/>
        </w:rPr>
        <w:t> </w:t>
      </w:r>
      <w:r>
        <w:rPr>
          <w:color w:val="414042"/>
          <w:spacing w:val="-4"/>
        </w:rPr>
        <w:t>National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Australia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Bank.</w:t>
      </w:r>
      <w:r>
        <w:rPr/>
      </w:r>
    </w:p>
    <w:p>
      <w:pPr>
        <w:pStyle w:val="BodyText"/>
        <w:spacing w:line="263" w:lineRule="auto"/>
        <w:ind w:right="4018"/>
        <w:jc w:val="left"/>
      </w:pPr>
      <w:r>
        <w:rPr>
          <w:color w:val="414042"/>
          <w:spacing w:val="-3"/>
        </w:rPr>
        <w:t>NAB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genuinely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proud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2"/>
        </w:rPr>
        <w:t> </w:t>
      </w:r>
      <w:r>
        <w:rPr>
          <w:color w:val="414042"/>
        </w:rPr>
        <w:t>a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corporate</w:t>
      </w:r>
      <w:r>
        <w:rPr>
          <w:color w:val="414042"/>
          <w:spacing w:val="1"/>
        </w:rPr>
        <w:t> </w:t>
      </w:r>
      <w:r>
        <w:rPr>
          <w:color w:val="414042"/>
          <w:spacing w:val="-6"/>
        </w:rPr>
        <w:t>partner</w:t>
      </w:r>
      <w:r>
        <w:rPr>
          <w:color w:val="414042"/>
          <w:spacing w:val="-7"/>
        </w:rPr>
        <w:t>,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together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with</w:t>
      </w:r>
      <w:r>
        <w:rPr>
          <w:color w:val="414042"/>
          <w:spacing w:val="28"/>
          <w:w w:val="103"/>
        </w:rPr>
        <w:t> </w:t>
      </w:r>
      <w:r>
        <w:rPr>
          <w:color w:val="414042"/>
          <w:spacing w:val="-5"/>
        </w:rPr>
        <w:t>KPMG,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part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conversation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today</w:t>
      </w:r>
      <w:r>
        <w:rPr>
          <w:color w:val="414042"/>
          <w:spacing w:val="-8"/>
        </w:rPr>
        <w:t>.</w:t>
      </w:r>
      <w:r>
        <w:rPr/>
      </w:r>
    </w:p>
    <w:p>
      <w:pPr>
        <w:pStyle w:val="BodyText"/>
        <w:spacing w:line="263" w:lineRule="auto"/>
        <w:ind w:right="4426"/>
        <w:jc w:val="left"/>
      </w:pPr>
      <w:r>
        <w:rPr>
          <w:color w:val="414042"/>
          <w:spacing w:val="-11"/>
        </w:rPr>
        <w:t>T</w:t>
      </w:r>
      <w:r>
        <w:rPr>
          <w:color w:val="414042"/>
          <w:spacing w:val="-10"/>
        </w:rPr>
        <w:t>oday</w:t>
      </w:r>
      <w:r>
        <w:rPr>
          <w:color w:val="414042"/>
          <w:spacing w:val="-11"/>
        </w:rPr>
        <w:t>,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more </w:t>
      </w:r>
      <w:r>
        <w:rPr>
          <w:color w:val="414042"/>
          <w:spacing w:val="-3"/>
        </w:rPr>
        <w:t>than</w:t>
      </w:r>
      <w:r>
        <w:rPr>
          <w:color w:val="414042"/>
          <w:spacing w:val="-4"/>
        </w:rPr>
        <w:t> </w:t>
      </w:r>
      <w:r>
        <w:rPr>
          <w:color w:val="414042"/>
          <w:spacing w:val="-8"/>
        </w:rPr>
        <w:t>ever,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big</w:t>
      </w:r>
      <w:r>
        <w:rPr>
          <w:color w:val="414042"/>
          <w:spacing w:val="-4"/>
        </w:rPr>
        <w:t> companies cannot </w:t>
      </w:r>
      <w:r>
        <w:rPr>
          <w:color w:val="414042"/>
          <w:spacing w:val="-6"/>
        </w:rPr>
        <w:t>af</w:t>
      </w:r>
      <w:r>
        <w:rPr>
          <w:color w:val="414042"/>
          <w:spacing w:val="-5"/>
        </w:rPr>
        <w:t>ford</w:t>
      </w:r>
      <w:r>
        <w:rPr>
          <w:color w:val="414042"/>
          <w:spacing w:val="-4"/>
        </w:rPr>
        <w:t> to</w:t>
      </w:r>
      <w:r>
        <w:rPr>
          <w:color w:val="414042"/>
          <w:spacing w:val="-4"/>
          <w:w w:val="111"/>
        </w:rPr>
        <w:t> </w:t>
      </w:r>
      <w:r>
        <w:rPr>
          <w:color w:val="414042"/>
          <w:spacing w:val="24"/>
          <w:w w:val="111"/>
        </w:rPr>
        <w:t> </w:t>
      </w:r>
      <w:r>
        <w:rPr>
          <w:color w:val="414042"/>
          <w:spacing w:val="-3"/>
        </w:rPr>
        <w:t>lose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sight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purpose,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serve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customers.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We</w:t>
      </w:r>
      <w:r>
        <w:rPr/>
      </w:r>
    </w:p>
    <w:p>
      <w:pPr>
        <w:pStyle w:val="BodyText"/>
        <w:spacing w:line="263" w:lineRule="auto" w:before="0"/>
        <w:ind w:right="4018"/>
        <w:jc w:val="left"/>
      </w:pPr>
      <w:r>
        <w:rPr>
          <w:color w:val="414042"/>
          <w:spacing w:val="-5"/>
        </w:rPr>
        <w:t>therefore</w:t>
      </w:r>
      <w:r>
        <w:rPr>
          <w:color w:val="414042"/>
          <w:spacing w:val="-3"/>
        </w:rPr>
        <w:t> need</w:t>
      </w:r>
      <w:r>
        <w:rPr>
          <w:color w:val="414042"/>
          <w:spacing w:val="-2"/>
        </w:rPr>
        <w:t> to </w:t>
      </w:r>
      <w:r>
        <w:rPr>
          <w:color w:val="414042"/>
          <w:spacing w:val="-5"/>
        </w:rPr>
        <w:t>ensur</w:t>
      </w:r>
      <w:r>
        <w:rPr>
          <w:color w:val="414042"/>
          <w:spacing w:val="-4"/>
        </w:rPr>
        <w:t>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3"/>
        </w:rPr>
        <w:t> </w:t>
      </w:r>
      <w:r>
        <w:rPr>
          <w:color w:val="414042"/>
        </w:rPr>
        <w:t>a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representation</w:t>
      </w:r>
      <w:r>
        <w:rPr>
          <w:color w:val="414042"/>
          <w:spacing w:val="-2"/>
        </w:rPr>
        <w:t> of </w:t>
      </w:r>
      <w:r>
        <w:rPr>
          <w:color w:val="414042"/>
          <w:spacing w:val="-4"/>
        </w:rPr>
        <w:t>our</w:t>
      </w:r>
      <w:r>
        <w:rPr>
          <w:color w:val="414042"/>
          <w:spacing w:val="38"/>
          <w:w w:val="102"/>
        </w:rPr>
        <w:t> </w:t>
      </w:r>
      <w:r>
        <w:rPr>
          <w:color w:val="414042"/>
          <w:spacing w:val="-5"/>
        </w:rPr>
        <w:t>customers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communities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operate.</w:t>
      </w:r>
      <w:r>
        <w:rPr/>
      </w:r>
    </w:p>
    <w:p>
      <w:pPr>
        <w:pStyle w:val="BodyText"/>
        <w:tabs>
          <w:tab w:pos="2811" w:val="left" w:leader="none"/>
        </w:tabs>
        <w:spacing w:line="263" w:lineRule="auto"/>
        <w:ind w:right="4198"/>
        <w:jc w:val="left"/>
      </w:pPr>
      <w:r>
        <w:rPr>
          <w:color w:val="414042"/>
          <w:spacing w:val="-3"/>
        </w:rPr>
        <w:t>As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5"/>
        </w:rPr>
        <w:t> lar</w:t>
      </w:r>
      <w:r>
        <w:rPr>
          <w:color w:val="414042"/>
          <w:spacing w:val="-4"/>
        </w:rPr>
        <w:t>ge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corporate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employer within</w:t>
      </w:r>
      <w:r>
        <w:rPr>
          <w:color w:val="414042"/>
          <w:spacing w:val="-5"/>
        </w:rPr>
        <w:t> Australia </w:t>
      </w:r>
      <w:r>
        <w:rPr>
          <w:color w:val="414042"/>
          <w:spacing w:val="-4"/>
        </w:rPr>
        <w:t>(and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indeed</w:t>
      </w:r>
      <w:r>
        <w:rPr>
          <w:color w:val="414042"/>
          <w:spacing w:val="30"/>
          <w:w w:val="104"/>
        </w:rPr>
        <w:t> </w:t>
      </w:r>
      <w:r>
        <w:rPr>
          <w:color w:val="414042"/>
          <w:spacing w:val="-4"/>
        </w:rPr>
        <w:t>globally)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NAB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know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big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role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play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in</w:t>
      </w:r>
      <w:r>
        <w:rPr>
          <w:color w:val="414042"/>
          <w:spacing w:val="23"/>
          <w:w w:val="102"/>
        </w:rPr>
        <w:t> </w:t>
      </w:r>
      <w:r>
        <w:rPr>
          <w:color w:val="414042"/>
          <w:spacing w:val="-4"/>
        </w:rPr>
        <w:t>helping</w:t>
      </w:r>
      <w:r>
        <w:rPr>
          <w:color w:val="414042"/>
          <w:spacing w:val="3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communities</w:t>
      </w:r>
      <w:r>
        <w:rPr>
          <w:color w:val="414042"/>
          <w:spacing w:val="3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2"/>
        </w:rPr>
        <w:t>in</w:t>
      </w:r>
      <w:r>
        <w:rPr>
          <w:color w:val="414042"/>
          <w:spacing w:val="-22"/>
        </w:rPr>
        <w:t> </w:t>
      </w:r>
      <w:r>
        <w:rPr>
          <w:color w:val="414042"/>
          <w:spacing w:val="-4"/>
        </w:rPr>
        <w:t>many</w:t>
      </w:r>
      <w:r>
        <w:rPr>
          <w:color w:val="414042"/>
          <w:spacing w:val="-22"/>
        </w:rPr>
        <w:t> </w:t>
      </w:r>
      <w:r>
        <w:rPr>
          <w:color w:val="414042"/>
          <w:spacing w:val="-5"/>
        </w:rPr>
        <w:t>ways,</w:t>
      </w:r>
      <w:r>
        <w:rPr>
          <w:color w:val="414042"/>
          <w:spacing w:val="-2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2"/>
        </w:rPr>
        <w:t> </w:t>
      </w:r>
      <w:r>
        <w:rPr>
          <w:color w:val="414042"/>
          <w:spacing w:val="-5"/>
        </w:rPr>
        <w:t>especially</w:t>
      </w:r>
      <w:r>
        <w:rPr>
          <w:color w:val="414042"/>
          <w:spacing w:val="26"/>
          <w:w w:val="98"/>
        </w:rPr>
        <w:t> </w:t>
      </w:r>
      <w:r>
        <w:rPr>
          <w:color w:val="414042"/>
          <w:spacing w:val="-4"/>
        </w:rPr>
        <w:t>through</w:t>
      </w:r>
      <w:r>
        <w:rPr>
          <w:color w:val="414042"/>
          <w:spacing w:val="36"/>
        </w:rPr>
        <w:t> </w:t>
      </w:r>
      <w:r>
        <w:rPr>
          <w:color w:val="414042"/>
          <w:spacing w:val="-4"/>
        </w:rPr>
        <w:t>employment.</w:t>
      </w:r>
      <w:r>
        <w:rPr/>
      </w:r>
    </w:p>
    <w:p>
      <w:pPr>
        <w:pStyle w:val="BodyText"/>
        <w:spacing w:line="263" w:lineRule="auto"/>
        <w:ind w:right="4018"/>
        <w:jc w:val="left"/>
      </w:pPr>
      <w:r>
        <w:rPr>
          <w:color w:val="414042"/>
          <w:spacing w:val="-3"/>
        </w:rPr>
        <w:t>Mark</w:t>
      </w:r>
      <w:r>
        <w:rPr>
          <w:color w:val="414042"/>
          <w:spacing w:val="-9"/>
        </w:rPr>
        <w:t> Twain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once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said: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“Age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issue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mind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matter</w:t>
      </w:r>
      <w:r>
        <w:rPr>
          <w:color w:val="414042"/>
          <w:spacing w:val="-7"/>
        </w:rPr>
        <w:t>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If</w:t>
      </w:r>
      <w:r>
        <w:rPr>
          <w:color w:val="414042"/>
          <w:spacing w:val="20"/>
        </w:rPr>
        <w:t> </w:t>
      </w:r>
      <w:r>
        <w:rPr>
          <w:color w:val="414042"/>
          <w:spacing w:val="-3"/>
        </w:rPr>
        <w:t>you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don’t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mind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doesn’t</w:t>
      </w:r>
      <w:r>
        <w:rPr>
          <w:color w:val="414042"/>
          <w:spacing w:val="-4"/>
        </w:rPr>
        <w:t> </w:t>
      </w:r>
      <w:r>
        <w:rPr>
          <w:color w:val="414042"/>
          <w:spacing w:val="-6"/>
        </w:rPr>
        <w:t>matter</w:t>
      </w:r>
      <w:r>
        <w:rPr>
          <w:color w:val="414042"/>
          <w:spacing w:val="-5"/>
        </w:rPr>
        <w:t>.”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He</w:t>
      </w:r>
      <w:r>
        <w:rPr>
          <w:color w:val="414042"/>
          <w:spacing w:val="-4"/>
        </w:rPr>
        <w:t> said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4"/>
        </w:rPr>
        <w:t> 100 </w:t>
      </w:r>
      <w:r>
        <w:rPr>
          <w:color w:val="414042"/>
          <w:spacing w:val="-5"/>
        </w:rPr>
        <w:t>years</w:t>
      </w:r>
      <w:r>
        <w:rPr>
          <w:color w:val="414042"/>
          <w:spacing w:val="18"/>
          <w:w w:val="93"/>
        </w:rPr>
        <w:t> </w:t>
      </w:r>
      <w:r>
        <w:rPr>
          <w:color w:val="414042"/>
          <w:spacing w:val="-3"/>
        </w:rPr>
        <w:t>ago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yet</w:t>
      </w:r>
      <w:r>
        <w:rPr>
          <w:color w:val="414042"/>
          <w:spacing w:val="-4"/>
        </w:rPr>
        <w:t> recognising</w:t>
      </w:r>
      <w:r>
        <w:rPr>
          <w:color w:val="414042"/>
          <w:spacing w:val="-3"/>
        </w:rPr>
        <w:t> the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value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older </w:t>
      </w:r>
      <w:r>
        <w:rPr>
          <w:color w:val="414042"/>
          <w:spacing w:val="-5"/>
        </w:rPr>
        <w:t>Australians</w:t>
      </w:r>
      <w:r>
        <w:rPr>
          <w:color w:val="414042"/>
          <w:spacing w:val="-4"/>
        </w:rPr>
        <w:t> bring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the</w:t>
      </w:r>
      <w:r>
        <w:rPr>
          <w:color w:val="414042"/>
          <w:spacing w:val="36"/>
          <w:w w:val="103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something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missed</w:t>
      </w:r>
      <w:r>
        <w:rPr>
          <w:color w:val="414042"/>
          <w:spacing w:val="-7"/>
        </w:rPr>
        <w:t> </w:t>
      </w:r>
      <w:r>
        <w:rPr>
          <w:color w:val="414042"/>
        </w:rPr>
        <w:t>–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right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now</w:t>
      </w:r>
      <w:r>
        <w:rPr>
          <w:color w:val="414042"/>
          <w:spacing w:val="-6"/>
        </w:rPr>
        <w:t> </w:t>
      </w:r>
      <w:r>
        <w:rPr>
          <w:color w:val="414042"/>
        </w:rPr>
        <w:t>-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by</w:t>
      </w:r>
      <w:r>
        <w:rPr>
          <w:color w:val="414042"/>
          <w:spacing w:val="32"/>
          <w:w w:val="101"/>
        </w:rPr>
        <w:t> </w:t>
      </w:r>
      <w:r>
        <w:rPr>
          <w:color w:val="414042"/>
          <w:spacing w:val="-4"/>
        </w:rPr>
        <w:t>many</w:t>
      </w:r>
      <w:r>
        <w:rPr>
          <w:color w:val="414042"/>
          <w:spacing w:val="-35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35"/>
        </w:rPr>
        <w:t> </w:t>
      </w:r>
      <w:r>
        <w:rPr>
          <w:color w:val="414042"/>
          <w:spacing w:val="-5"/>
        </w:rPr>
        <w:t>businesses.</w:t>
      </w:r>
      <w:r>
        <w:rPr/>
      </w:r>
    </w:p>
    <w:p>
      <w:pPr>
        <w:pStyle w:val="BodyText"/>
        <w:spacing w:line="263" w:lineRule="auto"/>
        <w:ind w:right="3691"/>
        <w:jc w:val="left"/>
      </w:pP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shocking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71%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feel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in</w:t>
      </w:r>
      <w:r>
        <w:rPr>
          <w:color w:val="414042"/>
          <w:spacing w:val="28"/>
          <w:w w:val="102"/>
        </w:rPr>
        <w:t> </w:t>
      </w:r>
      <w:r>
        <w:rPr>
          <w:color w:val="414042"/>
          <w:spacing w:val="-5"/>
        </w:rPr>
        <w:t>Australia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common.</w:t>
      </w:r>
      <w:r>
        <w:rPr/>
      </w:r>
    </w:p>
    <w:p>
      <w:pPr>
        <w:pStyle w:val="BodyText"/>
        <w:spacing w:line="263" w:lineRule="auto"/>
        <w:ind w:right="4058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3"/>
        </w:rPr>
        <w:t> most </w:t>
      </w:r>
      <w:r>
        <w:rPr>
          <w:color w:val="414042"/>
          <w:spacing w:val="-4"/>
        </w:rPr>
        <w:t>common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types</w:t>
      </w:r>
      <w:r>
        <w:rPr>
          <w:color w:val="414042"/>
          <w:spacing w:val="-2"/>
        </w:rPr>
        <w:t> of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age-related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discrimination,</w:t>
      </w:r>
      <w:r>
        <w:rPr>
          <w:color w:val="414042"/>
          <w:spacing w:val="26"/>
          <w:w w:val="101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50%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include</w:t>
      </w:r>
      <w:r>
        <w:rPr>
          <w:color w:val="414042"/>
          <w:spacing w:val="24"/>
          <w:w w:val="102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5"/>
        </w:rPr>
        <w:t> </w:t>
      </w:r>
      <w:r>
        <w:rPr>
          <w:color w:val="414042"/>
          <w:spacing w:val="-4"/>
        </w:rPr>
        <w:t>turned</w:t>
      </w:r>
      <w:r>
        <w:rPr>
          <w:color w:val="414042"/>
          <w:spacing w:val="6"/>
        </w:rPr>
        <w:t> </w:t>
      </w:r>
      <w:r>
        <w:rPr>
          <w:color w:val="414042"/>
          <w:spacing w:val="-3"/>
        </w:rPr>
        <w:t>down</w:t>
      </w:r>
      <w:r>
        <w:rPr>
          <w:color w:val="414042"/>
          <w:spacing w:val="6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6"/>
        </w:rPr>
        <w:t> </w:t>
      </w:r>
      <w:r>
        <w:rPr>
          <w:color w:val="414042"/>
        </w:rPr>
        <w:t>a</w:t>
      </w:r>
      <w:r>
        <w:rPr>
          <w:color w:val="414042"/>
          <w:spacing w:val="6"/>
        </w:rPr>
        <w:t> </w:t>
      </w:r>
      <w:r>
        <w:rPr>
          <w:color w:val="414042"/>
          <w:spacing w:val="-3"/>
        </w:rPr>
        <w:t>job,</w:t>
      </w:r>
      <w:r>
        <w:rPr>
          <w:color w:val="414042"/>
          <w:spacing w:val="6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6"/>
        </w:rPr>
        <w:t> </w:t>
      </w:r>
      <w:r>
        <w:rPr>
          <w:color w:val="414042"/>
          <w:spacing w:val="-4"/>
        </w:rPr>
        <w:t>ignored,</w:t>
      </w:r>
      <w:r>
        <w:rPr>
          <w:color w:val="414042"/>
          <w:spacing w:val="5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6"/>
        </w:rPr>
        <w:t> </w:t>
      </w:r>
      <w:r>
        <w:rPr>
          <w:color w:val="414042"/>
          <w:spacing w:val="-4"/>
        </w:rPr>
        <w:t>treated</w:t>
      </w:r>
      <w:r>
        <w:rPr>
          <w:color w:val="414042"/>
          <w:spacing w:val="6"/>
        </w:rPr>
        <w:t> </w:t>
      </w:r>
      <w:r>
        <w:rPr>
          <w:color w:val="414042"/>
          <w:spacing w:val="-4"/>
        </w:rPr>
        <w:t>with</w:t>
      </w:r>
      <w:r>
        <w:rPr>
          <w:color w:val="414042"/>
          <w:spacing w:val="32"/>
          <w:w w:val="103"/>
        </w:rPr>
        <w:t> </w:t>
      </w:r>
      <w:r>
        <w:rPr>
          <w:color w:val="414042"/>
          <w:spacing w:val="-5"/>
        </w:rPr>
        <w:t>disrespect,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subjected</w:t>
      </w:r>
      <w:r>
        <w:rPr>
          <w:color w:val="414042"/>
          <w:spacing w:val="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3"/>
        </w:rPr>
        <w:t> </w:t>
      </w:r>
      <w:r>
        <w:rPr>
          <w:color w:val="414042"/>
          <w:spacing w:val="-5"/>
        </w:rPr>
        <w:t>jokes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ageing.</w:t>
      </w:r>
      <w:r>
        <w:rPr/>
      </w:r>
    </w:p>
    <w:p>
      <w:pPr>
        <w:pStyle w:val="BodyText"/>
        <w:spacing w:line="263" w:lineRule="auto"/>
        <w:ind w:right="4018"/>
        <w:jc w:val="left"/>
      </w:pPr>
      <w:r>
        <w:rPr>
          <w:color w:val="414042"/>
          <w:spacing w:val="-3"/>
        </w:rPr>
        <w:t>Big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businesses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Australia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2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role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play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embracing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24"/>
          <w:w w:val="103"/>
        </w:rPr>
        <w:t> </w:t>
      </w:r>
      <w:r>
        <w:rPr>
          <w:color w:val="414042"/>
          <w:spacing w:val="-3"/>
        </w:rPr>
        <w:t>idea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2"/>
        </w:rPr>
        <w:t> be no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barrier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promoting</w:t>
      </w:r>
      <w:r>
        <w:rPr>
          <w:color w:val="414042"/>
          <w:spacing w:val="-2"/>
        </w:rPr>
        <w:t> </w:t>
      </w:r>
      <w:r>
        <w:rPr>
          <w:color w:val="414042"/>
        </w:rPr>
        <w:t>a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workplace</w:t>
      </w:r>
      <w:r>
        <w:rPr>
          <w:color w:val="414042"/>
          <w:spacing w:val="18"/>
        </w:rPr>
        <w:t> </w:t>
      </w:r>
      <w:r>
        <w:rPr>
          <w:color w:val="414042"/>
          <w:spacing w:val="-4"/>
        </w:rPr>
        <w:t>culture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inclusive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regar</w:t>
      </w:r>
      <w:r>
        <w:rPr>
          <w:color w:val="414042"/>
          <w:spacing w:val="-6"/>
        </w:rPr>
        <w:t>dless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someone’</w:t>
      </w:r>
      <w:r>
        <w:rPr>
          <w:color w:val="414042"/>
          <w:spacing w:val="-8"/>
        </w:rPr>
        <w:t>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race,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gender</w:t>
      </w:r>
      <w:r>
        <w:rPr>
          <w:color w:val="414042"/>
          <w:spacing w:val="-7"/>
        </w:rPr>
        <w:t>,</w:t>
      </w:r>
      <w:r>
        <w:rPr>
          <w:color w:val="414042"/>
          <w:spacing w:val="32"/>
          <w:w w:val="93"/>
        </w:rPr>
        <w:t> </w:t>
      </w:r>
      <w:r>
        <w:rPr>
          <w:color w:val="414042"/>
          <w:spacing w:val="-4"/>
        </w:rPr>
        <w:t>religion,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national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ethnic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origin,</w:t>
      </w:r>
      <w:r>
        <w:rPr>
          <w:color w:val="414042"/>
          <w:spacing w:val="3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indeed,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age.</w:t>
      </w:r>
      <w:r>
        <w:rPr/>
      </w:r>
    </w:p>
    <w:p>
      <w:pPr>
        <w:pStyle w:val="BodyText"/>
        <w:spacing w:line="263" w:lineRule="auto"/>
        <w:ind w:right="3691"/>
        <w:jc w:val="left"/>
      </w:pPr>
      <w:r>
        <w:rPr>
          <w:color w:val="414042"/>
          <w:spacing w:val="-14"/>
        </w:rPr>
        <w:t>T</w:t>
      </w:r>
      <w:r>
        <w:rPr>
          <w:color w:val="414042"/>
          <w:spacing w:val="-13"/>
        </w:rPr>
        <w:t>o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successful,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generations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working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unison,</w:t>
      </w:r>
      <w:r>
        <w:rPr>
          <w:color w:val="414042"/>
          <w:spacing w:val="24"/>
          <w:w w:val="98"/>
        </w:rPr>
        <w:t> </w:t>
      </w:r>
      <w:r>
        <w:rPr>
          <w:color w:val="414042"/>
          <w:spacing w:val="-5"/>
        </w:rPr>
        <w:t>sharing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experiences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learning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each</w:t>
      </w:r>
      <w:r>
        <w:rPr>
          <w:color w:val="414042"/>
          <w:spacing w:val="-7"/>
        </w:rPr>
        <w:t> other</w:t>
      </w:r>
      <w:r>
        <w:rPr>
          <w:color w:val="414042"/>
          <w:spacing w:val="-8"/>
        </w:rPr>
        <w:t>.</w:t>
      </w:r>
      <w:r>
        <w:rPr/>
      </w:r>
    </w:p>
    <w:p>
      <w:pPr>
        <w:pStyle w:val="BodyText"/>
        <w:spacing w:line="263" w:lineRule="auto"/>
        <w:ind w:right="3691"/>
        <w:jc w:val="left"/>
      </w:pPr>
      <w:r>
        <w:rPr>
          <w:color w:val="414042"/>
          <w:spacing w:val="-3"/>
        </w:rPr>
        <w:t>As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you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know</w:t>
      </w:r>
      <w:r>
        <w:rPr>
          <w:color w:val="414042"/>
          <w:spacing w:val="-7"/>
        </w:rPr>
        <w:t>,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thing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celebrate,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44"/>
        </w:rPr>
        <w:t> </w:t>
      </w:r>
      <w:r>
        <w:rPr>
          <w:color w:val="414042"/>
          <w:spacing w:val="-4"/>
        </w:rPr>
        <w:t>living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longer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9"/>
        </w:rPr>
        <w:t> </w:t>
      </w:r>
      <w:r>
        <w:rPr>
          <w:color w:val="414042"/>
          <w:spacing w:val="-8"/>
        </w:rPr>
        <w:t>ever,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average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now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82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old.</w:t>
      </w:r>
      <w:r>
        <w:rPr/>
      </w:r>
    </w:p>
    <w:p>
      <w:pPr>
        <w:pStyle w:val="BodyText"/>
        <w:spacing w:line="263" w:lineRule="auto"/>
        <w:ind w:right="4018"/>
        <w:jc w:val="left"/>
      </w:pPr>
      <w:r>
        <w:rPr>
          <w:color w:val="414042"/>
          <w:spacing w:val="-4"/>
        </w:rPr>
        <w:t>This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increase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alongside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declining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birth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rate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means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32"/>
          <w:w w:val="103"/>
        </w:rPr>
        <w:t> </w:t>
      </w:r>
      <w:r>
        <w:rPr>
          <w:color w:val="414042"/>
          <w:spacing w:val="-4"/>
        </w:rPr>
        <w:t>proportion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under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15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shrunk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from</w:t>
      </w:r>
      <w:r>
        <w:rPr>
          <w:color w:val="414042"/>
          <w:spacing w:val="28"/>
          <w:w w:val="104"/>
        </w:rPr>
        <w:t> </w:t>
      </w:r>
      <w:r>
        <w:rPr>
          <w:color w:val="414042"/>
          <w:spacing w:val="-4"/>
        </w:rPr>
        <w:t>29%</w:t>
      </w:r>
      <w:r>
        <w:rPr>
          <w:color w:val="414042"/>
          <w:spacing w:val="-1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19%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last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four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decades.</w:t>
      </w:r>
      <w:r>
        <w:rPr/>
      </w:r>
    </w:p>
    <w:p>
      <w:pPr>
        <w:pStyle w:val="BodyText"/>
        <w:tabs>
          <w:tab w:pos="2404" w:val="left" w:leader="none"/>
        </w:tabs>
        <w:spacing w:line="263" w:lineRule="auto"/>
        <w:ind w:right="4078"/>
        <w:jc w:val="left"/>
      </w:pPr>
      <w:r>
        <w:rPr>
          <w:color w:val="414042"/>
          <w:spacing w:val="-3"/>
        </w:rPr>
        <w:t>As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look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these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tr</w:t>
      </w:r>
      <w:r>
        <w:rPr>
          <w:color w:val="414042"/>
          <w:spacing w:val="-5"/>
        </w:rPr>
        <w:t>ends,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24"/>
          <w:w w:val="97"/>
        </w:rPr>
        <w:t> </w:t>
      </w:r>
      <w:r>
        <w:rPr>
          <w:color w:val="414042"/>
          <w:spacing w:val="-4"/>
        </w:rPr>
        <w:t>become</w:t>
      </w:r>
      <w:r>
        <w:rPr>
          <w:color w:val="414042"/>
          <w:spacing w:val="3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4"/>
        </w:rPr>
        <w:t> </w:t>
      </w:r>
      <w:r>
        <w:rPr>
          <w:color w:val="414042"/>
          <w:spacing w:val="-3"/>
        </w:rPr>
        <w:t>only</w:t>
      </w:r>
      <w:r>
        <w:rPr>
          <w:color w:val="414042"/>
          <w:spacing w:val="4"/>
        </w:rPr>
        <w:t> </w:t>
      </w:r>
      <w:r>
        <w:rPr>
          <w:color w:val="414042"/>
          <w:spacing w:val="-3"/>
        </w:rPr>
        <w:t>benefi</w:t>
        <w:tab/>
        <w:t>but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essential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healthy</w:t>
      </w:r>
      <w:r>
        <w:rPr>
          <w:color w:val="414042"/>
          <w:spacing w:val="20"/>
          <w:w w:val="99"/>
        </w:rPr>
        <w:t> </w:t>
      </w:r>
      <w:r>
        <w:rPr>
          <w:color w:val="414042"/>
          <w:spacing w:val="-4"/>
        </w:rPr>
        <w:t>growth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 </w:t>
      </w:r>
      <w:r>
        <w:rPr>
          <w:color w:val="414042"/>
          <w:spacing w:val="-3"/>
        </w:rPr>
        <w:t>our</w:t>
      </w:r>
      <w:r>
        <w:rPr>
          <w:color w:val="414042"/>
          <w:spacing w:val="-2"/>
        </w:rPr>
        <w:t> </w:t>
      </w:r>
      <w:r>
        <w:rPr>
          <w:color w:val="414042"/>
          <w:spacing w:val="-6"/>
        </w:rPr>
        <w:t>economy</w:t>
      </w:r>
      <w:r>
        <w:rPr>
          <w:color w:val="414042"/>
          <w:spacing w:val="-7"/>
        </w:rPr>
        <w:t>.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It </w:t>
      </w:r>
      <w:r>
        <w:rPr>
          <w:color w:val="414042"/>
          <w:spacing w:val="-3"/>
        </w:rPr>
        <w:t>is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important</w:t>
      </w:r>
      <w:r>
        <w:rPr>
          <w:color w:val="414042"/>
          <w:spacing w:val="-3"/>
        </w:rPr>
        <w:t> than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ever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24"/>
          <w:w w:val="111"/>
        </w:rPr>
        <w:t> </w:t>
      </w:r>
      <w:r>
        <w:rPr>
          <w:color w:val="414042"/>
          <w:spacing w:val="-4"/>
        </w:rPr>
        <w:t>encourage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remain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24"/>
          <w:w w:val="10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pass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others.</w:t>
      </w:r>
      <w:r>
        <w:rPr/>
      </w:r>
    </w:p>
    <w:p>
      <w:pPr>
        <w:pStyle w:val="BodyText"/>
        <w:tabs>
          <w:tab w:pos="2986" w:val="left" w:leader="none"/>
        </w:tabs>
        <w:spacing w:line="240" w:lineRule="auto"/>
        <w:ind w:right="0"/>
        <w:jc w:val="left"/>
      </w:pPr>
      <w:r>
        <w:rPr>
          <w:color w:val="414042"/>
          <w:spacing w:val="-2"/>
          <w:w w:val="105"/>
        </w:rPr>
        <w:t>On</w:t>
      </w:r>
      <w:r>
        <w:rPr>
          <w:color w:val="414042"/>
          <w:spacing w:val="-20"/>
          <w:w w:val="105"/>
        </w:rPr>
        <w:t> </w:t>
      </w:r>
      <w:r>
        <w:rPr>
          <w:color w:val="414042"/>
          <w:spacing w:val="-3"/>
          <w:w w:val="105"/>
        </w:rPr>
        <w:t>top</w:t>
      </w:r>
      <w:r>
        <w:rPr>
          <w:color w:val="414042"/>
          <w:spacing w:val="-19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0"/>
          <w:w w:val="105"/>
        </w:rPr>
        <w:t> </w:t>
      </w:r>
      <w:r>
        <w:rPr>
          <w:color w:val="414042"/>
          <w:spacing w:val="-5"/>
          <w:w w:val="105"/>
        </w:rPr>
        <w:t>that,</w:t>
      </w:r>
      <w:r>
        <w:rPr>
          <w:color w:val="414042"/>
          <w:spacing w:val="-19"/>
          <w:w w:val="105"/>
        </w:rPr>
        <w:t> </w:t>
      </w:r>
      <w:r>
        <w:rPr>
          <w:color w:val="414042"/>
          <w:spacing w:val="-5"/>
          <w:w w:val="105"/>
        </w:rPr>
        <w:t>there</w:t>
      </w:r>
      <w:r>
        <w:rPr>
          <w:color w:val="414042"/>
          <w:spacing w:val="-19"/>
          <w:w w:val="105"/>
        </w:rPr>
        <w:t> </w:t>
      </w:r>
      <w:r>
        <w:rPr>
          <w:color w:val="414042"/>
          <w:spacing w:val="-5"/>
          <w:w w:val="105"/>
        </w:rPr>
        <w:t>are</w:t>
      </w:r>
      <w:r>
        <w:rPr>
          <w:color w:val="414042"/>
          <w:spacing w:val="-20"/>
          <w:w w:val="105"/>
        </w:rPr>
        <w:t> </w:t>
      </w:r>
      <w:r>
        <w:rPr>
          <w:color w:val="414042"/>
          <w:spacing w:val="-5"/>
          <w:w w:val="105"/>
        </w:rPr>
        <w:t>signifi</w:t>
        <w:tab/>
      </w:r>
      <w:r>
        <w:rPr>
          <w:color w:val="414042"/>
          <w:spacing w:val="-4"/>
          <w:w w:val="105"/>
        </w:rPr>
        <w:t>benefi</w:t>
      </w:r>
      <w:r>
        <w:rPr>
          <w:color w:val="414042"/>
          <w:w w:val="105"/>
        </w:rPr>
        <w:t> </w:t>
      </w:r>
      <w:r>
        <w:rPr>
          <w:color w:val="414042"/>
          <w:spacing w:val="23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employing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mature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4"/>
          <w:w w:val="105"/>
        </w:rPr>
        <w:t>aged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workers.</w:t>
      </w:r>
      <w:r>
        <w:rPr/>
      </w:r>
    </w:p>
    <w:p>
      <w:pPr>
        <w:pStyle w:val="BodyText"/>
        <w:spacing w:line="263" w:lineRule="auto" w:before="135"/>
        <w:ind w:right="0"/>
        <w:jc w:val="both"/>
      </w:pPr>
      <w:r>
        <w:rPr>
          <w:color w:val="414042"/>
          <w:spacing w:val="-4"/>
        </w:rPr>
        <w:t>According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ABS,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55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0"/>
        </w:rPr>
        <w:t> </w:t>
      </w:r>
      <w:r>
        <w:rPr>
          <w:color w:val="414042"/>
          <w:spacing w:val="-1"/>
        </w:rPr>
        <w:t>fi</w:t>
      </w:r>
      <w:r>
        <w:rPr>
          <w:color w:val="414042"/>
          <w:spacing w:val="27"/>
        </w:rPr>
        <w:t> </w:t>
      </w:r>
      <w:r>
        <w:rPr>
          <w:color w:val="414042"/>
          <w:spacing w:val="-4"/>
        </w:rPr>
        <w:t>times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less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likely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change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jobs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compared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20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year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old</w:t>
      </w:r>
      <w:r>
        <w:rPr>
          <w:color w:val="414042"/>
          <w:spacing w:val="41"/>
          <w:w w:val="108"/>
        </w:rPr>
        <w:t> </w:t>
      </w:r>
      <w:r>
        <w:rPr>
          <w:color w:val="414042"/>
          <w:spacing w:val="-5"/>
        </w:rPr>
        <w:t>colleagues,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reducing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ongoing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recruitment,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training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costs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 </w:t>
      </w:r>
      <w:r>
        <w:rPr>
          <w:color w:val="414042"/>
          <w:spacing w:val="-4"/>
        </w:rPr>
        <w:t>improving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retention.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</w:t>
      </w:r>
      <w:r>
        <w:rPr>
          <w:color w:val="414042"/>
          <w:spacing w:val="-5"/>
        </w:rPr>
        <w:t>orkers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over 55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45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less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likely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take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time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off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illness,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higher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productivity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during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workday.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  <w:r>
        <w:rPr/>
        <w:br w:type="column"/>
      </w:r>
      <w:r>
        <w:rPr>
          <w:rFonts w:ascii="Arial"/>
          <w:sz w:val="18"/>
        </w:rPr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6"/>
        <w:rPr>
          <w:rFonts w:ascii="Arial" w:hAnsi="Arial" w:cs="Arial" w:eastAsia="Arial"/>
          <w:sz w:val="26"/>
          <w:szCs w:val="26"/>
        </w:rPr>
      </w:pPr>
    </w:p>
    <w:p>
      <w:pPr>
        <w:spacing w:before="0"/>
        <w:ind w:left="-28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i/>
          <w:color w:val="7B7C7F"/>
          <w:spacing w:val="-5"/>
          <w:sz w:val="18"/>
        </w:rPr>
        <w:t>(Photo:</w:t>
      </w:r>
      <w:r>
        <w:rPr>
          <w:rFonts w:ascii="Arial"/>
          <w:i/>
          <w:color w:val="7B7C7F"/>
          <w:spacing w:val="-19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Kate</w:t>
      </w:r>
      <w:r>
        <w:rPr>
          <w:rFonts w:ascii="Arial"/>
          <w:i/>
          <w:color w:val="7B7C7F"/>
          <w:spacing w:val="-19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Dee)</w:t>
      </w:r>
      <w:r>
        <w:rPr>
          <w:rFonts w:ascii="Arial"/>
          <w:sz w:val="18"/>
        </w:rPr>
      </w:r>
    </w:p>
    <w:p>
      <w:pPr>
        <w:spacing w:after="0"/>
        <w:jc w:val="left"/>
        <w:rPr>
          <w:rFonts w:ascii="Arial" w:hAnsi="Arial" w:cs="Arial" w:eastAsia="Arial"/>
          <w:sz w:val="18"/>
          <w:szCs w:val="18"/>
        </w:rPr>
        <w:sectPr>
          <w:type w:val="continuous"/>
          <w:pgSz w:w="11910" w:h="16840"/>
          <w:pgMar w:top="1580" w:bottom="280" w:left="560" w:right="560"/>
          <w:cols w:num="2" w:equalWidth="0">
            <w:col w:w="9303" w:space="40"/>
            <w:col w:w="1447"/>
          </w:cols>
        </w:sectPr>
      </w:pPr>
    </w:p>
    <w:p>
      <w:pPr>
        <w:pStyle w:val="BodyText"/>
        <w:spacing w:line="263" w:lineRule="auto" w:before="51"/>
        <w:ind w:right="2230"/>
        <w:jc w:val="left"/>
      </w:pPr>
      <w:r>
        <w:rPr>
          <w:color w:val="414042"/>
          <w:spacing w:val="-4"/>
        </w:rPr>
        <w:t>Indeed,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estimated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deliver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average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net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benefi</w:t>
      </w:r>
      <w:r>
        <w:rPr>
          <w:color w:val="414042"/>
        </w:rPr>
        <w:t> 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close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$2000</w:t>
      </w:r>
      <w:r>
        <w:rPr>
          <w:color w:val="414042"/>
          <w:spacing w:val="53"/>
          <w:w w:val="93"/>
        </w:rPr>
        <w:t> </w:t>
      </w:r>
      <w:r>
        <w:rPr>
          <w:color w:val="414042"/>
          <w:spacing w:val="-3"/>
        </w:rPr>
        <w:t>per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person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per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year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employer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compared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est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ce.</w:t>
      </w:r>
      <w:r>
        <w:rPr>
          <w:color w:val="414042"/>
          <w:spacing w:val="-6"/>
        </w:rPr>
        <w:t> </w:t>
      </w:r>
      <w:r>
        <w:rPr>
          <w:color w:val="414042"/>
          <w:spacing w:val="-11"/>
        </w:rPr>
        <w:t>Y</w:t>
      </w:r>
      <w:r>
        <w:rPr>
          <w:color w:val="414042"/>
          <w:spacing w:val="-9"/>
        </w:rPr>
        <w:t>et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workers </w:t>
      </w:r>
      <w:r>
        <w:rPr>
          <w:color w:val="414042"/>
          <w:spacing w:val="-4"/>
        </w:rPr>
        <w:t>still</w:t>
      </w:r>
      <w:r>
        <w:rPr>
          <w:color w:val="414042"/>
          <w:spacing w:val="43"/>
          <w:w w:val="102"/>
        </w:rPr>
        <w:t> </w:t>
      </w:r>
      <w:r>
        <w:rPr>
          <w:color w:val="414042"/>
          <w:spacing w:val="-4"/>
        </w:rPr>
        <w:t>face</w:t>
      </w:r>
      <w:r>
        <w:rPr>
          <w:color w:val="414042"/>
          <w:spacing w:val="-26"/>
        </w:rPr>
        <w:t> </w:t>
      </w:r>
      <w:r>
        <w:rPr>
          <w:color w:val="414042"/>
          <w:spacing w:val="-5"/>
        </w:rPr>
        <w:t>challenges.</w:t>
      </w:r>
      <w:r>
        <w:rPr/>
      </w:r>
    </w:p>
    <w:p>
      <w:pPr>
        <w:pStyle w:val="BodyText"/>
        <w:spacing w:line="263" w:lineRule="auto"/>
        <w:ind w:right="1509"/>
        <w:jc w:val="left"/>
      </w:pPr>
      <w:r>
        <w:rPr>
          <w:color w:val="414042"/>
        </w:rPr>
        <w:t>I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believe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genuinely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move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conversation </w:t>
      </w:r>
      <w:r>
        <w:rPr>
          <w:color w:val="414042"/>
          <w:spacing w:val="-4"/>
        </w:rPr>
        <w:t>forward </w:t>
      </w:r>
      <w:r>
        <w:rPr>
          <w:color w:val="414042"/>
          <w:spacing w:val="-3"/>
        </w:rPr>
        <w:t>we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4"/>
        </w:rPr>
        <w:t> personal connection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topic,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4"/>
        </w:rPr>
        <w:t> to</w:t>
      </w:r>
      <w:r>
        <w:rPr>
          <w:color w:val="414042"/>
          <w:spacing w:val="53"/>
          <w:w w:val="111"/>
        </w:rPr>
        <w:t> </w:t>
      </w:r>
      <w:r>
        <w:rPr>
          <w:color w:val="414042"/>
          <w:spacing w:val="-4"/>
        </w:rPr>
        <w:t>encourage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others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same.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2"/>
        </w:rPr>
        <w:t>My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personal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story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come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many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forms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late,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least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having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aunt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stay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weekend.</w:t>
      </w:r>
      <w:r>
        <w:rPr/>
      </w:r>
    </w:p>
    <w:p>
      <w:pPr>
        <w:pStyle w:val="BodyText"/>
        <w:spacing w:line="263" w:lineRule="auto" w:before="135"/>
        <w:ind w:right="1664"/>
        <w:jc w:val="left"/>
      </w:pPr>
      <w:r>
        <w:rPr>
          <w:color w:val="414042"/>
          <w:spacing w:val="-2"/>
        </w:rPr>
        <w:t>My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aunt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extraor</w:t>
      </w:r>
      <w:r>
        <w:rPr>
          <w:color w:val="414042"/>
          <w:spacing w:val="-5"/>
        </w:rPr>
        <w:t>dinary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woman.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PhD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educated,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she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speaks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many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languages,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lived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corners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55"/>
          <w:w w:val="103"/>
        </w:rPr>
        <w:t> </w:t>
      </w:r>
      <w:r>
        <w:rPr>
          <w:color w:val="414042"/>
          <w:spacing w:val="-4"/>
        </w:rPr>
        <w:t>globe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Macau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Dubai,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Minnesota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Southern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Spain.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pilot</w:t>
      </w:r>
      <w:r>
        <w:rPr>
          <w:color w:val="414042"/>
          <w:spacing w:val="-6"/>
        </w:rPr>
        <w:t>’</w:t>
      </w:r>
      <w:r>
        <w:rPr>
          <w:color w:val="414042"/>
          <w:spacing w:val="-9"/>
        </w:rPr>
        <w:t>s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license,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mar</w:t>
      </w:r>
      <w:r>
        <w:rPr>
          <w:color w:val="414042"/>
          <w:spacing w:val="-4"/>
        </w:rPr>
        <w:t>ched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Selma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75"/>
          <w:w w:val="111"/>
        </w:rPr>
        <w:t> </w:t>
      </w:r>
      <w:r>
        <w:rPr>
          <w:color w:val="414042"/>
          <w:spacing w:val="-4"/>
        </w:rPr>
        <w:t>Montgomery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Martin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Luther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King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once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played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pool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Thursday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night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Walt</w:t>
      </w:r>
      <w:r>
        <w:rPr>
          <w:color w:val="414042"/>
          <w:spacing w:val="-7"/>
        </w:rPr>
        <w:t> Disney. </w:t>
      </w:r>
      <w:r>
        <w:rPr>
          <w:color w:val="414042"/>
          <w:spacing w:val="-4"/>
        </w:rPr>
        <w:t>She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59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life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experience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7"/>
        </w:rPr>
        <w:t> </w:t>
      </w:r>
      <w:r>
        <w:rPr>
          <w:color w:val="414042"/>
        </w:rPr>
        <w:t>I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could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hope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have,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complains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just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one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thing: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har</w:t>
      </w:r>
      <w:r>
        <w:rPr>
          <w:color w:val="414042"/>
          <w:spacing w:val="-4"/>
        </w:rPr>
        <w:t>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fi</w:t>
      </w:r>
      <w:r>
        <w:rPr>
          <w:color w:val="414042"/>
          <w:spacing w:val="57"/>
          <w:w w:val="103"/>
        </w:rPr>
        <w:t> </w:t>
      </w:r>
      <w:r>
        <w:rPr>
          <w:color w:val="414042"/>
          <w:spacing w:val="-5"/>
        </w:rPr>
        <w:t>work.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Having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turned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70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old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February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6th</w:t>
      </w:r>
      <w:r>
        <w:rPr>
          <w:color w:val="414042"/>
          <w:spacing w:val="-10"/>
        </w:rPr>
        <w:t> </w:t>
      </w:r>
      <w:r>
        <w:rPr>
          <w:color w:val="414042"/>
        </w:rPr>
        <w:t>–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she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believes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her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barrier</w:t>
      </w:r>
      <w:r>
        <w:rPr>
          <w:color w:val="414042"/>
          <w:spacing w:val="-7"/>
        </w:rPr>
        <w:t>.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Fr</w:t>
      </w:r>
      <w:r>
        <w:rPr>
          <w:color w:val="414042"/>
          <w:spacing w:val="-4"/>
        </w:rPr>
        <w:t>om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outside,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that</w:t>
      </w:r>
      <w:r>
        <w:rPr>
          <w:color w:val="414042"/>
          <w:spacing w:val="73"/>
          <w:w w:val="104"/>
        </w:rPr>
        <w:t> </w:t>
      </w:r>
      <w:r>
        <w:rPr>
          <w:color w:val="414042"/>
          <w:spacing w:val="-5"/>
        </w:rPr>
        <w:t>certainly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seems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case.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While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aunt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might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rather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unusual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exceptional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women,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challenge</w:t>
      </w:r>
      <w:r>
        <w:rPr>
          <w:color w:val="414042"/>
          <w:spacing w:val="77"/>
        </w:rPr>
        <w:t> </w:t>
      </w:r>
      <w:r>
        <w:rPr>
          <w:color w:val="414042"/>
          <w:spacing w:val="-4"/>
        </w:rPr>
        <w:t>she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faces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employment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sadly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not.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3"/>
        </w:rPr>
        <w:t>How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many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missing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out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society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blinded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age?</w:t>
      </w:r>
      <w:r>
        <w:rPr/>
      </w:r>
    </w:p>
    <w:p>
      <w:pPr>
        <w:pStyle w:val="BodyText"/>
        <w:tabs>
          <w:tab w:pos="5302" w:val="left" w:leader="none"/>
        </w:tabs>
        <w:spacing w:line="240" w:lineRule="auto" w:before="135"/>
        <w:ind w:right="0"/>
        <w:jc w:val="left"/>
      </w:pPr>
      <w:r>
        <w:rPr>
          <w:color w:val="414042"/>
          <w:spacing w:val="-3"/>
        </w:rPr>
        <w:t>What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must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do?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know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through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esearch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enabler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extend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10"/>
        </w:rPr>
        <w:t> </w:t>
      </w:r>
      <w:r>
        <w:rPr>
          <w:color w:val="414042"/>
          <w:spacing w:val="-8"/>
        </w:rPr>
        <w:t>car</w:t>
      </w:r>
      <w:r>
        <w:rPr>
          <w:color w:val="414042"/>
          <w:spacing w:val="-7"/>
        </w:rPr>
        <w:t>eer</w:t>
      </w:r>
      <w:r>
        <w:rPr>
          <w:color w:val="414042"/>
          <w:spacing w:val="-8"/>
        </w:rPr>
        <w:t>.</w:t>
      </w:r>
      <w:r>
        <w:rPr/>
      </w:r>
    </w:p>
    <w:p>
      <w:pPr>
        <w:pStyle w:val="BodyText"/>
        <w:tabs>
          <w:tab w:pos="6193" w:val="left" w:leader="none"/>
        </w:tabs>
        <w:spacing w:line="263" w:lineRule="auto" w:before="135"/>
        <w:ind w:right="1983"/>
        <w:jc w:val="left"/>
      </w:pPr>
      <w:r>
        <w:rPr>
          <w:color w:val="414042"/>
          <w:spacing w:val="-2"/>
          <w:w w:val="105"/>
        </w:rPr>
        <w:t>At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NAB,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3"/>
          <w:w w:val="105"/>
        </w:rPr>
        <w:t>we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aim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create</w:t>
      </w:r>
      <w:r>
        <w:rPr>
          <w:color w:val="414042"/>
          <w:spacing w:val="-30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culture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conversation</w:t>
      </w:r>
      <w:r>
        <w:rPr>
          <w:color w:val="414042"/>
          <w:spacing w:val="-30"/>
          <w:w w:val="105"/>
        </w:rPr>
        <w:t> </w:t>
      </w:r>
      <w:r>
        <w:rPr>
          <w:color w:val="414042"/>
          <w:w w:val="105"/>
        </w:rPr>
        <w:t>–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helping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mature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age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employees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their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managers</w:t>
      </w:r>
      <w:r>
        <w:rPr>
          <w:color w:val="414042"/>
          <w:spacing w:val="37"/>
          <w:w w:val="98"/>
        </w:rPr>
        <w:t> </w:t>
      </w:r>
      <w:r>
        <w:rPr>
          <w:color w:val="414042"/>
          <w:spacing w:val="-4"/>
          <w:w w:val="105"/>
        </w:rPr>
        <w:t>make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informed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decisions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about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their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future.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We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want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encourage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1"/>
          <w:w w:val="105"/>
        </w:rPr>
        <w:t>fl</w:t>
        <w:tab/>
      </w:r>
      <w:r>
        <w:rPr>
          <w:color w:val="414042"/>
          <w:spacing w:val="-5"/>
          <w:w w:val="105"/>
        </w:rPr>
        <w:t>working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options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4"/>
          <w:w w:val="105"/>
        </w:rPr>
        <w:t>like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job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sharing,</w:t>
      </w:r>
      <w:r>
        <w:rPr>
          <w:color w:val="414042"/>
          <w:spacing w:val="57"/>
          <w:w w:val="98"/>
        </w:rPr>
        <w:t> </w:t>
      </w:r>
      <w:r>
        <w:rPr>
          <w:color w:val="414042"/>
          <w:spacing w:val="-5"/>
          <w:w w:val="105"/>
        </w:rPr>
        <w:t>compressed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working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weeks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telecommuting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support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our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employees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remain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within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6"/>
          <w:w w:val="105"/>
        </w:rPr>
        <w:t>workforce.</w:t>
      </w:r>
      <w:r>
        <w:rPr/>
      </w:r>
    </w:p>
    <w:p>
      <w:pPr>
        <w:pStyle w:val="BodyText"/>
        <w:tabs>
          <w:tab w:pos="4981" w:val="left" w:leader="none"/>
          <w:tab w:pos="6416" w:val="left" w:leader="none"/>
        </w:tabs>
        <w:spacing w:line="263" w:lineRule="auto"/>
        <w:ind w:right="1817"/>
        <w:jc w:val="left"/>
      </w:pPr>
      <w:r>
        <w:rPr>
          <w:color w:val="414042"/>
          <w:spacing w:val="-5"/>
        </w:rPr>
        <w:t>Since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2010,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offering</w:t>
      </w:r>
      <w:r>
        <w:rPr>
          <w:color w:val="414042"/>
          <w:spacing w:val="-1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awar</w:t>
      </w:r>
      <w:r>
        <w:rPr>
          <w:color w:val="414042"/>
          <w:spacing w:val="-4"/>
        </w:rPr>
        <w:t>d-winning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MyFuture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Pathway2020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workshops</w:t>
      </w:r>
      <w:r>
        <w:rPr>
          <w:color w:val="414042"/>
          <w:spacing w:val="-1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35"/>
          <w:w w:val="99"/>
        </w:rPr>
        <w:t> </w:t>
      </w:r>
      <w:r>
        <w:rPr>
          <w:color w:val="414042"/>
          <w:spacing w:val="-4"/>
        </w:rPr>
        <w:t>employees. </w:t>
      </w:r>
      <w:r>
        <w:rPr>
          <w:color w:val="414042"/>
          <w:spacing w:val="-5"/>
        </w:rPr>
        <w:t>These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workshops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provide </w:t>
      </w:r>
      <w:r>
        <w:rPr>
          <w:color w:val="414042"/>
          <w:spacing w:val="-5"/>
        </w:rPr>
        <w:t>leaders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and </w:t>
      </w:r>
      <w:r>
        <w:rPr>
          <w:color w:val="414042"/>
          <w:spacing w:val="-4"/>
        </w:rPr>
        <w:t>mature-age employees </w:t>
      </w:r>
      <w:r>
        <w:rPr>
          <w:color w:val="414042"/>
          <w:spacing w:val="-3"/>
        </w:rPr>
        <w:t>with an</w:t>
      </w:r>
      <w:r>
        <w:rPr>
          <w:color w:val="414042"/>
          <w:spacing w:val="-4"/>
        </w:rPr>
        <w:t> opportunity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explore their</w:t>
      </w:r>
      <w:r>
        <w:rPr>
          <w:color w:val="414042"/>
          <w:spacing w:val="49"/>
          <w:w w:val="103"/>
        </w:rPr>
        <w:t> </w:t>
      </w:r>
      <w:r>
        <w:rPr>
          <w:color w:val="414042"/>
          <w:spacing w:val="-5"/>
        </w:rPr>
        <w:t>prepar</w:t>
      </w:r>
      <w:r>
        <w:rPr>
          <w:color w:val="414042"/>
          <w:spacing w:val="-6"/>
        </w:rPr>
        <w:t>edness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regar</w:t>
      </w:r>
      <w:r>
        <w:rPr>
          <w:color w:val="414042"/>
          <w:spacing w:val="-6"/>
        </w:rPr>
        <w:t>ds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8"/>
        </w:rPr>
        <w:t>car</w:t>
      </w:r>
      <w:r>
        <w:rPr>
          <w:color w:val="414042"/>
          <w:spacing w:val="-7"/>
        </w:rPr>
        <w:t>eer</w:t>
      </w:r>
      <w:r>
        <w:rPr>
          <w:color w:val="414042"/>
          <w:spacing w:val="-8"/>
        </w:rPr>
        <w:t>,</w:t>
      </w:r>
      <w:r>
        <w:rPr>
          <w:color w:val="414042"/>
          <w:spacing w:val="-6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</w:rPr>
        <w:t>,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health,</w:t>
      </w:r>
      <w:r>
        <w:rPr>
          <w:color w:val="414042"/>
          <w:spacing w:val="-12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4"/>
        </w:rPr>
        <w:t>relationships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transition</w:t>
      </w:r>
      <w:r>
        <w:rPr>
          <w:color w:val="414042"/>
          <w:spacing w:val="49"/>
          <w:w w:val="10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25"/>
        </w:rPr>
        <w:t> </w:t>
      </w:r>
      <w:r>
        <w:rPr>
          <w:color w:val="414042"/>
          <w:spacing w:val="-5"/>
        </w:rPr>
        <w:t>retirement.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5"/>
        </w:rPr>
        <w:t>These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workshops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encourage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remain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longer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so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retain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knowledge,</w:t>
      </w:r>
      <w:r>
        <w:rPr>
          <w:color w:val="414042"/>
          <w:spacing w:val="51"/>
          <w:w w:val="102"/>
        </w:rPr>
        <w:t> </w:t>
      </w:r>
      <w:r>
        <w:rPr>
          <w:color w:val="414042"/>
          <w:spacing w:val="-4"/>
        </w:rPr>
        <w:t>expertise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maintain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str</w:t>
      </w:r>
      <w:r>
        <w:rPr>
          <w:color w:val="414042"/>
          <w:spacing w:val="-4"/>
        </w:rPr>
        <w:t>ong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customer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elationships.</w:t>
      </w:r>
      <w:r>
        <w:rPr/>
      </w:r>
    </w:p>
    <w:p>
      <w:pPr>
        <w:pStyle w:val="BodyText"/>
        <w:spacing w:line="263" w:lineRule="auto"/>
        <w:ind w:right="1664"/>
        <w:jc w:val="left"/>
      </w:pPr>
      <w:r>
        <w:rPr>
          <w:color w:val="414042"/>
          <w:spacing w:val="-4"/>
        </w:rPr>
        <w:t>They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educate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people </w:t>
      </w:r>
      <w:r>
        <w:rPr>
          <w:color w:val="414042"/>
          <w:spacing w:val="-5"/>
        </w:rPr>
        <w:t>leaders </w:t>
      </w:r>
      <w:r>
        <w:rPr>
          <w:color w:val="414042"/>
          <w:spacing w:val="-4"/>
        </w:rPr>
        <w:t>about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challenges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opportunities</w:t>
      </w:r>
      <w:r>
        <w:rPr>
          <w:color w:val="414042"/>
          <w:spacing w:val="-5"/>
        </w:rPr>
        <w:t> associated </w:t>
      </w:r>
      <w:r>
        <w:rPr>
          <w:color w:val="414042"/>
          <w:spacing w:val="-3"/>
        </w:rPr>
        <w:t>with</w:t>
      </w:r>
      <w:r>
        <w:rPr>
          <w:color w:val="414042"/>
          <w:spacing w:val="-4"/>
        </w:rPr>
        <w:t> </w:t>
      </w:r>
      <w:r>
        <w:rPr>
          <w:color w:val="414042"/>
        </w:rPr>
        <w:t>a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age</w:t>
      </w:r>
      <w:r>
        <w:rPr>
          <w:color w:val="414042"/>
          <w:spacing w:val="59"/>
          <w:w w:val="101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ce,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lead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effectively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5"/>
        </w:rPr>
        <w:t> envir</w:t>
      </w:r>
      <w:r>
        <w:rPr>
          <w:color w:val="414042"/>
          <w:spacing w:val="-4"/>
        </w:rPr>
        <w:t>onment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rapidly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changing.</w:t>
      </w:r>
      <w:r>
        <w:rPr/>
      </w:r>
    </w:p>
    <w:p>
      <w:pPr>
        <w:pStyle w:val="BodyText"/>
        <w:spacing w:line="263" w:lineRule="auto"/>
        <w:ind w:right="1922"/>
        <w:jc w:val="left"/>
      </w:pPr>
      <w:r>
        <w:rPr>
          <w:color w:val="414042"/>
          <w:spacing w:val="-4"/>
        </w:rPr>
        <w:t>Continuing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develop</w:t>
      </w:r>
      <w:r>
        <w:rPr>
          <w:color w:val="414042"/>
          <w:spacing w:val="-3"/>
        </w:rPr>
        <w:t> </w:t>
      </w:r>
      <w:r>
        <w:rPr>
          <w:color w:val="414042"/>
        </w:rPr>
        <w:t>a</w:t>
      </w:r>
      <w:r>
        <w:rPr>
          <w:color w:val="414042"/>
          <w:spacing w:val="-4"/>
        </w:rPr>
        <w:t> mature</w:t>
      </w:r>
      <w:r>
        <w:rPr>
          <w:color w:val="414042"/>
          <w:spacing w:val="-3"/>
        </w:rPr>
        <w:t> age </w:t>
      </w:r>
      <w:r>
        <w:rPr>
          <w:color w:val="414042"/>
          <w:spacing w:val="-4"/>
        </w:rPr>
        <w:t>offering</w:t>
      </w:r>
      <w:r>
        <w:rPr>
          <w:color w:val="414042"/>
          <w:spacing w:val="-3"/>
        </w:rPr>
        <w:t> that</w:t>
      </w:r>
      <w:r>
        <w:rPr>
          <w:color w:val="414042"/>
          <w:spacing w:val="-4"/>
        </w:rPr>
        <w:t> meets</w:t>
      </w:r>
      <w:r>
        <w:rPr>
          <w:color w:val="414042"/>
          <w:spacing w:val="-3"/>
        </w:rPr>
        <w:t> both </w:t>
      </w:r>
      <w:r>
        <w:rPr>
          <w:color w:val="414042"/>
          <w:spacing w:val="-5"/>
        </w:rPr>
        <w:t>business</w:t>
      </w:r>
      <w:r>
        <w:rPr>
          <w:color w:val="414042"/>
          <w:spacing w:val="-3"/>
        </w:rPr>
        <w:t> and</w:t>
      </w:r>
      <w:r>
        <w:rPr>
          <w:color w:val="414042"/>
          <w:spacing w:val="-4"/>
        </w:rPr>
        <w:t> individual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3"/>
        </w:rPr>
        <w:t> is </w:t>
      </w:r>
      <w:r>
        <w:rPr>
          <w:color w:val="414042"/>
          <w:spacing w:val="-4"/>
        </w:rPr>
        <w:t>critical in</w:t>
      </w:r>
      <w:r>
        <w:rPr>
          <w:color w:val="414042"/>
          <w:spacing w:val="59"/>
          <w:w w:val="102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oactively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preparing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NAB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part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5"/>
        </w:rPr>
        <w:t> diversity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inclusion</w:t>
      </w:r>
      <w:r>
        <w:rPr>
          <w:color w:val="414042"/>
          <w:spacing w:val="-6"/>
        </w:rPr>
        <w:t> strategy</w:t>
      </w:r>
      <w:r>
        <w:rPr>
          <w:color w:val="414042"/>
          <w:spacing w:val="-7"/>
        </w:rPr>
        <w:t>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5"/>
        </w:rPr>
        <w:t>However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know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much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do.</w:t>
      </w:r>
      <w:r>
        <w:rPr/>
      </w:r>
    </w:p>
    <w:p>
      <w:pPr>
        <w:pStyle w:val="BodyText"/>
        <w:spacing w:line="263" w:lineRule="auto" w:before="135"/>
        <w:ind w:right="1785"/>
        <w:jc w:val="left"/>
      </w:pPr>
      <w:r>
        <w:rPr>
          <w:color w:val="414042"/>
          <w:spacing w:val="-4"/>
        </w:rPr>
        <w:t>We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further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demonstrate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value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experience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50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over</w:t>
      </w:r>
      <w:r>
        <w:rPr>
          <w:color w:val="414042"/>
          <w:spacing w:val="-8"/>
        </w:rPr>
        <w:t>,</w:t>
      </w:r>
      <w:r>
        <w:rPr>
          <w:color w:val="414042"/>
          <w:spacing w:val="63"/>
          <w:w w:val="93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achieve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true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equality</w:t>
      </w:r>
      <w:r>
        <w:rPr>
          <w:color w:val="414042"/>
          <w:spacing w:val="-8"/>
        </w:rPr>
        <w:t> </w:t>
      </w:r>
      <w:r>
        <w:rPr>
          <w:color w:val="414042"/>
        </w:rPr>
        <w:t>–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demonstrated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through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pr</w:t>
      </w:r>
      <w:r>
        <w:rPr>
          <w:color w:val="414042"/>
          <w:spacing w:val="-6"/>
        </w:rPr>
        <w:t>ocesses.</w:t>
      </w:r>
      <w:r>
        <w:rPr/>
      </w:r>
    </w:p>
    <w:p>
      <w:pPr>
        <w:pStyle w:val="BodyText"/>
        <w:spacing w:line="263" w:lineRule="auto"/>
        <w:ind w:right="1509"/>
        <w:jc w:val="left"/>
      </w:pPr>
      <w:r>
        <w:rPr>
          <w:color w:val="414042"/>
          <w:spacing w:val="-15"/>
          <w:w w:val="105"/>
        </w:rPr>
        <w:t>T</w:t>
      </w:r>
      <w:r>
        <w:rPr>
          <w:color w:val="414042"/>
          <w:spacing w:val="-13"/>
          <w:w w:val="105"/>
        </w:rPr>
        <w:t>o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2"/>
          <w:w w:val="105"/>
        </w:rPr>
        <w:t>do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this,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we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4"/>
          <w:w w:val="105"/>
        </w:rPr>
        <w:t>will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continue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participate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national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dialogue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as</w:t>
      </w:r>
      <w:r>
        <w:rPr>
          <w:color w:val="414042"/>
          <w:spacing w:val="-25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large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Australian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corporate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with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particular</w:t>
      </w:r>
      <w:r>
        <w:rPr>
          <w:color w:val="414042"/>
          <w:spacing w:val="59"/>
          <w:w w:val="101"/>
        </w:rPr>
        <w:t> </w:t>
      </w:r>
      <w:r>
        <w:rPr>
          <w:color w:val="414042"/>
          <w:spacing w:val="-5"/>
          <w:w w:val="105"/>
        </w:rPr>
        <w:t>emphasis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3"/>
          <w:w w:val="105"/>
        </w:rPr>
        <w:t>on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4"/>
          <w:w w:val="105"/>
        </w:rPr>
        <w:t>promoting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positive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ageing.</w:t>
      </w:r>
      <w:r>
        <w:rPr/>
      </w:r>
    </w:p>
    <w:p>
      <w:pPr>
        <w:pStyle w:val="BodyText"/>
        <w:tabs>
          <w:tab w:pos="3429" w:val="left" w:leader="none"/>
        </w:tabs>
        <w:spacing w:line="263" w:lineRule="auto"/>
        <w:ind w:right="2230"/>
        <w:jc w:val="left"/>
      </w:pPr>
      <w:r>
        <w:rPr>
          <w:color w:val="414042"/>
          <w:spacing w:val="-3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esearch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9"/>
        </w:rPr>
        <w:t> </w:t>
      </w:r>
      <w:r>
        <w:rPr>
          <w:color w:val="414042"/>
          <w:spacing w:val="-7"/>
        </w:rPr>
        <w:t>today</w:t>
      </w:r>
      <w:r>
        <w:rPr>
          <w:color w:val="414042"/>
          <w:spacing w:val="-8"/>
        </w:rPr>
        <w:t>,</w:t>
      </w:r>
      <w:r>
        <w:rPr>
          <w:color w:val="414042"/>
          <w:spacing w:val="-9"/>
        </w:rPr>
        <w:t> </w:t>
      </w:r>
      <w:r>
        <w:rPr>
          <w:color w:val="414042"/>
        </w:rPr>
        <w:t>I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wanted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4"/>
        </w:rPr>
        <w:t>positive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stories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examples.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67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quotes</w:t>
      </w:r>
      <w:r>
        <w:rPr>
          <w:color w:val="414042"/>
          <w:spacing w:val="-13"/>
        </w:rPr>
        <w:t> </w:t>
      </w:r>
      <w:r>
        <w:rPr>
          <w:color w:val="414042"/>
        </w:rPr>
        <w:t>I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came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across,</w:t>
      </w:r>
      <w:r>
        <w:rPr>
          <w:color w:val="414042"/>
          <w:spacing w:val="-13"/>
        </w:rPr>
        <w:t> </w:t>
      </w:r>
      <w:r>
        <w:rPr>
          <w:color w:val="414042"/>
        </w:rPr>
        <w:t>a</w:t>
      </w:r>
      <w:r>
        <w:rPr>
          <w:color w:val="414042"/>
          <w:spacing w:val="64"/>
          <w:w w:val="93"/>
        </w:rPr>
        <w:t> </w:t>
      </w:r>
      <w:r>
        <w:rPr>
          <w:color w:val="414042"/>
          <w:spacing w:val="-5"/>
        </w:rPr>
        <w:t>shocking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55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essence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negative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ageing.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4"/>
        </w:rPr>
        <w:t>We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change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narrative.</w:t>
      </w:r>
      <w:r>
        <w:rPr/>
      </w:r>
    </w:p>
    <w:p>
      <w:pPr>
        <w:pStyle w:val="BodyText"/>
        <w:spacing w:line="263" w:lineRule="auto" w:before="135"/>
        <w:ind w:right="1509"/>
        <w:jc w:val="left"/>
      </w:pPr>
      <w:r>
        <w:rPr>
          <w:color w:val="414042"/>
          <w:w w:val="105"/>
        </w:rPr>
        <w:t>I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3"/>
          <w:w w:val="105"/>
        </w:rPr>
        <w:t>am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reminded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now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infamous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story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G.K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Chesterton.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When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1"/>
          <w:w w:val="105"/>
        </w:rPr>
        <w:t> </w:t>
      </w:r>
      <w:r>
        <w:rPr>
          <w:rFonts w:ascii="Arial" w:hAnsi="Arial" w:cs="Arial" w:eastAsia="Arial"/>
          <w:i/>
          <w:color w:val="414042"/>
          <w:spacing w:val="-4"/>
          <w:w w:val="105"/>
        </w:rPr>
        <w:t>New</w:t>
      </w:r>
      <w:r>
        <w:rPr>
          <w:rFonts w:ascii="Arial" w:hAnsi="Arial" w:cs="Arial" w:eastAsia="Arial"/>
          <w:i/>
          <w:color w:val="414042"/>
          <w:spacing w:val="-31"/>
          <w:w w:val="105"/>
        </w:rPr>
        <w:t> </w:t>
      </w:r>
      <w:r>
        <w:rPr>
          <w:rFonts w:ascii="Arial" w:hAnsi="Arial" w:cs="Arial" w:eastAsia="Arial"/>
          <w:i/>
          <w:color w:val="414042"/>
          <w:spacing w:val="-10"/>
          <w:w w:val="105"/>
        </w:rPr>
        <w:t>Y</w:t>
      </w:r>
      <w:r>
        <w:rPr>
          <w:rFonts w:ascii="Arial" w:hAnsi="Arial" w:cs="Arial" w:eastAsia="Arial"/>
          <w:i/>
          <w:color w:val="414042"/>
          <w:spacing w:val="-9"/>
          <w:w w:val="105"/>
        </w:rPr>
        <w:t>ork</w:t>
      </w:r>
      <w:r>
        <w:rPr>
          <w:rFonts w:ascii="Arial" w:hAnsi="Arial" w:cs="Arial" w:eastAsia="Arial"/>
          <w:i/>
          <w:color w:val="414042"/>
          <w:spacing w:val="-31"/>
          <w:w w:val="105"/>
        </w:rPr>
        <w:t> </w:t>
      </w:r>
      <w:r>
        <w:rPr>
          <w:rFonts w:ascii="Arial" w:hAnsi="Arial" w:cs="Arial" w:eastAsia="Arial"/>
          <w:i/>
          <w:color w:val="414042"/>
          <w:spacing w:val="-4"/>
          <w:w w:val="105"/>
        </w:rPr>
        <w:t>Times</w:t>
      </w:r>
      <w:r>
        <w:rPr>
          <w:rFonts w:ascii="Arial" w:hAnsi="Arial" w:cs="Arial" w:eastAsia="Arial"/>
          <w:i/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asked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‘What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3"/>
          <w:w w:val="105"/>
        </w:rPr>
        <w:t>is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wr</w:t>
      </w:r>
      <w:r>
        <w:rPr>
          <w:color w:val="414042"/>
          <w:spacing w:val="-4"/>
          <w:w w:val="105"/>
        </w:rPr>
        <w:t>ong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with</w:t>
      </w:r>
      <w:r>
        <w:rPr>
          <w:color w:val="414042"/>
          <w:spacing w:val="59"/>
          <w:w w:val="103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world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today?’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2"/>
          <w:w w:val="105"/>
        </w:rPr>
        <w:t>it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4"/>
          <w:w w:val="105"/>
        </w:rPr>
        <w:t>was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inundated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4"/>
          <w:w w:val="105"/>
        </w:rPr>
        <w:t>with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3"/>
          <w:w w:val="105"/>
        </w:rPr>
        <w:t>long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responses.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3"/>
          <w:w w:val="105"/>
        </w:rPr>
        <w:t>An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ageing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Chesterton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simply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answered: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2"/>
          <w:w w:val="105"/>
        </w:rPr>
        <w:t>“I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4"/>
          <w:w w:val="105"/>
        </w:rPr>
        <w:t>am”.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personal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challenge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each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us.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doing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change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narrative?</w:t>
      </w:r>
      <w:r>
        <w:rPr/>
      </w:r>
    </w:p>
    <w:p>
      <w:pPr>
        <w:pStyle w:val="BodyText"/>
        <w:spacing w:line="263" w:lineRule="auto" w:before="135"/>
        <w:ind w:right="1509"/>
        <w:jc w:val="left"/>
      </w:pPr>
      <w:r>
        <w:rPr>
          <w:color w:val="414042"/>
          <w:spacing w:val="-3"/>
          <w:w w:val="105"/>
        </w:rPr>
        <w:t>As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7"/>
          <w:w w:val="105"/>
        </w:rPr>
        <w:t>Australia</w:t>
      </w:r>
      <w:r>
        <w:rPr>
          <w:color w:val="414042"/>
          <w:spacing w:val="-6"/>
          <w:w w:val="105"/>
        </w:rPr>
        <w:t>’</w:t>
      </w:r>
      <w:r>
        <w:rPr>
          <w:color w:val="414042"/>
          <w:spacing w:val="-8"/>
          <w:w w:val="105"/>
        </w:rPr>
        <w:t>s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population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continues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age,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employers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will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need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re-examine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their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attitudes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towards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older</w:t>
      </w:r>
      <w:r>
        <w:rPr>
          <w:color w:val="414042"/>
          <w:spacing w:val="49"/>
          <w:w w:val="104"/>
        </w:rPr>
        <w:t> </w:t>
      </w:r>
      <w:r>
        <w:rPr>
          <w:color w:val="414042"/>
          <w:spacing w:val="-5"/>
          <w:w w:val="105"/>
        </w:rPr>
        <w:t>workers.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Long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term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success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will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depend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on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ability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2"/>
          <w:w w:val="105"/>
        </w:rPr>
        <w:t>do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that.</w:t>
      </w:r>
      <w:r>
        <w:rPr/>
      </w:r>
    </w:p>
    <w:p>
      <w:pPr>
        <w:pStyle w:val="BodyText"/>
        <w:spacing w:line="263" w:lineRule="auto"/>
        <w:ind w:right="1509"/>
        <w:jc w:val="left"/>
      </w:pPr>
      <w:r>
        <w:rPr>
          <w:color w:val="414042"/>
          <w:spacing w:val="-5"/>
        </w:rPr>
        <w:t>Ther</w:t>
      </w:r>
      <w:r>
        <w:rPr>
          <w:color w:val="414042"/>
          <w:spacing w:val="-4"/>
        </w:rPr>
        <w:t>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no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doubt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experience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matters.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Businesses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lar</w:t>
      </w:r>
      <w:r>
        <w:rPr>
          <w:color w:val="414042"/>
          <w:spacing w:val="-4"/>
        </w:rPr>
        <w:t>ge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small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but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benefi</w:t>
      </w:r>
      <w:r>
        <w:rPr>
          <w:color w:val="414042"/>
        </w:rPr>
        <w:t> </w:t>
      </w:r>
      <w:r>
        <w:rPr>
          <w:color w:val="414042"/>
          <w:spacing w:val="8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tapping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into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53"/>
          <w:w w:val="103"/>
        </w:rPr>
        <w:t> </w:t>
      </w:r>
      <w:r>
        <w:rPr>
          <w:color w:val="414042"/>
          <w:spacing w:val="-4"/>
        </w:rPr>
        <w:t>fountain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someone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30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40</w:t>
      </w:r>
      <w:r>
        <w:rPr>
          <w:color w:val="414042"/>
          <w:spacing w:val="-5"/>
        </w:rPr>
        <w:t> years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 </w:t>
      </w:r>
      <w:r>
        <w:rPr>
          <w:color w:val="414042"/>
          <w:spacing w:val="-4"/>
        </w:rPr>
        <w:t>understanding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brings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table.</w:t>
      </w:r>
      <w:r>
        <w:rPr/>
      </w:r>
    </w:p>
    <w:p>
      <w:pPr>
        <w:pStyle w:val="BodyText"/>
        <w:spacing w:line="263" w:lineRule="auto"/>
        <w:ind w:right="1509"/>
        <w:jc w:val="left"/>
      </w:pPr>
      <w:r>
        <w:rPr>
          <w:color w:val="414042"/>
          <w:spacing w:val="-14"/>
        </w:rPr>
        <w:t>T</w:t>
      </w:r>
      <w:r>
        <w:rPr>
          <w:color w:val="414042"/>
          <w:spacing w:val="-13"/>
        </w:rPr>
        <w:t>o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3"/>
        </w:rPr>
        <w:t> the </w:t>
      </w:r>
      <w:r>
        <w:rPr>
          <w:color w:val="414042"/>
          <w:spacing w:val="-4"/>
        </w:rPr>
        <w:t>right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thing</w:t>
      </w:r>
      <w:r>
        <w:rPr>
          <w:color w:val="414042"/>
          <w:spacing w:val="-2"/>
        </w:rPr>
        <w:t> by</w:t>
      </w:r>
      <w:r>
        <w:rPr>
          <w:color w:val="414042"/>
          <w:spacing w:val="-3"/>
        </w:rPr>
        <w:t> our </w:t>
      </w:r>
      <w:r>
        <w:rPr>
          <w:color w:val="414042"/>
          <w:spacing w:val="-4"/>
        </w:rPr>
        <w:t>people,</w:t>
      </w:r>
      <w:r>
        <w:rPr>
          <w:color w:val="414042"/>
          <w:spacing w:val="-3"/>
        </w:rPr>
        <w:t> our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customers</w:t>
      </w:r>
      <w:r>
        <w:rPr>
          <w:color w:val="414042"/>
          <w:spacing w:val="-3"/>
        </w:rPr>
        <w:t> and our </w:t>
      </w:r>
      <w:r>
        <w:rPr>
          <w:color w:val="414042"/>
          <w:spacing w:val="-4"/>
        </w:rPr>
        <w:t>community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we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building</w:t>
      </w:r>
      <w:r>
        <w:rPr>
          <w:color w:val="414042"/>
          <w:spacing w:val="-3"/>
        </w:rPr>
        <w:t> an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inclusive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67"/>
          <w:w w:val="101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committed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employing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supporting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life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stages,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including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employees.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BodyText"/>
        <w:spacing w:line="263" w:lineRule="auto" w:before="51"/>
        <w:ind w:right="2930"/>
        <w:jc w:val="left"/>
      </w:pPr>
      <w:r>
        <w:rPr>
          <w:color w:val="414042"/>
          <w:spacing w:val="-2"/>
        </w:rPr>
        <w:t>My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challenge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us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today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make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very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important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conversation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meaningful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44"/>
          <w:w w:val="93"/>
        </w:rPr>
        <w:t> </w:t>
      </w:r>
      <w:r>
        <w:rPr>
          <w:color w:val="414042"/>
          <w:spacing w:val="-4"/>
        </w:rPr>
        <w:t>personal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level?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socially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unacceptable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exclude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anyone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grounds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age,</w:t>
      </w:r>
      <w:r>
        <w:rPr>
          <w:color w:val="414042"/>
          <w:spacing w:val="56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would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race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gender</w:t>
      </w:r>
      <w:r>
        <w:rPr>
          <w:color w:val="414042"/>
          <w:spacing w:val="-7"/>
        </w:rPr>
        <w:t>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3"/>
        </w:rPr>
        <w:t>How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make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topic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meaningful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22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year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old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graduates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ce?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4"/>
        <w:rPr>
          <w:rFonts w:ascii="Arial" w:hAnsi="Arial" w:cs="Arial" w:eastAsia="Arial"/>
          <w:sz w:val="26"/>
          <w:szCs w:val="26"/>
        </w:rPr>
      </w:pPr>
    </w:p>
    <w:p>
      <w:pPr>
        <w:pStyle w:val="Heading7"/>
        <w:spacing w:line="240" w:lineRule="auto"/>
        <w:ind w:right="0"/>
        <w:jc w:val="left"/>
        <w:rPr>
          <w:b w:val="0"/>
          <w:bCs w:val="0"/>
        </w:rPr>
      </w:pPr>
      <w:r>
        <w:rPr>
          <w:color w:val="414042"/>
          <w:spacing w:val="-5"/>
        </w:rPr>
        <w:t>FINDING</w:t>
      </w:r>
      <w:r>
        <w:rPr>
          <w:color w:val="414042"/>
          <w:spacing w:val="-33"/>
        </w:rPr>
        <w:t> </w:t>
      </w:r>
      <w:r>
        <w:rPr>
          <w:color w:val="414042"/>
          <w:spacing w:val="-5"/>
        </w:rPr>
        <w:t>MEANING</w:t>
      </w:r>
      <w:r>
        <w:rPr>
          <w:color w:val="414042"/>
          <w:spacing w:val="-32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32"/>
        </w:rPr>
        <w:t> </w:t>
      </w:r>
      <w:r>
        <w:rPr>
          <w:color w:val="414042"/>
          <w:spacing w:val="-5"/>
        </w:rPr>
        <w:t>WORK</w:t>
      </w:r>
      <w:r>
        <w:rPr>
          <w:color w:val="414042"/>
          <w:spacing w:val="-33"/>
        </w:rPr>
        <w:t> </w:t>
      </w:r>
      <w:r>
        <w:rPr>
          <w:color w:val="414042"/>
          <w:spacing w:val="-13"/>
        </w:rPr>
        <w:t>AT</w:t>
      </w:r>
      <w:r>
        <w:rPr>
          <w:color w:val="414042"/>
          <w:spacing w:val="-32"/>
        </w:rPr>
        <w:t> </w:t>
      </w:r>
      <w:r>
        <w:rPr>
          <w:color w:val="414042"/>
          <w:spacing w:val="-5"/>
        </w:rPr>
        <w:t>ALL</w:t>
      </w:r>
      <w:r>
        <w:rPr>
          <w:color w:val="414042"/>
          <w:spacing w:val="-32"/>
        </w:rPr>
        <w:t> </w:t>
      </w:r>
      <w:r>
        <w:rPr>
          <w:color w:val="414042"/>
          <w:spacing w:val="-5"/>
        </w:rPr>
        <w:t>AGES:</w:t>
      </w:r>
      <w:r>
        <w:rPr>
          <w:color w:val="414042"/>
          <w:spacing w:val="-32"/>
        </w:rPr>
        <w:t> </w:t>
      </w:r>
      <w:r>
        <w:rPr>
          <w:color w:val="414042"/>
          <w:spacing w:val="-5"/>
        </w:rPr>
        <w:t>SUSAN</w:t>
      </w:r>
      <w:r>
        <w:rPr>
          <w:color w:val="414042"/>
          <w:spacing w:val="-33"/>
        </w:rPr>
        <w:t> </w:t>
      </w:r>
      <w:r>
        <w:rPr>
          <w:color w:val="414042"/>
          <w:spacing w:val="-6"/>
        </w:rPr>
        <w:t>FERRIER</w:t>
      </w:r>
      <w:r>
        <w:rPr>
          <w:b w:val="0"/>
        </w:rPr>
      </w:r>
    </w:p>
    <w:p>
      <w:pPr>
        <w:tabs>
          <w:tab w:pos="5174" w:val="left" w:leader="none"/>
          <w:tab w:pos="5215" w:val="left" w:leader="none"/>
        </w:tabs>
        <w:spacing w:line="258" w:lineRule="auto" w:before="132"/>
        <w:ind w:left="2794" w:right="2930" w:firstLine="0"/>
        <w:jc w:val="left"/>
        <w:rPr>
          <w:rFonts w:ascii="Arial" w:hAnsi="Arial" w:cs="Arial" w:eastAsia="Arial"/>
          <w:sz w:val="21"/>
          <w:szCs w:val="21"/>
        </w:rPr>
      </w:pPr>
      <w:r>
        <w:rPr/>
        <w:pict>
          <v:shape style="position:absolute;margin-left:34.015999pt;margin-top:8.677049pt;width:125.184pt;height:162.226pt;mso-position-horizontal-relative:page;mso-position-vertical-relative:paragraph;z-index:1192" type="#_x0000_t75" stroked="false">
            <v:imagedata r:id="rId22" o:title=""/>
          </v:shape>
        </w:pict>
      </w:r>
      <w:r>
        <w:rPr>
          <w:rFonts w:ascii="Arial"/>
          <w:b/>
          <w:color w:val="414042"/>
          <w:spacing w:val="-5"/>
          <w:sz w:val="21"/>
        </w:rPr>
        <w:t>Susan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Ferrier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4"/>
          <w:sz w:val="21"/>
        </w:rPr>
        <w:t>is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the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National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Managing</w:t>
      </w:r>
      <w:r>
        <w:rPr>
          <w:rFonts w:ascii="Arial"/>
          <w:b/>
          <w:color w:val="414042"/>
          <w:spacing w:val="-39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Partner</w:t>
      </w:r>
      <w:r>
        <w:rPr>
          <w:rFonts w:ascii="Arial"/>
          <w:b/>
          <w:color w:val="414042"/>
          <w:spacing w:val="-40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of</w:t>
      </w:r>
      <w:r>
        <w:rPr>
          <w:rFonts w:ascii="Arial"/>
          <w:b/>
          <w:color w:val="414042"/>
          <w:spacing w:val="41"/>
          <w:w w:val="98"/>
          <w:sz w:val="21"/>
        </w:rPr>
        <w:t> </w:t>
      </w:r>
      <w:r>
        <w:rPr>
          <w:rFonts w:ascii="Arial"/>
          <w:b/>
          <w:color w:val="414042"/>
          <w:spacing w:val="-5"/>
          <w:w w:val="95"/>
          <w:sz w:val="21"/>
        </w:rPr>
        <w:t>People,</w:t>
      </w:r>
      <w:r>
        <w:rPr>
          <w:rFonts w:ascii="Arial"/>
          <w:b/>
          <w:color w:val="414042"/>
          <w:spacing w:val="-3"/>
          <w:w w:val="95"/>
          <w:sz w:val="21"/>
        </w:rPr>
        <w:t> </w:t>
      </w:r>
      <w:r>
        <w:rPr>
          <w:rFonts w:ascii="Arial"/>
          <w:b/>
          <w:color w:val="414042"/>
          <w:spacing w:val="-6"/>
          <w:w w:val="95"/>
          <w:sz w:val="21"/>
        </w:rPr>
        <w:t>Performance</w:t>
      </w:r>
      <w:r>
        <w:rPr>
          <w:rFonts w:ascii="Arial"/>
          <w:b/>
          <w:color w:val="414042"/>
          <w:spacing w:val="-2"/>
          <w:w w:val="95"/>
          <w:sz w:val="21"/>
        </w:rPr>
        <w:t> </w:t>
      </w:r>
      <w:r>
        <w:rPr>
          <w:rFonts w:ascii="Arial"/>
          <w:b/>
          <w:color w:val="414042"/>
          <w:spacing w:val="-5"/>
          <w:w w:val="95"/>
          <w:sz w:val="21"/>
        </w:rPr>
        <w:t>and</w:t>
      </w:r>
      <w:r>
        <w:rPr>
          <w:rFonts w:ascii="Arial"/>
          <w:b/>
          <w:color w:val="414042"/>
          <w:spacing w:val="-2"/>
          <w:w w:val="95"/>
          <w:sz w:val="21"/>
        </w:rPr>
        <w:t> </w:t>
      </w:r>
      <w:r>
        <w:rPr>
          <w:rFonts w:ascii="Arial"/>
          <w:b/>
          <w:color w:val="414042"/>
          <w:spacing w:val="-5"/>
          <w:w w:val="95"/>
          <w:sz w:val="21"/>
        </w:rPr>
        <w:t>Culture</w:t>
      </w:r>
      <w:r>
        <w:rPr>
          <w:rFonts w:ascii="Arial"/>
          <w:b/>
          <w:color w:val="414042"/>
          <w:spacing w:val="-2"/>
          <w:w w:val="95"/>
          <w:sz w:val="21"/>
        </w:rPr>
        <w:t> </w:t>
      </w:r>
      <w:r>
        <w:rPr>
          <w:rFonts w:ascii="Arial"/>
          <w:b/>
          <w:color w:val="414042"/>
          <w:spacing w:val="-3"/>
          <w:w w:val="95"/>
          <w:sz w:val="21"/>
        </w:rPr>
        <w:t>at</w:t>
      </w:r>
      <w:r>
        <w:rPr>
          <w:rFonts w:ascii="Arial"/>
          <w:b/>
          <w:color w:val="414042"/>
          <w:spacing w:val="-2"/>
          <w:w w:val="95"/>
          <w:sz w:val="21"/>
        </w:rPr>
        <w:t> </w:t>
      </w:r>
      <w:r>
        <w:rPr>
          <w:rFonts w:ascii="Arial"/>
          <w:b/>
          <w:color w:val="414042"/>
          <w:spacing w:val="-4"/>
          <w:w w:val="95"/>
          <w:sz w:val="21"/>
        </w:rPr>
        <w:t>KPMG</w:t>
      </w:r>
      <w:r>
        <w:rPr>
          <w:rFonts w:ascii="Arial"/>
          <w:b/>
          <w:color w:val="414042"/>
          <w:spacing w:val="-2"/>
          <w:w w:val="95"/>
          <w:sz w:val="21"/>
        </w:rPr>
        <w:t> </w:t>
      </w:r>
      <w:r>
        <w:rPr>
          <w:rFonts w:ascii="Arial"/>
          <w:b/>
          <w:color w:val="414042"/>
          <w:spacing w:val="-6"/>
          <w:w w:val="95"/>
          <w:sz w:val="21"/>
        </w:rPr>
        <w:t>Australia.</w:t>
      </w:r>
      <w:r>
        <w:rPr>
          <w:rFonts w:ascii="Arial"/>
          <w:b/>
          <w:color w:val="414042"/>
          <w:spacing w:val="28"/>
          <w:w w:val="93"/>
          <w:sz w:val="21"/>
        </w:rPr>
        <w:t> </w:t>
      </w:r>
      <w:r>
        <w:rPr>
          <w:rFonts w:ascii="Arial"/>
          <w:b/>
          <w:color w:val="414042"/>
          <w:spacing w:val="-4"/>
          <w:w w:val="95"/>
          <w:sz w:val="21"/>
        </w:rPr>
        <w:t>KPMG</w:t>
      </w:r>
      <w:r>
        <w:rPr>
          <w:rFonts w:ascii="Arial"/>
          <w:b/>
          <w:color w:val="414042"/>
          <w:spacing w:val="-11"/>
          <w:w w:val="95"/>
          <w:sz w:val="21"/>
        </w:rPr>
        <w:t> </w:t>
      </w:r>
      <w:r>
        <w:rPr>
          <w:rFonts w:ascii="Arial"/>
          <w:b/>
          <w:color w:val="414042"/>
          <w:spacing w:val="-5"/>
          <w:w w:val="95"/>
          <w:sz w:val="21"/>
        </w:rPr>
        <w:t>has</w:t>
      </w:r>
      <w:r>
        <w:rPr>
          <w:rFonts w:ascii="Arial"/>
          <w:b/>
          <w:color w:val="414042"/>
          <w:spacing w:val="-11"/>
          <w:w w:val="95"/>
          <w:sz w:val="21"/>
        </w:rPr>
        <w:t> </w:t>
      </w:r>
      <w:r>
        <w:rPr>
          <w:rFonts w:ascii="Arial"/>
          <w:b/>
          <w:color w:val="414042"/>
          <w:w w:val="95"/>
          <w:sz w:val="21"/>
        </w:rPr>
        <w:t>a</w:t>
      </w:r>
      <w:r>
        <w:rPr>
          <w:rFonts w:ascii="Arial"/>
          <w:b/>
          <w:color w:val="414042"/>
          <w:spacing w:val="-11"/>
          <w:w w:val="95"/>
          <w:sz w:val="21"/>
        </w:rPr>
        <w:t> </w:t>
      </w:r>
      <w:r>
        <w:rPr>
          <w:rFonts w:ascii="Arial"/>
          <w:b/>
          <w:color w:val="414042"/>
          <w:spacing w:val="-6"/>
          <w:w w:val="95"/>
          <w:sz w:val="21"/>
        </w:rPr>
        <w:t>str</w:t>
      </w:r>
      <w:r>
        <w:rPr>
          <w:rFonts w:ascii="Arial"/>
          <w:b/>
          <w:color w:val="414042"/>
          <w:spacing w:val="-5"/>
          <w:w w:val="95"/>
          <w:sz w:val="21"/>
        </w:rPr>
        <w:t>ong</w:t>
      </w:r>
      <w:r>
        <w:rPr>
          <w:rFonts w:ascii="Arial"/>
          <w:b/>
          <w:color w:val="414042"/>
          <w:spacing w:val="-11"/>
          <w:w w:val="95"/>
          <w:sz w:val="21"/>
        </w:rPr>
        <w:t> </w:t>
      </w:r>
      <w:r>
        <w:rPr>
          <w:rFonts w:ascii="Arial"/>
          <w:b/>
          <w:color w:val="414042"/>
          <w:spacing w:val="-5"/>
          <w:w w:val="95"/>
          <w:sz w:val="21"/>
        </w:rPr>
        <w:t>commitment</w:t>
      </w:r>
      <w:r>
        <w:rPr>
          <w:rFonts w:ascii="Arial"/>
          <w:b/>
          <w:color w:val="414042"/>
          <w:spacing w:val="-11"/>
          <w:w w:val="95"/>
          <w:sz w:val="21"/>
        </w:rPr>
        <w:t> </w:t>
      </w:r>
      <w:r>
        <w:rPr>
          <w:rFonts w:ascii="Arial"/>
          <w:b/>
          <w:color w:val="414042"/>
          <w:spacing w:val="-3"/>
          <w:w w:val="95"/>
          <w:sz w:val="21"/>
        </w:rPr>
        <w:t>to</w:t>
      </w:r>
      <w:r>
        <w:rPr>
          <w:rFonts w:ascii="Arial"/>
          <w:b/>
          <w:color w:val="414042"/>
          <w:spacing w:val="-10"/>
          <w:w w:val="95"/>
          <w:sz w:val="21"/>
        </w:rPr>
        <w:t> </w:t>
      </w:r>
      <w:r>
        <w:rPr>
          <w:rFonts w:ascii="Arial"/>
          <w:b/>
          <w:color w:val="414042"/>
          <w:spacing w:val="-5"/>
          <w:w w:val="95"/>
          <w:sz w:val="21"/>
        </w:rPr>
        <w:t>workplace</w:t>
      </w:r>
      <w:r>
        <w:rPr>
          <w:rFonts w:ascii="Arial"/>
          <w:b/>
          <w:color w:val="414042"/>
          <w:spacing w:val="-11"/>
          <w:w w:val="95"/>
          <w:sz w:val="21"/>
        </w:rPr>
        <w:t> </w:t>
      </w:r>
      <w:r>
        <w:rPr>
          <w:rFonts w:ascii="Arial"/>
          <w:b/>
          <w:color w:val="414042"/>
          <w:spacing w:val="-6"/>
          <w:w w:val="95"/>
          <w:sz w:val="21"/>
        </w:rPr>
        <w:t>inclusion</w:t>
      </w:r>
      <w:r>
        <w:rPr>
          <w:rFonts w:ascii="Arial"/>
          <w:b/>
          <w:color w:val="414042"/>
          <w:spacing w:val="28"/>
          <w:w w:val="89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and</w:t>
      </w:r>
      <w:r>
        <w:rPr>
          <w:rFonts w:ascii="Arial"/>
          <w:b/>
          <w:color w:val="414042"/>
          <w:spacing w:val="-35"/>
          <w:sz w:val="21"/>
        </w:rPr>
        <w:t> </w:t>
      </w:r>
      <w:r>
        <w:rPr>
          <w:rFonts w:ascii="Arial"/>
          <w:b/>
          <w:color w:val="414042"/>
          <w:spacing w:val="-7"/>
          <w:sz w:val="21"/>
        </w:rPr>
        <w:t>diversity</w:t>
      </w:r>
      <w:r>
        <w:rPr>
          <w:rFonts w:ascii="Arial"/>
          <w:b/>
          <w:color w:val="414042"/>
          <w:spacing w:val="-6"/>
          <w:sz w:val="21"/>
        </w:rPr>
        <w:t>,</w:t>
      </w:r>
      <w:r>
        <w:rPr>
          <w:rFonts w:ascii="Arial"/>
          <w:b/>
          <w:color w:val="414042"/>
          <w:spacing w:val="-35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and</w:t>
      </w:r>
      <w:r>
        <w:rPr>
          <w:rFonts w:ascii="Arial"/>
          <w:b/>
          <w:color w:val="414042"/>
          <w:spacing w:val="-35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the</w:t>
      </w:r>
      <w:r>
        <w:rPr>
          <w:rFonts w:ascii="Arial"/>
          <w:b/>
          <w:color w:val="414042"/>
          <w:spacing w:val="-35"/>
          <w:sz w:val="21"/>
        </w:rPr>
        <w:t> </w:t>
      </w:r>
      <w:r>
        <w:rPr>
          <w:rFonts w:ascii="Arial"/>
          <w:b/>
          <w:color w:val="414042"/>
          <w:spacing w:val="-3"/>
          <w:sz w:val="21"/>
        </w:rPr>
        <w:t>fi</w:t>
        <w:tab/>
        <w:tab/>
      </w:r>
      <w:r>
        <w:rPr>
          <w:rFonts w:ascii="Arial"/>
          <w:b/>
          <w:color w:val="414042"/>
          <w:spacing w:val="-5"/>
          <w:w w:val="95"/>
          <w:sz w:val="21"/>
        </w:rPr>
        <w:t>was</w:t>
      </w:r>
      <w:r>
        <w:rPr>
          <w:rFonts w:ascii="Arial"/>
          <w:b/>
          <w:color w:val="414042"/>
          <w:spacing w:val="-11"/>
          <w:w w:val="95"/>
          <w:sz w:val="21"/>
        </w:rPr>
        <w:t> </w:t>
      </w:r>
      <w:r>
        <w:rPr>
          <w:rFonts w:ascii="Arial"/>
          <w:b/>
          <w:color w:val="414042"/>
          <w:w w:val="95"/>
          <w:sz w:val="21"/>
        </w:rPr>
        <w:t>a</w:t>
      </w:r>
      <w:r>
        <w:rPr>
          <w:rFonts w:ascii="Arial"/>
          <w:b/>
          <w:color w:val="414042"/>
          <w:spacing w:val="-12"/>
          <w:w w:val="95"/>
          <w:sz w:val="21"/>
        </w:rPr>
        <w:t> </w:t>
      </w:r>
      <w:r>
        <w:rPr>
          <w:rFonts w:ascii="Arial"/>
          <w:b/>
          <w:color w:val="414042"/>
          <w:spacing w:val="-6"/>
          <w:w w:val="95"/>
          <w:sz w:val="21"/>
        </w:rPr>
        <w:t>co-sponsor</w:t>
      </w:r>
      <w:r>
        <w:rPr>
          <w:rFonts w:ascii="Arial"/>
          <w:b/>
          <w:color w:val="414042"/>
          <w:spacing w:val="-11"/>
          <w:w w:val="95"/>
          <w:sz w:val="21"/>
        </w:rPr>
        <w:t> </w:t>
      </w:r>
      <w:r>
        <w:rPr>
          <w:rFonts w:ascii="Arial"/>
          <w:b/>
          <w:color w:val="414042"/>
          <w:spacing w:val="-4"/>
          <w:w w:val="95"/>
          <w:sz w:val="21"/>
        </w:rPr>
        <w:t>with</w:t>
      </w:r>
      <w:r>
        <w:rPr>
          <w:rFonts w:ascii="Arial"/>
          <w:b/>
          <w:color w:val="414042"/>
          <w:spacing w:val="-12"/>
          <w:w w:val="95"/>
          <w:sz w:val="21"/>
        </w:rPr>
        <w:t> </w:t>
      </w:r>
      <w:r>
        <w:rPr>
          <w:rFonts w:ascii="Arial"/>
          <w:b/>
          <w:color w:val="414042"/>
          <w:spacing w:val="-5"/>
          <w:w w:val="95"/>
          <w:sz w:val="21"/>
        </w:rPr>
        <w:t>NAB</w:t>
      </w:r>
      <w:r>
        <w:rPr>
          <w:rFonts w:ascii="Arial"/>
          <w:b/>
          <w:color w:val="414042"/>
          <w:spacing w:val="26"/>
          <w:w w:val="98"/>
          <w:sz w:val="21"/>
        </w:rPr>
        <w:t> </w:t>
      </w:r>
      <w:r>
        <w:rPr>
          <w:rFonts w:ascii="Arial"/>
          <w:b/>
          <w:color w:val="414042"/>
          <w:spacing w:val="-4"/>
          <w:sz w:val="21"/>
        </w:rPr>
        <w:t>of</w:t>
      </w:r>
      <w:r>
        <w:rPr>
          <w:rFonts w:ascii="Arial"/>
          <w:b/>
          <w:color w:val="414042"/>
          <w:spacing w:val="-35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the</w:t>
      </w:r>
      <w:r>
        <w:rPr>
          <w:rFonts w:ascii="Arial"/>
          <w:b/>
          <w:color w:val="414042"/>
          <w:spacing w:val="-34"/>
          <w:sz w:val="21"/>
        </w:rPr>
        <w:t> </w:t>
      </w:r>
      <w:r>
        <w:rPr>
          <w:rFonts w:ascii="Arial"/>
          <w:b/>
          <w:color w:val="414042"/>
          <w:spacing w:val="-4"/>
          <w:sz w:val="21"/>
        </w:rPr>
        <w:t>Older</w:t>
      </w:r>
      <w:r>
        <w:rPr>
          <w:rFonts w:ascii="Arial"/>
          <w:b/>
          <w:color w:val="414042"/>
          <w:spacing w:val="-34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W</w:t>
      </w:r>
      <w:r>
        <w:rPr>
          <w:rFonts w:ascii="Arial"/>
          <w:b/>
          <w:color w:val="414042"/>
          <w:spacing w:val="-7"/>
          <w:sz w:val="21"/>
        </w:rPr>
        <w:t>orkers</w:t>
      </w:r>
      <w:r>
        <w:rPr>
          <w:rFonts w:ascii="Arial"/>
          <w:b/>
          <w:color w:val="414042"/>
          <w:spacing w:val="-35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Summit</w:t>
      </w:r>
      <w:r>
        <w:rPr>
          <w:rFonts w:ascii="Arial"/>
          <w:b/>
          <w:color w:val="414042"/>
          <w:spacing w:val="-34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hosted</w:t>
      </w:r>
      <w:r>
        <w:rPr>
          <w:rFonts w:ascii="Arial"/>
          <w:b/>
          <w:color w:val="414042"/>
          <w:spacing w:val="-34"/>
          <w:sz w:val="21"/>
        </w:rPr>
        <w:t> </w:t>
      </w:r>
      <w:r>
        <w:rPr>
          <w:rFonts w:ascii="Arial"/>
          <w:b/>
          <w:color w:val="414042"/>
          <w:spacing w:val="-4"/>
          <w:sz w:val="21"/>
        </w:rPr>
        <w:t>by</w:t>
      </w:r>
      <w:r>
        <w:rPr>
          <w:rFonts w:ascii="Arial"/>
          <w:b/>
          <w:color w:val="414042"/>
          <w:spacing w:val="-34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the</w:t>
      </w:r>
      <w:r>
        <w:rPr>
          <w:rFonts w:ascii="Arial"/>
          <w:b/>
          <w:color w:val="414042"/>
          <w:spacing w:val="-35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Australian</w:t>
      </w:r>
      <w:r>
        <w:rPr>
          <w:rFonts w:ascii="Arial"/>
          <w:b/>
          <w:color w:val="414042"/>
          <w:spacing w:val="31"/>
          <w:w w:val="92"/>
          <w:sz w:val="21"/>
        </w:rPr>
        <w:t> </w:t>
      </w:r>
      <w:r>
        <w:rPr>
          <w:rFonts w:ascii="Arial"/>
          <w:b/>
          <w:color w:val="414042"/>
          <w:spacing w:val="-4"/>
          <w:w w:val="95"/>
          <w:sz w:val="21"/>
        </w:rPr>
        <w:t>Human</w:t>
      </w:r>
      <w:r>
        <w:rPr>
          <w:rFonts w:ascii="Arial"/>
          <w:b/>
          <w:color w:val="414042"/>
          <w:spacing w:val="-17"/>
          <w:w w:val="95"/>
          <w:sz w:val="21"/>
        </w:rPr>
        <w:t> </w:t>
      </w:r>
      <w:r>
        <w:rPr>
          <w:rFonts w:ascii="Arial"/>
          <w:b/>
          <w:color w:val="414042"/>
          <w:spacing w:val="-6"/>
          <w:w w:val="95"/>
          <w:sz w:val="21"/>
        </w:rPr>
        <w:t>Rights</w:t>
      </w:r>
      <w:r>
        <w:rPr>
          <w:rFonts w:ascii="Arial"/>
          <w:b/>
          <w:color w:val="414042"/>
          <w:spacing w:val="-17"/>
          <w:w w:val="95"/>
          <w:sz w:val="21"/>
        </w:rPr>
        <w:t> </w:t>
      </w:r>
      <w:r>
        <w:rPr>
          <w:rFonts w:ascii="Arial"/>
          <w:b/>
          <w:color w:val="414042"/>
          <w:spacing w:val="-6"/>
          <w:w w:val="95"/>
          <w:sz w:val="21"/>
        </w:rPr>
        <w:t>Commission</w:t>
      </w:r>
      <w:r>
        <w:rPr>
          <w:rFonts w:ascii="Arial"/>
          <w:b/>
          <w:color w:val="414042"/>
          <w:spacing w:val="-17"/>
          <w:w w:val="95"/>
          <w:sz w:val="21"/>
        </w:rPr>
        <w:t> </w:t>
      </w:r>
      <w:r>
        <w:rPr>
          <w:rFonts w:ascii="Arial"/>
          <w:b/>
          <w:color w:val="414042"/>
          <w:spacing w:val="-5"/>
          <w:w w:val="95"/>
          <w:sz w:val="21"/>
        </w:rPr>
        <w:t>and</w:t>
      </w:r>
      <w:r>
        <w:rPr>
          <w:rFonts w:ascii="Arial"/>
          <w:b/>
          <w:color w:val="414042"/>
          <w:spacing w:val="-17"/>
          <w:w w:val="95"/>
          <w:sz w:val="21"/>
        </w:rPr>
        <w:t> </w:t>
      </w:r>
      <w:r>
        <w:rPr>
          <w:rFonts w:ascii="Arial"/>
          <w:b/>
          <w:color w:val="414042"/>
          <w:spacing w:val="-4"/>
          <w:w w:val="95"/>
          <w:sz w:val="21"/>
        </w:rPr>
        <w:t>AHRI.</w:t>
      </w:r>
      <w:r>
        <w:rPr>
          <w:rFonts w:ascii="Arial"/>
          <w:b/>
          <w:color w:val="414042"/>
          <w:spacing w:val="-17"/>
          <w:w w:val="95"/>
          <w:sz w:val="21"/>
        </w:rPr>
        <w:t> </w:t>
      </w:r>
      <w:r>
        <w:rPr>
          <w:rFonts w:ascii="Arial"/>
          <w:b/>
          <w:color w:val="414042"/>
          <w:spacing w:val="-5"/>
          <w:w w:val="95"/>
          <w:sz w:val="21"/>
        </w:rPr>
        <w:t>Susan</w:t>
      </w:r>
      <w:r>
        <w:rPr>
          <w:rFonts w:ascii="Arial"/>
          <w:b/>
          <w:color w:val="414042"/>
          <w:spacing w:val="-17"/>
          <w:w w:val="95"/>
          <w:sz w:val="21"/>
        </w:rPr>
        <w:t> </w:t>
      </w:r>
      <w:r>
        <w:rPr>
          <w:rFonts w:ascii="Arial"/>
          <w:b/>
          <w:color w:val="414042"/>
          <w:spacing w:val="-5"/>
          <w:w w:val="95"/>
          <w:sz w:val="21"/>
        </w:rPr>
        <w:t>spoke</w:t>
      </w:r>
      <w:r>
        <w:rPr>
          <w:rFonts w:ascii="Arial"/>
          <w:b/>
          <w:color w:val="414042"/>
          <w:spacing w:val="-17"/>
          <w:w w:val="95"/>
          <w:sz w:val="21"/>
        </w:rPr>
        <w:t> </w:t>
      </w:r>
      <w:r>
        <w:rPr>
          <w:rFonts w:ascii="Arial"/>
          <w:b/>
          <w:color w:val="414042"/>
          <w:spacing w:val="-5"/>
          <w:w w:val="95"/>
          <w:sz w:val="21"/>
        </w:rPr>
        <w:t>to</w:t>
      </w:r>
      <w:r>
        <w:rPr>
          <w:rFonts w:ascii="Arial"/>
          <w:b/>
          <w:color w:val="414042"/>
          <w:spacing w:val="19"/>
          <w:w w:val="102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the</w:t>
      </w:r>
      <w:r>
        <w:rPr>
          <w:rFonts w:ascii="Arial"/>
          <w:b/>
          <w:color w:val="414042"/>
          <w:spacing w:val="-34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Summit</w:t>
      </w:r>
      <w:r>
        <w:rPr>
          <w:rFonts w:ascii="Arial"/>
          <w:b/>
          <w:color w:val="414042"/>
          <w:spacing w:val="-33"/>
          <w:sz w:val="21"/>
        </w:rPr>
        <w:t> </w:t>
      </w:r>
      <w:r>
        <w:rPr>
          <w:rFonts w:ascii="Arial"/>
          <w:b/>
          <w:color w:val="414042"/>
          <w:spacing w:val="-5"/>
          <w:sz w:val="21"/>
        </w:rPr>
        <w:t>about</w:t>
      </w:r>
      <w:r>
        <w:rPr>
          <w:rFonts w:ascii="Arial"/>
          <w:b/>
          <w:color w:val="414042"/>
          <w:spacing w:val="-33"/>
          <w:sz w:val="21"/>
        </w:rPr>
        <w:t> </w:t>
      </w:r>
      <w:r>
        <w:rPr>
          <w:rFonts w:ascii="Arial"/>
          <w:b/>
          <w:color w:val="414042"/>
          <w:spacing w:val="-3"/>
          <w:sz w:val="21"/>
        </w:rPr>
        <w:t>fi</w:t>
        <w:tab/>
      </w:r>
      <w:r>
        <w:rPr>
          <w:rFonts w:ascii="Arial"/>
          <w:b/>
          <w:color w:val="414042"/>
          <w:spacing w:val="-6"/>
          <w:w w:val="95"/>
          <w:sz w:val="21"/>
        </w:rPr>
        <w:t>meaning</w:t>
      </w:r>
      <w:r>
        <w:rPr>
          <w:rFonts w:ascii="Arial"/>
          <w:b/>
          <w:color w:val="414042"/>
          <w:spacing w:val="-14"/>
          <w:w w:val="95"/>
          <w:sz w:val="21"/>
        </w:rPr>
        <w:t> </w:t>
      </w:r>
      <w:r>
        <w:rPr>
          <w:rFonts w:ascii="Arial"/>
          <w:b/>
          <w:color w:val="414042"/>
          <w:spacing w:val="-4"/>
          <w:w w:val="95"/>
          <w:sz w:val="21"/>
        </w:rPr>
        <w:t>in</w:t>
      </w:r>
      <w:r>
        <w:rPr>
          <w:rFonts w:ascii="Arial"/>
          <w:b/>
          <w:color w:val="414042"/>
          <w:spacing w:val="-14"/>
          <w:w w:val="95"/>
          <w:sz w:val="21"/>
        </w:rPr>
        <w:t> </w:t>
      </w:r>
      <w:r>
        <w:rPr>
          <w:rFonts w:ascii="Arial"/>
          <w:b/>
          <w:color w:val="414042"/>
          <w:spacing w:val="-4"/>
          <w:w w:val="95"/>
          <w:sz w:val="21"/>
        </w:rPr>
        <w:t>work,</w:t>
      </w:r>
      <w:r>
        <w:rPr>
          <w:rFonts w:ascii="Arial"/>
          <w:b/>
          <w:color w:val="414042"/>
          <w:spacing w:val="-14"/>
          <w:w w:val="95"/>
          <w:sz w:val="21"/>
        </w:rPr>
        <w:t> </w:t>
      </w:r>
      <w:r>
        <w:rPr>
          <w:rFonts w:ascii="Arial"/>
          <w:b/>
          <w:color w:val="414042"/>
          <w:spacing w:val="-6"/>
          <w:w w:val="95"/>
          <w:sz w:val="21"/>
        </w:rPr>
        <w:t>regar</w:t>
      </w:r>
      <w:r>
        <w:rPr>
          <w:rFonts w:ascii="Arial"/>
          <w:b/>
          <w:color w:val="414042"/>
          <w:spacing w:val="-7"/>
          <w:w w:val="95"/>
          <w:sz w:val="21"/>
        </w:rPr>
        <w:t>dless</w:t>
      </w:r>
      <w:r>
        <w:rPr>
          <w:rFonts w:ascii="Arial"/>
          <w:b/>
          <w:color w:val="414042"/>
          <w:spacing w:val="32"/>
          <w:w w:val="89"/>
          <w:sz w:val="21"/>
        </w:rPr>
        <w:t> </w:t>
      </w:r>
      <w:r>
        <w:rPr>
          <w:rFonts w:ascii="Arial"/>
          <w:b/>
          <w:color w:val="414042"/>
          <w:spacing w:val="-4"/>
          <w:sz w:val="21"/>
        </w:rPr>
        <w:t>of</w:t>
      </w:r>
      <w:r>
        <w:rPr>
          <w:rFonts w:ascii="Arial"/>
          <w:b/>
          <w:color w:val="414042"/>
          <w:spacing w:val="-16"/>
          <w:sz w:val="21"/>
        </w:rPr>
        <w:t> </w:t>
      </w:r>
      <w:r>
        <w:rPr>
          <w:rFonts w:ascii="Arial"/>
          <w:b/>
          <w:color w:val="414042"/>
          <w:spacing w:val="-6"/>
          <w:sz w:val="21"/>
        </w:rPr>
        <w:t>age.</w:t>
      </w:r>
      <w:r>
        <w:rPr>
          <w:rFonts w:ascii="Arial"/>
          <w:sz w:val="21"/>
        </w:rPr>
      </w:r>
    </w:p>
    <w:p>
      <w:pPr>
        <w:pStyle w:val="BodyText"/>
        <w:spacing w:line="388" w:lineRule="auto" w:before="112"/>
        <w:ind w:left="2794" w:right="3771"/>
        <w:jc w:val="left"/>
      </w:pPr>
      <w:r>
        <w:rPr>
          <w:color w:val="414042"/>
          <w:spacing w:val="-14"/>
        </w:rPr>
        <w:t>T</w:t>
      </w:r>
      <w:r>
        <w:rPr>
          <w:color w:val="414042"/>
          <w:spacing w:val="-13"/>
        </w:rPr>
        <w:t>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teenage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childr</w:t>
      </w:r>
      <w:r>
        <w:rPr>
          <w:color w:val="414042"/>
          <w:spacing w:val="-5"/>
        </w:rPr>
        <w:t>en,</w:t>
      </w:r>
      <w:r>
        <w:rPr>
          <w:color w:val="414042"/>
          <w:spacing w:val="-7"/>
        </w:rPr>
        <w:t> </w:t>
      </w:r>
      <w:r>
        <w:rPr>
          <w:color w:val="414042"/>
        </w:rPr>
        <w:t>I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am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Australian…</w:t>
      </w:r>
      <w:r>
        <w:rPr>
          <w:color w:val="414042"/>
          <w:spacing w:val="26"/>
          <w:w w:val="99"/>
        </w:rPr>
        <w:t> </w:t>
      </w:r>
      <w:r>
        <w:rPr>
          <w:color w:val="414042"/>
          <w:spacing w:val="-14"/>
        </w:rPr>
        <w:t>T</w:t>
      </w:r>
      <w:r>
        <w:rPr>
          <w:color w:val="414042"/>
          <w:spacing w:val="-13"/>
        </w:rPr>
        <w:t>o </w:t>
      </w:r>
      <w:r>
        <w:rPr>
          <w:color w:val="414042"/>
          <w:spacing w:val="-3"/>
        </w:rPr>
        <w:t>my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mother</w:t>
      </w:r>
      <w:r>
        <w:rPr>
          <w:color w:val="414042"/>
          <w:spacing w:val="-12"/>
        </w:rPr>
        <w:t> </w:t>
      </w:r>
      <w:r>
        <w:rPr>
          <w:color w:val="414042"/>
        </w:rPr>
        <w:t>I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am</w:t>
      </w:r>
      <w:r>
        <w:rPr>
          <w:color w:val="414042"/>
          <w:spacing w:val="-12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young(er)…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Australian</w:t>
      </w:r>
      <w:r>
        <w:rPr/>
      </w:r>
    </w:p>
    <w:p>
      <w:pPr>
        <w:pStyle w:val="BodyText"/>
        <w:spacing w:line="263" w:lineRule="auto" w:before="3"/>
        <w:ind w:left="2794" w:right="3116"/>
        <w:jc w:val="left"/>
      </w:pPr>
      <w:r>
        <w:rPr>
          <w:color w:val="414042"/>
          <w:spacing w:val="-3"/>
        </w:rPr>
        <w:t>And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fellow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associates,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partners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team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KPMG,</w:t>
      </w:r>
      <w:r>
        <w:rPr>
          <w:color w:val="414042"/>
          <w:spacing w:val="-11"/>
        </w:rPr>
        <w:t> </w:t>
      </w:r>
      <w:r>
        <w:rPr>
          <w:color w:val="414042"/>
        </w:rPr>
        <w:t>I</w:t>
      </w:r>
      <w:r>
        <w:rPr>
          <w:color w:val="414042"/>
          <w:spacing w:val="38"/>
          <w:w w:val="93"/>
        </w:rPr>
        <w:t> </w:t>
      </w:r>
      <w:r>
        <w:rPr>
          <w:color w:val="414042"/>
          <w:spacing w:val="-3"/>
        </w:rPr>
        <w:t>am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ofessional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woman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brings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expertise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wealth</w:t>
      </w:r>
      <w:r>
        <w:rPr>
          <w:color w:val="414042"/>
          <w:spacing w:val="2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into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business.</w:t>
      </w:r>
      <w:r>
        <w:rPr>
          <w:color w:val="414042"/>
          <w:spacing w:val="-8"/>
        </w:rPr>
        <w:t> </w:t>
      </w:r>
      <w:r>
        <w:rPr>
          <w:color w:val="414042"/>
        </w:rPr>
        <w:t>I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know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come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with</w:t>
      </w:r>
      <w:r>
        <w:rPr/>
      </w:r>
    </w:p>
    <w:p>
      <w:pPr>
        <w:pStyle w:val="BodyText"/>
        <w:spacing w:line="240" w:lineRule="auto" w:before="0"/>
        <w:ind w:right="0"/>
        <w:jc w:val="left"/>
      </w:pPr>
      <w:r>
        <w:rPr>
          <w:color w:val="414042"/>
          <w:spacing w:val="-4"/>
        </w:rPr>
        <w:t>continual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learning,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personal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growth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few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gr</w:t>
      </w:r>
      <w:r>
        <w:rPr>
          <w:color w:val="414042"/>
          <w:spacing w:val="-5"/>
        </w:rPr>
        <w:t>ey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hairs.</w:t>
      </w:r>
      <w:r>
        <w:rPr/>
      </w:r>
    </w:p>
    <w:p>
      <w:pPr>
        <w:pStyle w:val="BodyText"/>
        <w:tabs>
          <w:tab w:pos="4157" w:val="left" w:leader="none"/>
        </w:tabs>
        <w:spacing w:line="263" w:lineRule="auto" w:before="135"/>
        <w:ind w:right="2966"/>
        <w:jc w:val="left"/>
      </w:pPr>
      <w:r>
        <w:rPr>
          <w:color w:val="414042"/>
          <w:spacing w:val="-11"/>
        </w:rPr>
        <w:t>Y</w:t>
      </w:r>
      <w:r>
        <w:rPr>
          <w:color w:val="414042"/>
          <w:spacing w:val="-9"/>
        </w:rPr>
        <w:t>ou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too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may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somewher</w:t>
      </w:r>
      <w:r>
        <w:rPr>
          <w:color w:val="414042"/>
          <w:spacing w:val="-4"/>
        </w:rPr>
        <w:t>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continuum</w:t>
      </w:r>
      <w:r>
        <w:rPr>
          <w:color w:val="414042"/>
          <w:spacing w:val="-7"/>
        </w:rPr>
        <w:t> </w:t>
      </w:r>
      <w:r>
        <w:rPr>
          <w:color w:val="414042"/>
        </w:rPr>
        <w:t>–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somewher</w:t>
      </w:r>
      <w:r>
        <w:rPr>
          <w:color w:val="414042"/>
          <w:spacing w:val="-4"/>
        </w:rPr>
        <w:t>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between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young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ofessional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28"/>
          <w:w w:val="104"/>
        </w:rPr>
        <w:t> </w:t>
      </w:r>
      <w:r>
        <w:rPr>
          <w:color w:val="414042"/>
          <w:spacing w:val="-4"/>
        </w:rPr>
        <w:t>someone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earned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zillions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frequent</w:t>
      </w:r>
      <w:r>
        <w:rPr>
          <w:color w:val="414042"/>
          <w:spacing w:val="-9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4"/>
        </w:rPr>
        <w:t>points</w:t>
      </w:r>
      <w:r>
        <w:rPr>
          <w:color w:val="414042"/>
          <w:spacing w:val="7"/>
        </w:rPr>
        <w:t> </w:t>
      </w:r>
      <w:r>
        <w:rPr>
          <w:color w:val="414042"/>
          <w:spacing w:val="-4"/>
        </w:rPr>
        <w:t>learning</w:t>
      </w:r>
      <w:r>
        <w:rPr>
          <w:color w:val="414042"/>
          <w:spacing w:val="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6"/>
        </w:rPr>
        <w:t> </w:t>
      </w:r>
      <w:r>
        <w:rPr>
          <w:color w:val="414042"/>
          <w:spacing w:val="-4"/>
        </w:rPr>
        <w:t>expanding</w:t>
      </w:r>
      <w:r>
        <w:rPr>
          <w:color w:val="414042"/>
          <w:spacing w:val="7"/>
        </w:rPr>
        <w:t> </w:t>
      </w:r>
      <w:r>
        <w:rPr>
          <w:color w:val="414042"/>
          <w:spacing w:val="-3"/>
        </w:rPr>
        <w:t>your</w:t>
      </w:r>
      <w:r>
        <w:rPr>
          <w:color w:val="414042"/>
          <w:spacing w:val="6"/>
        </w:rPr>
        <w:t> </w:t>
      </w:r>
      <w:r>
        <w:rPr>
          <w:color w:val="414042"/>
          <w:spacing w:val="-4"/>
        </w:rPr>
        <w:t>portfolio.</w:t>
      </w:r>
      <w:r>
        <w:rPr/>
      </w:r>
    </w:p>
    <w:p>
      <w:pPr>
        <w:pStyle w:val="BodyText"/>
        <w:spacing w:line="263" w:lineRule="auto"/>
        <w:ind w:right="3366"/>
        <w:jc w:val="left"/>
      </w:pPr>
      <w:r>
        <w:rPr>
          <w:color w:val="414042"/>
          <w:spacing w:val="-4"/>
        </w:rPr>
        <w:t>For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those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you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10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-20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years,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you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may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awar</w:t>
      </w:r>
      <w:r>
        <w:rPr>
          <w:color w:val="414042"/>
          <w:spacing w:val="-4"/>
        </w:rPr>
        <w:t>e</w:t>
      </w:r>
      <w:r>
        <w:rPr>
          <w:color w:val="414042"/>
          <w:spacing w:val="34"/>
        </w:rPr>
        <w:t> </w:t>
      </w:r>
      <w:r>
        <w:rPr>
          <w:color w:val="414042"/>
          <w:spacing w:val="-2"/>
        </w:rPr>
        <w:t>of </w:t>
      </w:r>
      <w:r>
        <w:rPr>
          <w:color w:val="414042"/>
          <w:spacing w:val="-4"/>
        </w:rPr>
        <w:t>those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younger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 </w:t>
      </w:r>
      <w:r>
        <w:rPr>
          <w:color w:val="414042"/>
          <w:spacing w:val="-5"/>
        </w:rPr>
        <w:t>course,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those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now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considered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“older”</w:t>
      </w:r>
      <w:r>
        <w:rPr>
          <w:color w:val="414042"/>
          <w:spacing w:val="-2"/>
        </w:rPr>
        <w:t> </w:t>
      </w:r>
      <w:r>
        <w:rPr>
          <w:color w:val="414042"/>
        </w:rPr>
        <w:t>…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but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not</w:t>
      </w:r>
      <w:r>
        <w:rPr>
          <w:color w:val="414042"/>
          <w:spacing w:val="48"/>
          <w:w w:val="106"/>
        </w:rPr>
        <w:t> </w:t>
      </w:r>
      <w:r>
        <w:rPr>
          <w:color w:val="414042"/>
          <w:spacing w:val="-5"/>
        </w:rPr>
        <w:t>necessarily</w:t>
      </w:r>
      <w:r>
        <w:rPr>
          <w:color w:val="414042"/>
          <w:spacing w:val="-23"/>
        </w:rPr>
        <w:t> </w:t>
      </w:r>
      <w:r>
        <w:rPr>
          <w:color w:val="414042"/>
          <w:spacing w:val="-4"/>
        </w:rPr>
        <w:t>old.</w:t>
      </w:r>
      <w:r>
        <w:rPr/>
      </w:r>
    </w:p>
    <w:p>
      <w:pPr>
        <w:pStyle w:val="BodyText"/>
        <w:tabs>
          <w:tab w:pos="3480" w:val="left" w:leader="none"/>
        </w:tabs>
        <w:spacing w:line="263" w:lineRule="auto"/>
        <w:ind w:right="3116"/>
        <w:jc w:val="left"/>
      </w:pP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those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here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today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6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3"/>
        </w:rPr>
        <w:t>the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miles,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worked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tir</w:t>
      </w:r>
      <w:r>
        <w:rPr>
          <w:color w:val="414042"/>
          <w:spacing w:val="-5"/>
        </w:rPr>
        <w:t>elessly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many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now</w:t>
      </w:r>
      <w:r>
        <w:rPr>
          <w:color w:val="414042"/>
          <w:spacing w:val="46"/>
          <w:w w:val="101"/>
        </w:rPr>
        <w:t> </w:t>
      </w:r>
      <w:r>
        <w:rPr>
          <w:color w:val="414042"/>
          <w:spacing w:val="-3"/>
        </w:rPr>
        <w:t>most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likely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considered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8"/>
        </w:rPr>
        <w:t> </w:t>
      </w:r>
      <w:r>
        <w:rPr>
          <w:color w:val="414042"/>
        </w:rPr>
        <w:t>…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here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few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questions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us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consider</w:t>
      </w:r>
      <w:r>
        <w:rPr>
          <w:color w:val="414042"/>
          <w:spacing w:val="-7"/>
        </w:rPr>
        <w:t>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3"/>
        </w:rPr>
        <w:t>What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next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10</w:t>
      </w:r>
      <w:r>
        <w:rPr>
          <w:color w:val="414042"/>
          <w:spacing w:val="-13"/>
        </w:rPr>
        <w:t> </w:t>
      </w:r>
      <w:r>
        <w:rPr>
          <w:color w:val="414042"/>
        </w:rPr>
        <w:t>-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20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look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like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us?</w:t>
      </w:r>
      <w:r>
        <w:rPr/>
      </w:r>
    </w:p>
    <w:p>
      <w:pPr>
        <w:pStyle w:val="BodyText"/>
        <w:spacing w:line="263" w:lineRule="auto" w:before="135"/>
        <w:ind w:right="3366"/>
        <w:jc w:val="left"/>
      </w:pPr>
      <w:r>
        <w:rPr>
          <w:color w:val="414042"/>
          <w:spacing w:val="-4"/>
          <w:w w:val="105"/>
        </w:rPr>
        <w:t>What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strategies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4"/>
          <w:w w:val="105"/>
        </w:rPr>
        <w:t>will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4"/>
          <w:w w:val="105"/>
        </w:rPr>
        <w:t>our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workplaces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follow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ensure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there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are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opportunities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3"/>
          <w:w w:val="105"/>
        </w:rPr>
        <w:t>for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3"/>
          <w:w w:val="105"/>
        </w:rPr>
        <w:t>us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stay</w:t>
      </w:r>
      <w:r>
        <w:rPr>
          <w:color w:val="414042"/>
          <w:spacing w:val="34"/>
          <w:w w:val="95"/>
        </w:rPr>
        <w:t> </w:t>
      </w:r>
      <w:r>
        <w:rPr>
          <w:color w:val="414042"/>
          <w:spacing w:val="-5"/>
          <w:w w:val="105"/>
        </w:rPr>
        <w:t>connected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stay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passionate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about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what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3"/>
          <w:w w:val="105"/>
        </w:rPr>
        <w:t>we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love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do?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4"/>
        </w:rPr>
        <w:t>For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me,</w:t>
      </w:r>
      <w:r>
        <w:rPr>
          <w:color w:val="414042"/>
          <w:spacing w:val="-8"/>
        </w:rPr>
        <w:t> </w:t>
      </w:r>
      <w:r>
        <w:rPr>
          <w:color w:val="414042"/>
        </w:rPr>
        <w:t>I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am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curious…</w:t>
      </w:r>
      <w:r>
        <w:rPr>
          <w:color w:val="414042"/>
          <w:spacing w:val="-8"/>
        </w:rPr>
        <w:t> </w:t>
      </w:r>
      <w:r>
        <w:rPr>
          <w:color w:val="414042"/>
        </w:rPr>
        <w:t>I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want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know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working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life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like</w:t>
      </w:r>
      <w:r>
        <w:rPr>
          <w:color w:val="414042"/>
          <w:spacing w:val="-8"/>
        </w:rPr>
        <w:t> </w:t>
      </w:r>
      <w:r>
        <w:rPr>
          <w:color w:val="414042"/>
        </w:rPr>
        <w:t>…</w:t>
      </w:r>
      <w:r>
        <w:rPr/>
      </w:r>
    </w:p>
    <w:p>
      <w:pPr>
        <w:pStyle w:val="BodyText"/>
        <w:spacing w:line="263" w:lineRule="auto" w:before="135"/>
        <w:ind w:right="2862"/>
        <w:jc w:val="left"/>
      </w:pPr>
      <w:r>
        <w:rPr>
          <w:color w:val="414042"/>
          <w:spacing w:val="-4"/>
        </w:rPr>
        <w:t>Whether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KPMG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local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organic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café,</w:t>
      </w:r>
      <w:r>
        <w:rPr>
          <w:color w:val="414042"/>
          <w:spacing w:val="-12"/>
        </w:rPr>
        <w:t> </w:t>
      </w:r>
      <w:r>
        <w:rPr>
          <w:color w:val="414042"/>
        </w:rPr>
        <w:t>I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see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part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life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well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into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60s,</w:t>
      </w:r>
      <w:r>
        <w:rPr>
          <w:color w:val="414042"/>
          <w:spacing w:val="24"/>
          <w:w w:val="91"/>
        </w:rPr>
        <w:t> </w:t>
      </w:r>
      <w:r>
        <w:rPr>
          <w:color w:val="414042"/>
          <w:spacing w:val="-4"/>
        </w:rPr>
        <w:t>70s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perhaps</w:t>
      </w:r>
      <w:r>
        <w:rPr>
          <w:color w:val="414042"/>
          <w:spacing w:val="-17"/>
        </w:rPr>
        <w:t> </w:t>
      </w:r>
      <w:r>
        <w:rPr>
          <w:color w:val="414042"/>
          <w:spacing w:val="-3"/>
        </w:rPr>
        <w:t>into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80s.</w:t>
      </w:r>
      <w:r>
        <w:rPr/>
      </w:r>
    </w:p>
    <w:p>
      <w:pPr>
        <w:pStyle w:val="BodyText"/>
        <w:tabs>
          <w:tab w:pos="2167" w:val="left" w:leader="none"/>
        </w:tabs>
        <w:spacing w:line="240" w:lineRule="auto"/>
        <w:ind w:right="0"/>
        <w:jc w:val="left"/>
      </w:pPr>
      <w:r>
        <w:rPr>
          <w:color w:val="414042"/>
          <w:spacing w:val="-3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part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because</w:t>
      </w:r>
      <w:r>
        <w:rPr>
          <w:color w:val="414042"/>
          <w:spacing w:val="-10"/>
        </w:rPr>
        <w:t> </w:t>
      </w:r>
      <w:r>
        <w:rPr>
          <w:color w:val="414042"/>
        </w:rPr>
        <w:t>I</w:t>
      </w:r>
      <w:r>
        <w:rPr>
          <w:color w:val="414042"/>
          <w:spacing w:val="-10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4"/>
        </w:rPr>
        <w:t>purpose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 </w:t>
      </w:r>
      <w:r>
        <w:rPr>
          <w:color w:val="414042"/>
          <w:spacing w:val="-4"/>
        </w:rPr>
        <w:t>meaning</w:t>
      </w:r>
      <w:r>
        <w:rPr>
          <w:color w:val="414042"/>
          <w:spacing w:val="-2"/>
        </w:rPr>
        <w:t> in</w:t>
      </w:r>
      <w:r>
        <w:rPr>
          <w:color w:val="414042"/>
          <w:spacing w:val="-3"/>
        </w:rPr>
        <w:t> life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through</w:t>
      </w:r>
      <w:r>
        <w:rPr>
          <w:color w:val="414042"/>
          <w:spacing w:val="-3"/>
        </w:rPr>
        <w:t> my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work.</w:t>
      </w:r>
      <w:r>
        <w:rPr/>
      </w:r>
    </w:p>
    <w:p>
      <w:pPr>
        <w:pStyle w:val="BodyText"/>
        <w:tabs>
          <w:tab w:pos="935" w:val="left" w:leader="none"/>
        </w:tabs>
        <w:spacing w:line="240" w:lineRule="auto" w:before="135"/>
        <w:ind w:right="0"/>
        <w:jc w:val="left"/>
      </w:pPr>
      <w:r>
        <w:rPr>
          <w:color w:val="414042"/>
        </w:rPr>
        <w:t>I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15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4"/>
        </w:rPr>
        <w:t>purpose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 </w:t>
      </w:r>
      <w:r>
        <w:rPr>
          <w:color w:val="414042"/>
          <w:spacing w:val="-4"/>
        </w:rPr>
        <w:t>meaning</w:t>
      </w:r>
      <w:r>
        <w:rPr>
          <w:color w:val="414042"/>
          <w:spacing w:val="-2"/>
        </w:rPr>
        <w:t> in</w:t>
      </w:r>
      <w:r>
        <w:rPr>
          <w:color w:val="414042"/>
          <w:spacing w:val="-3"/>
        </w:rPr>
        <w:t> life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through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raising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children</w:t>
      </w:r>
      <w:r>
        <w:rPr>
          <w:color w:val="414042"/>
          <w:spacing w:val="-3"/>
        </w:rPr>
        <w:t> who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2"/>
        </w:rPr>
        <w:t> be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2"/>
        </w:rPr>
        <w:t> of</w:t>
      </w:r>
      <w:r>
        <w:rPr>
          <w:color w:val="414042"/>
          <w:spacing w:val="-3"/>
        </w:rPr>
        <w:t> the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futur</w:t>
      </w:r>
      <w:r>
        <w:rPr>
          <w:color w:val="414042"/>
          <w:spacing w:val="-6"/>
        </w:rPr>
        <w:t>e.</w:t>
      </w:r>
      <w:r>
        <w:rPr/>
      </w:r>
    </w:p>
    <w:p>
      <w:pPr>
        <w:pStyle w:val="BodyText"/>
        <w:spacing w:line="263" w:lineRule="auto" w:before="135"/>
        <w:ind w:right="2930"/>
        <w:jc w:val="left"/>
      </w:pPr>
      <w:r>
        <w:rPr>
          <w:color w:val="414042"/>
        </w:rPr>
        <w:t>I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am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delighted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KPMG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sponsoring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today</w:t>
      </w:r>
      <w:r>
        <w:rPr>
          <w:color w:val="414042"/>
          <w:spacing w:val="-6"/>
        </w:rPr>
        <w:t>’</w:t>
      </w:r>
      <w:r>
        <w:rPr>
          <w:color w:val="414042"/>
          <w:spacing w:val="-9"/>
        </w:rPr>
        <w:t>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Work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because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our</w:t>
      </w:r>
      <w:r>
        <w:rPr>
          <w:color w:val="414042"/>
          <w:spacing w:val="54"/>
          <w:w w:val="102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Inclusion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Strategy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2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speci</w:t>
      </w:r>
      <w:r>
        <w:rPr>
          <w:color w:val="414042"/>
          <w:spacing w:val="-4"/>
        </w:rPr>
        <w:t>fi</w:t>
      </w:r>
      <w:r>
        <w:rPr>
          <w:color w:val="414042"/>
        </w:rPr>
        <w:t> </w:t>
      </w:r>
      <w:r>
        <w:rPr>
          <w:color w:val="414042"/>
          <w:spacing w:val="22"/>
        </w:rPr>
        <w:t> </w:t>
      </w:r>
      <w:r>
        <w:rPr>
          <w:color w:val="414042"/>
          <w:spacing w:val="-5"/>
        </w:rPr>
        <w:t>area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focus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called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Generational.</w:t>
      </w:r>
      <w:r>
        <w:rPr/>
      </w:r>
    </w:p>
    <w:p>
      <w:pPr>
        <w:pStyle w:val="BodyText"/>
        <w:spacing w:line="263" w:lineRule="auto"/>
        <w:ind w:right="3052"/>
        <w:jc w:val="left"/>
      </w:pPr>
      <w:r>
        <w:rPr>
          <w:color w:val="414042"/>
          <w:spacing w:val="-4"/>
        </w:rPr>
        <w:t>We</w:t>
      </w:r>
      <w:r>
        <w:rPr>
          <w:color w:val="414042"/>
          <w:spacing w:val="-5"/>
        </w:rPr>
        <w:t> ar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hoping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use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discussion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4"/>
        </w:rPr>
        <w:t> occurring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here today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inform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work</w:t>
      </w:r>
      <w:r>
        <w:rPr>
          <w:color w:val="414042"/>
          <w:spacing w:val="44"/>
        </w:rPr>
        <w:t> </w:t>
      </w:r>
      <w:r>
        <w:rPr>
          <w:color w:val="414042"/>
          <w:spacing w:val="-4"/>
        </w:rPr>
        <w:t>under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Generational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focus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</w:rPr>
        <w:t>I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am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very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much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looking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forward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seeing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comes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out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52"/>
          <w:w w:val="106"/>
        </w:rPr>
        <w:t> </w:t>
      </w:r>
      <w:r>
        <w:rPr>
          <w:color w:val="414042"/>
          <w:spacing w:val="-7"/>
        </w:rPr>
        <w:t>today</w:t>
      </w:r>
      <w:r>
        <w:rPr>
          <w:color w:val="414042"/>
          <w:spacing w:val="-6"/>
        </w:rPr>
        <w:t>’</w:t>
      </w:r>
      <w:r>
        <w:rPr>
          <w:color w:val="414042"/>
          <w:spacing w:val="-9"/>
        </w:rPr>
        <w:t>s</w:t>
      </w:r>
      <w:r>
        <w:rPr>
          <w:color w:val="414042"/>
          <w:spacing w:val="-33"/>
        </w:rPr>
        <w:t> </w:t>
      </w:r>
      <w:r>
        <w:rPr>
          <w:color w:val="414042"/>
          <w:spacing w:val="-5"/>
        </w:rPr>
        <w:t>discussions.</w:t>
      </w:r>
      <w:r>
        <w:rPr/>
      </w:r>
    </w:p>
    <w:p>
      <w:pPr>
        <w:pStyle w:val="BodyText"/>
        <w:tabs>
          <w:tab w:pos="3354" w:val="left" w:leader="none"/>
        </w:tabs>
        <w:spacing w:line="263" w:lineRule="auto"/>
        <w:ind w:right="2862"/>
        <w:jc w:val="left"/>
      </w:pPr>
      <w:r>
        <w:rPr>
          <w:color w:val="414042"/>
        </w:rPr>
        <w:t>I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would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like</w:t>
      </w:r>
      <w:r>
        <w:rPr>
          <w:color w:val="414042"/>
          <w:spacing w:val="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think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your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outcome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today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3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better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equipped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conduct</w:t>
      </w:r>
      <w:r>
        <w:rPr>
          <w:color w:val="414042"/>
          <w:spacing w:val="2"/>
        </w:rPr>
        <w:t> </w:t>
      </w:r>
      <w:r>
        <w:rPr>
          <w:color w:val="414042"/>
        </w:rPr>
        <w:t>a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robust</w:t>
      </w:r>
      <w:r>
        <w:rPr>
          <w:color w:val="414042"/>
          <w:spacing w:val="58"/>
          <w:w w:val="103"/>
        </w:rPr>
        <w:t> </w:t>
      </w:r>
      <w:r>
        <w:rPr>
          <w:color w:val="414042"/>
          <w:spacing w:val="-5"/>
        </w:rPr>
        <w:t>conversation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inclusion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issues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those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areas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af</w:t>
      </w:r>
      <w:r>
        <w:rPr>
          <w:color w:val="414042"/>
          <w:spacing w:val="-5"/>
        </w:rPr>
        <w:t>fecting</w:t>
      </w:r>
      <w:r>
        <w:rPr>
          <w:color w:val="414042"/>
          <w:spacing w:val="65"/>
          <w:w w:val="104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take</w:t>
      </w:r>
      <w:r>
        <w:rPr>
          <w:color w:val="414042"/>
          <w:spacing w:val="-9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4"/>
        </w:rPr>
        <w:t>from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so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inform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36"/>
          <w:w w:val="96"/>
        </w:rPr>
        <w:t> </w:t>
      </w:r>
      <w:r>
        <w:rPr>
          <w:color w:val="414042"/>
          <w:spacing w:val="-5"/>
        </w:rPr>
        <w:t>strategies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plans.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BodyText"/>
        <w:tabs>
          <w:tab w:pos="4394" w:val="left" w:leader="none"/>
        </w:tabs>
        <w:spacing w:line="263" w:lineRule="auto" w:before="51"/>
        <w:ind w:right="173"/>
        <w:jc w:val="left"/>
      </w:pPr>
      <w:r>
        <w:rPr>
          <w:color w:val="414042"/>
          <w:spacing w:val="-4"/>
        </w:rPr>
        <w:t>For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example,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case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when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AHRI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conducted</w:t>
      </w:r>
      <w:r>
        <w:rPr>
          <w:color w:val="414042"/>
          <w:spacing w:val="-13"/>
        </w:rPr>
        <w:t> </w:t>
      </w:r>
      <w:r>
        <w:rPr>
          <w:color w:val="414042"/>
        </w:rPr>
        <w:t>a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Summit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on</w:t>
      </w:r>
      <w:r>
        <w:rPr>
          <w:color w:val="414042"/>
          <w:spacing w:val="26"/>
          <w:w w:val="103"/>
        </w:rPr>
        <w:t> </w:t>
      </w:r>
      <w:r>
        <w:rPr>
          <w:color w:val="414042"/>
          <w:spacing w:val="-4"/>
        </w:rPr>
        <w:t>Gender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Equity</w:t>
      </w:r>
      <w:r>
        <w:rPr>
          <w:color w:val="414042"/>
          <w:spacing w:val="-13"/>
        </w:rPr>
        <w:t> </w:t>
      </w:r>
      <w:r>
        <w:rPr>
          <w:color w:val="414042"/>
        </w:rPr>
        <w:t>a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few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ago,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used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4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2"/>
        </w:rPr>
        <w:t>in</w:t>
      </w:r>
      <w:r>
        <w:rPr>
          <w:color w:val="414042"/>
          <w:spacing w:val="5"/>
        </w:rPr>
        <w:t> </w:t>
      </w:r>
      <w:r>
        <w:rPr>
          <w:color w:val="414042"/>
          <w:spacing w:val="-4"/>
        </w:rPr>
        <w:t>that</w:t>
      </w:r>
      <w:r>
        <w:rPr>
          <w:color w:val="414042"/>
          <w:spacing w:val="25"/>
          <w:w w:val="104"/>
        </w:rPr>
        <w:t> </w:t>
      </w:r>
      <w:r>
        <w:rPr>
          <w:color w:val="414042"/>
          <w:spacing w:val="-4"/>
        </w:rPr>
        <w:t>report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craft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4"/>
        </w:rPr>
        <w:t> appr</w:t>
      </w:r>
      <w:r>
        <w:rPr>
          <w:color w:val="414042"/>
          <w:spacing w:val="-5"/>
        </w:rPr>
        <w:t>oach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Gender </w:t>
      </w:r>
      <w:r>
        <w:rPr>
          <w:color w:val="414042"/>
          <w:spacing w:val="-5"/>
        </w:rPr>
        <w:t>which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another </w:t>
      </w:r>
      <w:r>
        <w:rPr>
          <w:color w:val="414042"/>
          <w:spacing w:val="-5"/>
        </w:rPr>
        <w:t>focus</w:t>
      </w:r>
      <w:r>
        <w:rPr>
          <w:color w:val="414042"/>
          <w:spacing w:val="32"/>
          <w:w w:val="98"/>
        </w:rPr>
        <w:t> </w:t>
      </w:r>
      <w:r>
        <w:rPr>
          <w:color w:val="414042"/>
          <w:spacing w:val="-5"/>
        </w:rPr>
        <w:t>area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Inclusion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Strategy.</w:t>
      </w:r>
      <w:r>
        <w:rPr/>
      </w:r>
    </w:p>
    <w:p>
      <w:pPr>
        <w:pStyle w:val="BodyText"/>
        <w:spacing w:line="263" w:lineRule="auto"/>
        <w:ind w:right="278"/>
        <w:jc w:val="left"/>
      </w:pPr>
      <w:r>
        <w:rPr>
          <w:color w:val="414042"/>
          <w:spacing w:val="-3"/>
        </w:rPr>
        <w:t>As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esult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that,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many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you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would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know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have</w:t>
      </w:r>
      <w:r>
        <w:rPr>
          <w:color w:val="414042"/>
          <w:spacing w:val="26"/>
          <w:w w:val="96"/>
        </w:rPr>
        <w:t> </w:t>
      </w:r>
      <w:r>
        <w:rPr>
          <w:color w:val="414042"/>
          <w:spacing w:val="-4"/>
        </w:rPr>
        <w:t>implemented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targets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female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leadership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oles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30"/>
          <w:w w:val="93"/>
        </w:rPr>
        <w:t> </w:t>
      </w:r>
      <w:r>
        <w:rPr>
          <w:color w:val="414042"/>
          <w:spacing w:val="-4"/>
        </w:rPr>
        <w:t>far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reaching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compr</w:t>
      </w:r>
      <w:r>
        <w:rPr>
          <w:color w:val="414042"/>
          <w:spacing w:val="-5"/>
        </w:rPr>
        <w:t>ehensive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appr</w:t>
      </w:r>
      <w:r>
        <w:rPr>
          <w:color w:val="414042"/>
          <w:spacing w:val="-5"/>
        </w:rPr>
        <w:t>oach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integrates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27"/>
          <w:w w:val="93"/>
        </w:rPr>
        <w:t> </w:t>
      </w:r>
      <w:r>
        <w:rPr>
          <w:color w:val="414042"/>
          <w:spacing w:val="-4"/>
        </w:rPr>
        <w:t>consideration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gender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into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everything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do.</w:t>
      </w:r>
      <w:r>
        <w:rPr>
          <w:color w:val="414042"/>
          <w:spacing w:val="-5"/>
        </w:rPr>
        <w:t> </w:t>
      </w:r>
      <w:r>
        <w:rPr>
          <w:color w:val="414042"/>
          <w:spacing w:val="-11"/>
        </w:rPr>
        <w:t>Y</w:t>
      </w:r>
      <w:r>
        <w:rPr>
          <w:color w:val="414042"/>
          <w:spacing w:val="-9"/>
        </w:rPr>
        <w:t>ou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may</w:t>
      </w:r>
      <w:r>
        <w:rPr>
          <w:color w:val="414042"/>
          <w:spacing w:val="-5"/>
        </w:rPr>
        <w:t> also</w:t>
      </w:r>
      <w:r>
        <w:rPr>
          <w:color w:val="414042"/>
          <w:spacing w:val="28"/>
          <w:w w:val="97"/>
        </w:rPr>
        <w:t> </w:t>
      </w:r>
      <w:r>
        <w:rPr>
          <w:color w:val="414042"/>
          <w:spacing w:val="-3"/>
        </w:rPr>
        <w:t>like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know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spectrum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female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leadership</w:t>
      </w:r>
      <w:r>
        <w:rPr>
          <w:color w:val="414042"/>
          <w:spacing w:val="20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KPMG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now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between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34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58.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Connecting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28"/>
          <w:w w:val="101"/>
        </w:rPr>
        <w:t> </w:t>
      </w:r>
      <w:r>
        <w:rPr>
          <w:color w:val="414042"/>
          <w:spacing w:val="-4"/>
        </w:rPr>
        <w:t>younger</w:t>
      </w:r>
      <w:r>
        <w:rPr>
          <w:color w:val="414042"/>
          <w:spacing w:val="-22"/>
        </w:rPr>
        <w:t> </w:t>
      </w:r>
      <w:r>
        <w:rPr>
          <w:color w:val="414042"/>
          <w:spacing w:val="-5"/>
        </w:rPr>
        <w:t>Australians.</w:t>
      </w:r>
      <w:r>
        <w:rPr/>
      </w:r>
    </w:p>
    <w:p>
      <w:pPr>
        <w:pStyle w:val="BodyText"/>
        <w:tabs>
          <w:tab w:pos="1377" w:val="left" w:leader="none"/>
        </w:tabs>
        <w:spacing w:line="263" w:lineRule="auto"/>
        <w:ind w:right="0"/>
        <w:jc w:val="left"/>
      </w:pPr>
      <w:r>
        <w:rPr>
          <w:color w:val="414042"/>
        </w:rPr>
        <w:t>I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hope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you</w:t>
      </w:r>
      <w:r>
        <w:rPr>
          <w:color w:val="414042"/>
          <w:spacing w:val="-5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4"/>
        </w:rPr>
        <w:t>today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useful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inspiring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conversation.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KPMG</w:t>
      </w:r>
      <w:r>
        <w:rPr>
          <w:color w:val="414042"/>
          <w:spacing w:val="34"/>
          <w:w w:val="96"/>
        </w:rPr>
        <w:t> </w:t>
      </w:r>
      <w:r>
        <w:rPr>
          <w:color w:val="414042"/>
          <w:spacing w:val="-3"/>
        </w:rPr>
        <w:t>is</w:t>
      </w:r>
      <w:r>
        <w:rPr>
          <w:color w:val="414042"/>
        </w:rPr>
        <w:t> </w:t>
      </w:r>
      <w:r>
        <w:rPr>
          <w:color w:val="414042"/>
          <w:spacing w:val="-4"/>
        </w:rPr>
        <w:t>very</w:t>
      </w:r>
      <w:r>
        <w:rPr>
          <w:color w:val="414042"/>
        </w:rPr>
        <w:t> </w:t>
      </w:r>
      <w:r>
        <w:rPr>
          <w:color w:val="414042"/>
          <w:spacing w:val="-4"/>
        </w:rPr>
        <w:t>proud</w:t>
      </w:r>
      <w:r>
        <w:rPr>
          <w:color w:val="414042"/>
        </w:rPr>
        <w:t> </w:t>
      </w:r>
      <w:r>
        <w:rPr>
          <w:color w:val="414042"/>
          <w:spacing w:val="-2"/>
        </w:rPr>
        <w:t>to</w:t>
      </w:r>
      <w:r>
        <w:rPr>
          <w:color w:val="414042"/>
        </w:rPr>
        <w:t> </w:t>
      </w:r>
      <w:r>
        <w:rPr>
          <w:color w:val="414042"/>
          <w:spacing w:val="-2"/>
        </w:rPr>
        <w:t>be</w:t>
      </w:r>
      <w:r>
        <w:rPr>
          <w:color w:val="414042"/>
        </w:rPr>
        <w:t> </w:t>
      </w:r>
      <w:r>
        <w:rPr>
          <w:color w:val="414042"/>
          <w:spacing w:val="-4"/>
        </w:rPr>
        <w:t>sponsoring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today</w:t>
      </w:r>
      <w:r>
        <w:rPr>
          <w:color w:val="414042"/>
        </w:rPr>
        <w:t> </w:t>
      </w:r>
      <w:r>
        <w:rPr>
          <w:color w:val="414042"/>
          <w:spacing w:val="-4"/>
        </w:rPr>
        <w:t>together</w:t>
      </w:r>
      <w:r>
        <w:rPr>
          <w:color w:val="414042"/>
        </w:rPr>
        <w:t> </w:t>
      </w:r>
      <w:r>
        <w:rPr>
          <w:color w:val="414042"/>
          <w:spacing w:val="-3"/>
        </w:rPr>
        <w:t>with</w:t>
      </w:r>
      <w:r>
        <w:rPr>
          <w:color w:val="414042"/>
        </w:rPr>
        <w:t> </w:t>
      </w:r>
      <w:r>
        <w:rPr>
          <w:color w:val="414042"/>
          <w:spacing w:val="-4"/>
        </w:rPr>
        <w:t>NAB.</w:t>
      </w:r>
      <w:r>
        <w:rPr/>
      </w:r>
    </w:p>
    <w:p>
      <w:pPr>
        <w:spacing w:line="240" w:lineRule="auto" w:before="6"/>
        <w:rPr>
          <w:rFonts w:ascii="Arial" w:hAnsi="Arial" w:cs="Arial" w:eastAsia="Arial"/>
          <w:sz w:val="7"/>
          <w:szCs w:val="7"/>
        </w:rPr>
      </w:pPr>
      <w:r>
        <w:rPr/>
        <w:br w:type="column"/>
      </w:r>
      <w:r>
        <w:rPr>
          <w:rFonts w:ascii="Arial"/>
          <w:sz w:val="7"/>
        </w:rPr>
      </w: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3297607" cy="7370064"/>
            <wp:effectExtent l="0" t="0" r="0" b="0"/>
            <wp:docPr id="19" name="image19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9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7607" cy="7370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before="110"/>
        <w:ind w:left="0" w:right="121" w:firstLine="0"/>
        <w:jc w:val="right"/>
        <w:rPr>
          <w:rFonts w:ascii="Arial" w:hAnsi="Arial" w:cs="Arial" w:eastAsia="Arial"/>
          <w:sz w:val="18"/>
          <w:szCs w:val="18"/>
        </w:rPr>
      </w:pPr>
      <w:r>
        <w:rPr>
          <w:rFonts w:ascii="Arial"/>
          <w:i/>
          <w:color w:val="7B7C7F"/>
          <w:spacing w:val="-4"/>
          <w:w w:val="95"/>
          <w:sz w:val="18"/>
        </w:rPr>
        <w:t>(Photo:</w:t>
      </w:r>
      <w:r>
        <w:rPr>
          <w:rFonts w:ascii="Arial"/>
          <w:i/>
          <w:color w:val="7B7C7F"/>
          <w:spacing w:val="-2"/>
          <w:w w:val="95"/>
          <w:sz w:val="18"/>
        </w:rPr>
        <w:t> </w:t>
      </w:r>
      <w:r>
        <w:rPr>
          <w:rFonts w:ascii="Arial"/>
          <w:i/>
          <w:color w:val="7B7C7F"/>
          <w:spacing w:val="-5"/>
          <w:w w:val="95"/>
          <w:sz w:val="18"/>
        </w:rPr>
        <w:t>Susan</w:t>
      </w:r>
      <w:r>
        <w:rPr>
          <w:rFonts w:ascii="Arial"/>
          <w:i/>
          <w:color w:val="7B7C7F"/>
          <w:spacing w:val="-2"/>
          <w:w w:val="95"/>
          <w:sz w:val="18"/>
        </w:rPr>
        <w:t> </w:t>
      </w:r>
      <w:r>
        <w:rPr>
          <w:rFonts w:ascii="Arial"/>
          <w:i/>
          <w:color w:val="7B7C7F"/>
          <w:spacing w:val="-4"/>
          <w:w w:val="95"/>
          <w:sz w:val="18"/>
        </w:rPr>
        <w:t>Ferrier)</w:t>
      </w:r>
      <w:r>
        <w:rPr>
          <w:rFonts w:ascii="Arial"/>
          <w:sz w:val="18"/>
        </w:rPr>
      </w:r>
    </w:p>
    <w:p>
      <w:pPr>
        <w:spacing w:after="0"/>
        <w:jc w:val="right"/>
        <w:rPr>
          <w:rFonts w:ascii="Arial" w:hAnsi="Arial" w:cs="Arial" w:eastAsia="Arial"/>
          <w:sz w:val="18"/>
          <w:szCs w:val="18"/>
        </w:rPr>
        <w:sectPr>
          <w:pgSz w:w="11910" w:h="16840"/>
          <w:pgMar w:header="0" w:footer="867" w:top="1540" w:bottom="1060" w:left="560" w:right="560"/>
          <w:cols w:num="2" w:equalWidth="0">
            <w:col w:w="5283" w:space="75"/>
            <w:col w:w="5432"/>
          </w:cols>
        </w:sectPr>
      </w:pPr>
    </w:p>
    <w:p>
      <w:pPr>
        <w:pStyle w:val="Heading2"/>
        <w:spacing w:line="789" w:lineRule="exact"/>
        <w:ind w:right="0"/>
        <w:jc w:val="left"/>
        <w:rPr>
          <w:b w:val="0"/>
          <w:bCs w:val="0"/>
        </w:rPr>
      </w:pPr>
      <w:r>
        <w:rPr>
          <w:color w:val="003D68"/>
          <w:spacing w:val="-7"/>
          <w:w w:val="65"/>
        </w:rPr>
        <w:t>CORPOR</w:t>
      </w:r>
      <w:r>
        <w:rPr>
          <w:color w:val="003D68"/>
          <w:spacing w:val="-34"/>
          <w:w w:val="65"/>
        </w:rPr>
        <w:t>A</w:t>
      </w:r>
      <w:r>
        <w:rPr>
          <w:color w:val="003D68"/>
          <w:spacing w:val="-7"/>
          <w:w w:val="65"/>
        </w:rPr>
        <w:t>T</w:t>
      </w:r>
      <w:r>
        <w:rPr>
          <w:color w:val="003D68"/>
          <w:w w:val="65"/>
        </w:rPr>
        <w:t>E</w:t>
      </w:r>
      <w:r>
        <w:rPr>
          <w:color w:val="003D68"/>
          <w:spacing w:val="230"/>
          <w:w w:val="65"/>
        </w:rPr>
        <w:t> </w:t>
      </w:r>
      <w:r>
        <w:rPr>
          <w:color w:val="003D68"/>
          <w:spacing w:val="-7"/>
          <w:w w:val="65"/>
        </w:rPr>
        <w:t>CHAMPIONS</w:t>
      </w:r>
      <w:r>
        <w:rPr>
          <w:b w:val="0"/>
        </w:rPr>
      </w:r>
    </w:p>
    <w:p>
      <w:pPr>
        <w:pStyle w:val="Heading7"/>
        <w:spacing w:line="240" w:lineRule="auto" w:before="226"/>
        <w:ind w:right="0"/>
        <w:jc w:val="left"/>
        <w:rPr>
          <w:b w:val="0"/>
          <w:bCs w:val="0"/>
        </w:rPr>
      </w:pPr>
      <w:r>
        <w:rPr>
          <w:color w:val="414042"/>
          <w:spacing w:val="-5"/>
          <w:w w:val="95"/>
        </w:rPr>
        <w:t>Best</w:t>
      </w:r>
      <w:r>
        <w:rPr>
          <w:color w:val="414042"/>
          <w:spacing w:val="-14"/>
          <w:w w:val="95"/>
        </w:rPr>
        <w:t> </w:t>
      </w:r>
      <w:r>
        <w:rPr>
          <w:color w:val="414042"/>
          <w:spacing w:val="-6"/>
          <w:w w:val="95"/>
        </w:rPr>
        <w:t>Practice</w:t>
      </w:r>
      <w:r>
        <w:rPr>
          <w:color w:val="414042"/>
          <w:spacing w:val="-13"/>
          <w:w w:val="95"/>
        </w:rPr>
        <w:t> </w:t>
      </w:r>
      <w:r>
        <w:rPr>
          <w:color w:val="414042"/>
          <w:spacing w:val="-5"/>
          <w:w w:val="95"/>
        </w:rPr>
        <w:t>Case</w:t>
      </w:r>
      <w:r>
        <w:rPr>
          <w:color w:val="414042"/>
          <w:spacing w:val="-13"/>
          <w:w w:val="95"/>
        </w:rPr>
        <w:t> </w:t>
      </w:r>
      <w:r>
        <w:rPr>
          <w:color w:val="414042"/>
          <w:spacing w:val="-6"/>
          <w:w w:val="95"/>
        </w:rPr>
        <w:t>Studies:</w:t>
      </w:r>
      <w:r>
        <w:rPr>
          <w:color w:val="414042"/>
          <w:spacing w:val="-13"/>
          <w:w w:val="95"/>
        </w:rPr>
        <w:t> </w:t>
      </w:r>
      <w:r>
        <w:rPr>
          <w:color w:val="414042"/>
          <w:spacing w:val="-4"/>
          <w:w w:val="95"/>
        </w:rPr>
        <w:t>Older</w:t>
      </w:r>
      <w:r>
        <w:rPr>
          <w:color w:val="414042"/>
          <w:spacing w:val="-13"/>
          <w:w w:val="95"/>
        </w:rPr>
        <w:t> </w:t>
      </w:r>
      <w:r>
        <w:rPr>
          <w:color w:val="414042"/>
          <w:spacing w:val="-6"/>
          <w:w w:val="95"/>
        </w:rPr>
        <w:t>Australians</w:t>
      </w:r>
      <w:r>
        <w:rPr>
          <w:color w:val="414042"/>
          <w:spacing w:val="-13"/>
          <w:w w:val="95"/>
        </w:rPr>
        <w:t> </w:t>
      </w:r>
      <w:r>
        <w:rPr>
          <w:color w:val="414042"/>
          <w:spacing w:val="-3"/>
          <w:w w:val="95"/>
        </w:rPr>
        <w:t>at</w:t>
      </w:r>
      <w:r>
        <w:rPr>
          <w:color w:val="414042"/>
          <w:spacing w:val="-13"/>
          <w:w w:val="95"/>
        </w:rPr>
        <w:t> </w:t>
      </w:r>
      <w:r>
        <w:rPr>
          <w:color w:val="414042"/>
          <w:spacing w:val="-8"/>
          <w:w w:val="95"/>
        </w:rPr>
        <w:t>Work</w:t>
      </w:r>
      <w:r>
        <w:rPr>
          <w:b w:val="0"/>
        </w:rPr>
      </w:r>
    </w:p>
    <w:p>
      <w:pPr>
        <w:pStyle w:val="BodyText"/>
        <w:spacing w:line="263" w:lineRule="auto" w:before="130"/>
        <w:ind w:right="1509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central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piece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Corporate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Champions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program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Investment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Experience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Charter</w:t>
      </w:r>
      <w:r>
        <w:rPr>
          <w:color w:val="414042"/>
          <w:spacing w:val="-7"/>
        </w:rPr>
        <w:t>.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charter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is</w:t>
      </w:r>
      <w:r>
        <w:rPr>
          <w:color w:val="414042"/>
          <w:spacing w:val="65"/>
          <w:w w:val="92"/>
        </w:rPr>
        <w:t> </w:t>
      </w:r>
      <w:r>
        <w:rPr>
          <w:color w:val="414042"/>
          <w:spacing w:val="-4"/>
        </w:rPr>
        <w:t>designed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encourage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recruitment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retention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people,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str</w:t>
      </w:r>
      <w:r>
        <w:rPr>
          <w:color w:val="414042"/>
          <w:spacing w:val="-4"/>
        </w:rPr>
        <w:t>engthen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positive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age-</w:t>
      </w:r>
      <w:r>
        <w:rPr>
          <w:color w:val="414042"/>
          <w:spacing w:val="39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practices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workplaces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throughout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Australia.These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nine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pillarsof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charter:</w:t>
      </w:r>
      <w:r>
        <w:rPr/>
      </w:r>
    </w:p>
    <w:p>
      <w:pPr>
        <w:pStyle w:val="BodyText"/>
        <w:numPr>
          <w:ilvl w:val="0"/>
          <w:numId w:val="3"/>
        </w:numPr>
        <w:tabs>
          <w:tab w:pos="761" w:val="left" w:leader="none"/>
        </w:tabs>
        <w:spacing w:line="240" w:lineRule="auto" w:before="114" w:after="0"/>
        <w:ind w:left="760" w:right="0" w:hanging="187"/>
        <w:jc w:val="left"/>
      </w:pPr>
      <w:r>
        <w:rPr>
          <w:color w:val="414042"/>
          <w:spacing w:val="-4"/>
        </w:rPr>
        <w:t>We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know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plan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future</w:t>
      </w:r>
      <w:r>
        <w:rPr/>
      </w:r>
    </w:p>
    <w:p>
      <w:pPr>
        <w:pStyle w:val="BodyText"/>
        <w:numPr>
          <w:ilvl w:val="0"/>
          <w:numId w:val="3"/>
        </w:numPr>
        <w:tabs>
          <w:tab w:pos="761" w:val="left" w:leader="none"/>
        </w:tabs>
        <w:spacing w:line="240" w:lineRule="auto" w:before="135" w:after="0"/>
        <w:ind w:left="760" w:right="0" w:hanging="187"/>
        <w:jc w:val="left"/>
      </w:pPr>
      <w:r>
        <w:rPr>
          <w:color w:val="414042"/>
          <w:spacing w:val="-4"/>
        </w:rPr>
        <w:t>We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recruit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best,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regar</w:t>
      </w:r>
      <w:r>
        <w:rPr>
          <w:color w:val="414042"/>
          <w:spacing w:val="-6"/>
        </w:rPr>
        <w:t>dless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age</w:t>
      </w:r>
      <w:r>
        <w:rPr/>
      </w:r>
    </w:p>
    <w:p>
      <w:pPr>
        <w:pStyle w:val="BodyText"/>
        <w:numPr>
          <w:ilvl w:val="0"/>
          <w:numId w:val="3"/>
        </w:numPr>
        <w:tabs>
          <w:tab w:pos="761" w:val="left" w:leader="none"/>
        </w:tabs>
        <w:spacing w:line="240" w:lineRule="auto" w:before="135" w:after="0"/>
        <w:ind w:left="760" w:right="0" w:hanging="187"/>
        <w:jc w:val="left"/>
      </w:pPr>
      <w:r>
        <w:rPr>
          <w:color w:val="414042"/>
          <w:spacing w:val="-4"/>
        </w:rPr>
        <w:t>We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believe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life-long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learning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encourage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transfer</w:t>
      </w:r>
      <w:r>
        <w:rPr/>
      </w:r>
    </w:p>
    <w:p>
      <w:pPr>
        <w:pStyle w:val="BodyText"/>
        <w:numPr>
          <w:ilvl w:val="0"/>
          <w:numId w:val="3"/>
        </w:numPr>
        <w:tabs>
          <w:tab w:pos="761" w:val="left" w:leader="none"/>
        </w:tabs>
        <w:spacing w:line="240" w:lineRule="auto" w:before="135" w:after="0"/>
        <w:ind w:left="760" w:right="0" w:hanging="187"/>
        <w:jc w:val="left"/>
      </w:pPr>
      <w:r>
        <w:rPr>
          <w:color w:val="414042"/>
          <w:spacing w:val="-4"/>
        </w:rPr>
        <w:t>We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proactive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retaining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staf</w:t>
      </w:r>
      <w:r>
        <w:rPr>
          <w:color w:val="414042"/>
          <w:spacing w:val="-4"/>
        </w:rPr>
        <w:t>f</w:t>
      </w:r>
      <w:r>
        <w:rPr/>
      </w:r>
    </w:p>
    <w:p>
      <w:pPr>
        <w:pStyle w:val="BodyText"/>
        <w:numPr>
          <w:ilvl w:val="0"/>
          <w:numId w:val="3"/>
        </w:numPr>
        <w:tabs>
          <w:tab w:pos="761" w:val="left" w:leader="none"/>
        </w:tabs>
        <w:spacing w:line="240" w:lineRule="auto" w:before="135" w:after="0"/>
        <w:ind w:left="760" w:right="0" w:hanging="187"/>
        <w:jc w:val="left"/>
      </w:pPr>
      <w:r>
        <w:rPr>
          <w:color w:val="414042"/>
          <w:spacing w:val="-5"/>
          <w:w w:val="105"/>
        </w:rPr>
        <w:t>We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support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our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employees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transition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6"/>
          <w:w w:val="105"/>
        </w:rPr>
        <w:t>r</w:t>
      </w:r>
      <w:r>
        <w:rPr>
          <w:color w:val="414042"/>
          <w:spacing w:val="-5"/>
          <w:w w:val="105"/>
        </w:rPr>
        <w:t>etir</w:t>
      </w:r>
      <w:r>
        <w:rPr>
          <w:color w:val="414042"/>
          <w:spacing w:val="-6"/>
          <w:w w:val="105"/>
        </w:rPr>
        <w:t>ement</w:t>
      </w:r>
      <w:r>
        <w:rPr/>
      </w:r>
    </w:p>
    <w:p>
      <w:pPr>
        <w:pStyle w:val="BodyText"/>
        <w:numPr>
          <w:ilvl w:val="0"/>
          <w:numId w:val="3"/>
        </w:numPr>
        <w:tabs>
          <w:tab w:pos="761" w:val="left" w:leader="none"/>
        </w:tabs>
        <w:spacing w:line="240" w:lineRule="auto" w:before="135" w:after="0"/>
        <w:ind w:left="760" w:right="0" w:hanging="187"/>
        <w:jc w:val="left"/>
      </w:pPr>
      <w:r>
        <w:rPr>
          <w:color w:val="414042"/>
          <w:spacing w:val="-4"/>
        </w:rPr>
        <w:t>We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practise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diversity</w:t>
      </w:r>
      <w:r>
        <w:rPr/>
      </w:r>
    </w:p>
    <w:p>
      <w:pPr>
        <w:pStyle w:val="BodyText"/>
        <w:numPr>
          <w:ilvl w:val="0"/>
          <w:numId w:val="3"/>
        </w:numPr>
        <w:tabs>
          <w:tab w:pos="761" w:val="left" w:leader="none"/>
        </w:tabs>
        <w:spacing w:line="240" w:lineRule="auto" w:before="135" w:after="0"/>
        <w:ind w:left="760" w:right="0" w:hanging="187"/>
        <w:jc w:val="left"/>
      </w:pPr>
      <w:r>
        <w:rPr>
          <w:color w:val="414042"/>
          <w:spacing w:val="-4"/>
        </w:rPr>
        <w:t>We provide </w:t>
      </w:r>
      <w:r>
        <w:rPr>
          <w:color w:val="414042"/>
        </w:rPr>
        <w:t>a</w:t>
      </w:r>
      <w:r>
        <w:rPr>
          <w:color w:val="414042"/>
          <w:spacing w:val="-4"/>
        </w:rPr>
        <w:t> safe working </w:t>
      </w:r>
      <w:r>
        <w:rPr>
          <w:color w:val="414042"/>
          <w:spacing w:val="-6"/>
        </w:rPr>
        <w:t>envir</w:t>
      </w:r>
      <w:r>
        <w:rPr>
          <w:color w:val="414042"/>
          <w:spacing w:val="-5"/>
        </w:rPr>
        <w:t>onment</w:t>
      </w:r>
      <w:r>
        <w:rPr/>
      </w:r>
    </w:p>
    <w:p>
      <w:pPr>
        <w:pStyle w:val="BodyText"/>
        <w:numPr>
          <w:ilvl w:val="0"/>
          <w:numId w:val="3"/>
        </w:numPr>
        <w:tabs>
          <w:tab w:pos="761" w:val="left" w:leader="none"/>
        </w:tabs>
        <w:spacing w:line="240" w:lineRule="auto" w:before="135" w:after="0"/>
        <w:ind w:left="760" w:right="0" w:hanging="187"/>
        <w:jc w:val="left"/>
      </w:pPr>
      <w:r>
        <w:rPr>
          <w:color w:val="414042"/>
          <w:spacing w:val="-4"/>
        </w:rPr>
        <w:t>We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involve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staf</w:t>
      </w:r>
      <w:r>
        <w:rPr>
          <w:color w:val="414042"/>
          <w:spacing w:val="-4"/>
        </w:rPr>
        <w:t>f</w:t>
      </w:r>
      <w:r>
        <w:rPr/>
      </w:r>
    </w:p>
    <w:p>
      <w:pPr>
        <w:pStyle w:val="BodyText"/>
        <w:numPr>
          <w:ilvl w:val="0"/>
          <w:numId w:val="3"/>
        </w:numPr>
        <w:tabs>
          <w:tab w:pos="761" w:val="left" w:leader="none"/>
        </w:tabs>
        <w:spacing w:line="240" w:lineRule="auto" w:before="135" w:after="0"/>
        <w:ind w:left="760" w:right="0" w:hanging="187"/>
        <w:jc w:val="left"/>
      </w:pPr>
      <w:r>
        <w:rPr>
          <w:color w:val="414042"/>
          <w:spacing w:val="-4"/>
        </w:rPr>
        <w:t>We</w:t>
      </w:r>
      <w:r>
        <w:rPr>
          <w:color w:val="414042"/>
        </w:rPr>
        <w:t> </w:t>
      </w:r>
      <w:r>
        <w:rPr>
          <w:color w:val="414042"/>
          <w:spacing w:val="-4"/>
        </w:rPr>
        <w:t>promote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shar</w:t>
      </w:r>
      <w:r>
        <w:rPr>
          <w:color w:val="414042"/>
          <w:spacing w:val="-4"/>
        </w:rPr>
        <w:t>e</w:t>
      </w:r>
      <w:r>
        <w:rPr>
          <w:color w:val="414042"/>
        </w:rPr>
        <w:t> </w:t>
      </w:r>
      <w:r>
        <w:rPr>
          <w:color w:val="414042"/>
          <w:spacing w:val="-4"/>
        </w:rPr>
        <w:t>better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practice</w:t>
      </w:r>
      <w:r>
        <w:rPr/>
      </w:r>
    </w:p>
    <w:p>
      <w:pPr>
        <w:pStyle w:val="BodyText"/>
        <w:spacing w:line="263" w:lineRule="auto" w:before="135"/>
        <w:ind w:right="1626"/>
        <w:jc w:val="left"/>
      </w:pPr>
      <w:r>
        <w:rPr>
          <w:color w:val="414042"/>
          <w:spacing w:val="-4"/>
        </w:rPr>
        <w:t>This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chapter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outlines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examples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best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practice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three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Corporate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Champions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against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criteria</w:t>
      </w:r>
      <w:r>
        <w:rPr>
          <w:color w:val="414042"/>
          <w:spacing w:val="59"/>
          <w:w w:val="10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 </w:t>
      </w:r>
      <w:r>
        <w:rPr>
          <w:color w:val="414042"/>
          <w:spacing w:val="-7"/>
        </w:rPr>
        <w:t>charter.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9"/>
        <w:rPr>
          <w:rFonts w:ascii="Arial" w:hAnsi="Arial" w:cs="Arial" w:eastAsia="Arial"/>
          <w:sz w:val="22"/>
          <w:szCs w:val="22"/>
        </w:rPr>
      </w:pPr>
    </w:p>
    <w:p>
      <w:pPr>
        <w:pStyle w:val="Heading7"/>
        <w:spacing w:line="240" w:lineRule="auto"/>
        <w:ind w:right="0"/>
        <w:jc w:val="left"/>
        <w:rPr>
          <w:b w:val="0"/>
          <w:bCs w:val="0"/>
        </w:rPr>
      </w:pPr>
      <w:r>
        <w:rPr>
          <w:color w:val="414042"/>
          <w:spacing w:val="-6"/>
          <w:w w:val="95"/>
        </w:rPr>
        <w:t>Blackmores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5"/>
          <w:w w:val="95"/>
        </w:rPr>
        <w:t>(Natural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5"/>
          <w:w w:val="95"/>
        </w:rPr>
        <w:t>Health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5"/>
          <w:w w:val="95"/>
        </w:rPr>
        <w:t>and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6"/>
          <w:w w:val="95"/>
        </w:rPr>
        <w:t>Wellbeing</w:t>
      </w:r>
      <w:r>
        <w:rPr>
          <w:color w:val="414042"/>
          <w:spacing w:val="-10"/>
          <w:w w:val="95"/>
        </w:rPr>
        <w:t> </w:t>
      </w:r>
      <w:r>
        <w:rPr>
          <w:color w:val="414042"/>
          <w:spacing w:val="-7"/>
          <w:w w:val="95"/>
        </w:rPr>
        <w:t>Products)</w:t>
      </w:r>
      <w:r>
        <w:rPr>
          <w:b w:val="0"/>
        </w:rPr>
      </w:r>
    </w:p>
    <w:p>
      <w:pPr>
        <w:pStyle w:val="BodyText"/>
        <w:spacing w:line="263" w:lineRule="auto" w:before="130"/>
        <w:ind w:right="1592"/>
        <w:jc w:val="both"/>
      </w:pPr>
      <w:r>
        <w:rPr>
          <w:color w:val="414042"/>
          <w:spacing w:val="-5"/>
        </w:rPr>
        <w:t>Blackmores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set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out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know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better</w:t>
      </w:r>
      <w:r>
        <w:rPr>
          <w:color w:val="414042"/>
          <w:spacing w:val="-7"/>
        </w:rPr>
        <w:t>.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data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analysed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company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held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age</w:t>
      </w:r>
      <w:r>
        <w:rPr>
          <w:color w:val="414042"/>
          <w:spacing w:val="37"/>
          <w:w w:val="101"/>
        </w:rPr>
        <w:t> </w:t>
      </w:r>
      <w:r>
        <w:rPr>
          <w:color w:val="414042"/>
          <w:spacing w:val="-5"/>
        </w:rPr>
        <w:t>focus </w:t>
      </w:r>
      <w:r>
        <w:rPr>
          <w:color w:val="414042"/>
          <w:spacing w:val="-4"/>
        </w:rPr>
        <w:t>groups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foster honest </w:t>
      </w:r>
      <w:r>
        <w:rPr>
          <w:color w:val="414042"/>
          <w:spacing w:val="-5"/>
        </w:rPr>
        <w:t>conversations</w:t>
      </w:r>
      <w:r>
        <w:rPr>
          <w:color w:val="414042"/>
          <w:spacing w:val="-4"/>
        </w:rPr>
        <w:t> about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4"/>
        </w:rPr>
        <w:t> could </w:t>
      </w:r>
      <w:r>
        <w:rPr>
          <w:color w:val="414042"/>
          <w:spacing w:val="-2"/>
        </w:rPr>
        <w:t>do</w:t>
      </w:r>
      <w:r>
        <w:rPr>
          <w:color w:val="414042"/>
          <w:spacing w:val="-4"/>
        </w:rPr>
        <w:t> better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mature </w:t>
      </w:r>
      <w:r>
        <w:rPr>
          <w:color w:val="414042"/>
          <w:spacing w:val="-3"/>
        </w:rPr>
        <w:t>age</w:t>
      </w:r>
      <w:r>
        <w:rPr>
          <w:color w:val="414042"/>
          <w:spacing w:val="-4"/>
        </w:rPr>
        <w:t> employees. </w:t>
      </w:r>
      <w:r>
        <w:rPr>
          <w:color w:val="414042"/>
          <w:spacing w:val="-2"/>
        </w:rPr>
        <w:t>It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reviewed</w:t>
      </w:r>
      <w:r>
        <w:rPr>
          <w:color w:val="414042"/>
          <w:spacing w:val="75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recruitment,</w:t>
      </w:r>
      <w:r>
        <w:rPr>
          <w:color w:val="414042"/>
          <w:spacing w:val="-5"/>
        </w:rPr>
        <w:t> diversity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anti-discrimination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policies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ensur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inclusion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age.</w:t>
      </w:r>
      <w:r>
        <w:rPr/>
      </w:r>
    </w:p>
    <w:p>
      <w:pPr>
        <w:pStyle w:val="BodyText"/>
        <w:spacing w:line="263" w:lineRule="auto"/>
        <w:ind w:right="1626"/>
        <w:jc w:val="left"/>
      </w:pPr>
      <w:r>
        <w:rPr>
          <w:color w:val="414042"/>
          <w:spacing w:val="-5"/>
        </w:rPr>
        <w:t>Blackmores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invited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take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up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opportunity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participate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Envisage</w:t>
      </w:r>
      <w:r>
        <w:rPr>
          <w:color w:val="414042"/>
          <w:spacing w:val="-7"/>
        </w:rPr>
        <w:t> </w:t>
      </w:r>
      <w:r>
        <w:rPr>
          <w:color w:val="414042"/>
        </w:rPr>
        <w:t>–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your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51"/>
        </w:rPr>
        <w:t> </w:t>
      </w:r>
      <w:r>
        <w:rPr>
          <w:color w:val="414042"/>
          <w:spacing w:val="-7"/>
        </w:rPr>
        <w:t>seminar.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four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hours,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participants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able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explore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focus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areas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3"/>
        </w:rPr>
        <w:t> </w:t>
      </w:r>
      <w:r>
        <w:rPr>
          <w:color w:val="414042"/>
          <w:spacing w:val="-6"/>
        </w:rPr>
        <w:t>identity</w:t>
      </w:r>
      <w:r>
        <w:rPr>
          <w:color w:val="414042"/>
          <w:spacing w:val="-7"/>
        </w:rPr>
        <w:t>,</w:t>
      </w:r>
      <w:r>
        <w:rPr>
          <w:color w:val="414042"/>
          <w:spacing w:val="-12"/>
        </w:rPr>
        <w:t> </w:t>
      </w:r>
      <w:r>
        <w:rPr>
          <w:color w:val="414042"/>
          <w:spacing w:val="-7"/>
        </w:rPr>
        <w:t>money</w:t>
      </w:r>
      <w:r>
        <w:rPr>
          <w:color w:val="414042"/>
          <w:spacing w:val="-8"/>
        </w:rPr>
        <w:t>,</w:t>
      </w:r>
      <w:r>
        <w:rPr>
          <w:color w:val="414042"/>
          <w:spacing w:val="-13"/>
        </w:rPr>
        <w:t> </w:t>
      </w:r>
      <w:r>
        <w:rPr>
          <w:color w:val="414042"/>
          <w:spacing w:val="-8"/>
        </w:rPr>
        <w:t>car</w:t>
      </w:r>
      <w:r>
        <w:rPr>
          <w:color w:val="414042"/>
          <w:spacing w:val="-7"/>
        </w:rPr>
        <w:t>eer</w:t>
      </w:r>
      <w:r>
        <w:rPr>
          <w:color w:val="414042"/>
          <w:spacing w:val="-8"/>
        </w:rPr>
        <w:t>,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relationships</w:t>
      </w:r>
      <w:r>
        <w:rPr>
          <w:color w:val="414042"/>
          <w:spacing w:val="6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health</w:t>
      </w:r>
      <w:r>
        <w:rPr>
          <w:color w:val="414042"/>
          <w:spacing w:val="-8"/>
        </w:rPr>
        <w:t> </w:t>
      </w:r>
      <w:r>
        <w:rPr>
          <w:color w:val="414042"/>
        </w:rPr>
        <w:t>–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make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plans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futur</w:t>
      </w:r>
      <w:r>
        <w:rPr>
          <w:color w:val="414042"/>
          <w:spacing w:val="-5"/>
        </w:rPr>
        <w:t>e.</w:t>
      </w:r>
      <w:r>
        <w:rPr>
          <w:color w:val="414042"/>
          <w:spacing w:val="-7"/>
        </w:rPr>
        <w:t> </w:t>
      </w:r>
      <w:r>
        <w:rPr>
          <w:color w:val="414042"/>
          <w:spacing w:val="-14"/>
        </w:rPr>
        <w:t>T</w:t>
      </w:r>
      <w:r>
        <w:rPr>
          <w:color w:val="414042"/>
          <w:spacing w:val="-13"/>
        </w:rPr>
        <w:t>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provide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further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support,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Blackmores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sour</w:t>
      </w:r>
      <w:r>
        <w:rPr>
          <w:color w:val="414042"/>
          <w:spacing w:val="-4"/>
        </w:rPr>
        <w:t>ced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superannuation</w:t>
      </w:r>
      <w:r>
        <w:rPr>
          <w:color w:val="414042"/>
          <w:spacing w:val="41"/>
        </w:rPr>
        <w:t> </w:t>
      </w:r>
      <w:r>
        <w:rPr>
          <w:color w:val="414042"/>
          <w:spacing w:val="-4"/>
        </w:rPr>
        <w:t>provider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better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meet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needs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5"/>
        </w:rPr>
        <w:t> workers. </w:t>
      </w:r>
      <w:r>
        <w:rPr>
          <w:color w:val="414042"/>
          <w:spacing w:val="-4"/>
        </w:rPr>
        <w:t>The</w:t>
      </w:r>
      <w:r>
        <w:rPr>
          <w:color w:val="414042"/>
          <w:spacing w:val="-5"/>
        </w:rPr>
        <w:t> Blackmores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intranet</w:t>
      </w:r>
      <w:r>
        <w:rPr>
          <w:color w:val="414042"/>
          <w:spacing w:val="-5"/>
        </w:rPr>
        <w:t> includes </w:t>
      </w:r>
      <w:r>
        <w:rPr>
          <w:color w:val="414042"/>
          <w:spacing w:val="-4"/>
        </w:rPr>
        <w:t>tools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links</w:t>
      </w:r>
      <w:r>
        <w:rPr>
          <w:color w:val="414042"/>
          <w:spacing w:val="55"/>
          <w:w w:val="97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elevant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life</w:t>
      </w:r>
      <w:r>
        <w:rPr>
          <w:color w:val="414042"/>
          <w:spacing w:val="-5"/>
        </w:rPr>
        <w:t> stage.</w:t>
      </w:r>
      <w:r>
        <w:rPr/>
      </w:r>
    </w:p>
    <w:p>
      <w:pPr>
        <w:pStyle w:val="BodyText"/>
        <w:spacing w:line="263" w:lineRule="auto"/>
        <w:ind w:right="1509"/>
        <w:jc w:val="left"/>
      </w:pPr>
      <w:r>
        <w:rPr>
          <w:color w:val="414042"/>
          <w:spacing w:val="-2"/>
        </w:rPr>
        <w:t>With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inherent </w:t>
      </w:r>
      <w:r>
        <w:rPr>
          <w:color w:val="414042"/>
          <w:spacing w:val="-5"/>
        </w:rPr>
        <w:t>focus </w:t>
      </w:r>
      <w:r>
        <w:rPr>
          <w:color w:val="414042"/>
          <w:spacing w:val="-2"/>
        </w:rPr>
        <w:t>on</w:t>
      </w:r>
      <w:r>
        <w:rPr>
          <w:color w:val="414042"/>
          <w:spacing w:val="-4"/>
        </w:rPr>
        <w:t> health,</w:t>
      </w:r>
      <w:r>
        <w:rPr>
          <w:color w:val="414042"/>
          <w:spacing w:val="-5"/>
        </w:rPr>
        <w:t> Blackmores </w:t>
      </w:r>
      <w:r>
        <w:rPr>
          <w:color w:val="414042"/>
          <w:spacing w:val="-4"/>
        </w:rPr>
        <w:t>broadened </w:t>
      </w:r>
      <w:r>
        <w:rPr>
          <w:color w:val="414042"/>
          <w:spacing w:val="-3"/>
        </w:rPr>
        <w:t>its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health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wellbeing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programs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provide </w:t>
      </w:r>
      <w:r>
        <w:rPr>
          <w:color w:val="414042"/>
          <w:spacing w:val="-3"/>
        </w:rPr>
        <w:t>an</w:t>
      </w:r>
      <w:r>
        <w:rPr>
          <w:color w:val="414042"/>
          <w:spacing w:val="-5"/>
        </w:rPr>
        <w:t> extra</w:t>
      </w:r>
      <w:r>
        <w:rPr>
          <w:color w:val="414042"/>
          <w:spacing w:val="35"/>
          <w:w w:val="99"/>
        </w:rPr>
        <w:t> </w:t>
      </w:r>
      <w:r>
        <w:rPr>
          <w:color w:val="414042"/>
          <w:spacing w:val="-5"/>
        </w:rPr>
        <w:t>focus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highly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physical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oles,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women</w:t>
      </w:r>
      <w:r>
        <w:rPr>
          <w:color w:val="414042"/>
          <w:spacing w:val="-6"/>
        </w:rPr>
        <w:t>’</w:t>
      </w:r>
      <w:r>
        <w:rPr>
          <w:color w:val="414042"/>
          <w:spacing w:val="-9"/>
        </w:rPr>
        <w:t>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health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eye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testing.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5"/>
        </w:rPr>
        <w:t>Blackmores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has</w:t>
      </w:r>
      <w:r>
        <w:rPr>
          <w:color w:val="414042"/>
        </w:rPr>
        <w:t> </w:t>
      </w:r>
      <w:r>
        <w:rPr>
          <w:color w:val="414042"/>
          <w:spacing w:val="-3"/>
        </w:rPr>
        <w:t>an</w:t>
      </w:r>
      <w:r>
        <w:rPr>
          <w:color w:val="414042"/>
        </w:rPr>
        <w:t> </w:t>
      </w:r>
      <w:r>
        <w:rPr>
          <w:color w:val="414042"/>
          <w:spacing w:val="-4"/>
        </w:rPr>
        <w:t>ongoing</w:t>
      </w:r>
      <w:r>
        <w:rPr>
          <w:color w:val="414042"/>
        </w:rPr>
        <w:t> </w:t>
      </w:r>
      <w:r>
        <w:rPr>
          <w:color w:val="414042"/>
          <w:spacing w:val="-4"/>
        </w:rPr>
        <w:t>commitment</w:t>
      </w:r>
      <w:r>
        <w:rPr>
          <w:color w:val="41404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4"/>
        </w:rPr>
        <w:t>retention</w:t>
      </w:r>
      <w:r>
        <w:rPr>
          <w:color w:val="414042"/>
        </w:rPr>
        <w:t> </w:t>
      </w:r>
      <w:r>
        <w:rPr>
          <w:color w:val="414042"/>
          <w:spacing w:val="-2"/>
        </w:rPr>
        <w:t>of</w:t>
      </w:r>
      <w:r>
        <w:rPr>
          <w:color w:val="414042"/>
        </w:rPr>
        <w:t> </w:t>
      </w:r>
      <w:r>
        <w:rPr>
          <w:color w:val="414042"/>
          <w:spacing w:val="-3"/>
        </w:rPr>
        <w:t>its</w:t>
      </w:r>
      <w:r>
        <w:rPr>
          <w:color w:val="414042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workers,</w:t>
      </w:r>
      <w:r>
        <w:rPr>
          <w:color w:val="414042"/>
        </w:rPr>
        <w:t> </w:t>
      </w:r>
      <w:r>
        <w:rPr>
          <w:color w:val="414042"/>
          <w:spacing w:val="-4"/>
        </w:rPr>
        <w:t>including</w:t>
      </w:r>
      <w:r>
        <w:rPr>
          <w:color w:val="414042"/>
        </w:rPr>
        <w:t> </w:t>
      </w:r>
      <w:r>
        <w:rPr>
          <w:color w:val="414042"/>
          <w:spacing w:val="-4"/>
        </w:rPr>
        <w:t>retaining</w:t>
      </w:r>
      <w:r>
        <w:rPr>
          <w:color w:val="414042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</w:rPr>
        <w:t> </w:t>
      </w:r>
      <w:r>
        <w:rPr>
          <w:color w:val="414042"/>
          <w:spacing w:val="-4"/>
        </w:rPr>
        <w:t>knowledge,</w:t>
      </w:r>
      <w:r>
        <w:rPr>
          <w:color w:val="414042"/>
          <w:spacing w:val="53"/>
          <w:w w:val="102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talent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beyond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traditional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retirement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date.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9"/>
        <w:rPr>
          <w:rFonts w:ascii="Arial" w:hAnsi="Arial" w:cs="Arial" w:eastAsia="Arial"/>
          <w:sz w:val="22"/>
          <w:szCs w:val="22"/>
        </w:rPr>
      </w:pPr>
    </w:p>
    <w:p>
      <w:pPr>
        <w:pStyle w:val="Heading7"/>
        <w:spacing w:line="240" w:lineRule="auto"/>
        <w:ind w:right="0"/>
        <w:jc w:val="left"/>
        <w:rPr>
          <w:b w:val="0"/>
          <w:bCs w:val="0"/>
        </w:rPr>
      </w:pPr>
      <w:r>
        <w:rPr>
          <w:color w:val="414042"/>
          <w:spacing w:val="-4"/>
          <w:w w:val="90"/>
        </w:rPr>
        <w:t>QBE</w:t>
      </w:r>
      <w:r>
        <w:rPr>
          <w:color w:val="414042"/>
          <w:spacing w:val="19"/>
          <w:w w:val="90"/>
        </w:rPr>
        <w:t> </w:t>
      </w:r>
      <w:r>
        <w:rPr>
          <w:color w:val="414042"/>
          <w:spacing w:val="-5"/>
          <w:w w:val="90"/>
        </w:rPr>
        <w:t>(Insurance)</w:t>
      </w:r>
      <w:r>
        <w:rPr>
          <w:b w:val="0"/>
        </w:rPr>
      </w:r>
    </w:p>
    <w:p>
      <w:pPr>
        <w:pStyle w:val="BodyText"/>
        <w:spacing w:line="263" w:lineRule="auto" w:before="130"/>
        <w:ind w:right="1678"/>
        <w:jc w:val="both"/>
      </w:pPr>
      <w:r>
        <w:rPr>
          <w:color w:val="414042"/>
          <w:spacing w:val="-9"/>
        </w:rPr>
        <w:t>QBE</w:t>
      </w:r>
      <w:r>
        <w:rPr>
          <w:color w:val="414042"/>
          <w:spacing w:val="-7"/>
        </w:rPr>
        <w:t>’</w:t>
      </w:r>
      <w:r>
        <w:rPr>
          <w:color w:val="414042"/>
          <w:spacing w:val="-10"/>
        </w:rPr>
        <w:t>s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highly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specialised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having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right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right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critical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success.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QBE</w:t>
      </w:r>
      <w:r>
        <w:rPr>
          <w:color w:val="414042"/>
          <w:spacing w:val="93"/>
          <w:w w:val="97"/>
        </w:rPr>
        <w:t> </w:t>
      </w:r>
      <w:r>
        <w:rPr>
          <w:color w:val="414042"/>
          <w:spacing w:val="-4"/>
        </w:rPr>
        <w:t>operates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30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offi</w:t>
      </w:r>
      <w:r>
        <w:rPr>
          <w:color w:val="414042"/>
          <w:spacing w:val="10"/>
        </w:rPr>
        <w:t> </w:t>
      </w:r>
      <w:r>
        <w:rPr>
          <w:color w:val="414042"/>
          <w:spacing w:val="-5"/>
        </w:rPr>
        <w:t>across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Australia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8"/>
        </w:rPr>
        <w:t>it’</w:t>
      </w:r>
      <w:r>
        <w:rPr>
          <w:color w:val="414042"/>
          <w:spacing w:val="-11"/>
        </w:rPr>
        <w:t>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important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profi</w:t>
      </w:r>
      <w:r>
        <w:rPr>
          <w:color w:val="414042"/>
        </w:rPr>
        <w:t> </w:t>
      </w:r>
      <w:r>
        <w:rPr>
          <w:color w:val="414042"/>
          <w:spacing w:val="38"/>
        </w:rPr>
        <w:t> </w:t>
      </w:r>
      <w:r>
        <w:rPr>
          <w:color w:val="414042"/>
          <w:spacing w:val="-5"/>
        </w:rPr>
        <w:t>repr</w:t>
      </w:r>
      <w:r>
        <w:rPr>
          <w:color w:val="414042"/>
          <w:spacing w:val="-6"/>
        </w:rPr>
        <w:t>esents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communities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in</w:t>
      </w:r>
      <w:r>
        <w:rPr>
          <w:color w:val="414042"/>
          <w:spacing w:val="63"/>
          <w:w w:val="102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4"/>
        </w:rPr>
        <w:t> operate.</w:t>
      </w:r>
      <w:r>
        <w:rPr/>
      </w:r>
    </w:p>
    <w:p>
      <w:pPr>
        <w:pStyle w:val="BodyText"/>
        <w:spacing w:line="263" w:lineRule="auto"/>
        <w:ind w:right="1733"/>
        <w:jc w:val="both"/>
      </w:pPr>
      <w:r>
        <w:rPr>
          <w:color w:val="414042"/>
          <w:spacing w:val="-4"/>
        </w:rPr>
        <w:t>During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Corporate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Champions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program,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QBE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reviewed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talent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policies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asked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questions</w:t>
      </w:r>
      <w:r>
        <w:rPr>
          <w:color w:val="414042"/>
          <w:spacing w:val="63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retain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critical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knowledge.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Combined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7"/>
        </w:rPr>
        <w:t>new, </w:t>
      </w:r>
      <w:r>
        <w:rPr>
          <w:color w:val="414042"/>
          <w:spacing w:val="-1"/>
        </w:rPr>
        <w:t>fl</w:t>
      </w:r>
      <w:r>
        <w:rPr>
          <w:color w:val="414042"/>
          <w:spacing w:val="6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6"/>
        </w:rPr>
        <w:t> policy</w:t>
      </w:r>
      <w:r>
        <w:rPr>
          <w:color w:val="414042"/>
          <w:spacing w:val="-7"/>
        </w:rPr>
        <w:t>,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company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explored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what</w:t>
      </w:r>
      <w:r>
        <w:rPr>
          <w:color w:val="414042"/>
          <w:spacing w:val="45"/>
        </w:rPr>
        <w:t> </w:t>
      </w:r>
      <w:r>
        <w:rPr>
          <w:color w:val="414042"/>
          <w:spacing w:val="-4"/>
        </w:rPr>
        <w:t>motivated</w:t>
      </w:r>
      <w:r>
        <w:rPr>
          <w:color w:val="414042"/>
          <w:spacing w:val="-3"/>
        </w:rPr>
        <w:t> 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drove</w:t>
      </w:r>
      <w:r>
        <w:rPr>
          <w:color w:val="414042"/>
          <w:spacing w:val="-3"/>
        </w:rPr>
        <w:t> its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mature-age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ce.</w:t>
      </w:r>
      <w:r>
        <w:rPr/>
      </w:r>
    </w:p>
    <w:p>
      <w:pPr>
        <w:pStyle w:val="BodyText"/>
        <w:spacing w:line="263" w:lineRule="auto"/>
        <w:ind w:right="1509"/>
        <w:jc w:val="left"/>
      </w:pPr>
      <w:r>
        <w:rPr>
          <w:color w:val="414042"/>
          <w:spacing w:val="-4"/>
        </w:rPr>
        <w:t>QBE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rolled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out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Envisage</w:t>
      </w:r>
      <w:r>
        <w:rPr>
          <w:color w:val="414042"/>
          <w:spacing w:val="-12"/>
        </w:rPr>
        <w:t> </w:t>
      </w:r>
      <w:r>
        <w:rPr>
          <w:color w:val="414042"/>
        </w:rPr>
        <w:t>–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your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seminars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400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attending.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The</w:t>
      </w:r>
      <w:r>
        <w:rPr>
          <w:color w:val="414042"/>
          <w:spacing w:val="39"/>
          <w:w w:val="97"/>
        </w:rPr>
        <w:t> </w:t>
      </w:r>
      <w:r>
        <w:rPr>
          <w:color w:val="414042"/>
          <w:spacing w:val="-4"/>
        </w:rPr>
        <w:t>company</w:t>
      </w:r>
      <w:r>
        <w:rPr>
          <w:color w:val="414042"/>
          <w:spacing w:val="-19"/>
        </w:rPr>
        <w:t> </w:t>
      </w:r>
      <w:r>
        <w:rPr>
          <w:color w:val="414042"/>
          <w:spacing w:val="-4"/>
        </w:rPr>
        <w:t>saw</w:t>
      </w:r>
      <w:r>
        <w:rPr>
          <w:color w:val="414042"/>
          <w:spacing w:val="-18"/>
        </w:rPr>
        <w:t> </w:t>
      </w:r>
      <w:r>
        <w:rPr>
          <w:color w:val="414042"/>
        </w:rPr>
        <w:t>a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shift</w:t>
      </w:r>
      <w:r>
        <w:rPr>
          <w:color w:val="414042"/>
          <w:spacing w:val="-1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behaviour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participants.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Post-seminar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survey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esults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indicated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increased</w:t>
      </w:r>
      <w:r>
        <w:rPr>
          <w:color w:val="414042"/>
          <w:spacing w:val="-18"/>
        </w:rPr>
        <w:t> </w:t>
      </w:r>
      <w:r>
        <w:rPr>
          <w:color w:val="414042"/>
          <w:spacing w:val="-6"/>
        </w:rPr>
        <w:t>awareness</w:t>
      </w:r>
      <w:r>
        <w:rPr>
          <w:color w:val="414042"/>
          <w:spacing w:val="67"/>
          <w:w w:val="9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desir</w:t>
      </w:r>
      <w:r>
        <w:rPr>
          <w:color w:val="414042"/>
          <w:spacing w:val="-4"/>
        </w:rPr>
        <w:t>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involved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company’</w:t>
      </w:r>
      <w:r>
        <w:rPr>
          <w:color w:val="414042"/>
          <w:spacing w:val="-8"/>
        </w:rPr>
        <w:t>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established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6"/>
        </w:rPr>
        <w:t> </w:t>
      </w:r>
      <w:r>
        <w:rPr>
          <w:color w:val="414042"/>
          <w:spacing w:val="-7"/>
        </w:rPr>
        <w:t>Transfer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program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half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33"/>
          <w:w w:val="103"/>
        </w:rPr>
        <w:t> </w:t>
      </w:r>
      <w:r>
        <w:rPr>
          <w:color w:val="414042"/>
          <w:spacing w:val="-5"/>
        </w:rPr>
        <w:t>surveyed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attendees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having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plan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place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taking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steps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set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up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7"/>
        </w:rPr>
        <w:t> Transfer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program.</w:t>
      </w:r>
      <w:r>
        <w:rPr/>
      </w:r>
    </w:p>
    <w:p>
      <w:pPr>
        <w:pStyle w:val="BodyText"/>
        <w:tabs>
          <w:tab w:pos="6189" w:val="left" w:leader="none"/>
        </w:tabs>
        <w:spacing w:line="263" w:lineRule="auto"/>
        <w:ind w:right="1536"/>
        <w:jc w:val="left"/>
      </w:pPr>
      <w:r>
        <w:rPr>
          <w:color w:val="414042"/>
          <w:spacing w:val="-4"/>
        </w:rPr>
        <w:t>Other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benefi</w:t>
      </w:r>
      <w:r>
        <w:rPr>
          <w:color w:val="414042"/>
        </w:rPr>
        <w:t>  </w:t>
      </w:r>
      <w:r>
        <w:rPr>
          <w:color w:val="414042"/>
          <w:spacing w:val="33"/>
        </w:rPr>
        <w:t> </w:t>
      </w:r>
      <w:r>
        <w:rPr>
          <w:color w:val="414042"/>
          <w:spacing w:val="-4"/>
        </w:rPr>
        <w:t>included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increased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awareness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among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attendees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own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health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wellbeing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they</w:t>
      </w:r>
      <w:r>
        <w:rPr>
          <w:color w:val="414042"/>
          <w:spacing w:val="59"/>
        </w:rPr>
        <w:t> </w:t>
      </w:r>
      <w:r>
        <w:rPr>
          <w:color w:val="414042"/>
          <w:spacing w:val="-4"/>
        </w:rPr>
        <w:t>transition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retirement.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50%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respondents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advised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now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having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conversations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managers</w:t>
      </w:r>
      <w:r>
        <w:rPr>
          <w:color w:val="414042"/>
          <w:spacing w:val="49"/>
          <w:w w:val="9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discuss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goals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45%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taken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steps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develop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3"/>
        </w:rPr>
        <w:t>work</w:t>
      </w:r>
      <w:r>
        <w:rPr>
          <w:color w:val="414042"/>
        </w:rPr>
        <w:t> </w:t>
      </w:r>
      <w:r>
        <w:rPr>
          <w:color w:val="414042"/>
          <w:spacing w:val="-4"/>
        </w:rPr>
        <w:t>proposal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</w:t>
      </w:r>
      <w:r>
        <w:rPr>
          <w:color w:val="414042"/>
        </w:rPr>
        <w:t> </w:t>
      </w:r>
      <w:r>
        <w:rPr>
          <w:color w:val="414042"/>
          <w:spacing w:val="-4"/>
        </w:rPr>
        <w:t>support</w:t>
      </w:r>
      <w:r>
        <w:rPr>
          <w:color w:val="414042"/>
        </w:rPr>
        <w:t> </w:t>
      </w:r>
      <w:r>
        <w:rPr>
          <w:color w:val="414042"/>
          <w:spacing w:val="-5"/>
        </w:rPr>
        <w:t>these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goals.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580" w:bottom="1060" w:left="560" w:right="560"/>
        </w:sectPr>
      </w:pPr>
    </w:p>
    <w:p>
      <w:pPr>
        <w:pStyle w:val="Heading7"/>
        <w:spacing w:line="240" w:lineRule="auto" w:before="35"/>
        <w:ind w:right="0"/>
        <w:jc w:val="left"/>
        <w:rPr>
          <w:b w:val="0"/>
          <w:bCs w:val="0"/>
        </w:rPr>
      </w:pPr>
      <w:r>
        <w:rPr>
          <w:color w:val="414042"/>
          <w:spacing w:val="-5"/>
          <w:w w:val="95"/>
        </w:rPr>
        <w:t>National</w:t>
      </w:r>
      <w:r>
        <w:rPr>
          <w:color w:val="414042"/>
          <w:spacing w:val="-15"/>
          <w:w w:val="95"/>
        </w:rPr>
        <w:t> </w:t>
      </w:r>
      <w:r>
        <w:rPr>
          <w:color w:val="414042"/>
          <w:spacing w:val="-6"/>
          <w:w w:val="95"/>
        </w:rPr>
        <w:t>Australia</w:t>
      </w:r>
      <w:r>
        <w:rPr>
          <w:color w:val="414042"/>
          <w:spacing w:val="-14"/>
          <w:w w:val="95"/>
        </w:rPr>
        <w:t> </w:t>
      </w:r>
      <w:r>
        <w:rPr>
          <w:color w:val="414042"/>
          <w:spacing w:val="-5"/>
          <w:w w:val="95"/>
        </w:rPr>
        <w:t>Bank</w:t>
      </w:r>
      <w:r>
        <w:rPr>
          <w:color w:val="414042"/>
          <w:spacing w:val="-14"/>
          <w:w w:val="95"/>
        </w:rPr>
        <w:t> </w:t>
      </w:r>
      <w:r>
        <w:rPr>
          <w:color w:val="414042"/>
          <w:spacing w:val="-6"/>
          <w:w w:val="95"/>
        </w:rPr>
        <w:t>(NAB)</w:t>
      </w:r>
      <w:r>
        <w:rPr>
          <w:b w:val="0"/>
        </w:rPr>
      </w:r>
    </w:p>
    <w:p>
      <w:pPr>
        <w:pStyle w:val="BodyText"/>
        <w:tabs>
          <w:tab w:pos="2255" w:val="left" w:leader="none"/>
          <w:tab w:pos="3690" w:val="left" w:leader="none"/>
        </w:tabs>
        <w:spacing w:line="263" w:lineRule="auto" w:before="130"/>
        <w:ind w:right="1626"/>
        <w:jc w:val="left"/>
      </w:pPr>
      <w:r>
        <w:rPr>
          <w:color w:val="414042"/>
          <w:spacing w:val="-5"/>
        </w:rPr>
        <w:t>Since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2010,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NAB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offering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awar</w:t>
      </w:r>
      <w:r>
        <w:rPr>
          <w:color w:val="414042"/>
          <w:spacing w:val="-4"/>
        </w:rPr>
        <w:t>d-winning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MyFuture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Pathway2020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workshops</w:t>
      </w:r>
      <w:r>
        <w:rPr>
          <w:color w:val="414042"/>
          <w:spacing w:val="-1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39"/>
          <w:w w:val="99"/>
        </w:rPr>
        <w:t> </w:t>
      </w:r>
      <w:r>
        <w:rPr>
          <w:color w:val="414042"/>
          <w:spacing w:val="-4"/>
        </w:rPr>
        <w:t>employees,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approximately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1300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participated.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These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workshops,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facilitated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Sageco,</w:t>
      </w:r>
      <w:r>
        <w:rPr>
          <w:color w:val="414042"/>
          <w:spacing w:val="49"/>
          <w:w w:val="97"/>
        </w:rPr>
        <w:t> </w:t>
      </w:r>
      <w:r>
        <w:rPr>
          <w:color w:val="414042"/>
          <w:spacing w:val="-4"/>
        </w:rPr>
        <w:t>provide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leaders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mature-age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opportunity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explore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prepar</w:t>
      </w:r>
      <w:r>
        <w:rPr>
          <w:color w:val="414042"/>
          <w:spacing w:val="-6"/>
        </w:rPr>
        <w:t>edness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with</w:t>
      </w:r>
      <w:r>
        <w:rPr>
          <w:color w:val="414042"/>
          <w:spacing w:val="57"/>
          <w:w w:val="103"/>
        </w:rPr>
        <w:t> </w:t>
      </w:r>
      <w:r>
        <w:rPr>
          <w:color w:val="414042"/>
          <w:spacing w:val="-5"/>
        </w:rPr>
        <w:t>regar</w:t>
      </w:r>
      <w:r>
        <w:rPr>
          <w:color w:val="414042"/>
          <w:spacing w:val="-6"/>
        </w:rPr>
        <w:t>ds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8"/>
        </w:rPr>
        <w:t>car</w:t>
      </w:r>
      <w:r>
        <w:rPr>
          <w:color w:val="414042"/>
          <w:spacing w:val="-7"/>
        </w:rPr>
        <w:t>eer</w:t>
      </w:r>
      <w:r>
        <w:rPr>
          <w:color w:val="414042"/>
          <w:spacing w:val="-8"/>
        </w:rPr>
        <w:t>,</w:t>
      </w:r>
      <w:r>
        <w:rPr>
          <w:color w:val="414042"/>
          <w:spacing w:val="-9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</w:rPr>
        <w:t>,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health,</w:t>
      </w:r>
      <w:r>
        <w:rPr>
          <w:color w:val="414042"/>
          <w:spacing w:val="-11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4"/>
        </w:rPr>
        <w:t>relationships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4"/>
        </w:rPr>
        <w:t>transition</w:t>
      </w:r>
      <w:r>
        <w:rPr>
          <w:color w:val="414042"/>
        </w:rPr>
        <w:t> </w:t>
      </w:r>
      <w:r>
        <w:rPr>
          <w:color w:val="414042"/>
          <w:spacing w:val="-2"/>
        </w:rPr>
        <w:t>to</w:t>
      </w:r>
      <w:r>
        <w:rPr>
          <w:color w:val="414042"/>
        </w:rPr>
        <w:t> </w:t>
      </w:r>
      <w:r>
        <w:rPr>
          <w:color w:val="414042"/>
          <w:spacing w:val="-5"/>
        </w:rPr>
        <w:t>retirement.</w:t>
      </w:r>
      <w:r>
        <w:rPr/>
      </w:r>
    </w:p>
    <w:p>
      <w:pPr>
        <w:spacing w:line="240" w:lineRule="auto" w:before="4"/>
        <w:rPr>
          <w:rFonts w:ascii="Arial" w:hAnsi="Arial" w:cs="Arial" w:eastAsia="Arial"/>
          <w:sz w:val="16"/>
          <w:szCs w:val="16"/>
        </w:rPr>
      </w:pP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5841873" cy="2560320"/>
            <wp:effectExtent l="0" t="0" r="0" b="0"/>
            <wp:docPr id="21" name="image20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20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41873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6"/>
        <w:rPr>
          <w:rFonts w:ascii="Arial" w:hAnsi="Arial" w:cs="Arial" w:eastAsia="Arial"/>
          <w:sz w:val="19"/>
          <w:szCs w:val="19"/>
        </w:rPr>
      </w:pPr>
    </w:p>
    <w:p>
      <w:pPr>
        <w:spacing w:before="0"/>
        <w:ind w:left="120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i/>
          <w:color w:val="7B7C7F"/>
          <w:spacing w:val="-5"/>
          <w:sz w:val="18"/>
        </w:rPr>
        <w:t>(Photo:</w:t>
      </w:r>
      <w:r>
        <w:rPr>
          <w:rFonts w:ascii="Arial"/>
          <w:i/>
          <w:color w:val="7B7C7F"/>
          <w:spacing w:val="-13"/>
          <w:sz w:val="18"/>
        </w:rPr>
        <w:t> </w:t>
      </w:r>
      <w:r>
        <w:rPr>
          <w:rFonts w:ascii="Arial"/>
          <w:i/>
          <w:color w:val="7B7C7F"/>
          <w:spacing w:val="-3"/>
          <w:sz w:val="18"/>
        </w:rPr>
        <w:t>Jim</w:t>
      </w:r>
      <w:r>
        <w:rPr>
          <w:rFonts w:ascii="Arial"/>
          <w:i/>
          <w:color w:val="7B7C7F"/>
          <w:spacing w:val="-13"/>
          <w:sz w:val="18"/>
        </w:rPr>
        <w:t> </w:t>
      </w:r>
      <w:r>
        <w:rPr>
          <w:rFonts w:ascii="Arial"/>
          <w:i/>
          <w:color w:val="7B7C7F"/>
          <w:spacing w:val="-7"/>
          <w:sz w:val="18"/>
        </w:rPr>
        <w:t>Bailey,</w:t>
      </w:r>
      <w:r>
        <w:rPr>
          <w:rFonts w:ascii="Arial"/>
          <w:i/>
          <w:color w:val="7B7C7F"/>
          <w:spacing w:val="-13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Dexter</w:t>
      </w:r>
      <w:r>
        <w:rPr>
          <w:rFonts w:ascii="Arial"/>
          <w:i/>
          <w:color w:val="7B7C7F"/>
          <w:spacing w:val="-13"/>
          <w:sz w:val="18"/>
        </w:rPr>
        <w:t> </w:t>
      </w:r>
      <w:r>
        <w:rPr>
          <w:rFonts w:ascii="Arial"/>
          <w:i/>
          <w:color w:val="7B7C7F"/>
          <w:spacing w:val="-6"/>
          <w:sz w:val="18"/>
        </w:rPr>
        <w:t>Dunphy</w:t>
      </w:r>
      <w:r>
        <w:rPr>
          <w:rFonts w:ascii="Arial"/>
          <w:i/>
          <w:color w:val="7B7C7F"/>
          <w:spacing w:val="-7"/>
          <w:sz w:val="18"/>
        </w:rPr>
        <w:t>,</w:t>
      </w:r>
      <w:r>
        <w:rPr>
          <w:rFonts w:ascii="Arial"/>
          <w:i/>
          <w:color w:val="7B7C7F"/>
          <w:spacing w:val="-13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Rilla</w:t>
      </w:r>
      <w:r>
        <w:rPr>
          <w:rFonts w:ascii="Arial"/>
          <w:i/>
          <w:color w:val="7B7C7F"/>
          <w:spacing w:val="-13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Moor</w:t>
      </w:r>
      <w:r>
        <w:rPr>
          <w:rFonts w:ascii="Arial"/>
          <w:i/>
          <w:color w:val="7B7C7F"/>
          <w:spacing w:val="-6"/>
          <w:sz w:val="18"/>
        </w:rPr>
        <w:t>e)</w:t>
      </w:r>
      <w:r>
        <w:rPr>
          <w:rFonts w:ascii="Arial"/>
          <w:sz w:val="18"/>
        </w:rPr>
      </w:r>
    </w:p>
    <w:p>
      <w:pPr>
        <w:pStyle w:val="BodyText"/>
        <w:spacing w:line="240" w:lineRule="auto" w:before="137"/>
        <w:ind w:right="0"/>
        <w:jc w:val="left"/>
      </w:pPr>
      <w:r>
        <w:rPr>
          <w:color w:val="414042"/>
          <w:spacing w:val="-4"/>
        </w:rPr>
        <w:t>Some</w:t>
      </w:r>
      <w:r>
        <w:rPr>
          <w:color w:val="414042"/>
          <w:spacing w:val="-2"/>
        </w:rPr>
        <w:t> of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tangible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outcomes</w:t>
      </w:r>
      <w:r>
        <w:rPr>
          <w:color w:val="414042"/>
          <w:spacing w:val="-2"/>
        </w:rPr>
        <w:t> of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MyFuture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program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include: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  <w:tab w:pos="4599" w:val="left" w:leader="none"/>
        </w:tabs>
        <w:spacing w:line="263" w:lineRule="auto" w:before="135" w:after="0"/>
        <w:ind w:left="710" w:right="1785" w:hanging="137"/>
        <w:jc w:val="left"/>
      </w:pP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eating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culture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conversation</w:t>
      </w:r>
      <w:r>
        <w:rPr>
          <w:color w:val="414042"/>
          <w:spacing w:val="-6"/>
        </w:rPr>
        <w:t> </w:t>
      </w:r>
      <w:r>
        <w:rPr>
          <w:color w:val="414042"/>
        </w:rPr>
        <w:t>–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helping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managers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make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informed</w:t>
      </w:r>
      <w:r>
        <w:rPr>
          <w:color w:val="414042"/>
          <w:spacing w:val="43"/>
          <w:w w:val="103"/>
        </w:rPr>
        <w:t> </w:t>
      </w:r>
      <w:r>
        <w:rPr>
          <w:color w:val="414042"/>
          <w:spacing w:val="-5"/>
        </w:rPr>
        <w:t>decisions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-8"/>
        </w:rPr>
        <w:t> </w:t>
      </w:r>
      <w:r>
        <w:rPr>
          <w:color w:val="414042"/>
        </w:rPr>
        <w:t>–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discussing</w:t>
      </w:r>
      <w:r>
        <w:rPr>
          <w:color w:val="414042"/>
          <w:spacing w:val="-8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4"/>
        </w:rPr>
        <w:t>working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options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salary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averaging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options,</w:t>
      </w:r>
      <w:r>
        <w:rPr/>
      </w:r>
    </w:p>
    <w:p>
      <w:pPr>
        <w:pStyle w:val="BodyText"/>
        <w:spacing w:line="263" w:lineRule="auto" w:before="0"/>
        <w:ind w:left="710" w:right="2004"/>
        <w:jc w:val="left"/>
      </w:pPr>
      <w:r>
        <w:rPr>
          <w:color w:val="414042"/>
          <w:spacing w:val="-3"/>
          <w:w w:val="105"/>
        </w:rPr>
        <w:t>job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sharing,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compressed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working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weeks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telecommuting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support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employees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remain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within</w:t>
      </w:r>
      <w:r>
        <w:rPr>
          <w:color w:val="414042"/>
          <w:spacing w:val="51"/>
          <w:w w:val="10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14" w:after="0"/>
        <w:ind w:left="710" w:right="1798" w:hanging="137"/>
        <w:jc w:val="left"/>
      </w:pPr>
      <w:r>
        <w:rPr>
          <w:color w:val="414042"/>
          <w:spacing w:val="-7"/>
          <w:w w:val="105"/>
        </w:rPr>
        <w:t>Training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education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3"/>
          <w:w w:val="105"/>
        </w:rPr>
        <w:t>for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managers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raise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5"/>
          <w:w w:val="105"/>
        </w:rPr>
        <w:t>awareness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5"/>
          <w:w w:val="105"/>
        </w:rPr>
        <w:t>risks,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challenges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opportunities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an</w:t>
      </w:r>
      <w:r>
        <w:rPr>
          <w:color w:val="414042"/>
          <w:spacing w:val="59"/>
          <w:w w:val="96"/>
        </w:rPr>
        <w:t> </w:t>
      </w:r>
      <w:r>
        <w:rPr>
          <w:color w:val="414042"/>
          <w:spacing w:val="-5"/>
          <w:w w:val="105"/>
        </w:rPr>
        <w:t>ageing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workforce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4"/>
          <w:w w:val="105"/>
        </w:rPr>
        <w:t>how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support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engagement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retention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older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workers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40" w:lineRule="auto" w:before="114" w:after="0"/>
        <w:ind w:left="710" w:right="0" w:hanging="137"/>
        <w:jc w:val="left"/>
      </w:pPr>
      <w:r>
        <w:rPr>
          <w:color w:val="414042"/>
          <w:spacing w:val="-5"/>
        </w:rPr>
        <w:t>Innovative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solutions</w:t>
      </w:r>
      <w:r>
        <w:rPr>
          <w:color w:val="414042"/>
        </w:rPr>
        <w:t> </w:t>
      </w:r>
      <w:r>
        <w:rPr>
          <w:color w:val="414042"/>
          <w:spacing w:val="-4"/>
        </w:rPr>
        <w:t>from</w:t>
      </w:r>
      <w:r>
        <w:rPr>
          <w:color w:val="414042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workers–</w:t>
      </w:r>
      <w:r>
        <w:rPr>
          <w:color w:val="414042"/>
        </w:rPr>
        <w:t> </w:t>
      </w:r>
      <w:r>
        <w:rPr>
          <w:color w:val="414042"/>
          <w:spacing w:val="-4"/>
        </w:rPr>
        <w:t>supporting</w:t>
      </w:r>
      <w:r>
        <w:rPr>
          <w:color w:val="414042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</w:rPr>
        <w:t> </w:t>
      </w:r>
      <w:r>
        <w:rPr>
          <w:color w:val="414042"/>
          <w:spacing w:val="-4"/>
        </w:rPr>
        <w:t>thought</w:t>
      </w:r>
      <w:r>
        <w:rPr>
          <w:color w:val="414042"/>
        </w:rPr>
        <w:t> </w:t>
      </w:r>
      <w:r>
        <w:rPr>
          <w:color w:val="414042"/>
          <w:spacing w:val="-4"/>
        </w:rPr>
        <w:t>through</w:t>
      </w:r>
      <w:r>
        <w:rPr>
          <w:color w:val="414042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diversity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35" w:after="0"/>
        <w:ind w:left="710" w:right="1509" w:hanging="137"/>
        <w:jc w:val="left"/>
      </w:pPr>
      <w:r>
        <w:rPr>
          <w:color w:val="414042"/>
          <w:spacing w:val="-5"/>
        </w:rPr>
        <w:t>Pr</w:t>
      </w:r>
      <w:r>
        <w:rPr>
          <w:color w:val="414042"/>
          <w:spacing w:val="-4"/>
        </w:rPr>
        <w:t>omotion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healthy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-3"/>
        </w:rPr>
        <w:t> 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supporting</w:t>
      </w:r>
      <w:r>
        <w:rPr>
          <w:color w:val="414042"/>
          <w:spacing w:val="-3"/>
        </w:rPr>
        <w:t> 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reality</w:t>
      </w:r>
      <w:r>
        <w:rPr>
          <w:color w:val="414042"/>
          <w:spacing w:val="-3"/>
        </w:rPr>
        <w:t> that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we will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all </w:t>
      </w:r>
      <w:r>
        <w:rPr>
          <w:color w:val="414042"/>
          <w:spacing w:val="-2"/>
        </w:rPr>
        <w:t>be </w:t>
      </w:r>
      <w:r>
        <w:rPr>
          <w:color w:val="414042"/>
          <w:spacing w:val="-4"/>
        </w:rPr>
        <w:t>living</w:t>
      </w:r>
      <w:r>
        <w:rPr>
          <w:color w:val="414042"/>
          <w:spacing w:val="-3"/>
        </w:rPr>
        <w:t> 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working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later</w:t>
      </w:r>
      <w:r>
        <w:rPr>
          <w:color w:val="414042"/>
          <w:spacing w:val="-2"/>
        </w:rPr>
        <w:t> in</w:t>
      </w:r>
      <w:r>
        <w:rPr>
          <w:color w:val="414042"/>
          <w:spacing w:val="-3"/>
        </w:rPr>
        <w:t> life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55"/>
          <w:w w:val="101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4"/>
        </w:rPr>
        <w:t> considerations</w:t>
      </w:r>
      <w:r>
        <w:rPr>
          <w:color w:val="414042"/>
          <w:spacing w:val="-3"/>
        </w:rPr>
        <w:t> need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taken</w:t>
      </w:r>
      <w:r>
        <w:rPr>
          <w:color w:val="414042"/>
          <w:spacing w:val="-3"/>
        </w:rPr>
        <w:t> into </w:t>
      </w:r>
      <w:r>
        <w:rPr>
          <w:color w:val="414042"/>
          <w:spacing w:val="-4"/>
        </w:rPr>
        <w:t>account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14" w:after="0"/>
        <w:ind w:left="710" w:right="1595" w:hanging="137"/>
        <w:jc w:val="left"/>
      </w:pPr>
      <w:r>
        <w:rPr>
          <w:color w:val="414042"/>
          <w:spacing w:val="-4"/>
        </w:rPr>
        <w:t>Better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understanding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positive </w:t>
      </w:r>
      <w:r>
        <w:rPr>
          <w:color w:val="414042"/>
          <w:spacing w:val="-5"/>
        </w:rPr>
        <w:t>social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economic </w:t>
      </w:r>
      <w:r>
        <w:rPr>
          <w:color w:val="414042"/>
          <w:spacing w:val="-3"/>
        </w:rPr>
        <w:t>benefi</w:t>
      </w:r>
      <w:r>
        <w:rPr>
          <w:color w:val="414042"/>
        </w:rPr>
        <w:t>  </w:t>
      </w:r>
      <w:r>
        <w:rPr>
          <w:color w:val="414042"/>
          <w:spacing w:val="49"/>
        </w:rPr>
        <w:t> </w:t>
      </w:r>
      <w:r>
        <w:rPr>
          <w:color w:val="414042"/>
          <w:spacing w:val="-3"/>
        </w:rPr>
        <w:t>made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older </w:t>
      </w:r>
      <w:r>
        <w:rPr>
          <w:color w:val="414042"/>
          <w:spacing w:val="-5"/>
        </w:rPr>
        <w:t>workers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or</w:t>
      </w:r>
      <w:r>
        <w:rPr>
          <w:color w:val="414042"/>
          <w:spacing w:val="-6"/>
        </w:rPr>
        <w:t>ganisations</w:t>
      </w:r>
      <w:r>
        <w:rPr>
          <w:color w:val="414042"/>
          <w:spacing w:val="77"/>
          <w:w w:val="9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2"/>
        </w:rPr>
        <w:t> </w:t>
      </w:r>
      <w:r>
        <w:rPr>
          <w:color w:val="414042"/>
          <w:spacing w:val="-4"/>
        </w:rPr>
        <w:t>government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14" w:after="0"/>
        <w:ind w:left="710" w:right="1891" w:hanging="137"/>
        <w:jc w:val="left"/>
      </w:pP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eating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greater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focus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customers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aligning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aspirations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repr</w:t>
      </w:r>
      <w:r>
        <w:rPr>
          <w:color w:val="414042"/>
          <w:spacing w:val="-6"/>
        </w:rPr>
        <w:t>esent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customers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57"/>
          <w:w w:val="101"/>
        </w:rPr>
        <w:t> </w:t>
      </w:r>
      <w:r>
        <w:rPr>
          <w:color w:val="414042"/>
          <w:spacing w:val="-4"/>
        </w:rPr>
        <w:t>community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serve.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9"/>
        <w:rPr>
          <w:rFonts w:ascii="Arial" w:hAnsi="Arial" w:cs="Arial" w:eastAsia="Arial"/>
          <w:sz w:val="22"/>
          <w:szCs w:val="22"/>
        </w:rPr>
      </w:pPr>
    </w:p>
    <w:p>
      <w:pPr>
        <w:pStyle w:val="Heading7"/>
        <w:spacing w:line="240" w:lineRule="auto"/>
        <w:ind w:right="0"/>
        <w:jc w:val="left"/>
        <w:rPr>
          <w:b w:val="0"/>
          <w:bCs w:val="0"/>
        </w:rPr>
      </w:pPr>
      <w:r>
        <w:rPr>
          <w:color w:val="414042"/>
          <w:spacing w:val="-6"/>
        </w:rPr>
        <w:t>Summary</w:t>
      </w:r>
      <w:r>
        <w:rPr>
          <w:b w:val="0"/>
        </w:rPr>
      </w:r>
    </w:p>
    <w:p>
      <w:pPr>
        <w:pStyle w:val="BodyText"/>
        <w:tabs>
          <w:tab w:pos="3555" w:val="left" w:leader="none"/>
        </w:tabs>
        <w:spacing w:line="263" w:lineRule="auto" w:before="130"/>
        <w:ind w:right="1626"/>
        <w:jc w:val="left"/>
      </w:pPr>
      <w:r>
        <w:rPr>
          <w:color w:val="414042"/>
          <w:spacing w:val="-5"/>
        </w:rPr>
        <w:t>These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three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snapshots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part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much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bigger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pictur</w:t>
      </w:r>
      <w:r>
        <w:rPr>
          <w:color w:val="414042"/>
          <w:spacing w:val="-5"/>
        </w:rPr>
        <w:t>e.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Corporate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Champions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program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catalyst</w:t>
      </w:r>
      <w:r>
        <w:rPr>
          <w:color w:val="414042"/>
          <w:spacing w:val="43"/>
          <w:w w:val="9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many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make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signifi</w:t>
        <w:tab/>
      </w:r>
      <w:r>
        <w:rPr>
          <w:color w:val="414042"/>
          <w:spacing w:val="-5"/>
        </w:rPr>
        <w:t>changes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policies</w:t>
      </w:r>
      <w:r>
        <w:rPr>
          <w:color w:val="414042"/>
          <w:spacing w:val="-3"/>
        </w:rPr>
        <w:t> 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practice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improve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 </w:t>
      </w:r>
      <w:r>
        <w:rPr>
          <w:color w:val="414042"/>
          <w:spacing w:val="-4"/>
        </w:rPr>
        <w:t>recruitment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49"/>
          <w:w w:val="101"/>
        </w:rPr>
        <w:t> </w:t>
      </w:r>
      <w:r>
        <w:rPr>
          <w:color w:val="414042"/>
          <w:spacing w:val="-4"/>
        </w:rPr>
        <w:t>retention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workers.</w:t>
      </w:r>
      <w:r>
        <w:rPr/>
      </w:r>
    </w:p>
    <w:p>
      <w:pPr>
        <w:pStyle w:val="BodyText"/>
        <w:tabs>
          <w:tab w:pos="4212" w:val="left" w:leader="none"/>
        </w:tabs>
        <w:spacing w:line="263" w:lineRule="auto"/>
        <w:ind w:right="1509"/>
        <w:jc w:val="left"/>
      </w:pPr>
      <w:r>
        <w:rPr>
          <w:color w:val="414042"/>
          <w:spacing w:val="-5"/>
        </w:rPr>
        <w:t>Sometimes,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employers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believe</w:t>
      </w:r>
      <w:r>
        <w:rPr>
          <w:color w:val="414042"/>
          <w:spacing w:val="-6"/>
        </w:rPr>
        <w:t> </w:t>
      </w:r>
      <w:r>
        <w:rPr>
          <w:color w:val="414042"/>
          <w:spacing w:val="-8"/>
        </w:rPr>
        <w:t>it’</w:t>
      </w:r>
      <w:r>
        <w:rPr>
          <w:color w:val="414042"/>
          <w:spacing w:val="-11"/>
        </w:rPr>
        <w:t>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just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too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har</w:t>
      </w:r>
      <w:r>
        <w:rPr>
          <w:color w:val="414042"/>
          <w:spacing w:val="-4"/>
        </w:rPr>
        <w:t>d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effect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change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ensur</w:t>
      </w:r>
      <w:r>
        <w:rPr>
          <w:color w:val="414042"/>
          <w:spacing w:val="-4"/>
        </w:rPr>
        <w:t>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workplace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empowers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65"/>
          <w:w w:val="104"/>
        </w:rPr>
        <w:t> </w:t>
      </w:r>
      <w:r>
        <w:rPr>
          <w:color w:val="414042"/>
          <w:spacing w:val="-5"/>
        </w:rPr>
        <w:t>workers.</w:t>
      </w:r>
      <w:r>
        <w:rPr>
          <w:color w:val="414042"/>
          <w:spacing w:val="-9"/>
        </w:rPr>
        <w:t> </w:t>
      </w:r>
      <w:r>
        <w:rPr>
          <w:color w:val="414042"/>
          <w:spacing w:val="-8"/>
        </w:rPr>
        <w:t>Sageco</w:t>
      </w:r>
      <w:r>
        <w:rPr>
          <w:color w:val="414042"/>
          <w:spacing w:val="-6"/>
        </w:rPr>
        <w:t>’</w:t>
      </w:r>
      <w:r>
        <w:rPr>
          <w:color w:val="414042"/>
          <w:spacing w:val="-9"/>
        </w:rPr>
        <w:t>s </w:t>
      </w:r>
      <w:r>
        <w:rPr>
          <w:color w:val="414042"/>
          <w:spacing w:val="-4"/>
        </w:rPr>
        <w:t>experience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‘a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little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bit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go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long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way’.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100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Corporate</w:t>
      </w:r>
      <w:r>
        <w:rPr>
          <w:color w:val="414042"/>
          <w:spacing w:val="53"/>
          <w:w w:val="102"/>
        </w:rPr>
        <w:t> </w:t>
      </w:r>
      <w:r>
        <w:rPr>
          <w:color w:val="414042"/>
          <w:spacing w:val="-4"/>
        </w:rPr>
        <w:t>Champion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employers,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Sageco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seen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signifi</w:t>
        <w:tab/>
      </w:r>
      <w:r>
        <w:rPr>
          <w:color w:val="414042"/>
          <w:spacing w:val="-5"/>
        </w:rPr>
        <w:t>shifts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small,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pilot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interventions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titles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81"/>
        </w:rPr>
        <w:t> </w:t>
      </w:r>
      <w:r>
        <w:rPr>
          <w:color w:val="414042"/>
          <w:spacing w:val="-4"/>
        </w:rPr>
        <w:t>W</w:t>
      </w:r>
      <w:r>
        <w:rPr>
          <w:color w:val="414042"/>
          <w:spacing w:val="-5"/>
        </w:rPr>
        <w:t>orkers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Focus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Group,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Navigate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workshop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Envisage</w:t>
      </w:r>
      <w:r>
        <w:rPr>
          <w:color w:val="414042"/>
          <w:spacing w:val="-15"/>
        </w:rPr>
        <w:t> </w:t>
      </w:r>
      <w:r>
        <w:rPr>
          <w:color w:val="414042"/>
          <w:spacing w:val="-7"/>
        </w:rPr>
        <w:t>seminar.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While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Sageco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works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or</w:t>
      </w:r>
      <w:r>
        <w:rPr>
          <w:color w:val="414042"/>
          <w:spacing w:val="-6"/>
        </w:rPr>
        <w:t>ganisations</w:t>
      </w:r>
      <w:r>
        <w:rPr/>
      </w:r>
    </w:p>
    <w:p>
      <w:pPr>
        <w:pStyle w:val="BodyText"/>
        <w:spacing w:line="263" w:lineRule="auto" w:before="0"/>
        <w:ind w:right="1509"/>
        <w:jc w:val="left"/>
      </w:pP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already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sophisticated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strategies,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those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just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getting</w:t>
      </w:r>
      <w:r>
        <w:rPr>
          <w:color w:val="414042"/>
          <w:spacing w:val="35"/>
          <w:w w:val="107"/>
        </w:rPr>
        <w:t> </w:t>
      </w:r>
      <w:r>
        <w:rPr>
          <w:color w:val="414042"/>
          <w:spacing w:val="-4"/>
        </w:rPr>
        <w:t>started.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number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one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recommendation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employers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start having conversations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5"/>
        </w:rPr>
        <w:t> mature-age</w:t>
      </w:r>
      <w:r>
        <w:rPr>
          <w:color w:val="414042"/>
          <w:spacing w:val="73"/>
        </w:rPr>
        <w:t> </w:t>
      </w:r>
      <w:r>
        <w:rPr>
          <w:color w:val="414042"/>
          <w:spacing w:val="-4"/>
        </w:rPr>
        <w:t>employees.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Find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out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matters.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Find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out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would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make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differ</w:t>
      </w:r>
      <w:r>
        <w:rPr>
          <w:color w:val="414042"/>
          <w:spacing w:val="-6"/>
        </w:rPr>
        <w:t>ence.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small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act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alone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make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65"/>
          <w:w w:val="93"/>
        </w:rPr>
        <w:t> </w:t>
      </w:r>
      <w:r>
        <w:rPr>
          <w:color w:val="414042"/>
          <w:spacing w:val="-4"/>
        </w:rPr>
        <w:t>profound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differ</w:t>
      </w:r>
      <w:r>
        <w:rPr>
          <w:color w:val="414042"/>
          <w:spacing w:val="-6"/>
        </w:rPr>
        <w:t>ence</w:t>
      </w:r>
      <w:r>
        <w:rPr>
          <w:color w:val="414042"/>
          <w:spacing w:val="-2"/>
        </w:rPr>
        <w:t> to </w:t>
      </w:r>
      <w:r>
        <w:rPr>
          <w:color w:val="414042"/>
          <w:spacing w:val="-4"/>
        </w:rPr>
        <w:t>whether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someone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feels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valued.</w:t>
      </w:r>
      <w:r>
        <w:rPr>
          <w:color w:val="414042"/>
          <w:spacing w:val="-2"/>
        </w:rPr>
        <w:t> Of </w:t>
      </w:r>
      <w:r>
        <w:rPr>
          <w:color w:val="414042"/>
          <w:spacing w:val="-5"/>
        </w:rPr>
        <w:t>course,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action</w:t>
      </w:r>
      <w:r>
        <w:rPr>
          <w:color w:val="414042"/>
          <w:spacing w:val="-3"/>
        </w:rPr>
        <w:t> must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follow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conversation,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but </w:t>
      </w:r>
      <w:r>
        <w:rPr>
          <w:color w:val="414042"/>
          <w:spacing w:val="-2"/>
        </w:rPr>
        <w:t>in </w:t>
      </w:r>
      <w:r>
        <w:rPr>
          <w:color w:val="414042"/>
          <w:spacing w:val="-4"/>
        </w:rPr>
        <w:t>most</w:t>
      </w:r>
      <w:r>
        <w:rPr>
          <w:color w:val="414042"/>
          <w:spacing w:val="79"/>
          <w:w w:val="101"/>
        </w:rPr>
        <w:t> </w:t>
      </w:r>
      <w:r>
        <w:rPr>
          <w:color w:val="414042"/>
          <w:spacing w:val="-5"/>
        </w:rPr>
        <w:t>cases,</w:t>
      </w:r>
      <w:r>
        <w:rPr>
          <w:color w:val="414042"/>
          <w:spacing w:val="-10"/>
        </w:rPr>
        <w:t> </w:t>
      </w:r>
      <w:r>
        <w:rPr>
          <w:color w:val="414042"/>
          <w:spacing w:val="-8"/>
        </w:rPr>
        <w:t>it’</w:t>
      </w:r>
      <w:r>
        <w:rPr>
          <w:color w:val="414042"/>
          <w:spacing w:val="-11"/>
        </w:rPr>
        <w:t>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evolution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revolution.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1560" w:bottom="1060" w:left="560" w:right="560"/>
        </w:sectPr>
      </w:pPr>
    </w:p>
    <w:p>
      <w:pPr>
        <w:pStyle w:val="BodyText"/>
        <w:spacing w:line="263" w:lineRule="auto" w:before="51"/>
        <w:ind w:right="0"/>
        <w:jc w:val="left"/>
      </w:pPr>
      <w:r>
        <w:rPr>
          <w:color w:val="414042"/>
          <w:spacing w:val="-5"/>
        </w:rPr>
        <w:t>Thanks</w:t>
      </w:r>
      <w:r>
        <w:rPr>
          <w:color w:val="414042"/>
          <w:spacing w:val="-1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Linda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Redfearn,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head</w:t>
      </w:r>
      <w:r>
        <w:rPr>
          <w:color w:val="414042"/>
          <w:spacing w:val="-1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HR</w:t>
      </w:r>
      <w:r>
        <w:rPr>
          <w:color w:val="414042"/>
          <w:spacing w:val="-16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Blackmores;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Niki</w:t>
      </w:r>
      <w:r>
        <w:rPr>
          <w:color w:val="414042"/>
          <w:spacing w:val="22"/>
          <w:w w:val="104"/>
        </w:rPr>
        <w:t> </w:t>
      </w:r>
      <w:r>
        <w:rPr>
          <w:color w:val="414042"/>
          <w:spacing w:val="-4"/>
        </w:rPr>
        <w:t>Kesoglou,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head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inclusion,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QBE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Insurance;</w:t>
      </w:r>
      <w:r>
        <w:rPr>
          <w:color w:val="414042"/>
          <w:spacing w:val="26"/>
          <w:w w:val="96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Kate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Dee,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GM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talent,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culture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leadership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at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NAB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for</w:t>
      </w:r>
      <w:r>
        <w:rPr>
          <w:color w:val="414042"/>
          <w:spacing w:val="20"/>
          <w:w w:val="104"/>
        </w:rPr>
        <w:t> </w:t>
      </w:r>
      <w:r>
        <w:rPr>
          <w:color w:val="414042"/>
          <w:spacing w:val="-5"/>
          <w:w w:val="105"/>
        </w:rPr>
        <w:t>participating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23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3"/>
          <w:w w:val="105"/>
        </w:rPr>
        <w:t> </w:t>
      </w:r>
      <w:r>
        <w:rPr>
          <w:color w:val="414042"/>
          <w:spacing w:val="-5"/>
          <w:w w:val="105"/>
        </w:rPr>
        <w:t>summit.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9"/>
        <w:rPr>
          <w:rFonts w:ascii="Arial" w:hAnsi="Arial" w:cs="Arial" w:eastAsia="Arial"/>
          <w:sz w:val="22"/>
          <w:szCs w:val="22"/>
        </w:rPr>
      </w:pPr>
    </w:p>
    <w:p>
      <w:pPr>
        <w:pStyle w:val="Heading7"/>
        <w:spacing w:line="258" w:lineRule="auto"/>
        <w:ind w:right="5"/>
        <w:jc w:val="left"/>
        <w:rPr>
          <w:b w:val="0"/>
          <w:bCs w:val="0"/>
        </w:rPr>
      </w:pPr>
      <w:r>
        <w:rPr>
          <w:color w:val="414042"/>
          <w:spacing w:val="-6"/>
        </w:rPr>
        <w:t>Feedback</w:t>
      </w:r>
      <w:r>
        <w:rPr>
          <w:color w:val="414042"/>
          <w:spacing w:val="-38"/>
        </w:rPr>
        <w:t> </w:t>
      </w:r>
      <w:r>
        <w:rPr>
          <w:color w:val="414042"/>
          <w:spacing w:val="-6"/>
        </w:rPr>
        <w:t>from</w:t>
      </w:r>
      <w:r>
        <w:rPr>
          <w:color w:val="414042"/>
          <w:spacing w:val="-38"/>
        </w:rPr>
        <w:t> </w:t>
      </w:r>
      <w:r>
        <w:rPr>
          <w:color w:val="414042"/>
          <w:spacing w:val="-5"/>
        </w:rPr>
        <w:t>older</w:t>
      </w:r>
      <w:r>
        <w:rPr>
          <w:color w:val="414042"/>
          <w:spacing w:val="-37"/>
        </w:rPr>
        <w:t> </w:t>
      </w:r>
      <w:r>
        <w:rPr>
          <w:color w:val="414042"/>
          <w:spacing w:val="-6"/>
        </w:rPr>
        <w:t>workers</w:t>
      </w:r>
      <w:r>
        <w:rPr>
          <w:color w:val="414042"/>
          <w:spacing w:val="-38"/>
        </w:rPr>
        <w:t> </w:t>
      </w:r>
      <w:r>
        <w:rPr>
          <w:color w:val="414042"/>
          <w:spacing w:val="-5"/>
        </w:rPr>
        <w:t>who</w:t>
      </w:r>
      <w:r>
        <w:rPr>
          <w:color w:val="414042"/>
          <w:spacing w:val="-37"/>
        </w:rPr>
        <w:t> </w:t>
      </w:r>
      <w:r>
        <w:rPr>
          <w:color w:val="414042"/>
          <w:spacing w:val="-5"/>
        </w:rPr>
        <w:t>have</w:t>
      </w:r>
      <w:r>
        <w:rPr>
          <w:color w:val="414042"/>
          <w:spacing w:val="-38"/>
        </w:rPr>
        <w:t> </w:t>
      </w:r>
      <w:r>
        <w:rPr>
          <w:color w:val="414042"/>
          <w:spacing w:val="-6"/>
        </w:rPr>
        <w:t>participated</w:t>
      </w:r>
      <w:r>
        <w:rPr>
          <w:color w:val="414042"/>
          <w:spacing w:val="-38"/>
        </w:rPr>
        <w:t> </w:t>
      </w:r>
      <w:r>
        <w:rPr>
          <w:color w:val="414042"/>
          <w:spacing w:val="-6"/>
        </w:rPr>
        <w:t>in</w:t>
      </w:r>
      <w:r>
        <w:rPr>
          <w:color w:val="414042"/>
          <w:spacing w:val="36"/>
          <w:w w:val="89"/>
        </w:rPr>
        <w:t> </w:t>
      </w:r>
      <w:r>
        <w:rPr>
          <w:color w:val="414042"/>
          <w:spacing w:val="-5"/>
          <w:w w:val="95"/>
        </w:rPr>
        <w:t>Corporate</w:t>
      </w:r>
      <w:r>
        <w:rPr>
          <w:color w:val="414042"/>
          <w:w w:val="95"/>
        </w:rPr>
        <w:t> </w:t>
      </w:r>
      <w:r>
        <w:rPr>
          <w:color w:val="414042"/>
          <w:spacing w:val="-6"/>
          <w:w w:val="95"/>
        </w:rPr>
        <w:t>Champions</w:t>
      </w:r>
      <w:r>
        <w:rPr>
          <w:color w:val="414042"/>
          <w:spacing w:val="1"/>
          <w:w w:val="95"/>
        </w:rPr>
        <w:t> </w:t>
      </w:r>
      <w:r>
        <w:rPr>
          <w:color w:val="414042"/>
          <w:spacing w:val="-6"/>
          <w:w w:val="95"/>
        </w:rPr>
        <w:t>pr</w:t>
      </w:r>
      <w:r>
        <w:rPr>
          <w:color w:val="414042"/>
          <w:spacing w:val="-7"/>
          <w:w w:val="95"/>
        </w:rPr>
        <w:t>ograms</w:t>
      </w:r>
      <w:r>
        <w:rPr>
          <w:b w:val="0"/>
        </w:rPr>
      </w:r>
    </w:p>
    <w:p>
      <w:pPr>
        <w:spacing w:line="248" w:lineRule="auto" w:before="110"/>
        <w:ind w:left="573" w:right="5" w:firstLine="0"/>
        <w:jc w:val="left"/>
        <w:rPr>
          <w:rFonts w:ascii="Calibri" w:hAnsi="Calibri" w:cs="Calibri" w:eastAsia="Calibri"/>
          <w:sz w:val="19"/>
          <w:szCs w:val="19"/>
        </w:rPr>
      </w:pPr>
      <w:r>
        <w:rPr>
          <w:rFonts w:ascii="Calibri" w:hAnsi="Calibri" w:cs="Calibri" w:eastAsia="Calibri"/>
          <w:b/>
          <w:bCs/>
          <w:i/>
          <w:color w:val="414042"/>
          <w:spacing w:val="-2"/>
          <w:w w:val="110"/>
          <w:sz w:val="19"/>
          <w:szCs w:val="19"/>
        </w:rPr>
        <w:t>“I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 have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enjoyed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the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6"/>
          <w:w w:val="110"/>
          <w:sz w:val="19"/>
          <w:szCs w:val="19"/>
        </w:rPr>
        <w:t>unpressur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ed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opportunity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10"/>
          <w:sz w:val="19"/>
          <w:szCs w:val="19"/>
        </w:rPr>
        <w:t>to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consider</w:t>
      </w:r>
      <w:r>
        <w:rPr>
          <w:rFonts w:ascii="Calibri" w:hAnsi="Calibri" w:cs="Calibri" w:eastAsia="Calibri"/>
          <w:b/>
          <w:bCs/>
          <w:i/>
          <w:color w:val="414042"/>
          <w:spacing w:val="30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6"/>
          <w:w w:val="110"/>
          <w:sz w:val="19"/>
          <w:szCs w:val="19"/>
        </w:rPr>
        <w:t>retirement</w:t>
      </w:r>
      <w:r>
        <w:rPr>
          <w:rFonts w:ascii="Calibri" w:hAnsi="Calibri" w:cs="Calibri" w:eastAsia="Calibri"/>
          <w:b/>
          <w:bCs/>
          <w:i/>
          <w:color w:val="414042"/>
          <w:spacing w:val="-8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and</w:t>
      </w:r>
      <w:r>
        <w:rPr>
          <w:rFonts w:ascii="Calibri" w:hAnsi="Calibri" w:cs="Calibri" w:eastAsia="Calibri"/>
          <w:b/>
          <w:bCs/>
          <w:i/>
          <w:color w:val="414042"/>
          <w:spacing w:val="-7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10"/>
          <w:sz w:val="19"/>
          <w:szCs w:val="19"/>
        </w:rPr>
        <w:t>do</w:t>
      </w:r>
      <w:r>
        <w:rPr>
          <w:rFonts w:ascii="Calibri" w:hAnsi="Calibri" w:cs="Calibri" w:eastAsia="Calibri"/>
          <w:b/>
          <w:bCs/>
          <w:i/>
          <w:color w:val="414042"/>
          <w:spacing w:val="-7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w w:val="110"/>
          <w:sz w:val="19"/>
          <w:szCs w:val="19"/>
        </w:rPr>
        <w:t>a</w:t>
      </w:r>
      <w:r>
        <w:rPr>
          <w:rFonts w:ascii="Calibri" w:hAnsi="Calibri" w:cs="Calibri" w:eastAsia="Calibri"/>
          <w:b/>
          <w:bCs/>
          <w:i/>
          <w:color w:val="414042"/>
          <w:spacing w:val="-7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stocktake</w:t>
      </w:r>
      <w:r>
        <w:rPr>
          <w:rFonts w:ascii="Calibri" w:hAnsi="Calibri" w:cs="Calibri" w:eastAsia="Calibri"/>
          <w:b/>
          <w:bCs/>
          <w:i/>
          <w:color w:val="414042"/>
          <w:spacing w:val="-8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10"/>
          <w:sz w:val="19"/>
          <w:szCs w:val="19"/>
        </w:rPr>
        <w:t>on</w:t>
      </w:r>
      <w:r>
        <w:rPr>
          <w:rFonts w:ascii="Calibri" w:hAnsi="Calibri" w:cs="Calibri" w:eastAsia="Calibri"/>
          <w:b/>
          <w:bCs/>
          <w:i/>
          <w:color w:val="414042"/>
          <w:spacing w:val="-7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life.”</w:t>
      </w:r>
      <w:r>
        <w:rPr>
          <w:rFonts w:ascii="Calibri" w:hAnsi="Calibri" w:cs="Calibri" w:eastAsia="Calibri"/>
          <w:sz w:val="19"/>
          <w:szCs w:val="19"/>
        </w:rPr>
      </w:r>
    </w:p>
    <w:p>
      <w:pPr>
        <w:spacing w:line="248" w:lineRule="auto" w:before="113"/>
        <w:ind w:left="573" w:right="5" w:firstLine="0"/>
        <w:jc w:val="left"/>
        <w:rPr>
          <w:rFonts w:ascii="Calibri" w:hAnsi="Calibri" w:cs="Calibri" w:eastAsia="Calibri"/>
          <w:sz w:val="19"/>
          <w:szCs w:val="19"/>
        </w:rPr>
      </w:pP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“It</w:t>
      </w:r>
      <w:r>
        <w:rPr>
          <w:rFonts w:ascii="Calibri" w:hAnsi="Calibri" w:cs="Calibri" w:eastAsia="Calibri"/>
          <w:b/>
          <w:bCs/>
          <w:i/>
          <w:color w:val="414042"/>
          <w:spacing w:val="9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highlighted</w:t>
      </w:r>
      <w:r>
        <w:rPr>
          <w:rFonts w:ascii="Calibri" w:hAnsi="Calibri" w:cs="Calibri" w:eastAsia="Calibri"/>
          <w:b/>
          <w:bCs/>
          <w:i/>
          <w:color w:val="414042"/>
          <w:spacing w:val="9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how</w:t>
      </w:r>
      <w:r>
        <w:rPr>
          <w:rFonts w:ascii="Calibri" w:hAnsi="Calibri" w:cs="Calibri" w:eastAsia="Calibri"/>
          <w:b/>
          <w:bCs/>
          <w:i/>
          <w:color w:val="414042"/>
          <w:spacing w:val="9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much</w:t>
      </w:r>
      <w:r>
        <w:rPr>
          <w:rFonts w:ascii="Calibri" w:hAnsi="Calibri" w:cs="Calibri" w:eastAsia="Calibri"/>
          <w:b/>
          <w:bCs/>
          <w:i/>
          <w:color w:val="414042"/>
          <w:spacing w:val="9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w w:val="105"/>
          <w:sz w:val="19"/>
          <w:szCs w:val="19"/>
        </w:rPr>
        <w:t>I</w:t>
      </w:r>
      <w:r>
        <w:rPr>
          <w:rFonts w:ascii="Calibri" w:hAnsi="Calibri" w:cs="Calibri" w:eastAsia="Calibri"/>
          <w:b/>
          <w:bCs/>
          <w:i/>
          <w:color w:val="414042"/>
          <w:spacing w:val="9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use</w:t>
      </w:r>
      <w:r>
        <w:rPr>
          <w:rFonts w:ascii="Calibri" w:hAnsi="Calibri" w:cs="Calibri" w:eastAsia="Calibri"/>
          <w:b/>
          <w:bCs/>
          <w:i/>
          <w:color w:val="414042"/>
          <w:spacing w:val="9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05"/>
          <w:sz w:val="19"/>
          <w:szCs w:val="19"/>
        </w:rPr>
        <w:t>my</w:t>
      </w:r>
      <w:r>
        <w:rPr>
          <w:rFonts w:ascii="Calibri" w:hAnsi="Calibri" w:cs="Calibri" w:eastAsia="Calibri"/>
          <w:b/>
          <w:bCs/>
          <w:i/>
          <w:color w:val="414042"/>
          <w:spacing w:val="9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job</w:t>
      </w:r>
      <w:r>
        <w:rPr>
          <w:rFonts w:ascii="Calibri" w:hAnsi="Calibri" w:cs="Calibri" w:eastAsia="Calibri"/>
          <w:b/>
          <w:bCs/>
          <w:i/>
          <w:color w:val="414042"/>
          <w:spacing w:val="10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05"/>
          <w:sz w:val="19"/>
          <w:szCs w:val="19"/>
        </w:rPr>
        <w:t>to</w:t>
      </w:r>
      <w:r>
        <w:rPr>
          <w:rFonts w:ascii="Calibri" w:hAnsi="Calibri" w:cs="Calibri" w:eastAsia="Calibri"/>
          <w:b/>
          <w:bCs/>
          <w:i/>
          <w:color w:val="414042"/>
          <w:spacing w:val="9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identify</w:t>
      </w:r>
      <w:r>
        <w:rPr>
          <w:rFonts w:ascii="Calibri" w:hAnsi="Calibri" w:cs="Calibri" w:eastAsia="Calibri"/>
          <w:b/>
          <w:bCs/>
          <w:i/>
          <w:color w:val="414042"/>
          <w:spacing w:val="9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who</w:t>
      </w:r>
      <w:r>
        <w:rPr>
          <w:rFonts w:ascii="Calibri" w:hAnsi="Calibri" w:cs="Calibri" w:eastAsia="Calibri"/>
          <w:b/>
          <w:bCs/>
          <w:i/>
          <w:color w:val="414042"/>
          <w:spacing w:val="9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w w:val="105"/>
          <w:sz w:val="19"/>
          <w:szCs w:val="19"/>
        </w:rPr>
        <w:t>I</w:t>
      </w:r>
      <w:r>
        <w:rPr>
          <w:rFonts w:ascii="Calibri" w:hAnsi="Calibri" w:cs="Calibri" w:eastAsia="Calibri"/>
          <w:b/>
          <w:bCs/>
          <w:i/>
          <w:color w:val="414042"/>
          <w:spacing w:val="27"/>
          <w:w w:val="104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am,</w:t>
      </w:r>
      <w:r>
        <w:rPr>
          <w:rFonts w:ascii="Calibri" w:hAnsi="Calibri" w:cs="Calibri" w:eastAsia="Calibri"/>
          <w:b/>
          <w:bCs/>
          <w:i/>
          <w:color w:val="414042"/>
          <w:spacing w:val="6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and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the</w:t>
      </w:r>
      <w:r>
        <w:rPr>
          <w:rFonts w:ascii="Calibri" w:hAnsi="Calibri" w:cs="Calibri" w:eastAsia="Calibri"/>
          <w:b/>
          <w:bCs/>
          <w:i/>
          <w:color w:val="414042"/>
          <w:spacing w:val="6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need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05"/>
          <w:sz w:val="19"/>
          <w:szCs w:val="19"/>
        </w:rPr>
        <w:t>to</w:t>
      </w:r>
      <w:r>
        <w:rPr>
          <w:rFonts w:ascii="Calibri" w:hAnsi="Calibri" w:cs="Calibri" w:eastAsia="Calibri"/>
          <w:b/>
          <w:bCs/>
          <w:i/>
          <w:color w:val="414042"/>
          <w:spacing w:val="6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have</w:t>
      </w:r>
      <w:r>
        <w:rPr>
          <w:rFonts w:ascii="Calibri" w:hAnsi="Calibri" w:cs="Calibri" w:eastAsia="Calibri"/>
          <w:b/>
          <w:bCs/>
          <w:i/>
          <w:color w:val="414042"/>
          <w:spacing w:val="6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that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conversation</w:t>
      </w:r>
      <w:r>
        <w:rPr>
          <w:rFonts w:ascii="Calibri" w:hAnsi="Calibri" w:cs="Calibri" w:eastAsia="Calibri"/>
          <w:b/>
          <w:bCs/>
          <w:i/>
          <w:color w:val="414042"/>
          <w:spacing w:val="6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with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05"/>
          <w:sz w:val="19"/>
          <w:szCs w:val="19"/>
        </w:rPr>
        <w:t>my</w:t>
      </w:r>
      <w:r>
        <w:rPr>
          <w:rFonts w:ascii="Calibri" w:hAnsi="Calibri" w:cs="Calibri" w:eastAsia="Calibri"/>
          <w:b/>
          <w:bCs/>
          <w:i/>
          <w:color w:val="414042"/>
          <w:spacing w:val="6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wife</w:t>
      </w:r>
      <w:r>
        <w:rPr>
          <w:rFonts w:ascii="Calibri" w:hAnsi="Calibri" w:cs="Calibri" w:eastAsia="Calibri"/>
          <w:b/>
          <w:bCs/>
          <w:i/>
          <w:color w:val="414042"/>
          <w:spacing w:val="24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and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7"/>
          <w:w w:val="105"/>
          <w:sz w:val="19"/>
          <w:szCs w:val="19"/>
        </w:rPr>
        <w:t>family</w:t>
      </w:r>
      <w:r>
        <w:rPr>
          <w:rFonts w:ascii="Calibri" w:hAnsi="Calibri" w:cs="Calibri" w:eastAsia="Calibri"/>
          <w:b/>
          <w:bCs/>
          <w:i/>
          <w:color w:val="414042"/>
          <w:spacing w:val="-6"/>
          <w:w w:val="105"/>
          <w:sz w:val="19"/>
          <w:szCs w:val="19"/>
        </w:rPr>
        <w:t>,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and</w:t>
      </w:r>
      <w:r>
        <w:rPr>
          <w:rFonts w:ascii="Calibri" w:hAnsi="Calibri" w:cs="Calibri" w:eastAsia="Calibri"/>
          <w:b/>
          <w:bCs/>
          <w:i/>
          <w:color w:val="414042"/>
          <w:spacing w:val="8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how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I/we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want</w:t>
      </w:r>
      <w:r>
        <w:rPr>
          <w:rFonts w:ascii="Calibri" w:hAnsi="Calibri" w:cs="Calibri" w:eastAsia="Calibri"/>
          <w:b/>
          <w:bCs/>
          <w:i/>
          <w:color w:val="414042"/>
          <w:spacing w:val="8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05"/>
          <w:sz w:val="19"/>
          <w:szCs w:val="19"/>
        </w:rPr>
        <w:t>to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spend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our</w:t>
      </w:r>
      <w:r>
        <w:rPr>
          <w:rFonts w:ascii="Calibri" w:hAnsi="Calibri" w:cs="Calibri" w:eastAsia="Calibri"/>
          <w:b/>
          <w:bCs/>
          <w:i/>
          <w:color w:val="414042"/>
          <w:spacing w:val="8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05"/>
          <w:sz w:val="19"/>
          <w:szCs w:val="19"/>
        </w:rPr>
        <w:t>retirement”</w:t>
      </w:r>
      <w:r>
        <w:rPr>
          <w:rFonts w:ascii="Calibri" w:hAnsi="Calibri" w:cs="Calibri" w:eastAsia="Calibri"/>
          <w:sz w:val="19"/>
          <w:szCs w:val="19"/>
        </w:rPr>
      </w:r>
    </w:p>
    <w:p>
      <w:pPr>
        <w:spacing w:line="248" w:lineRule="auto" w:before="113"/>
        <w:ind w:left="573" w:right="5" w:firstLine="0"/>
        <w:jc w:val="left"/>
        <w:rPr>
          <w:rFonts w:ascii="Calibri" w:hAnsi="Calibri" w:cs="Calibri" w:eastAsia="Calibri"/>
          <w:sz w:val="19"/>
          <w:szCs w:val="19"/>
        </w:rPr>
      </w:pP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“This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was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very good.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It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 moved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 issues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and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ageing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10"/>
          <w:sz w:val="19"/>
          <w:szCs w:val="19"/>
        </w:rPr>
        <w:t>up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the</w:t>
      </w:r>
      <w:r>
        <w:rPr>
          <w:rFonts w:ascii="Calibri" w:hAnsi="Calibri" w:cs="Calibri" w:eastAsia="Calibri"/>
          <w:b/>
          <w:bCs/>
          <w:i/>
          <w:color w:val="414042"/>
          <w:spacing w:val="42"/>
          <w:w w:val="108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importance</w:t>
      </w:r>
      <w:r>
        <w:rPr>
          <w:rFonts w:ascii="Calibri" w:hAnsi="Calibri" w:cs="Calibri" w:eastAsia="Calibri"/>
          <w:b/>
          <w:bCs/>
          <w:i/>
          <w:color w:val="414042"/>
          <w:spacing w:val="-11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8"/>
          <w:w w:val="110"/>
          <w:sz w:val="19"/>
          <w:szCs w:val="19"/>
        </w:rPr>
        <w:t>ladder</w:t>
      </w:r>
      <w:r>
        <w:rPr>
          <w:rFonts w:ascii="Calibri" w:hAnsi="Calibri" w:cs="Calibri" w:eastAsia="Calibri"/>
          <w:b/>
          <w:bCs/>
          <w:i/>
          <w:color w:val="414042"/>
          <w:spacing w:val="-7"/>
          <w:w w:val="110"/>
          <w:sz w:val="19"/>
          <w:szCs w:val="19"/>
        </w:rPr>
        <w:t>.”</w:t>
      </w:r>
      <w:r>
        <w:rPr>
          <w:rFonts w:ascii="Calibri" w:hAnsi="Calibri" w:cs="Calibri" w:eastAsia="Calibri"/>
          <w:sz w:val="19"/>
          <w:szCs w:val="19"/>
        </w:rPr>
      </w:r>
    </w:p>
    <w:p>
      <w:pPr>
        <w:spacing w:line="248" w:lineRule="auto" w:before="113"/>
        <w:ind w:left="573" w:right="16" w:firstLine="0"/>
        <w:jc w:val="left"/>
        <w:rPr>
          <w:rFonts w:ascii="Calibri" w:hAnsi="Calibri" w:cs="Calibri" w:eastAsia="Calibri"/>
          <w:sz w:val="19"/>
          <w:szCs w:val="19"/>
        </w:rPr>
      </w:pPr>
      <w:r>
        <w:rPr>
          <w:rFonts w:ascii="Calibri" w:hAnsi="Calibri" w:cs="Calibri" w:eastAsia="Calibri"/>
          <w:b/>
          <w:bCs/>
          <w:i/>
          <w:color w:val="414042"/>
          <w:spacing w:val="-6"/>
          <w:w w:val="105"/>
          <w:sz w:val="19"/>
          <w:szCs w:val="19"/>
        </w:rPr>
        <w:t>“It’s</w:t>
      </w:r>
      <w:r>
        <w:rPr>
          <w:rFonts w:ascii="Calibri" w:hAnsi="Calibri" w:cs="Calibri" w:eastAsia="Calibri"/>
          <w:b/>
          <w:bCs/>
          <w:i/>
          <w:color w:val="414042"/>
          <w:spacing w:val="10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r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05"/>
          <w:sz w:val="19"/>
          <w:szCs w:val="19"/>
        </w:rPr>
        <w:t>eally</w:t>
      </w:r>
      <w:r>
        <w:rPr>
          <w:rFonts w:ascii="Calibri" w:hAnsi="Calibri" w:cs="Calibri" w:eastAsia="Calibri"/>
          <w:b/>
          <w:bCs/>
          <w:i/>
          <w:color w:val="414042"/>
          <w:spacing w:val="11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important</w:t>
      </w:r>
      <w:r>
        <w:rPr>
          <w:rFonts w:ascii="Calibri" w:hAnsi="Calibri" w:cs="Calibri" w:eastAsia="Calibri"/>
          <w:b/>
          <w:bCs/>
          <w:i/>
          <w:color w:val="414042"/>
          <w:spacing w:val="11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for</w:t>
      </w:r>
      <w:r>
        <w:rPr>
          <w:rFonts w:ascii="Calibri" w:hAnsi="Calibri" w:cs="Calibri" w:eastAsia="Calibri"/>
          <w:b/>
          <w:bCs/>
          <w:i/>
          <w:color w:val="414042"/>
          <w:spacing w:val="11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employers</w:t>
      </w:r>
      <w:r>
        <w:rPr>
          <w:rFonts w:ascii="Calibri" w:hAnsi="Calibri" w:cs="Calibri" w:eastAsia="Calibri"/>
          <w:b/>
          <w:bCs/>
          <w:i/>
          <w:color w:val="414042"/>
          <w:spacing w:val="11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not</w:t>
      </w:r>
      <w:r>
        <w:rPr>
          <w:rFonts w:ascii="Calibri" w:hAnsi="Calibri" w:cs="Calibri" w:eastAsia="Calibri"/>
          <w:b/>
          <w:bCs/>
          <w:i/>
          <w:color w:val="414042"/>
          <w:spacing w:val="11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05"/>
          <w:sz w:val="19"/>
          <w:szCs w:val="19"/>
        </w:rPr>
        <w:t>to</w:t>
      </w:r>
      <w:r>
        <w:rPr>
          <w:rFonts w:ascii="Calibri" w:hAnsi="Calibri" w:cs="Calibri" w:eastAsia="Calibri"/>
          <w:b/>
          <w:bCs/>
          <w:i/>
          <w:color w:val="414042"/>
          <w:spacing w:val="11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assume</w:t>
      </w:r>
      <w:r>
        <w:rPr>
          <w:rFonts w:ascii="Calibri" w:hAnsi="Calibri" w:cs="Calibri" w:eastAsia="Calibri"/>
          <w:b/>
          <w:bCs/>
          <w:i/>
          <w:color w:val="414042"/>
          <w:spacing w:val="11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05"/>
          <w:sz w:val="19"/>
          <w:szCs w:val="19"/>
        </w:rPr>
        <w:t>that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3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26"/>
          <w:w w:val="103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05"/>
          <w:sz w:val="19"/>
          <w:szCs w:val="19"/>
        </w:rPr>
        <w:t>by</w:t>
      </w:r>
      <w:r>
        <w:rPr>
          <w:rFonts w:ascii="Calibri" w:hAnsi="Calibri" w:cs="Calibri" w:eastAsia="Calibri"/>
          <w:b/>
          <w:bCs/>
          <w:i/>
          <w:color w:val="414042"/>
          <w:spacing w:val="14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employing</w:t>
      </w:r>
      <w:r>
        <w:rPr>
          <w:rFonts w:ascii="Calibri" w:hAnsi="Calibri" w:cs="Calibri" w:eastAsia="Calibri"/>
          <w:b/>
          <w:bCs/>
          <w:i/>
          <w:color w:val="414042"/>
          <w:spacing w:val="1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w w:val="105"/>
          <w:sz w:val="19"/>
          <w:szCs w:val="19"/>
        </w:rPr>
        <w:t>a</w:t>
      </w:r>
      <w:r>
        <w:rPr>
          <w:rFonts w:ascii="Calibri" w:hAnsi="Calibri" w:cs="Calibri" w:eastAsia="Calibri"/>
          <w:b/>
          <w:bCs/>
          <w:i/>
          <w:color w:val="414042"/>
          <w:spacing w:val="1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05"/>
          <w:sz w:val="19"/>
          <w:szCs w:val="19"/>
        </w:rPr>
        <w:t>matur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e-age</w:t>
      </w:r>
      <w:r>
        <w:rPr>
          <w:rFonts w:ascii="Calibri" w:hAnsi="Calibri" w:cs="Calibri" w:eastAsia="Calibri"/>
          <w:b/>
          <w:bCs/>
          <w:i/>
          <w:color w:val="414042"/>
          <w:spacing w:val="1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worker</w:t>
      </w:r>
      <w:r>
        <w:rPr>
          <w:rFonts w:ascii="Calibri" w:hAnsi="Calibri" w:cs="Calibri" w:eastAsia="Calibri"/>
          <w:b/>
          <w:bCs/>
          <w:i/>
          <w:color w:val="414042"/>
          <w:spacing w:val="1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the</w:t>
      </w:r>
      <w:r>
        <w:rPr>
          <w:rFonts w:ascii="Calibri" w:hAnsi="Calibri" w:cs="Calibri" w:eastAsia="Calibri"/>
          <w:b/>
          <w:bCs/>
          <w:i/>
          <w:color w:val="414042"/>
          <w:spacing w:val="1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person</w:t>
      </w:r>
      <w:r>
        <w:rPr>
          <w:rFonts w:ascii="Calibri" w:hAnsi="Calibri" w:cs="Calibri" w:eastAsia="Calibri"/>
          <w:b/>
          <w:bCs/>
          <w:i/>
          <w:color w:val="414042"/>
          <w:spacing w:val="1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won’t</w:t>
      </w:r>
      <w:r>
        <w:rPr>
          <w:rFonts w:ascii="Calibri" w:hAnsi="Calibri" w:cs="Calibri" w:eastAsia="Calibri"/>
          <w:b/>
          <w:bCs/>
          <w:i/>
          <w:color w:val="414042"/>
          <w:spacing w:val="1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be</w:t>
      </w:r>
      <w:r>
        <w:rPr>
          <w:rFonts w:ascii="Calibri" w:hAnsi="Calibri" w:cs="Calibri" w:eastAsia="Calibri"/>
          <w:b/>
          <w:bCs/>
          <w:i/>
          <w:color w:val="414042"/>
          <w:spacing w:val="24"/>
          <w:w w:val="114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05"/>
          <w:sz w:val="19"/>
          <w:szCs w:val="19"/>
        </w:rPr>
        <w:t>ar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ound</w:t>
      </w:r>
      <w:r>
        <w:rPr>
          <w:rFonts w:ascii="Calibri" w:hAnsi="Calibri" w:cs="Calibri" w:eastAsia="Calibri"/>
          <w:b/>
          <w:bCs/>
          <w:i/>
          <w:color w:val="414042"/>
          <w:spacing w:val="4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for</w:t>
      </w:r>
      <w:r>
        <w:rPr>
          <w:rFonts w:ascii="Calibri" w:hAnsi="Calibri" w:cs="Calibri" w:eastAsia="Calibri"/>
          <w:b/>
          <w:bCs/>
          <w:i/>
          <w:color w:val="414042"/>
          <w:spacing w:val="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long.</w:t>
      </w:r>
      <w:r>
        <w:rPr>
          <w:rFonts w:ascii="Calibri" w:hAnsi="Calibri" w:cs="Calibri" w:eastAsia="Calibri"/>
          <w:b/>
          <w:bCs/>
          <w:i/>
          <w:color w:val="414042"/>
          <w:spacing w:val="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w w:val="105"/>
          <w:sz w:val="19"/>
          <w:szCs w:val="19"/>
        </w:rPr>
        <w:t>I</w:t>
      </w:r>
      <w:r>
        <w:rPr>
          <w:rFonts w:ascii="Calibri" w:hAnsi="Calibri" w:cs="Calibri" w:eastAsia="Calibri"/>
          <w:b/>
          <w:bCs/>
          <w:i/>
          <w:color w:val="414042"/>
          <w:spacing w:val="4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have</w:t>
      </w:r>
      <w:r>
        <w:rPr>
          <w:rFonts w:ascii="Calibri" w:hAnsi="Calibri" w:cs="Calibri" w:eastAsia="Calibri"/>
          <w:b/>
          <w:bCs/>
          <w:i/>
          <w:color w:val="414042"/>
          <w:spacing w:val="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w w:val="105"/>
          <w:sz w:val="19"/>
          <w:szCs w:val="19"/>
        </w:rPr>
        <w:t>a</w:t>
      </w:r>
      <w:r>
        <w:rPr>
          <w:rFonts w:ascii="Calibri" w:hAnsi="Calibri" w:cs="Calibri" w:eastAsia="Calibri"/>
          <w:b/>
          <w:bCs/>
          <w:i/>
          <w:color w:val="414042"/>
          <w:spacing w:val="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great</w:t>
      </w:r>
      <w:r>
        <w:rPr>
          <w:rFonts w:ascii="Calibri" w:hAnsi="Calibri" w:cs="Calibri" w:eastAsia="Calibri"/>
          <w:b/>
          <w:bCs/>
          <w:i/>
          <w:color w:val="414042"/>
          <w:spacing w:val="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example</w:t>
      </w:r>
      <w:r>
        <w:rPr>
          <w:rFonts w:ascii="Calibri" w:hAnsi="Calibri" w:cs="Calibri" w:eastAsia="Calibri"/>
          <w:b/>
          <w:bCs/>
          <w:i/>
          <w:color w:val="414042"/>
          <w:spacing w:val="4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05"/>
          <w:sz w:val="19"/>
          <w:szCs w:val="19"/>
        </w:rPr>
        <w:t>of</w:t>
      </w:r>
      <w:r>
        <w:rPr>
          <w:rFonts w:ascii="Calibri" w:hAnsi="Calibri" w:cs="Calibri" w:eastAsia="Calibri"/>
          <w:b/>
          <w:bCs/>
          <w:i/>
          <w:color w:val="414042"/>
          <w:spacing w:val="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w w:val="105"/>
          <w:sz w:val="19"/>
          <w:szCs w:val="19"/>
        </w:rPr>
        <w:t>a</w:t>
      </w:r>
      <w:r>
        <w:rPr>
          <w:rFonts w:ascii="Calibri" w:hAnsi="Calibri" w:cs="Calibri" w:eastAsia="Calibri"/>
          <w:b/>
          <w:bCs/>
          <w:i/>
          <w:color w:val="414042"/>
          <w:spacing w:val="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05"/>
          <w:sz w:val="19"/>
          <w:szCs w:val="19"/>
        </w:rPr>
        <w:t>woman</w:t>
      </w:r>
      <w:r>
        <w:rPr>
          <w:rFonts w:ascii="Calibri" w:hAnsi="Calibri" w:cs="Calibri" w:eastAsia="Calibri"/>
          <w:b/>
          <w:bCs/>
          <w:i/>
          <w:color w:val="414042"/>
          <w:spacing w:val="5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we</w:t>
      </w:r>
      <w:r>
        <w:rPr>
          <w:rFonts w:ascii="Calibri" w:hAnsi="Calibri" w:cs="Calibri" w:eastAsia="Calibri"/>
          <w:b/>
          <w:bCs/>
          <w:i/>
          <w:color w:val="414042"/>
          <w:spacing w:val="23"/>
          <w:w w:val="106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employed</w:t>
      </w:r>
      <w:r>
        <w:rPr>
          <w:rFonts w:ascii="Calibri" w:hAnsi="Calibri" w:cs="Calibri" w:eastAsia="Calibri"/>
          <w:b/>
          <w:bCs/>
          <w:i/>
          <w:color w:val="414042"/>
          <w:spacing w:val="1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at</w:t>
      </w:r>
      <w:r>
        <w:rPr>
          <w:rFonts w:ascii="Calibri" w:hAnsi="Calibri" w:cs="Calibri" w:eastAsia="Calibri"/>
          <w:b/>
          <w:bCs/>
          <w:i/>
          <w:color w:val="414042"/>
          <w:spacing w:val="16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the</w:t>
      </w:r>
      <w:r>
        <w:rPr>
          <w:rFonts w:ascii="Calibri" w:hAnsi="Calibri" w:cs="Calibri" w:eastAsia="Calibri"/>
          <w:b/>
          <w:bCs/>
          <w:i/>
          <w:color w:val="414042"/>
          <w:spacing w:val="1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age</w:t>
      </w:r>
      <w:r>
        <w:rPr>
          <w:rFonts w:ascii="Calibri" w:hAnsi="Calibri" w:cs="Calibri" w:eastAsia="Calibri"/>
          <w:b/>
          <w:bCs/>
          <w:i/>
          <w:color w:val="414042"/>
          <w:spacing w:val="1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05"/>
          <w:sz w:val="19"/>
          <w:szCs w:val="19"/>
        </w:rPr>
        <w:t>of</w:t>
      </w:r>
      <w:r>
        <w:rPr>
          <w:rFonts w:ascii="Calibri" w:hAnsi="Calibri" w:cs="Calibri" w:eastAsia="Calibri"/>
          <w:b/>
          <w:bCs/>
          <w:i/>
          <w:color w:val="414042"/>
          <w:spacing w:val="1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56.</w:t>
      </w:r>
      <w:r>
        <w:rPr>
          <w:rFonts w:ascii="Calibri" w:hAnsi="Calibri" w:cs="Calibri" w:eastAsia="Calibri"/>
          <w:b/>
          <w:bCs/>
          <w:i/>
          <w:color w:val="414042"/>
          <w:spacing w:val="1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6"/>
          <w:w w:val="105"/>
          <w:sz w:val="19"/>
          <w:szCs w:val="19"/>
        </w:rPr>
        <w:t>She’s</w:t>
      </w:r>
      <w:r>
        <w:rPr>
          <w:rFonts w:ascii="Calibri" w:hAnsi="Calibri" w:cs="Calibri" w:eastAsia="Calibri"/>
          <w:b/>
          <w:bCs/>
          <w:i/>
          <w:color w:val="414042"/>
          <w:spacing w:val="1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just</w:t>
      </w:r>
      <w:r>
        <w:rPr>
          <w:rFonts w:ascii="Calibri" w:hAnsi="Calibri" w:cs="Calibri" w:eastAsia="Calibri"/>
          <w:b/>
          <w:bCs/>
          <w:i/>
          <w:color w:val="414042"/>
          <w:spacing w:val="1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recently</w:t>
      </w:r>
      <w:r>
        <w:rPr>
          <w:rFonts w:ascii="Calibri" w:hAnsi="Calibri" w:cs="Calibri" w:eastAsia="Calibri"/>
          <w:b/>
          <w:bCs/>
          <w:i/>
          <w:color w:val="414042"/>
          <w:spacing w:val="1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celebrated</w:t>
      </w:r>
      <w:r>
        <w:rPr>
          <w:rFonts w:ascii="Calibri" w:hAnsi="Calibri" w:cs="Calibri" w:eastAsia="Calibri"/>
          <w:b/>
          <w:bCs/>
          <w:i/>
          <w:color w:val="414042"/>
          <w:spacing w:val="24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05"/>
          <w:sz w:val="19"/>
          <w:szCs w:val="19"/>
        </w:rPr>
        <w:t>her</w:t>
      </w:r>
      <w:r>
        <w:rPr>
          <w:rFonts w:ascii="Calibri" w:hAnsi="Calibri" w:cs="Calibri" w:eastAsia="Calibri"/>
          <w:b/>
          <w:bCs/>
          <w:i/>
          <w:color w:val="414042"/>
          <w:spacing w:val="6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twentieth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anniversary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with</w:t>
      </w:r>
      <w:r>
        <w:rPr>
          <w:rFonts w:ascii="Calibri" w:hAnsi="Calibri" w:cs="Calibri" w:eastAsia="Calibri"/>
          <w:b/>
          <w:bCs/>
          <w:i/>
          <w:color w:val="414042"/>
          <w:spacing w:val="7"/>
          <w:w w:val="105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5"/>
          <w:sz w:val="19"/>
          <w:szCs w:val="19"/>
        </w:rPr>
        <w:t>us.”</w:t>
      </w:r>
      <w:r>
        <w:rPr>
          <w:rFonts w:ascii="Calibri" w:hAnsi="Calibri" w:cs="Calibri" w:eastAsia="Calibri"/>
          <w:sz w:val="19"/>
          <w:szCs w:val="19"/>
        </w:rPr>
      </w:r>
    </w:p>
    <w:p>
      <w:pPr>
        <w:spacing w:line="248" w:lineRule="auto" w:before="113"/>
        <w:ind w:left="573" w:right="5" w:firstLine="0"/>
        <w:jc w:val="left"/>
        <w:rPr>
          <w:rFonts w:ascii="Calibri" w:hAnsi="Calibri" w:cs="Calibri" w:eastAsia="Calibri"/>
          <w:sz w:val="19"/>
          <w:szCs w:val="19"/>
        </w:rPr>
      </w:pP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“The</w:t>
      </w:r>
      <w:r>
        <w:rPr>
          <w:rFonts w:ascii="Calibri" w:hAnsi="Calibri" w:cs="Calibri" w:eastAsia="Calibri"/>
          <w:b/>
          <w:bCs/>
          <w:i/>
          <w:color w:val="414042"/>
          <w:spacing w:val="-7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Envisage</w:t>
      </w:r>
      <w:r>
        <w:rPr>
          <w:rFonts w:ascii="Calibri" w:hAnsi="Calibri" w:cs="Calibri" w:eastAsia="Calibri"/>
          <w:b/>
          <w:bCs/>
          <w:i/>
          <w:color w:val="414042"/>
          <w:spacing w:val="-7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pr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ogram</w:t>
      </w:r>
      <w:r>
        <w:rPr>
          <w:rFonts w:ascii="Calibri" w:hAnsi="Calibri" w:cs="Calibri" w:eastAsia="Calibri"/>
          <w:b/>
          <w:bCs/>
          <w:i/>
          <w:color w:val="414042"/>
          <w:spacing w:val="-7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encouraged</w:t>
      </w:r>
      <w:r>
        <w:rPr>
          <w:rFonts w:ascii="Calibri" w:hAnsi="Calibri" w:cs="Calibri" w:eastAsia="Calibri"/>
          <w:b/>
          <w:bCs/>
          <w:i/>
          <w:color w:val="414042"/>
          <w:spacing w:val="-7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our</w:t>
      </w:r>
      <w:r>
        <w:rPr>
          <w:rFonts w:ascii="Calibri" w:hAnsi="Calibri" w:cs="Calibri" w:eastAsia="Calibri"/>
          <w:b/>
          <w:bCs/>
          <w:i/>
          <w:color w:val="414042"/>
          <w:spacing w:val="-7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6"/>
          <w:w w:val="110"/>
          <w:sz w:val="19"/>
          <w:szCs w:val="19"/>
        </w:rPr>
        <w:t>mature-age</w:t>
      </w:r>
      <w:r>
        <w:rPr>
          <w:rFonts w:ascii="Calibri" w:hAnsi="Calibri" w:cs="Calibri" w:eastAsia="Calibri"/>
          <w:b/>
          <w:bCs/>
          <w:i/>
          <w:color w:val="414042"/>
          <w:spacing w:val="28"/>
          <w:w w:val="109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workers</w:t>
      </w:r>
      <w:r>
        <w:rPr>
          <w:rFonts w:ascii="Calibri" w:hAnsi="Calibri" w:cs="Calibri" w:eastAsia="Calibri"/>
          <w:b/>
          <w:bCs/>
          <w:i/>
          <w:color w:val="414042"/>
          <w:spacing w:val="-1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10"/>
          <w:sz w:val="19"/>
          <w:szCs w:val="19"/>
        </w:rPr>
        <w:t>to</w:t>
      </w:r>
      <w:r>
        <w:rPr>
          <w:rFonts w:ascii="Calibri" w:hAnsi="Calibri" w:cs="Calibri" w:eastAsia="Calibri"/>
          <w:b/>
          <w:bCs/>
          <w:i/>
          <w:color w:val="414042"/>
          <w:spacing w:val="-1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start</w:t>
      </w:r>
      <w:r>
        <w:rPr>
          <w:rFonts w:ascii="Calibri" w:hAnsi="Calibri" w:cs="Calibri" w:eastAsia="Calibri"/>
          <w:b/>
          <w:bCs/>
          <w:i/>
          <w:color w:val="414042"/>
          <w:spacing w:val="-1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w w:val="110"/>
          <w:sz w:val="19"/>
          <w:szCs w:val="19"/>
        </w:rPr>
        <w:t>a</w:t>
      </w:r>
      <w:r>
        <w:rPr>
          <w:rFonts w:ascii="Calibri" w:hAnsi="Calibri" w:cs="Calibri" w:eastAsia="Calibri"/>
          <w:b/>
          <w:bCs/>
          <w:i/>
          <w:color w:val="414042"/>
          <w:spacing w:val="-15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conversation</w:t>
      </w:r>
      <w:r>
        <w:rPr>
          <w:rFonts w:ascii="Calibri" w:hAnsi="Calibri" w:cs="Calibri" w:eastAsia="Calibri"/>
          <w:b/>
          <w:bCs/>
          <w:i/>
          <w:color w:val="414042"/>
          <w:spacing w:val="-1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with</w:t>
      </w:r>
      <w:r>
        <w:rPr>
          <w:rFonts w:ascii="Calibri" w:hAnsi="Calibri" w:cs="Calibri" w:eastAsia="Calibri"/>
          <w:b/>
          <w:bCs/>
          <w:i/>
          <w:color w:val="414042"/>
          <w:spacing w:val="-1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their</w:t>
      </w:r>
      <w:r>
        <w:rPr>
          <w:rFonts w:ascii="Calibri" w:hAnsi="Calibri" w:cs="Calibri" w:eastAsia="Calibri"/>
          <w:b/>
          <w:bCs/>
          <w:i/>
          <w:color w:val="414042"/>
          <w:spacing w:val="-1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managers</w:t>
      </w:r>
      <w:r>
        <w:rPr>
          <w:rFonts w:ascii="Calibri" w:hAnsi="Calibri" w:cs="Calibri" w:eastAsia="Calibri"/>
          <w:b/>
          <w:bCs/>
          <w:i/>
          <w:color w:val="414042"/>
          <w:spacing w:val="30"/>
          <w:w w:val="106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about</w:t>
      </w:r>
      <w:r>
        <w:rPr>
          <w:rFonts w:ascii="Calibri" w:hAnsi="Calibri" w:cs="Calibri" w:eastAsia="Calibri"/>
          <w:b/>
          <w:bCs/>
          <w:i/>
          <w:color w:val="414042"/>
          <w:spacing w:val="-1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their</w:t>
      </w:r>
      <w:r>
        <w:rPr>
          <w:rFonts w:ascii="Calibri" w:hAnsi="Calibri" w:cs="Calibri" w:eastAsia="Calibri"/>
          <w:b/>
          <w:bCs/>
          <w:i/>
          <w:color w:val="414042"/>
          <w:spacing w:val="-1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late</w:t>
      </w:r>
      <w:r>
        <w:rPr>
          <w:rFonts w:ascii="Calibri" w:hAnsi="Calibri" w:cs="Calibri" w:eastAsia="Calibri"/>
          <w:b/>
          <w:bCs/>
          <w:i/>
          <w:color w:val="414042"/>
          <w:spacing w:val="-15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car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eer</w:t>
      </w:r>
      <w:r>
        <w:rPr>
          <w:rFonts w:ascii="Calibri" w:hAnsi="Calibri" w:cs="Calibri" w:eastAsia="Calibri"/>
          <w:b/>
          <w:bCs/>
          <w:i/>
          <w:color w:val="414042"/>
          <w:spacing w:val="-1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transition</w:t>
      </w:r>
      <w:r>
        <w:rPr>
          <w:rFonts w:ascii="Calibri" w:hAnsi="Calibri" w:cs="Calibri" w:eastAsia="Calibri"/>
          <w:b/>
          <w:bCs/>
          <w:i/>
          <w:color w:val="414042"/>
          <w:spacing w:val="-1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10"/>
          <w:sz w:val="19"/>
          <w:szCs w:val="19"/>
        </w:rPr>
        <w:t>to</w:t>
      </w:r>
      <w:r>
        <w:rPr>
          <w:rFonts w:ascii="Calibri" w:hAnsi="Calibri" w:cs="Calibri" w:eastAsia="Calibri"/>
          <w:b/>
          <w:bCs/>
          <w:i/>
          <w:color w:val="414042"/>
          <w:spacing w:val="-15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6"/>
          <w:w w:val="110"/>
          <w:sz w:val="19"/>
          <w:szCs w:val="19"/>
        </w:rPr>
        <w:t>retirement</w:t>
      </w:r>
      <w:r>
        <w:rPr>
          <w:rFonts w:ascii="Calibri" w:hAnsi="Calibri" w:cs="Calibri" w:eastAsia="Calibri"/>
          <w:b/>
          <w:bCs/>
          <w:i/>
          <w:color w:val="414042"/>
          <w:spacing w:val="-1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plans.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06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34"/>
          <w:w w:val="106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This</w:t>
      </w:r>
      <w:r>
        <w:rPr>
          <w:rFonts w:ascii="Calibri" w:hAnsi="Calibri" w:cs="Calibri" w:eastAsia="Calibri"/>
          <w:b/>
          <w:bCs/>
          <w:i/>
          <w:color w:val="414042"/>
          <w:spacing w:val="-13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has</w:t>
      </w:r>
      <w:r>
        <w:rPr>
          <w:rFonts w:ascii="Calibri" w:hAnsi="Calibri" w:cs="Calibri" w:eastAsia="Calibri"/>
          <w:b/>
          <w:bCs/>
          <w:i/>
          <w:color w:val="414042"/>
          <w:spacing w:val="-13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already</w:t>
      </w:r>
      <w:r>
        <w:rPr>
          <w:rFonts w:ascii="Calibri" w:hAnsi="Calibri" w:cs="Calibri" w:eastAsia="Calibri"/>
          <w:b/>
          <w:bCs/>
          <w:i/>
          <w:color w:val="414042"/>
          <w:spacing w:val="-12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r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esulted</w:t>
      </w:r>
      <w:r>
        <w:rPr>
          <w:rFonts w:ascii="Calibri" w:hAnsi="Calibri" w:cs="Calibri" w:eastAsia="Calibri"/>
          <w:b/>
          <w:bCs/>
          <w:i/>
          <w:color w:val="414042"/>
          <w:spacing w:val="-13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in</w:t>
      </w:r>
      <w:r>
        <w:rPr>
          <w:rFonts w:ascii="Calibri" w:hAnsi="Calibri" w:cs="Calibri" w:eastAsia="Calibri"/>
          <w:b/>
          <w:bCs/>
          <w:i/>
          <w:color w:val="414042"/>
          <w:spacing w:val="-13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thr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ee</w:t>
      </w:r>
      <w:r>
        <w:rPr>
          <w:rFonts w:ascii="Calibri" w:hAnsi="Calibri" w:cs="Calibri" w:eastAsia="Calibri"/>
          <w:b/>
          <w:bCs/>
          <w:i/>
          <w:color w:val="414042"/>
          <w:spacing w:val="-12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participants</w:t>
      </w:r>
      <w:r>
        <w:rPr>
          <w:rFonts w:ascii="Calibri" w:hAnsi="Calibri" w:cs="Calibri" w:eastAsia="Calibri"/>
          <w:b/>
          <w:bCs/>
          <w:i/>
          <w:color w:val="414042"/>
          <w:spacing w:val="-13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6"/>
          <w:w w:val="110"/>
          <w:sz w:val="19"/>
          <w:szCs w:val="19"/>
        </w:rPr>
        <w:t>r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educing</w:t>
      </w:r>
      <w:r>
        <w:rPr>
          <w:rFonts w:ascii="Calibri" w:hAnsi="Calibri" w:cs="Calibri" w:eastAsia="Calibri"/>
          <w:b/>
          <w:bCs/>
          <w:i/>
          <w:color w:val="414042"/>
          <w:spacing w:val="2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their</w:t>
      </w:r>
      <w:r>
        <w:rPr>
          <w:rFonts w:ascii="Calibri" w:hAnsi="Calibri" w:cs="Calibri" w:eastAsia="Calibri"/>
          <w:b/>
          <w:bCs/>
          <w:i/>
          <w:color w:val="414042"/>
          <w:spacing w:val="-11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hours</w:t>
      </w:r>
      <w:r>
        <w:rPr>
          <w:rFonts w:ascii="Calibri" w:hAnsi="Calibri" w:cs="Calibri" w:eastAsia="Calibri"/>
          <w:b/>
          <w:bCs/>
          <w:i/>
          <w:color w:val="414042"/>
          <w:spacing w:val="-10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10"/>
          <w:sz w:val="19"/>
          <w:szCs w:val="19"/>
        </w:rPr>
        <w:t>to</w:t>
      </w:r>
      <w:r>
        <w:rPr>
          <w:rFonts w:ascii="Calibri" w:hAnsi="Calibri" w:cs="Calibri" w:eastAsia="Calibri"/>
          <w:b/>
          <w:bCs/>
          <w:i/>
          <w:color w:val="414042"/>
          <w:spacing w:val="-11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combine</w:t>
      </w:r>
      <w:r>
        <w:rPr>
          <w:rFonts w:ascii="Calibri" w:hAnsi="Calibri" w:cs="Calibri" w:eastAsia="Calibri"/>
          <w:b/>
          <w:bCs/>
          <w:i/>
          <w:color w:val="414042"/>
          <w:spacing w:val="-10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work</w:t>
      </w:r>
      <w:r>
        <w:rPr>
          <w:rFonts w:ascii="Calibri" w:hAnsi="Calibri" w:cs="Calibri" w:eastAsia="Calibri"/>
          <w:b/>
          <w:bCs/>
          <w:i/>
          <w:color w:val="414042"/>
          <w:spacing w:val="-10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with</w:t>
      </w:r>
      <w:r>
        <w:rPr>
          <w:rFonts w:ascii="Calibri" w:hAnsi="Calibri" w:cs="Calibri" w:eastAsia="Calibri"/>
          <w:b/>
          <w:bCs/>
          <w:i/>
          <w:color w:val="414042"/>
          <w:spacing w:val="-11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external</w:t>
      </w:r>
      <w:r>
        <w:rPr>
          <w:rFonts w:ascii="Calibri" w:hAnsi="Calibri" w:cs="Calibri" w:eastAsia="Calibri"/>
          <w:b/>
          <w:bCs/>
          <w:i/>
          <w:color w:val="414042"/>
          <w:spacing w:val="-10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inter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ests.</w:t>
      </w:r>
      <w:r>
        <w:rPr>
          <w:rFonts w:ascii="Calibri" w:hAnsi="Calibri" w:cs="Calibri" w:eastAsia="Calibri"/>
          <w:b/>
          <w:bCs/>
          <w:i/>
          <w:color w:val="414042"/>
          <w:spacing w:val="-10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Such</w:t>
      </w:r>
      <w:r>
        <w:rPr>
          <w:rFonts w:ascii="Calibri" w:hAnsi="Calibri" w:cs="Calibri" w:eastAsia="Calibri"/>
          <w:b/>
          <w:bCs/>
          <w:i/>
          <w:color w:val="414042"/>
          <w:spacing w:val="30"/>
          <w:w w:val="111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open</w:t>
      </w:r>
      <w:r>
        <w:rPr>
          <w:rFonts w:ascii="Calibri" w:hAnsi="Calibri" w:cs="Calibri" w:eastAsia="Calibri"/>
          <w:b/>
          <w:bCs/>
          <w:i/>
          <w:color w:val="414042"/>
          <w:spacing w:val="-9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conversations</w:t>
      </w:r>
      <w:r>
        <w:rPr>
          <w:rFonts w:ascii="Calibri" w:hAnsi="Calibri" w:cs="Calibri" w:eastAsia="Calibri"/>
          <w:b/>
          <w:bCs/>
          <w:i/>
          <w:color w:val="414042"/>
          <w:spacing w:val="-9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bene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fi</w:t>
      </w:r>
      <w:r>
        <w:rPr>
          <w:rFonts w:ascii="Calibri" w:hAnsi="Calibri" w:cs="Calibri" w:eastAsia="Calibri"/>
          <w:b/>
          <w:bCs/>
          <w:i/>
          <w:color w:val="414042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2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the</w:t>
      </w:r>
      <w:r>
        <w:rPr>
          <w:rFonts w:ascii="Calibri" w:hAnsi="Calibri" w:cs="Calibri" w:eastAsia="Calibri"/>
          <w:b/>
          <w:bCs/>
          <w:i/>
          <w:color w:val="414042"/>
          <w:spacing w:val="-8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organisation</w:t>
      </w:r>
      <w:r>
        <w:rPr>
          <w:rFonts w:ascii="Calibri" w:hAnsi="Calibri" w:cs="Calibri" w:eastAsia="Calibri"/>
          <w:b/>
          <w:bCs/>
          <w:i/>
          <w:color w:val="414042"/>
          <w:spacing w:val="-9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10"/>
          <w:sz w:val="19"/>
          <w:szCs w:val="19"/>
        </w:rPr>
        <w:t>by</w:t>
      </w:r>
      <w:r>
        <w:rPr>
          <w:rFonts w:ascii="Calibri" w:hAnsi="Calibri" w:cs="Calibri" w:eastAsia="Calibri"/>
          <w:b/>
          <w:bCs/>
          <w:i/>
          <w:color w:val="414042"/>
          <w:spacing w:val="-9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5"/>
          <w:w w:val="110"/>
          <w:sz w:val="19"/>
          <w:szCs w:val="19"/>
        </w:rPr>
        <w:t>helping</w:t>
      </w:r>
      <w:r>
        <w:rPr>
          <w:rFonts w:ascii="Calibri" w:hAnsi="Calibri" w:cs="Calibri" w:eastAsia="Calibri"/>
          <w:b/>
          <w:bCs/>
          <w:i/>
          <w:color w:val="414042"/>
          <w:spacing w:val="22"/>
          <w:w w:val="108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3"/>
          <w:w w:val="110"/>
          <w:sz w:val="19"/>
          <w:szCs w:val="19"/>
        </w:rPr>
        <w:t>us</w:t>
      </w:r>
      <w:r>
        <w:rPr>
          <w:rFonts w:ascii="Calibri" w:hAnsi="Calibri" w:cs="Calibri" w:eastAsia="Calibri"/>
          <w:b/>
          <w:bCs/>
          <w:i/>
          <w:color w:val="414042"/>
          <w:spacing w:val="-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2"/>
          <w:w w:val="110"/>
          <w:sz w:val="19"/>
          <w:szCs w:val="19"/>
        </w:rPr>
        <w:t>to</w:t>
      </w:r>
      <w:r>
        <w:rPr>
          <w:rFonts w:ascii="Calibri" w:hAnsi="Calibri" w:cs="Calibri" w:eastAsia="Calibri"/>
          <w:b/>
          <w:bCs/>
          <w:i/>
          <w:color w:val="414042"/>
          <w:spacing w:val="-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4"/>
          <w:w w:val="110"/>
          <w:sz w:val="19"/>
          <w:szCs w:val="19"/>
        </w:rPr>
        <w:t>plan</w:t>
      </w:r>
      <w:r>
        <w:rPr>
          <w:rFonts w:ascii="Calibri" w:hAnsi="Calibri" w:cs="Calibri" w:eastAsia="Calibri"/>
          <w:b/>
          <w:bCs/>
          <w:i/>
          <w:color w:val="414042"/>
          <w:spacing w:val="-6"/>
          <w:w w:val="110"/>
          <w:sz w:val="19"/>
          <w:szCs w:val="19"/>
        </w:rPr>
        <w:t> </w:t>
      </w:r>
      <w:r>
        <w:rPr>
          <w:rFonts w:ascii="Calibri" w:hAnsi="Calibri" w:cs="Calibri" w:eastAsia="Calibri"/>
          <w:b/>
          <w:bCs/>
          <w:i/>
          <w:color w:val="414042"/>
          <w:spacing w:val="-7"/>
          <w:w w:val="110"/>
          <w:sz w:val="19"/>
          <w:szCs w:val="19"/>
        </w:rPr>
        <w:t>better.”</w:t>
      </w:r>
      <w:r>
        <w:rPr>
          <w:rFonts w:ascii="Calibri" w:hAnsi="Calibri" w:cs="Calibri" w:eastAsia="Calibri"/>
          <w:sz w:val="19"/>
          <w:szCs w:val="19"/>
        </w:rPr>
      </w:r>
    </w:p>
    <w:p>
      <w:pPr>
        <w:spacing w:line="240" w:lineRule="auto" w:before="0"/>
        <w:rPr>
          <w:rFonts w:ascii="Calibri" w:hAnsi="Calibri" w:cs="Calibri" w:eastAsia="Calibri"/>
          <w:b/>
          <w:bCs/>
          <w:i/>
          <w:sz w:val="18"/>
          <w:szCs w:val="18"/>
        </w:rPr>
      </w:pPr>
    </w:p>
    <w:p>
      <w:pPr>
        <w:spacing w:line="240" w:lineRule="auto" w:before="6"/>
        <w:rPr>
          <w:rFonts w:ascii="Calibri" w:hAnsi="Calibri" w:cs="Calibri" w:eastAsia="Calibri"/>
          <w:b/>
          <w:bCs/>
          <w:i/>
          <w:sz w:val="20"/>
          <w:szCs w:val="20"/>
        </w:rPr>
      </w:pPr>
    </w:p>
    <w:p>
      <w:pPr>
        <w:pStyle w:val="BodyText"/>
        <w:spacing w:line="263" w:lineRule="auto" w:before="0"/>
        <w:ind w:right="27"/>
        <w:jc w:val="left"/>
      </w:pPr>
      <w:r>
        <w:rPr>
          <w:color w:val="414042"/>
          <w:spacing w:val="-5"/>
          <w:w w:val="105"/>
        </w:rPr>
        <w:t>Sageco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3"/>
          <w:w w:val="105"/>
        </w:rPr>
        <w:t>is</w:t>
      </w:r>
      <w:r>
        <w:rPr>
          <w:color w:val="414042"/>
          <w:spacing w:val="-30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proud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pr</w:t>
      </w:r>
      <w:r>
        <w:rPr>
          <w:color w:val="414042"/>
          <w:spacing w:val="-5"/>
          <w:w w:val="105"/>
        </w:rPr>
        <w:t>ovider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Corporate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Champions</w:t>
      </w:r>
      <w:r>
        <w:rPr>
          <w:color w:val="414042"/>
          <w:spacing w:val="-30"/>
          <w:w w:val="105"/>
        </w:rPr>
        <w:t> </w:t>
      </w:r>
      <w:r>
        <w:rPr>
          <w:color w:val="414042"/>
          <w:w w:val="105"/>
        </w:rPr>
        <w:t>-</w:t>
      </w:r>
      <w:r>
        <w:rPr>
          <w:color w:val="414042"/>
          <w:spacing w:val="-30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26"/>
          <w:w w:val="93"/>
        </w:rPr>
        <w:t> </w:t>
      </w:r>
      <w:r>
        <w:rPr>
          <w:color w:val="414042"/>
          <w:spacing w:val="-5"/>
          <w:w w:val="105"/>
        </w:rPr>
        <w:t>federally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5"/>
          <w:w w:val="105"/>
        </w:rPr>
        <w:t>funded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4"/>
          <w:w w:val="105"/>
        </w:rPr>
        <w:t>pr</w:t>
      </w:r>
      <w:r>
        <w:rPr>
          <w:color w:val="414042"/>
          <w:spacing w:val="-5"/>
          <w:w w:val="105"/>
        </w:rPr>
        <w:t>ogram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5"/>
          <w:w w:val="105"/>
        </w:rPr>
        <w:t>which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includes</w:t>
      </w:r>
      <w:r>
        <w:rPr>
          <w:color w:val="414042"/>
          <w:spacing w:val="-37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5"/>
          <w:w w:val="105"/>
        </w:rPr>
        <w:t>range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6"/>
          <w:w w:val="105"/>
        </w:rPr>
        <w:t>resources</w:t>
      </w:r>
      <w:r>
        <w:rPr>
          <w:color w:val="414042"/>
          <w:spacing w:val="40"/>
          <w:w w:val="94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services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4"/>
          <w:w w:val="105"/>
        </w:rPr>
        <w:t>help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employers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attract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retain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6"/>
          <w:w w:val="105"/>
        </w:rPr>
        <w:t>mature-age</w:t>
      </w:r>
      <w:r>
        <w:rPr>
          <w:color w:val="414042"/>
          <w:spacing w:val="38"/>
        </w:rPr>
        <w:t> </w:t>
      </w:r>
      <w:r>
        <w:rPr>
          <w:color w:val="414042"/>
          <w:spacing w:val="-5"/>
        </w:rPr>
        <w:t>workers.</w:t>
      </w:r>
      <w:r>
        <w:rPr>
          <w:color w:val="414042"/>
          <w:spacing w:val="-23"/>
        </w:rPr>
        <w:t> </w:t>
      </w:r>
      <w:r>
        <w:rPr>
          <w:color w:val="414042"/>
          <w:spacing w:val="-5"/>
        </w:rPr>
        <w:t>Successful</w:t>
      </w:r>
      <w:r>
        <w:rPr>
          <w:color w:val="414042"/>
          <w:spacing w:val="-22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</w:t>
      </w:r>
      <w:r>
        <w:rPr>
          <w:color w:val="414042"/>
          <w:spacing w:val="-23"/>
        </w:rPr>
        <w:t> </w:t>
      </w:r>
      <w:r>
        <w:rPr>
          <w:color w:val="414042"/>
          <w:spacing w:val="-4"/>
        </w:rPr>
        <w:t>received</w:t>
      </w:r>
      <w:r>
        <w:rPr>
          <w:color w:val="414042"/>
          <w:spacing w:val="-22"/>
        </w:rPr>
        <w:t> </w:t>
      </w:r>
      <w:r>
        <w:rPr>
          <w:color w:val="414042"/>
          <w:spacing w:val="-5"/>
        </w:rPr>
        <w:t>$20,000</w:t>
      </w:r>
      <w:r>
        <w:rPr>
          <w:color w:val="414042"/>
          <w:spacing w:val="-22"/>
        </w:rPr>
        <w:t> </w:t>
      </w:r>
      <w:r>
        <w:rPr>
          <w:color w:val="414042"/>
          <w:spacing w:val="-4"/>
        </w:rPr>
        <w:t>worth</w:t>
      </w:r>
      <w:r>
        <w:rPr>
          <w:color w:val="414042"/>
          <w:spacing w:val="-23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30"/>
          <w:w w:val="106"/>
        </w:rPr>
        <w:t> </w:t>
      </w:r>
      <w:r>
        <w:rPr>
          <w:color w:val="414042"/>
          <w:spacing w:val="-5"/>
          <w:w w:val="105"/>
        </w:rPr>
        <w:t>services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6"/>
          <w:w w:val="105"/>
        </w:rPr>
        <w:t>resources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designed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4"/>
          <w:w w:val="105"/>
        </w:rPr>
        <w:t>help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4"/>
          <w:w w:val="105"/>
        </w:rPr>
        <w:t>them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retain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6"/>
          <w:w w:val="105"/>
        </w:rPr>
        <w:t>recruit</w:t>
      </w:r>
      <w:r>
        <w:rPr>
          <w:color w:val="414042"/>
          <w:spacing w:val="34"/>
          <w:w w:val="102"/>
        </w:rPr>
        <w:t> </w:t>
      </w:r>
      <w:r>
        <w:rPr>
          <w:color w:val="414042"/>
          <w:spacing w:val="-5"/>
          <w:w w:val="105"/>
        </w:rPr>
        <w:t>mature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5"/>
          <w:w w:val="105"/>
        </w:rPr>
        <w:t>employees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4"/>
          <w:w w:val="105"/>
        </w:rPr>
        <w:t>over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3"/>
          <w:w w:val="105"/>
        </w:rPr>
        <w:t>an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18-month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4"/>
          <w:w w:val="105"/>
        </w:rPr>
        <w:t>period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4"/>
          <w:w w:val="105"/>
        </w:rPr>
        <w:t>2014</w:t>
      </w:r>
      <w:r>
        <w:rPr>
          <w:color w:val="414042"/>
          <w:spacing w:val="-36"/>
          <w:w w:val="105"/>
        </w:rPr>
        <w:t> </w:t>
      </w:r>
      <w:r>
        <w:rPr>
          <w:color w:val="414042"/>
          <w:w w:val="105"/>
        </w:rPr>
        <w:t>/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5"/>
          <w:w w:val="105"/>
        </w:rPr>
        <w:t>2015.</w:t>
      </w:r>
      <w:r>
        <w:rPr/>
      </w:r>
    </w:p>
    <w:p>
      <w:pPr>
        <w:pStyle w:val="BodyText"/>
        <w:spacing w:line="263" w:lineRule="auto" w:before="0"/>
        <w:ind w:right="16"/>
        <w:jc w:val="left"/>
      </w:pPr>
      <w:r>
        <w:rPr>
          <w:color w:val="414042"/>
          <w:spacing w:val="-5"/>
        </w:rPr>
        <w:t>Sageco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worked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100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through</w:t>
      </w:r>
      <w:r>
        <w:rPr>
          <w:color w:val="414042"/>
          <w:spacing w:val="24"/>
          <w:w w:val="10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Corporate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Champions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program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across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range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sectors</w:t>
      </w:r>
      <w:r>
        <w:rPr>
          <w:color w:val="414042"/>
          <w:spacing w:val="24"/>
          <w:w w:val="97"/>
        </w:rPr>
        <w:t> </w:t>
      </w:r>
      <w:r>
        <w:rPr>
          <w:color w:val="414042"/>
          <w:spacing w:val="-4"/>
        </w:rPr>
        <w:t>including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Health,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Local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Government,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Banking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Finance,</w:t>
      </w:r>
      <w:r>
        <w:rPr>
          <w:color w:val="414042"/>
          <w:spacing w:val="40"/>
          <w:w w:val="97"/>
        </w:rPr>
        <w:t> </w:t>
      </w:r>
      <w:r>
        <w:rPr>
          <w:color w:val="414042"/>
          <w:spacing w:val="-8"/>
        </w:rPr>
        <w:t>Ener</w:t>
      </w:r>
      <w:r>
        <w:rPr>
          <w:color w:val="414042"/>
          <w:spacing w:val="-7"/>
        </w:rPr>
        <w:t>gy</w:t>
      </w:r>
      <w:r>
        <w:rPr>
          <w:color w:val="414042"/>
          <w:spacing w:val="-8"/>
        </w:rPr>
        <w:t>,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Education,</w:t>
      </w:r>
      <w:r>
        <w:rPr>
          <w:color w:val="414042"/>
          <w:spacing w:val="-15"/>
        </w:rPr>
        <w:t> </w:t>
      </w:r>
      <w:r>
        <w:rPr>
          <w:color w:val="414042"/>
          <w:spacing w:val="-7"/>
        </w:rPr>
        <w:t>T</w:t>
      </w:r>
      <w:r>
        <w:rPr>
          <w:color w:val="414042"/>
          <w:spacing w:val="-6"/>
        </w:rPr>
        <w:t>ransport,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Construction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5"/>
        </w:rPr>
        <w:t> </w:t>
      </w:r>
      <w:r>
        <w:rPr>
          <w:color w:val="414042"/>
          <w:spacing w:val="-11"/>
        </w:rPr>
        <w:t>IT.</w:t>
      </w:r>
      <w:r>
        <w:rPr/>
      </w:r>
    </w:p>
    <w:p>
      <w:pPr>
        <w:spacing w:line="240" w:lineRule="auto" w:before="6"/>
        <w:rPr>
          <w:rFonts w:ascii="Arial" w:hAnsi="Arial" w:cs="Arial" w:eastAsia="Arial"/>
          <w:sz w:val="7"/>
          <w:szCs w:val="7"/>
        </w:rPr>
      </w:pPr>
      <w:r>
        <w:rPr/>
        <w:br w:type="column"/>
      </w:r>
      <w:r>
        <w:rPr>
          <w:rFonts w:ascii="Arial"/>
          <w:sz w:val="7"/>
        </w:rPr>
      </w: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3293517" cy="7360920"/>
            <wp:effectExtent l="0" t="0" r="0" b="0"/>
            <wp:docPr id="23" name="image2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21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3517" cy="7360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before="125"/>
        <w:ind w:left="2461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i/>
          <w:color w:val="7B7C7F"/>
          <w:spacing w:val="-5"/>
          <w:sz w:val="18"/>
        </w:rPr>
        <w:t>(Photo:</w:t>
      </w:r>
      <w:r>
        <w:rPr>
          <w:rFonts w:ascii="Arial"/>
          <w:i/>
          <w:color w:val="7B7C7F"/>
          <w:spacing w:val="-18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Bernar</w:t>
      </w:r>
      <w:r>
        <w:rPr>
          <w:rFonts w:ascii="Arial"/>
          <w:i/>
          <w:color w:val="7B7C7F"/>
          <w:spacing w:val="-4"/>
          <w:sz w:val="18"/>
        </w:rPr>
        <w:t>d</w:t>
      </w:r>
      <w:r>
        <w:rPr>
          <w:rFonts w:ascii="Arial"/>
          <w:i/>
          <w:color w:val="7B7C7F"/>
          <w:spacing w:val="-17"/>
          <w:sz w:val="18"/>
        </w:rPr>
        <w:t> </w:t>
      </w:r>
      <w:r>
        <w:rPr>
          <w:rFonts w:ascii="Arial"/>
          <w:i/>
          <w:color w:val="7B7C7F"/>
          <w:spacing w:val="-4"/>
          <w:sz w:val="18"/>
        </w:rPr>
        <w:t>Salt</w:t>
      </w:r>
      <w:r>
        <w:rPr>
          <w:rFonts w:ascii="Arial"/>
          <w:i/>
          <w:color w:val="7B7C7F"/>
          <w:spacing w:val="-17"/>
          <w:sz w:val="18"/>
        </w:rPr>
        <w:t> </w:t>
      </w:r>
      <w:r>
        <w:rPr>
          <w:rFonts w:ascii="Arial"/>
          <w:i/>
          <w:color w:val="7B7C7F"/>
          <w:spacing w:val="-3"/>
          <w:sz w:val="18"/>
        </w:rPr>
        <w:t>and</w:t>
      </w:r>
      <w:r>
        <w:rPr>
          <w:rFonts w:ascii="Arial"/>
          <w:i/>
          <w:color w:val="7B7C7F"/>
          <w:spacing w:val="-17"/>
          <w:sz w:val="18"/>
        </w:rPr>
        <w:t> </w:t>
      </w:r>
      <w:r>
        <w:rPr>
          <w:rFonts w:ascii="Arial"/>
          <w:i/>
          <w:color w:val="7B7C7F"/>
          <w:spacing w:val="-3"/>
          <w:sz w:val="18"/>
        </w:rPr>
        <w:t>Jim</w:t>
      </w:r>
      <w:r>
        <w:rPr>
          <w:rFonts w:ascii="Arial"/>
          <w:i/>
          <w:color w:val="7B7C7F"/>
          <w:spacing w:val="-17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Porteus)</w:t>
      </w:r>
      <w:r>
        <w:rPr>
          <w:rFonts w:ascii="Arial"/>
          <w:sz w:val="18"/>
        </w:rPr>
      </w:r>
    </w:p>
    <w:p>
      <w:pPr>
        <w:spacing w:after="0"/>
        <w:jc w:val="left"/>
        <w:rPr>
          <w:rFonts w:ascii="Arial" w:hAnsi="Arial" w:cs="Arial" w:eastAsia="Arial"/>
          <w:sz w:val="18"/>
          <w:szCs w:val="18"/>
        </w:rPr>
        <w:sectPr>
          <w:pgSz w:w="11910" w:h="16840"/>
          <w:pgMar w:header="0" w:footer="867" w:top="1540" w:bottom="1060" w:left="560" w:right="560"/>
          <w:cols w:num="2" w:equalWidth="0">
            <w:col w:w="5279" w:space="79"/>
            <w:col w:w="5432"/>
          </w:cols>
        </w:sectPr>
      </w:pPr>
    </w:p>
    <w:p>
      <w:pPr>
        <w:pStyle w:val="Heading2"/>
        <w:spacing w:line="789" w:lineRule="exact"/>
        <w:ind w:right="0"/>
        <w:jc w:val="left"/>
        <w:rPr>
          <w:b w:val="0"/>
          <w:bCs w:val="0"/>
        </w:rPr>
      </w:pPr>
      <w:r>
        <w:rPr>
          <w:color w:val="003D68"/>
          <w:spacing w:val="-5"/>
          <w:w w:val="65"/>
        </w:rPr>
        <w:t>KEY</w:t>
      </w:r>
      <w:r>
        <w:rPr>
          <w:color w:val="003D68"/>
          <w:spacing w:val="57"/>
          <w:w w:val="65"/>
        </w:rPr>
        <w:t> </w:t>
      </w:r>
      <w:r>
        <w:rPr>
          <w:color w:val="003D68"/>
          <w:spacing w:val="-6"/>
          <w:w w:val="65"/>
        </w:rPr>
        <w:t>LESSONS</w:t>
      </w:r>
      <w:r>
        <w:rPr>
          <w:color w:val="003D68"/>
          <w:spacing w:val="58"/>
          <w:w w:val="65"/>
        </w:rPr>
        <w:t> </w:t>
      </w:r>
      <w:r>
        <w:rPr>
          <w:color w:val="003D68"/>
          <w:spacing w:val="-5"/>
          <w:w w:val="65"/>
        </w:rPr>
        <w:t>AND</w:t>
      </w:r>
      <w:r>
        <w:rPr>
          <w:color w:val="003D68"/>
          <w:spacing w:val="57"/>
          <w:w w:val="65"/>
        </w:rPr>
        <w:t> </w:t>
      </w:r>
      <w:r>
        <w:rPr>
          <w:color w:val="003D68"/>
          <w:spacing w:val="-7"/>
          <w:w w:val="65"/>
        </w:rPr>
        <w:t>LEARNINGS:</w:t>
      </w:r>
      <w:r>
        <w:rPr>
          <w:color w:val="003D68"/>
          <w:spacing w:val="58"/>
          <w:w w:val="65"/>
        </w:rPr>
        <w:t> </w:t>
      </w:r>
      <w:r>
        <w:rPr>
          <w:color w:val="003D68"/>
          <w:spacing w:val="-7"/>
          <w:w w:val="65"/>
        </w:rPr>
        <w:t>NAB</w:t>
      </w:r>
      <w:r>
        <w:rPr>
          <w:b w:val="0"/>
        </w:rPr>
      </w:r>
    </w:p>
    <w:p>
      <w:pPr>
        <w:pStyle w:val="BodyText"/>
        <w:tabs>
          <w:tab w:pos="8044" w:val="left" w:leader="none"/>
        </w:tabs>
        <w:spacing w:line="263" w:lineRule="auto" w:before="222"/>
        <w:ind w:right="1536"/>
        <w:jc w:val="left"/>
      </w:pPr>
      <w:r>
        <w:rPr>
          <w:color w:val="414042"/>
          <w:spacing w:val="-3"/>
        </w:rPr>
        <w:t>NAB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focusing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employment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retention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part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37"/>
          <w:w w:val="9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inclusion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strategy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since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2010.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important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continue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foster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inclusive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culture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enables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75"/>
          <w:w w:val="10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thrive.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many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ways,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including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supporting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disability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enhancing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accessibility,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establishing</w:t>
      </w:r>
      <w:r>
        <w:rPr>
          <w:color w:val="414042"/>
          <w:spacing w:val="49"/>
        </w:rPr>
        <w:t> </w:t>
      </w:r>
      <w:r>
        <w:rPr>
          <w:color w:val="414042"/>
          <w:spacing w:val="-4"/>
        </w:rPr>
        <w:t>employee</w:t>
      </w:r>
      <w:r>
        <w:rPr>
          <w:color w:val="414042"/>
          <w:spacing w:val="-5"/>
        </w:rPr>
        <w:t> r</w:t>
      </w:r>
      <w:r>
        <w:rPr>
          <w:color w:val="414042"/>
          <w:spacing w:val="-6"/>
        </w:rPr>
        <w:t>esource</w:t>
      </w:r>
      <w:r>
        <w:rPr>
          <w:color w:val="414042"/>
          <w:spacing w:val="-4"/>
        </w:rPr>
        <w:t> groups,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understanding cultural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ethnicity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ensuring </w:t>
      </w:r>
      <w:r>
        <w:rPr>
          <w:color w:val="414042"/>
          <w:spacing w:val="-3"/>
        </w:rPr>
        <w:t>our</w:t>
      </w:r>
      <w:r>
        <w:rPr>
          <w:color w:val="414042"/>
          <w:spacing w:val="-4"/>
        </w:rPr>
        <w:t> supply</w:t>
      </w:r>
      <w:r>
        <w:rPr>
          <w:color w:val="414042"/>
          <w:spacing w:val="-5"/>
        </w:rPr>
        <w:t> chain</w:t>
      </w:r>
      <w:r>
        <w:rPr>
          <w:color w:val="414042"/>
          <w:spacing w:val="-4"/>
        </w:rPr>
        <w:t> refl</w:t>
        <w:tab/>
      </w:r>
      <w:r>
        <w:rPr>
          <w:color w:val="414042"/>
          <w:spacing w:val="-3"/>
        </w:rPr>
        <w:t>our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customers</w:t>
      </w:r>
      <w:r>
        <w:rPr>
          <w:color w:val="414042"/>
          <w:spacing w:val="73"/>
          <w:w w:val="9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communities.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further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reinfor</w:t>
      </w:r>
      <w:r>
        <w:rPr>
          <w:color w:val="414042"/>
          <w:spacing w:val="-6"/>
        </w:rPr>
        <w:t>ces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value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ages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across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life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stages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NAB.</w:t>
      </w:r>
      <w:r>
        <w:rPr/>
      </w:r>
    </w:p>
    <w:p>
      <w:pPr>
        <w:pStyle w:val="BodyText"/>
        <w:tabs>
          <w:tab w:pos="5391" w:val="left" w:leader="none"/>
          <w:tab w:pos="6826" w:val="left" w:leader="none"/>
        </w:tabs>
        <w:spacing w:line="263" w:lineRule="auto"/>
        <w:ind w:right="1484"/>
        <w:jc w:val="left"/>
      </w:pPr>
      <w:r>
        <w:rPr>
          <w:color w:val="414042"/>
          <w:spacing w:val="-3"/>
        </w:rPr>
        <w:t>NAB </w:t>
      </w:r>
      <w:r>
        <w:rPr>
          <w:color w:val="414042"/>
          <w:spacing w:val="-4"/>
        </w:rPr>
        <w:t>provides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support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 </w:t>
      </w:r>
      <w:r>
        <w:rPr>
          <w:color w:val="414042"/>
          <w:spacing w:val="-4"/>
        </w:rPr>
        <w:t>employees</w:t>
      </w:r>
      <w:r>
        <w:rPr>
          <w:color w:val="414042"/>
          <w:spacing w:val="-3"/>
        </w:rPr>
        <w:t> over the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age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50.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offer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Australian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based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3"/>
        </w:rPr>
        <w:t> the </w:t>
      </w:r>
      <w:r>
        <w:rPr>
          <w:color w:val="414042"/>
          <w:spacing w:val="-4"/>
        </w:rPr>
        <w:t>opportunity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57"/>
          <w:w w:val="111"/>
        </w:rPr>
        <w:t> </w:t>
      </w:r>
      <w:r>
        <w:rPr>
          <w:color w:val="414042"/>
          <w:spacing w:val="-4"/>
        </w:rPr>
        <w:t>participate</w:t>
      </w:r>
      <w:r>
        <w:rPr>
          <w:color w:val="414042"/>
        </w:rPr>
        <w:t> </w:t>
      </w:r>
      <w:r>
        <w:rPr>
          <w:color w:val="414042"/>
          <w:spacing w:val="-2"/>
        </w:rPr>
        <w:t>in</w:t>
      </w:r>
      <w:r>
        <w:rPr>
          <w:color w:val="414042"/>
        </w:rPr>
        <w:t> </w:t>
      </w:r>
      <w:r>
        <w:rPr>
          <w:color w:val="414042"/>
          <w:spacing w:val="-5"/>
        </w:rPr>
        <w:t>workshops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</w:rPr>
        <w:t> </w:t>
      </w:r>
      <w:r>
        <w:rPr>
          <w:color w:val="414042"/>
          <w:spacing w:val="-4"/>
        </w:rPr>
        <w:t>provide</w:t>
      </w:r>
      <w:r>
        <w:rPr>
          <w:color w:val="414042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leaders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</w:rPr>
        <w:t> </w:t>
      </w:r>
      <w:r>
        <w:rPr>
          <w:color w:val="414042"/>
          <w:spacing w:val="-4"/>
        </w:rPr>
        <w:t>mature-age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</w:rPr>
        <w:t> </w:t>
      </w:r>
      <w:r>
        <w:rPr>
          <w:color w:val="414042"/>
          <w:spacing w:val="-3"/>
        </w:rPr>
        <w:t>with</w:t>
      </w:r>
      <w:r>
        <w:rPr>
          <w:color w:val="414042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opportunity</w:t>
      </w:r>
      <w:r>
        <w:rPr>
          <w:color w:val="414042"/>
        </w:rPr>
        <w:t> </w:t>
      </w:r>
      <w:r>
        <w:rPr>
          <w:color w:val="414042"/>
          <w:spacing w:val="-2"/>
        </w:rPr>
        <w:t>to</w:t>
      </w:r>
      <w:r>
        <w:rPr>
          <w:color w:val="414042"/>
        </w:rPr>
        <w:t> </w:t>
      </w:r>
      <w:r>
        <w:rPr>
          <w:color w:val="414042"/>
          <w:spacing w:val="-4"/>
        </w:rPr>
        <w:t>explore</w:t>
      </w:r>
      <w:r>
        <w:rPr>
          <w:color w:val="414042"/>
          <w:spacing w:val="61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5"/>
        </w:rPr>
        <w:t> prepar</w:t>
      </w:r>
      <w:r>
        <w:rPr>
          <w:color w:val="414042"/>
          <w:spacing w:val="-6"/>
        </w:rPr>
        <w:t>edness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regar</w:t>
      </w:r>
      <w:r>
        <w:rPr>
          <w:color w:val="414042"/>
          <w:spacing w:val="-6"/>
        </w:rPr>
        <w:t>ds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8"/>
        </w:rPr>
        <w:t>car</w:t>
      </w:r>
      <w:r>
        <w:rPr>
          <w:color w:val="414042"/>
          <w:spacing w:val="-7"/>
        </w:rPr>
        <w:t>eer</w:t>
      </w:r>
      <w:r>
        <w:rPr>
          <w:color w:val="414042"/>
          <w:spacing w:val="-8"/>
        </w:rPr>
        <w:t>,</w:t>
      </w:r>
      <w:r>
        <w:rPr>
          <w:color w:val="414042"/>
          <w:spacing w:val="-5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</w:rPr>
        <w:t>,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health,</w:t>
      </w:r>
      <w:r>
        <w:rPr>
          <w:color w:val="414042"/>
          <w:spacing w:val="-12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4"/>
        </w:rPr>
        <w:t>relationships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transition</w:t>
      </w:r>
      <w:r>
        <w:rPr>
          <w:color w:val="414042"/>
          <w:spacing w:val="57"/>
          <w:w w:val="10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25"/>
        </w:rPr>
        <w:t> </w:t>
      </w:r>
      <w:r>
        <w:rPr>
          <w:color w:val="414042"/>
          <w:spacing w:val="-5"/>
        </w:rPr>
        <w:t>retirement.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18"/>
          <w:szCs w:val="18"/>
        </w:rPr>
      </w:pP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5853068" cy="2715768"/>
            <wp:effectExtent l="0" t="0" r="0" b="0"/>
            <wp:docPr id="25" name="image2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22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53068" cy="2715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10"/>
        <w:rPr>
          <w:rFonts w:ascii="Arial" w:hAnsi="Arial" w:cs="Arial" w:eastAsia="Arial"/>
          <w:sz w:val="26"/>
          <w:szCs w:val="26"/>
        </w:rPr>
      </w:pPr>
    </w:p>
    <w:p>
      <w:pPr>
        <w:pStyle w:val="Heading7"/>
        <w:spacing w:line="240" w:lineRule="auto"/>
        <w:ind w:right="0"/>
        <w:jc w:val="left"/>
        <w:rPr>
          <w:b w:val="0"/>
          <w:bCs w:val="0"/>
        </w:rPr>
      </w:pPr>
      <w:r>
        <w:rPr>
          <w:color w:val="414042"/>
          <w:spacing w:val="-6"/>
          <w:w w:val="95"/>
        </w:rPr>
        <w:t>Experience</w:t>
      </w:r>
      <w:r>
        <w:rPr>
          <w:color w:val="414042"/>
          <w:w w:val="95"/>
        </w:rPr>
        <w:t> </w:t>
      </w:r>
      <w:r>
        <w:rPr>
          <w:color w:val="414042"/>
          <w:spacing w:val="-5"/>
          <w:w w:val="95"/>
        </w:rPr>
        <w:t>matters</w:t>
      </w:r>
      <w:r>
        <w:rPr>
          <w:b w:val="0"/>
        </w:rPr>
      </w:r>
    </w:p>
    <w:p>
      <w:pPr>
        <w:pStyle w:val="BodyText"/>
        <w:spacing w:line="263" w:lineRule="auto" w:before="130"/>
        <w:ind w:right="1547"/>
        <w:jc w:val="left"/>
      </w:pPr>
      <w:r>
        <w:rPr>
          <w:color w:val="414042"/>
          <w:spacing w:val="-4"/>
        </w:rPr>
        <w:t>People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different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generations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different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3"/>
        </w:rPr>
        <w:t> 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expectations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 </w:t>
      </w:r>
      <w:r>
        <w:rPr>
          <w:color w:val="414042"/>
          <w:spacing w:val="-4"/>
        </w:rPr>
        <w:t>their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workplace.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We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understand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that</w:t>
      </w:r>
      <w:r>
        <w:rPr>
          <w:color w:val="414042"/>
          <w:spacing w:val="77"/>
          <w:w w:val="104"/>
        </w:rPr>
        <w:t> </w:t>
      </w:r>
      <w:r>
        <w:rPr>
          <w:color w:val="414042"/>
          <w:spacing w:val="-4"/>
        </w:rPr>
        <w:t>attracting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retaining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5"/>
        </w:rPr>
        <w:t> workers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competitive</w:t>
      </w:r>
      <w:r>
        <w:rPr>
          <w:color w:val="414042"/>
          <w:spacing w:val="-5"/>
        </w:rPr>
        <w:t> advantage.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5"/>
        </w:rPr>
        <w:t> workers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bring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years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life</w:t>
      </w:r>
      <w:r>
        <w:rPr>
          <w:color w:val="414042"/>
          <w:spacing w:val="67"/>
          <w:w w:val="104"/>
        </w:rPr>
        <w:t> </w:t>
      </w:r>
      <w:r>
        <w:rPr>
          <w:color w:val="414042"/>
          <w:spacing w:val="-4"/>
        </w:rPr>
        <w:t>experience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industry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expertise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asset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business.</w:t>
      </w:r>
      <w:r>
        <w:rPr/>
      </w:r>
    </w:p>
    <w:p>
      <w:pPr>
        <w:pStyle w:val="BodyText"/>
        <w:spacing w:line="263" w:lineRule="auto"/>
        <w:ind w:right="1747"/>
        <w:jc w:val="left"/>
      </w:pPr>
      <w:r>
        <w:rPr>
          <w:color w:val="414042"/>
          <w:spacing w:val="-4"/>
        </w:rPr>
        <w:t>We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encourage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remain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longer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so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retain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knowledge,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expertise</w:t>
      </w:r>
      <w:r>
        <w:rPr>
          <w:color w:val="414042"/>
          <w:spacing w:val="43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maintain</w:t>
      </w:r>
      <w:r>
        <w:rPr>
          <w:color w:val="414042"/>
          <w:spacing w:val="-5"/>
        </w:rPr>
        <w:t> str</w:t>
      </w:r>
      <w:r>
        <w:rPr>
          <w:color w:val="414042"/>
          <w:spacing w:val="-4"/>
        </w:rPr>
        <w:t>ong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customer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elationships.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look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educate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5"/>
        </w:rPr>
        <w:t> leaders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risks, challenges </w:t>
      </w:r>
      <w:r>
        <w:rPr>
          <w:color w:val="414042"/>
          <w:spacing w:val="-4"/>
        </w:rPr>
        <w:t>and</w:t>
      </w:r>
      <w:r>
        <w:rPr>
          <w:color w:val="414042"/>
          <w:spacing w:val="67"/>
          <w:w w:val="101"/>
        </w:rPr>
        <w:t> </w:t>
      </w:r>
      <w:r>
        <w:rPr>
          <w:color w:val="414042"/>
          <w:spacing w:val="-4"/>
        </w:rPr>
        <w:t>opportunities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associated </w:t>
      </w:r>
      <w:r>
        <w:rPr>
          <w:color w:val="414042"/>
          <w:spacing w:val="-3"/>
        </w:rPr>
        <w:t>with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mature-age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ce,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lead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effectively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5"/>
        </w:rPr>
        <w:t> envir</w:t>
      </w:r>
      <w:r>
        <w:rPr>
          <w:color w:val="414042"/>
          <w:spacing w:val="-4"/>
        </w:rPr>
        <w:t>onment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is</w:t>
      </w:r>
      <w:r>
        <w:rPr>
          <w:color w:val="414042"/>
          <w:spacing w:val="19"/>
          <w:w w:val="92"/>
        </w:rPr>
        <w:t> </w:t>
      </w:r>
      <w:r>
        <w:rPr>
          <w:color w:val="414042"/>
          <w:spacing w:val="-4"/>
        </w:rPr>
        <w:t>rapidly</w:t>
      </w:r>
      <w:r>
        <w:rPr>
          <w:color w:val="414042"/>
        </w:rPr>
        <w:t> </w:t>
      </w:r>
      <w:r>
        <w:rPr>
          <w:color w:val="414042"/>
          <w:spacing w:val="-4"/>
        </w:rPr>
        <w:t>changing</w:t>
      </w:r>
      <w:r>
        <w:rPr>
          <w:color w:val="414042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1"/>
        </w:rPr>
        <w:t> </w:t>
      </w:r>
      <w:r>
        <w:rPr>
          <w:color w:val="414042"/>
        </w:rPr>
        <w:t>a </w:t>
      </w:r>
      <w:r>
        <w:rPr>
          <w:color w:val="414042"/>
          <w:spacing w:val="-4"/>
        </w:rPr>
        <w:t>demographic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perspective.</w:t>
      </w:r>
      <w:r>
        <w:rPr/>
      </w:r>
    </w:p>
    <w:p>
      <w:pPr>
        <w:pStyle w:val="BodyText"/>
        <w:spacing w:line="263" w:lineRule="auto"/>
        <w:ind w:right="1626"/>
        <w:jc w:val="left"/>
      </w:pPr>
      <w:r>
        <w:rPr>
          <w:color w:val="414042"/>
          <w:spacing w:val="-4"/>
        </w:rPr>
        <w:t>Continuing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 </w:t>
      </w:r>
      <w:r>
        <w:rPr>
          <w:color w:val="414042"/>
          <w:spacing w:val="-4"/>
        </w:rPr>
        <w:t>develop</w:t>
      </w:r>
      <w:r>
        <w:rPr>
          <w:color w:val="414042"/>
          <w:spacing w:val="-3"/>
        </w:rPr>
        <w:t> </w:t>
      </w:r>
      <w:r>
        <w:rPr>
          <w:color w:val="414042"/>
        </w:rPr>
        <w:t>a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mature-age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offering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that </w:t>
      </w:r>
      <w:r>
        <w:rPr>
          <w:color w:val="414042"/>
          <w:spacing w:val="-4"/>
        </w:rPr>
        <w:t>meets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 </w:t>
      </w:r>
      <w:r>
        <w:rPr>
          <w:color w:val="414042"/>
          <w:spacing w:val="-3"/>
        </w:rPr>
        <w:t>both the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3"/>
        </w:rPr>
        <w:t> and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individual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is</w:t>
      </w:r>
      <w:r>
        <w:rPr>
          <w:color w:val="414042"/>
          <w:spacing w:val="55"/>
          <w:w w:val="92"/>
        </w:rPr>
        <w:t> </w:t>
      </w:r>
      <w:r>
        <w:rPr>
          <w:color w:val="414042"/>
          <w:spacing w:val="-4"/>
        </w:rPr>
        <w:t>critical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oactively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preparing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NAB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rapidly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shifting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composition.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aims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key</w:t>
      </w:r>
      <w:r>
        <w:rPr>
          <w:color w:val="414042"/>
          <w:spacing w:val="37"/>
          <w:w w:val="96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risk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through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retaining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talent.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8"/>
        <w:rPr>
          <w:rFonts w:ascii="Arial" w:hAnsi="Arial" w:cs="Arial" w:eastAsia="Arial"/>
          <w:sz w:val="22"/>
          <w:szCs w:val="22"/>
        </w:rPr>
      </w:pPr>
    </w:p>
    <w:p>
      <w:pPr>
        <w:pStyle w:val="Heading9"/>
        <w:spacing w:line="240" w:lineRule="auto" w:before="0"/>
        <w:ind w:left="120" w:right="0"/>
        <w:jc w:val="left"/>
        <w:rPr>
          <w:b w:val="0"/>
          <w:bCs w:val="0"/>
        </w:rPr>
      </w:pPr>
      <w:r>
        <w:rPr>
          <w:color w:val="414042"/>
          <w:spacing w:val="-4"/>
          <w:w w:val="95"/>
        </w:rPr>
        <w:t>Key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5"/>
          <w:w w:val="95"/>
        </w:rPr>
        <w:t>learnings</w:t>
      </w:r>
      <w:r>
        <w:rPr>
          <w:color w:val="414042"/>
          <w:spacing w:val="-10"/>
          <w:w w:val="95"/>
        </w:rPr>
        <w:t> </w:t>
      </w:r>
      <w:r>
        <w:rPr>
          <w:color w:val="414042"/>
          <w:spacing w:val="-2"/>
          <w:w w:val="95"/>
        </w:rPr>
        <w:t>to</w:t>
      </w:r>
      <w:r>
        <w:rPr>
          <w:color w:val="414042"/>
          <w:spacing w:val="-10"/>
          <w:w w:val="95"/>
        </w:rPr>
        <w:t> </w:t>
      </w:r>
      <w:r>
        <w:rPr>
          <w:color w:val="414042"/>
          <w:spacing w:val="-5"/>
          <w:w w:val="95"/>
        </w:rPr>
        <w:t>shar</w:t>
      </w:r>
      <w:r>
        <w:rPr>
          <w:color w:val="414042"/>
          <w:spacing w:val="-4"/>
          <w:w w:val="95"/>
        </w:rPr>
        <w:t>e</w:t>
      </w:r>
      <w:r>
        <w:rPr>
          <w:color w:val="414042"/>
          <w:spacing w:val="-11"/>
          <w:w w:val="95"/>
        </w:rPr>
        <w:t> </w:t>
      </w:r>
      <w:r>
        <w:rPr>
          <w:color w:val="414042"/>
          <w:spacing w:val="-5"/>
          <w:w w:val="95"/>
        </w:rPr>
        <w:t>include</w:t>
      </w:r>
      <w:r>
        <w:rPr>
          <w:color w:val="414042"/>
          <w:spacing w:val="-10"/>
          <w:w w:val="95"/>
        </w:rPr>
        <w:t> </w:t>
      </w:r>
      <w:r>
        <w:rPr>
          <w:color w:val="414042"/>
          <w:spacing w:val="-3"/>
          <w:w w:val="95"/>
        </w:rPr>
        <w:t>the</w:t>
      </w:r>
      <w:r>
        <w:rPr>
          <w:color w:val="414042"/>
          <w:spacing w:val="-10"/>
          <w:w w:val="95"/>
        </w:rPr>
        <w:t> </w:t>
      </w:r>
      <w:r>
        <w:rPr>
          <w:color w:val="414042"/>
          <w:spacing w:val="-5"/>
          <w:w w:val="95"/>
        </w:rPr>
        <w:t>following:</w:t>
      </w:r>
      <w:r>
        <w:rPr>
          <w:b w:val="0"/>
        </w:rPr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5"/>
          <w:w w:val="105"/>
        </w:rPr>
        <w:t>Continue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review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new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approaches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encouraging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participation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through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workplace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inclusion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35" w:after="0"/>
        <w:ind w:left="710" w:right="1595" w:hanging="137"/>
        <w:jc w:val="left"/>
      </w:pPr>
      <w:r>
        <w:rPr>
          <w:color w:val="414042"/>
          <w:spacing w:val="-4"/>
        </w:rPr>
        <w:t>Consider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general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awareness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campaign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increase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understanding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ound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challenges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life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stage</w:t>
      </w:r>
      <w:r>
        <w:rPr>
          <w:color w:val="414042"/>
          <w:spacing w:val="43"/>
          <w:w w:val="9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employees,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speci</w:t>
      </w:r>
      <w:r>
        <w:rPr>
          <w:color w:val="414042"/>
          <w:spacing w:val="-4"/>
        </w:rPr>
        <w:t>fi</w:t>
      </w:r>
      <w:r>
        <w:rPr>
          <w:color w:val="414042"/>
        </w:rPr>
        <w:t> </w:t>
      </w:r>
      <w:r>
        <w:rPr>
          <w:color w:val="414042"/>
          <w:spacing w:val="32"/>
        </w:rPr>
        <w:t> </w:t>
      </w:r>
      <w:r>
        <w:rPr>
          <w:color w:val="414042"/>
          <w:spacing w:val="-5"/>
        </w:rPr>
        <w:t>characteristics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  <w:tab w:pos="4508" w:val="left" w:leader="none"/>
        </w:tabs>
        <w:spacing w:line="263" w:lineRule="auto" w:before="114" w:after="0"/>
        <w:ind w:left="710" w:right="1536" w:hanging="137"/>
        <w:jc w:val="left"/>
      </w:pP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eate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culture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conversation: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helping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managers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make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informed</w:t>
      </w:r>
      <w:r>
        <w:rPr>
          <w:color w:val="414042"/>
          <w:spacing w:val="43"/>
          <w:w w:val="103"/>
        </w:rPr>
        <w:t> </w:t>
      </w:r>
      <w:r>
        <w:rPr>
          <w:color w:val="414042"/>
          <w:spacing w:val="-5"/>
        </w:rPr>
        <w:t>decisions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futur</w:t>
      </w:r>
      <w:r>
        <w:rPr>
          <w:color w:val="414042"/>
          <w:spacing w:val="-5"/>
        </w:rPr>
        <w:t>e,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discussing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4"/>
        </w:rPr>
        <w:t>working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options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salary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averaging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options,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job</w:t>
      </w:r>
      <w:r>
        <w:rPr>
          <w:color w:val="414042"/>
          <w:spacing w:val="71"/>
          <w:w w:val="108"/>
        </w:rPr>
        <w:t> </w:t>
      </w:r>
      <w:r>
        <w:rPr>
          <w:color w:val="414042"/>
          <w:spacing w:val="-5"/>
        </w:rPr>
        <w:t>sharing,</w:t>
      </w:r>
      <w:r>
        <w:rPr>
          <w:color w:val="414042"/>
          <w:spacing w:val="-4"/>
        </w:rPr>
        <w:t> compr</w:t>
      </w:r>
      <w:r>
        <w:rPr>
          <w:color w:val="414042"/>
          <w:spacing w:val="-5"/>
        </w:rPr>
        <w:t>essed</w:t>
      </w:r>
      <w:r>
        <w:rPr>
          <w:color w:val="414042"/>
          <w:spacing w:val="-4"/>
        </w:rPr>
        <w:t> working </w:t>
      </w:r>
      <w:r>
        <w:rPr>
          <w:color w:val="414042"/>
          <w:spacing w:val="-5"/>
        </w:rPr>
        <w:t>weeks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telecommuting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support</w:t>
      </w:r>
      <w:r>
        <w:rPr>
          <w:color w:val="414042"/>
          <w:spacing w:val="48"/>
        </w:rPr>
        <w:t> </w:t>
      </w:r>
      <w:r>
        <w:rPr>
          <w:color w:val="414042"/>
          <w:spacing w:val="-4"/>
        </w:rPr>
        <w:t>employees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remain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40" w:lineRule="auto" w:before="114" w:after="0"/>
        <w:ind w:left="710" w:right="0" w:hanging="137"/>
        <w:jc w:val="left"/>
      </w:pPr>
      <w:r>
        <w:rPr>
          <w:color w:val="414042"/>
          <w:spacing w:val="-5"/>
          <w:w w:val="105"/>
        </w:rPr>
        <w:t>Enable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people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leaders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make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more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informed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decisions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day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day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5"/>
        </w:rPr>
        <w:t>Ensur</w:t>
      </w:r>
      <w:r>
        <w:rPr>
          <w:color w:val="414042"/>
          <w:spacing w:val="-4"/>
        </w:rPr>
        <w:t>e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20"/>
        </w:rPr>
        <w:t> </w:t>
      </w:r>
      <w:r>
        <w:rPr>
          <w:color w:val="414042"/>
          <w:spacing w:val="-5"/>
        </w:rPr>
        <w:t>always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listening</w:t>
      </w:r>
      <w:r>
        <w:rPr>
          <w:color w:val="414042"/>
          <w:spacing w:val="-18"/>
        </w:rPr>
        <w:t> </w:t>
      </w:r>
      <w:r>
        <w:rPr>
          <w:color w:val="414042"/>
        </w:rPr>
        <w:t>–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via</w:t>
      </w:r>
      <w:r>
        <w:rPr>
          <w:color w:val="414042"/>
          <w:spacing w:val="-18"/>
        </w:rPr>
        <w:t> </w:t>
      </w:r>
      <w:r>
        <w:rPr>
          <w:color w:val="414042"/>
          <w:spacing w:val="-4"/>
        </w:rPr>
        <w:t>engagement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surveys</w:t>
      </w:r>
      <w:r>
        <w:rPr>
          <w:color w:val="414042"/>
          <w:spacing w:val="-1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exit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interviews</w:t>
      </w:r>
      <w:r>
        <w:rPr/>
      </w:r>
    </w:p>
    <w:p>
      <w:pPr>
        <w:spacing w:after="0" w:line="240" w:lineRule="auto"/>
        <w:jc w:val="left"/>
        <w:sectPr>
          <w:pgSz w:w="11910" w:h="16840"/>
          <w:pgMar w:header="0" w:footer="867" w:top="580" w:bottom="1060" w:left="560" w:right="560"/>
        </w:sectPr>
      </w:pP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40" w:lineRule="auto" w:before="51" w:after="0"/>
        <w:ind w:left="710" w:right="0" w:hanging="137"/>
        <w:jc w:val="left"/>
      </w:pPr>
      <w:r>
        <w:rPr>
          <w:color w:val="414042"/>
          <w:spacing w:val="-4"/>
        </w:rPr>
        <w:t>Stimulate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curiosity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awareness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potential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unconscious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bias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5"/>
          <w:w w:val="105"/>
        </w:rPr>
        <w:t>Myth-busting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5"/>
        </w:rPr>
        <w:t>Per</w:t>
      </w:r>
      <w:r>
        <w:rPr>
          <w:color w:val="414042"/>
          <w:spacing w:val="-4"/>
        </w:rPr>
        <w:t>ception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value</w:t>
      </w:r>
      <w:r>
        <w:rPr>
          <w:color w:val="414042"/>
          <w:spacing w:val="-10"/>
        </w:rPr>
        <w:t> </w:t>
      </w:r>
      <w:r>
        <w:rPr>
          <w:color w:val="414042"/>
        </w:rPr>
        <w:t>–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effectively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shar</w:t>
      </w:r>
      <w:r>
        <w:rPr>
          <w:color w:val="414042"/>
          <w:spacing w:val="-4"/>
        </w:rPr>
        <w:t>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experiences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50+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workers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35" w:after="0"/>
        <w:ind w:left="710" w:right="2004" w:hanging="137"/>
        <w:jc w:val="left"/>
      </w:pPr>
      <w:r>
        <w:rPr>
          <w:color w:val="414042"/>
          <w:spacing w:val="-5"/>
        </w:rPr>
        <w:t>Br</w:t>
      </w:r>
      <w:r>
        <w:rPr>
          <w:color w:val="414042"/>
          <w:spacing w:val="-4"/>
        </w:rPr>
        <w:t>oader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thinking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ound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role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structure</w:t>
      </w:r>
      <w:r>
        <w:rPr>
          <w:color w:val="414042"/>
          <w:spacing w:val="-7"/>
        </w:rPr>
        <w:t> </w:t>
      </w:r>
      <w:r>
        <w:rPr>
          <w:color w:val="414042"/>
        </w:rPr>
        <w:t>–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best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leverage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experience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29"/>
          <w:w w:val="97"/>
        </w:rPr>
        <w:t> </w:t>
      </w:r>
      <w:r>
        <w:rPr>
          <w:color w:val="414042"/>
          <w:spacing w:val="-5"/>
        </w:rPr>
        <w:t>(reverse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mentoring,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role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sharing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etc)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40" w:lineRule="auto" w:before="114" w:after="0"/>
        <w:ind w:left="710" w:right="0" w:hanging="137"/>
        <w:jc w:val="left"/>
      </w:pPr>
      <w:r>
        <w:rPr>
          <w:color w:val="414042"/>
          <w:spacing w:val="-5"/>
        </w:rPr>
        <w:t>Performance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8"/>
        </w:rPr>
        <w:t> </w:t>
      </w:r>
      <w:r>
        <w:rPr>
          <w:color w:val="414042"/>
        </w:rPr>
        <w:t>-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awar</w:t>
      </w:r>
      <w:r>
        <w:rPr>
          <w:color w:val="414042"/>
          <w:spacing w:val="-4"/>
        </w:rPr>
        <w:t>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40"/>
        </w:rPr>
        <w:t> </w:t>
      </w:r>
      <w:r>
        <w:rPr>
          <w:color w:val="414042"/>
          <w:spacing w:val="-5"/>
        </w:rPr>
        <w:t>valued</w:t>
      </w:r>
      <w:r>
        <w:rPr>
          <w:color w:val="414042"/>
          <w:spacing w:val="-7"/>
        </w:rPr>
        <w:t> </w:t>
      </w:r>
      <w:r>
        <w:rPr>
          <w:color w:val="414042"/>
        </w:rPr>
        <w:t>–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performance/potential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35" w:after="0"/>
        <w:ind w:left="710" w:right="1664" w:hanging="137"/>
        <w:jc w:val="left"/>
      </w:pPr>
      <w:r>
        <w:rPr>
          <w:color w:val="414042"/>
          <w:spacing w:val="-9"/>
        </w:rPr>
        <w:t>T</w:t>
      </w:r>
      <w:r>
        <w:rPr>
          <w:color w:val="414042"/>
          <w:spacing w:val="-8"/>
        </w:rPr>
        <w:t>rue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equality</w:t>
      </w:r>
      <w:r>
        <w:rPr>
          <w:color w:val="414042"/>
          <w:spacing w:val="-13"/>
        </w:rPr>
        <w:t> </w:t>
      </w:r>
      <w:r>
        <w:rPr>
          <w:color w:val="414042"/>
        </w:rPr>
        <w:t>–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eview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talent,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succession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planning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frameworks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ensur</w:t>
      </w:r>
      <w:r>
        <w:rPr>
          <w:color w:val="414042"/>
          <w:spacing w:val="-4"/>
        </w:rPr>
        <w:t>e</w:t>
      </w:r>
      <w:r>
        <w:rPr>
          <w:color w:val="414042"/>
          <w:spacing w:val="-13"/>
        </w:rPr>
        <w:t> </w:t>
      </w:r>
      <w:r>
        <w:rPr>
          <w:color w:val="414042"/>
        </w:rPr>
        <w:t>a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lens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considered,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that</w:t>
      </w:r>
      <w:r>
        <w:rPr>
          <w:color w:val="414042"/>
          <w:spacing w:val="51"/>
          <w:w w:val="104"/>
        </w:rPr>
        <w:t> </w:t>
      </w:r>
      <w:r>
        <w:rPr>
          <w:color w:val="414042"/>
          <w:spacing w:val="-5"/>
        </w:rPr>
        <w:t>includes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consideration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50+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  <w:tab w:pos="3233" w:val="left" w:leader="none"/>
          <w:tab w:pos="5473" w:val="left" w:leader="none"/>
        </w:tabs>
        <w:spacing w:line="263" w:lineRule="auto" w:before="114" w:after="0"/>
        <w:ind w:left="710" w:right="1922" w:hanging="137"/>
        <w:jc w:val="left"/>
      </w:pPr>
      <w:r>
        <w:rPr>
          <w:color w:val="414042"/>
          <w:spacing w:val="-5"/>
        </w:rPr>
        <w:t>Provisions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Enterprise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Agreements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enabling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change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working</w:t>
      </w:r>
      <w:r>
        <w:rPr>
          <w:color w:val="414042"/>
          <w:spacing w:val="41"/>
          <w:w w:val="102"/>
        </w:rPr>
        <w:t> </w:t>
      </w:r>
      <w:r>
        <w:rPr>
          <w:color w:val="414042"/>
          <w:spacing w:val="-5"/>
        </w:rPr>
        <w:t>arrangements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without</w:t>
      </w:r>
      <w:r>
        <w:rPr>
          <w:color w:val="414042"/>
          <w:spacing w:val="3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6"/>
        </w:rPr>
        <w:t>penalty</w:t>
      </w:r>
      <w:r>
        <w:rPr>
          <w:color w:val="414042"/>
          <w:spacing w:val="-7"/>
        </w:rPr>
        <w:t>,</w:t>
      </w:r>
      <w:r>
        <w:rPr>
          <w:color w:val="414042"/>
          <w:spacing w:val="9"/>
        </w:rPr>
        <w:t> </w:t>
      </w:r>
      <w:r>
        <w:rPr>
          <w:color w:val="414042"/>
          <w:spacing w:val="-4"/>
        </w:rPr>
        <w:t>providing</w:t>
      </w:r>
      <w:r>
        <w:rPr>
          <w:color w:val="414042"/>
          <w:spacing w:val="9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3"/>
        </w:rPr>
        <w:t>in,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when,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wher</w:t>
      </w:r>
      <w:r>
        <w:rPr>
          <w:color w:val="414042"/>
          <w:spacing w:val="-4"/>
        </w:rPr>
        <w:t>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delivered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  <w:tab w:pos="3785" w:val="left" w:leader="none"/>
          <w:tab w:pos="6390" w:val="left" w:leader="none"/>
        </w:tabs>
        <w:spacing w:line="263" w:lineRule="auto" w:before="114" w:after="0"/>
        <w:ind w:left="710" w:right="1547" w:hanging="137"/>
        <w:jc w:val="left"/>
      </w:pPr>
      <w:r>
        <w:rPr>
          <w:color w:val="414042"/>
          <w:spacing w:val="-4"/>
        </w:rPr>
        <w:t>Flexible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arrangements:</w:t>
      </w:r>
      <w:r>
        <w:rPr>
          <w:color w:val="414042"/>
          <w:spacing w:val="-7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3"/>
        </w:rPr>
        <w:t>is</w:t>
      </w:r>
      <w:r>
        <w:rPr>
          <w:color w:val="414042"/>
          <w:spacing w:val="-12"/>
        </w:rPr>
        <w:t> </w:t>
      </w:r>
      <w:r>
        <w:rPr>
          <w:color w:val="414042"/>
        </w:rPr>
        <w:t>a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enabler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extend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12"/>
        </w:rPr>
        <w:t> </w:t>
      </w:r>
      <w:r>
        <w:rPr>
          <w:color w:val="414042"/>
          <w:spacing w:val="-8"/>
        </w:rPr>
        <w:t>car</w:t>
      </w:r>
      <w:r>
        <w:rPr>
          <w:color w:val="414042"/>
          <w:spacing w:val="-7"/>
        </w:rPr>
        <w:t>eer</w:t>
      </w:r>
      <w:r>
        <w:rPr>
          <w:color w:val="414042"/>
          <w:spacing w:val="-8"/>
        </w:rPr>
        <w:t>.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Pr</w:t>
      </w:r>
      <w:r>
        <w:rPr>
          <w:color w:val="414042"/>
          <w:spacing w:val="-4"/>
        </w:rPr>
        <w:t>ovide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esources</w:t>
      </w:r>
      <w:r>
        <w:rPr>
          <w:color w:val="414042"/>
          <w:spacing w:val="59"/>
          <w:w w:val="9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tools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increase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understanding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ound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implementing</w:t>
      </w:r>
      <w:r>
        <w:rPr>
          <w:color w:val="414042"/>
          <w:spacing w:val="2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3"/>
        </w:rPr>
        <w:t>work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practices.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14" w:after="0"/>
        <w:ind w:left="710" w:right="1785" w:hanging="137"/>
        <w:jc w:val="left"/>
      </w:pPr>
      <w:r>
        <w:rPr>
          <w:color w:val="414042"/>
          <w:spacing w:val="-5"/>
        </w:rPr>
        <w:t>Structure: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building</w:t>
      </w:r>
      <w:r>
        <w:rPr>
          <w:color w:val="414042"/>
          <w:spacing w:val="-3"/>
        </w:rPr>
        <w:t> age </w:t>
      </w:r>
      <w:r>
        <w:rPr>
          <w:color w:val="414042"/>
          <w:spacing w:val="-4"/>
        </w:rPr>
        <w:t>friendly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practices</w:t>
      </w:r>
      <w:r>
        <w:rPr>
          <w:color w:val="414042"/>
          <w:spacing w:val="-3"/>
        </w:rPr>
        <w:t> into </w:t>
      </w:r>
      <w:r>
        <w:rPr>
          <w:color w:val="414042"/>
          <w:spacing w:val="-4"/>
        </w:rPr>
        <w:t>everything</w:t>
      </w:r>
      <w:r>
        <w:rPr>
          <w:color w:val="414042"/>
          <w:spacing w:val="-3"/>
        </w:rPr>
        <w:t> we do. NAB </w:t>
      </w:r>
      <w:r>
        <w:rPr>
          <w:color w:val="414042"/>
          <w:spacing w:val="-4"/>
        </w:rPr>
        <w:t>has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looked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including</w:t>
      </w:r>
      <w:r>
        <w:rPr>
          <w:color w:val="414042"/>
          <w:spacing w:val="-3"/>
        </w:rPr>
        <w:t> </w:t>
      </w:r>
      <w:r>
        <w:rPr>
          <w:color w:val="414042"/>
        </w:rPr>
        <w:t>a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55"/>
          <w:w w:val="99"/>
        </w:rPr>
        <w:t> </w:t>
      </w:r>
      <w:r>
        <w:rPr>
          <w:color w:val="414042"/>
          <w:spacing w:val="-5"/>
        </w:rPr>
        <w:t>clause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Pr</w:t>
      </w:r>
      <w:r>
        <w:rPr>
          <w:color w:val="414042"/>
          <w:spacing w:val="-5"/>
        </w:rPr>
        <w:t>eferred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Supplier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Service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Agreements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requiring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preferred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external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recruitment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agencies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59"/>
          <w:w w:val="111"/>
        </w:rPr>
        <w:t> </w:t>
      </w:r>
      <w:r>
        <w:rPr>
          <w:color w:val="414042"/>
          <w:spacing w:val="-4"/>
        </w:rPr>
        <w:t>demonstrate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diversity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inclusion </w:t>
      </w:r>
      <w:r>
        <w:rPr>
          <w:color w:val="414042"/>
          <w:spacing w:val="-6"/>
        </w:rPr>
        <w:t>policy</w:t>
      </w:r>
      <w:r>
        <w:rPr>
          <w:color w:val="414042"/>
          <w:spacing w:val="-7"/>
        </w:rPr>
        <w:t>,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written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diversity </w:t>
      </w:r>
      <w:r>
        <w:rPr>
          <w:color w:val="414042"/>
          <w:spacing w:val="-4"/>
        </w:rPr>
        <w:t>policy/framework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51"/>
          <w:w w:val="103"/>
        </w:rPr>
        <w:t> </w:t>
      </w:r>
      <w:r>
        <w:rPr>
          <w:color w:val="414042"/>
          <w:spacing w:val="-5"/>
        </w:rPr>
        <w:t>business,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undertaken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appropriate</w:t>
      </w:r>
      <w:r>
        <w:rPr>
          <w:color w:val="414042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training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for</w:t>
      </w:r>
      <w:r>
        <w:rPr>
          <w:color w:val="414042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people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14" w:after="0"/>
        <w:ind w:left="710" w:right="1664" w:hanging="137"/>
        <w:jc w:val="left"/>
      </w:pPr>
      <w:r>
        <w:rPr>
          <w:color w:val="414042"/>
          <w:spacing w:val="-7"/>
          <w:w w:val="105"/>
        </w:rPr>
        <w:t>Training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development: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4"/>
          <w:w w:val="105"/>
        </w:rPr>
        <w:t>pr</w:t>
      </w:r>
      <w:r>
        <w:rPr>
          <w:color w:val="414042"/>
          <w:spacing w:val="-5"/>
          <w:w w:val="105"/>
        </w:rPr>
        <w:t>ovide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employees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4"/>
          <w:w w:val="105"/>
        </w:rPr>
        <w:t>with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experiences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tools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develop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skills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4"/>
          <w:w w:val="105"/>
        </w:rPr>
        <w:t>they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need</w:t>
      </w:r>
      <w:r>
        <w:rPr>
          <w:color w:val="414042"/>
          <w:spacing w:val="57"/>
          <w:w w:val="102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2"/>
          <w:w w:val="105"/>
        </w:rPr>
        <w:t>be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successful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their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current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role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pr</w:t>
      </w:r>
      <w:r>
        <w:rPr>
          <w:color w:val="414042"/>
          <w:spacing w:val="-6"/>
          <w:w w:val="105"/>
        </w:rPr>
        <w:t>epare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them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for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future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career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opportunities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14" w:after="0"/>
        <w:ind w:left="710" w:right="1798" w:hanging="137"/>
        <w:jc w:val="left"/>
      </w:pPr>
      <w:r>
        <w:rPr>
          <w:color w:val="414042"/>
          <w:spacing w:val="-7"/>
          <w:w w:val="105"/>
        </w:rPr>
        <w:t>Training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education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3"/>
          <w:w w:val="105"/>
        </w:rPr>
        <w:t>for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managers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raise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5"/>
          <w:w w:val="105"/>
        </w:rPr>
        <w:t>awareness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5"/>
          <w:w w:val="105"/>
        </w:rPr>
        <w:t>risks,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challenges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opportunities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an</w:t>
      </w:r>
      <w:r>
        <w:rPr>
          <w:color w:val="414042"/>
          <w:spacing w:val="59"/>
          <w:w w:val="96"/>
        </w:rPr>
        <w:t> </w:t>
      </w:r>
      <w:r>
        <w:rPr>
          <w:color w:val="414042"/>
          <w:spacing w:val="-5"/>
          <w:w w:val="105"/>
        </w:rPr>
        <w:t>ageing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workforce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4"/>
          <w:w w:val="105"/>
        </w:rPr>
        <w:t>how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support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engagement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retention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older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workers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14" w:after="0"/>
        <w:ind w:left="710" w:right="1536" w:hanging="137"/>
        <w:jc w:val="left"/>
      </w:pPr>
      <w:r>
        <w:rPr>
          <w:color w:val="414042"/>
          <w:spacing w:val="-4"/>
        </w:rPr>
        <w:t>Better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understand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strategies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put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place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areas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an</w:t>
      </w:r>
      <w:r>
        <w:rPr>
          <w:color w:val="414042"/>
          <w:spacing w:val="45"/>
          <w:w w:val="96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38"/>
        </w:rPr>
        <w:t> </w:t>
      </w:r>
      <w:r>
        <w:rPr>
          <w:color w:val="414042"/>
          <w:spacing w:val="-4"/>
        </w:rPr>
        <w:t>demographic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14" w:after="0"/>
        <w:ind w:left="710" w:right="1785" w:hanging="137"/>
        <w:jc w:val="left"/>
      </w:pPr>
      <w:r>
        <w:rPr>
          <w:color w:val="414042"/>
          <w:spacing w:val="-4"/>
        </w:rPr>
        <w:t>Better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understand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organisation’</w:t>
      </w:r>
      <w:r>
        <w:rPr>
          <w:color w:val="414042"/>
          <w:spacing w:val="-8"/>
        </w:rPr>
        <w:t>s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planning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strategies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assist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planning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oles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71"/>
          <w:w w:val="101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composition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community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continue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appr</w:t>
      </w:r>
      <w:r>
        <w:rPr>
          <w:color w:val="414042"/>
          <w:spacing w:val="-6"/>
        </w:rPr>
        <w:t>oach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14" w:after="0"/>
        <w:ind w:left="710" w:right="1664" w:hanging="137"/>
        <w:jc w:val="left"/>
      </w:pPr>
      <w:r>
        <w:rPr>
          <w:color w:val="414042"/>
          <w:spacing w:val="-4"/>
        </w:rPr>
        <w:t>Highlight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increased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eview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employee,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ganisational,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community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customer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across</w:t>
      </w:r>
      <w:r>
        <w:rPr>
          <w:color w:val="414042"/>
          <w:spacing w:val="47"/>
          <w:w w:val="92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life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stages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40" w:lineRule="auto" w:before="114" w:after="0"/>
        <w:ind w:left="710" w:right="0" w:hanging="137"/>
        <w:jc w:val="left"/>
      </w:pPr>
      <w:r>
        <w:rPr>
          <w:color w:val="414042"/>
          <w:spacing w:val="-5"/>
        </w:rPr>
        <w:t>Innovative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solutions</w:t>
      </w:r>
      <w:r>
        <w:rPr>
          <w:color w:val="414042"/>
        </w:rPr>
        <w:t> </w:t>
      </w:r>
      <w:r>
        <w:rPr>
          <w:color w:val="414042"/>
          <w:spacing w:val="-4"/>
        </w:rPr>
        <w:t>from</w:t>
      </w:r>
      <w:r>
        <w:rPr>
          <w:color w:val="414042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workers–</w:t>
      </w:r>
      <w:r>
        <w:rPr>
          <w:color w:val="414042"/>
        </w:rPr>
        <w:t> </w:t>
      </w:r>
      <w:r>
        <w:rPr>
          <w:color w:val="414042"/>
          <w:spacing w:val="-4"/>
        </w:rPr>
        <w:t>supporting</w:t>
      </w:r>
      <w:r>
        <w:rPr>
          <w:color w:val="414042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</w:rPr>
        <w:t> </w:t>
      </w:r>
      <w:r>
        <w:rPr>
          <w:color w:val="414042"/>
          <w:spacing w:val="-4"/>
        </w:rPr>
        <w:t>thought</w:t>
      </w:r>
      <w:r>
        <w:rPr>
          <w:color w:val="414042"/>
        </w:rPr>
        <w:t> </w:t>
      </w:r>
      <w:r>
        <w:rPr>
          <w:color w:val="414042"/>
          <w:spacing w:val="-4"/>
        </w:rPr>
        <w:t>through</w:t>
      </w:r>
      <w:r>
        <w:rPr>
          <w:color w:val="414042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diversity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35" w:after="0"/>
        <w:ind w:left="710" w:right="1725" w:hanging="137"/>
        <w:jc w:val="left"/>
      </w:pPr>
      <w:r>
        <w:rPr>
          <w:color w:val="414042"/>
          <w:spacing w:val="-5"/>
        </w:rPr>
        <w:t>Pr</w:t>
      </w:r>
      <w:r>
        <w:rPr>
          <w:color w:val="414042"/>
          <w:spacing w:val="-4"/>
        </w:rPr>
        <w:t>omotion</w:t>
      </w:r>
      <w:r>
        <w:rPr>
          <w:color w:val="414042"/>
          <w:spacing w:val="-2"/>
        </w:rPr>
        <w:t> of </w:t>
      </w:r>
      <w:r>
        <w:rPr>
          <w:color w:val="414042"/>
          <w:spacing w:val="-5"/>
        </w:rPr>
        <w:t>healthy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positive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supporting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reality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2"/>
        </w:rPr>
        <w:t> be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living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working</w:t>
      </w:r>
      <w:r>
        <w:rPr>
          <w:color w:val="414042"/>
          <w:spacing w:val="49"/>
          <w:w w:val="102"/>
        </w:rPr>
        <w:t> </w:t>
      </w:r>
      <w:r>
        <w:rPr>
          <w:color w:val="414042"/>
          <w:spacing w:val="-4"/>
        </w:rPr>
        <w:t>later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life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considerations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must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made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14" w:after="0"/>
        <w:ind w:left="710" w:right="1595" w:hanging="137"/>
        <w:jc w:val="left"/>
      </w:pPr>
      <w:r>
        <w:rPr>
          <w:color w:val="414042"/>
          <w:spacing w:val="-4"/>
        </w:rPr>
        <w:t>Better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understanding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positive </w:t>
      </w:r>
      <w:r>
        <w:rPr>
          <w:color w:val="414042"/>
          <w:spacing w:val="-5"/>
        </w:rPr>
        <w:t>social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economic </w:t>
      </w:r>
      <w:r>
        <w:rPr>
          <w:color w:val="414042"/>
          <w:spacing w:val="-3"/>
        </w:rPr>
        <w:t>benefi</w:t>
      </w:r>
      <w:r>
        <w:rPr>
          <w:color w:val="414042"/>
        </w:rPr>
        <w:t>  </w:t>
      </w:r>
      <w:r>
        <w:rPr>
          <w:color w:val="414042"/>
          <w:spacing w:val="49"/>
        </w:rPr>
        <w:t> </w:t>
      </w:r>
      <w:r>
        <w:rPr>
          <w:color w:val="414042"/>
          <w:spacing w:val="-3"/>
        </w:rPr>
        <w:t>made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older </w:t>
      </w:r>
      <w:r>
        <w:rPr>
          <w:color w:val="414042"/>
          <w:spacing w:val="-5"/>
        </w:rPr>
        <w:t>workers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or</w:t>
      </w:r>
      <w:r>
        <w:rPr>
          <w:color w:val="414042"/>
          <w:spacing w:val="-6"/>
        </w:rPr>
        <w:t>ganisations</w:t>
      </w:r>
      <w:r>
        <w:rPr>
          <w:color w:val="414042"/>
          <w:spacing w:val="77"/>
          <w:w w:val="9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2"/>
        </w:rPr>
        <w:t> </w:t>
      </w:r>
      <w:r>
        <w:rPr>
          <w:color w:val="414042"/>
          <w:spacing w:val="-4"/>
        </w:rPr>
        <w:t>government</w:t>
      </w:r>
      <w:r>
        <w:rPr/>
      </w:r>
    </w:p>
    <w:p>
      <w:pPr>
        <w:pStyle w:val="BodyText"/>
        <w:numPr>
          <w:ilvl w:val="0"/>
          <w:numId w:val="4"/>
        </w:numPr>
        <w:tabs>
          <w:tab w:pos="711" w:val="left" w:leader="none"/>
        </w:tabs>
        <w:spacing w:line="263" w:lineRule="auto" w:before="114" w:after="0"/>
        <w:ind w:left="710" w:right="2463" w:hanging="137"/>
        <w:jc w:val="left"/>
      </w:pP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eating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greater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focus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customers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aligning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aspirations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repr</w:t>
      </w:r>
      <w:r>
        <w:rPr>
          <w:color w:val="414042"/>
          <w:spacing w:val="-6"/>
        </w:rPr>
        <w:t>esent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customers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53"/>
          <w:w w:val="101"/>
        </w:rPr>
        <w:t> </w:t>
      </w:r>
      <w:r>
        <w:rPr>
          <w:color w:val="414042"/>
          <w:spacing w:val="-4"/>
        </w:rPr>
        <w:t>community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served.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9"/>
        <w:rPr>
          <w:rFonts w:ascii="Arial" w:hAnsi="Arial" w:cs="Arial" w:eastAsia="Arial"/>
          <w:sz w:val="22"/>
          <w:szCs w:val="22"/>
        </w:rPr>
      </w:pPr>
    </w:p>
    <w:p>
      <w:pPr>
        <w:pStyle w:val="Heading7"/>
        <w:spacing w:line="240" w:lineRule="auto"/>
        <w:ind w:right="0"/>
        <w:jc w:val="left"/>
        <w:rPr>
          <w:b w:val="0"/>
          <w:bCs w:val="0"/>
        </w:rPr>
      </w:pPr>
      <w:r>
        <w:rPr>
          <w:color w:val="414042"/>
          <w:spacing w:val="-6"/>
        </w:rPr>
        <w:t>Futur</w:t>
      </w:r>
      <w:r>
        <w:rPr>
          <w:color w:val="414042"/>
          <w:spacing w:val="-5"/>
        </w:rPr>
        <w:t>e</w:t>
      </w:r>
      <w:r>
        <w:rPr>
          <w:color w:val="414042"/>
          <w:spacing w:val="-38"/>
        </w:rPr>
        <w:t> </w:t>
      </w:r>
      <w:r>
        <w:rPr>
          <w:color w:val="414042"/>
          <w:spacing w:val="-5"/>
        </w:rPr>
        <w:t>plans</w:t>
      </w:r>
      <w:r>
        <w:rPr>
          <w:color w:val="414042"/>
          <w:spacing w:val="-37"/>
        </w:rPr>
        <w:t> </w:t>
      </w:r>
      <w:r>
        <w:rPr>
          <w:color w:val="414042"/>
          <w:spacing w:val="-4"/>
        </w:rPr>
        <w:t>in</w:t>
      </w:r>
      <w:r>
        <w:rPr>
          <w:color w:val="414042"/>
          <w:spacing w:val="-37"/>
        </w:rPr>
        <w:t> </w:t>
      </w:r>
      <w:r>
        <w:rPr>
          <w:color w:val="414042"/>
          <w:spacing w:val="-6"/>
        </w:rPr>
        <w:t>relation</w:t>
      </w:r>
      <w:r>
        <w:rPr>
          <w:color w:val="414042"/>
          <w:spacing w:val="-37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37"/>
        </w:rPr>
        <w:t> </w:t>
      </w:r>
      <w:r>
        <w:rPr>
          <w:color w:val="414042"/>
          <w:spacing w:val="-6"/>
        </w:rPr>
        <w:t>matur</w:t>
      </w:r>
      <w:r>
        <w:rPr>
          <w:color w:val="414042"/>
          <w:spacing w:val="-5"/>
        </w:rPr>
        <w:t>e</w:t>
      </w:r>
      <w:r>
        <w:rPr>
          <w:color w:val="414042"/>
          <w:spacing w:val="-38"/>
        </w:rPr>
        <w:t> </w:t>
      </w:r>
      <w:r>
        <w:rPr>
          <w:color w:val="414042"/>
          <w:spacing w:val="-5"/>
        </w:rPr>
        <w:t>age</w:t>
      </w:r>
      <w:r>
        <w:rPr>
          <w:color w:val="414042"/>
          <w:spacing w:val="-37"/>
        </w:rPr>
        <w:t> </w:t>
      </w:r>
      <w:r>
        <w:rPr>
          <w:color w:val="414042"/>
          <w:spacing w:val="-6"/>
        </w:rPr>
        <w:t>strategies</w:t>
      </w:r>
      <w:r>
        <w:rPr>
          <w:b w:val="0"/>
        </w:rPr>
      </w:r>
    </w:p>
    <w:p>
      <w:pPr>
        <w:pStyle w:val="BodyText"/>
        <w:spacing w:line="263" w:lineRule="auto" w:before="130"/>
        <w:ind w:right="1733"/>
        <w:jc w:val="both"/>
      </w:pPr>
      <w:r>
        <w:rPr>
          <w:color w:val="414042"/>
          <w:spacing w:val="-4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evolving</w:t>
      </w:r>
      <w:r>
        <w:rPr>
          <w:color w:val="414042"/>
          <w:spacing w:val="-5"/>
        </w:rPr>
        <w:t> needs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 reinfor</w:t>
      </w:r>
      <w:r>
        <w:rPr>
          <w:color w:val="414042"/>
          <w:spacing w:val="-6"/>
        </w:rPr>
        <w:t>ce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importance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having </w:t>
      </w:r>
      <w:r>
        <w:rPr>
          <w:color w:val="414042"/>
          <w:spacing w:val="-4"/>
        </w:rPr>
        <w:t>robust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ovisions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55"/>
          <w:w w:val="102"/>
        </w:rPr>
        <w:t> </w:t>
      </w:r>
      <w:r>
        <w:rPr>
          <w:color w:val="414042"/>
          <w:spacing w:val="-5"/>
        </w:rPr>
        <w:t>transfer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capability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amongst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employees.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composition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better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refl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our</w:t>
      </w:r>
      <w:r>
        <w:rPr>
          <w:color w:val="414042"/>
          <w:spacing w:val="69"/>
          <w:w w:val="102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community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customers </w:t>
      </w:r>
      <w:r>
        <w:rPr>
          <w:color w:val="414042"/>
          <w:spacing w:val="-3"/>
        </w:rPr>
        <w:t>will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continue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focus </w:t>
      </w:r>
      <w:r>
        <w:rPr>
          <w:color w:val="414042"/>
          <w:spacing w:val="-3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us.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important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NAB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retain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63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look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additional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opportunities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attract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organisation.</w:t>
      </w:r>
      <w:r>
        <w:rPr/>
      </w:r>
    </w:p>
    <w:p>
      <w:pPr>
        <w:pStyle w:val="BodyText"/>
        <w:tabs>
          <w:tab w:pos="5726" w:val="left" w:leader="none"/>
        </w:tabs>
        <w:spacing w:line="263" w:lineRule="auto"/>
        <w:ind w:right="2071"/>
        <w:jc w:val="left"/>
      </w:pPr>
      <w:r>
        <w:rPr>
          <w:color w:val="414042"/>
          <w:spacing w:val="-4"/>
        </w:rPr>
        <w:t>Better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practice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further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learnings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come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sharing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experience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across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industry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sectors.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NAB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will</w:t>
      </w:r>
      <w:r>
        <w:rPr>
          <w:color w:val="414042"/>
          <w:spacing w:val="69"/>
          <w:w w:val="102"/>
        </w:rPr>
        <w:t> </w:t>
      </w:r>
      <w:r>
        <w:rPr>
          <w:color w:val="414042"/>
          <w:spacing w:val="-4"/>
        </w:rPr>
        <w:t>continue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eview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esearch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innovative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solutions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beyond</w:t>
      </w:r>
      <w:r>
        <w:rPr>
          <w:color w:val="414042"/>
          <w:spacing w:val="-7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5"/>
        </w:rPr>
        <w:t>services.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24"/>
        </w:rPr>
        <w:t> </w:t>
      </w:r>
      <w:r>
        <w:rPr>
          <w:color w:val="414042"/>
          <w:spacing w:val="-4"/>
        </w:rPr>
        <w:t>solutions</w:t>
      </w:r>
      <w:r>
        <w:rPr>
          <w:color w:val="414042"/>
          <w:spacing w:val="-25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24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24"/>
        </w:rPr>
        <w:t> </w:t>
      </w:r>
      <w:r>
        <w:rPr>
          <w:color w:val="414042"/>
          <w:spacing w:val="-5"/>
        </w:rPr>
        <w:t>an</w:t>
      </w:r>
      <w:r>
        <w:rPr>
          <w:color w:val="414042"/>
          <w:spacing w:val="65"/>
          <w:w w:val="96"/>
        </w:rPr>
        <w:t> </w:t>
      </w:r>
      <w:r>
        <w:rPr>
          <w:color w:val="414042"/>
          <w:spacing w:val="-5"/>
        </w:rPr>
        <w:t>area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focus;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e.g.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vocational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redirection,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redirection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SME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within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broader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oles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across</w:t>
      </w:r>
      <w:r>
        <w:rPr>
          <w:color w:val="414042"/>
          <w:spacing w:val="67"/>
          <w:w w:val="92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enterprise.</w:t>
      </w:r>
      <w:r>
        <w:rPr/>
      </w:r>
    </w:p>
    <w:p>
      <w:pPr>
        <w:pStyle w:val="BodyText"/>
        <w:spacing w:line="263" w:lineRule="auto"/>
        <w:ind w:right="1664"/>
        <w:jc w:val="left"/>
      </w:pPr>
      <w:r>
        <w:rPr>
          <w:color w:val="414042"/>
          <w:spacing w:val="-3"/>
        </w:rPr>
        <w:t>NAB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4"/>
        </w:rPr>
        <w:t> continue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participate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national dialogue </w:t>
      </w:r>
      <w:r>
        <w:rPr>
          <w:color w:val="414042"/>
          <w:spacing w:val="-3"/>
        </w:rPr>
        <w:t>as</w:t>
      </w:r>
      <w:r>
        <w:rPr>
          <w:color w:val="414042"/>
          <w:spacing w:val="-4"/>
        </w:rPr>
        <w:t> </w:t>
      </w:r>
      <w:r>
        <w:rPr>
          <w:color w:val="414042"/>
        </w:rPr>
        <w:t>a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lar</w:t>
      </w:r>
      <w:r>
        <w:rPr>
          <w:color w:val="414042"/>
          <w:spacing w:val="-4"/>
        </w:rPr>
        <w:t>ge </w:t>
      </w:r>
      <w:r>
        <w:rPr>
          <w:color w:val="414042"/>
          <w:spacing w:val="-5"/>
        </w:rPr>
        <w:t>Australian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corporate </w:t>
      </w:r>
      <w:r>
        <w:rPr>
          <w:color w:val="414042"/>
          <w:spacing w:val="-3"/>
        </w:rPr>
        <w:t>with</w:t>
      </w:r>
      <w:r>
        <w:rPr>
          <w:color w:val="414042"/>
          <w:spacing w:val="-4"/>
        </w:rPr>
        <w:t> particular </w:t>
      </w:r>
      <w:r>
        <w:rPr>
          <w:color w:val="414042"/>
          <w:spacing w:val="-5"/>
        </w:rPr>
        <w:t>emphasis</w:t>
      </w:r>
      <w:r>
        <w:rPr>
          <w:color w:val="414042"/>
          <w:spacing w:val="59"/>
          <w:w w:val="97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promoting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positive</w:t>
      </w:r>
      <w:r>
        <w:rPr>
          <w:color w:val="414042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-1"/>
        </w:rPr>
        <w:t> </w:t>
      </w:r>
      <w:r>
        <w:rPr>
          <w:color w:val="414042"/>
        </w:rPr>
        <w:t>- </w:t>
      </w:r>
      <w:r>
        <w:rPr>
          <w:color w:val="414042"/>
          <w:spacing w:val="-3"/>
        </w:rPr>
        <w:t>we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</w:rPr>
        <w:t> </w:t>
      </w:r>
      <w:r>
        <w:rPr>
          <w:color w:val="414042"/>
          <w:spacing w:val="-4"/>
        </w:rPr>
        <w:t>far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more</w:t>
      </w:r>
      <w:r>
        <w:rPr>
          <w:color w:val="414042"/>
        </w:rPr>
        <w:t> </w:t>
      </w:r>
      <w:r>
        <w:rPr>
          <w:color w:val="414042"/>
          <w:spacing w:val="-5"/>
        </w:rPr>
        <w:t>active,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vigor</w:t>
      </w:r>
      <w:r>
        <w:rPr>
          <w:color w:val="414042"/>
          <w:spacing w:val="-5"/>
        </w:rPr>
        <w:t>ous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engaged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for</w:t>
      </w:r>
      <w:r>
        <w:rPr>
          <w:color w:val="414042"/>
        </w:rPr>
        <w:t> </w:t>
      </w:r>
      <w:r>
        <w:rPr>
          <w:color w:val="414042"/>
          <w:spacing w:val="-4"/>
        </w:rPr>
        <w:t>longer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periods</w:t>
      </w:r>
      <w:r>
        <w:rPr>
          <w:color w:val="414042"/>
        </w:rPr>
        <w:t> </w:t>
      </w:r>
      <w:r>
        <w:rPr>
          <w:color w:val="414042"/>
          <w:spacing w:val="-3"/>
        </w:rPr>
        <w:t>due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55"/>
          <w:w w:val="111"/>
        </w:rPr>
        <w:t> </w:t>
      </w:r>
      <w:r>
        <w:rPr>
          <w:color w:val="414042"/>
          <w:spacing w:val="-4"/>
        </w:rPr>
        <w:t>improvements</w:t>
      </w:r>
      <w:r>
        <w:rPr>
          <w:color w:val="414042"/>
          <w:spacing w:val="-2"/>
        </w:rPr>
        <w:t> in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health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6"/>
        </w:rPr>
        <w:t>longevity</w:t>
      </w:r>
      <w:r>
        <w:rPr>
          <w:color w:val="414042"/>
          <w:spacing w:val="-7"/>
        </w:rPr>
        <w:t>.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We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continue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 </w:t>
      </w:r>
      <w:r>
        <w:rPr>
          <w:color w:val="414042"/>
          <w:spacing w:val="-4"/>
        </w:rPr>
        <w:t>promote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performance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culture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39"/>
          <w:w w:val="104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11"/>
        </w:rPr>
        <w:t> </w:t>
      </w:r>
      <w:r>
        <w:rPr>
          <w:color w:val="414042"/>
          <w:spacing w:val="-4"/>
        </w:rPr>
        <w:t>demographic</w:t>
      </w:r>
      <w:r>
        <w:rPr>
          <w:color w:val="414042"/>
          <w:spacing w:val="12"/>
        </w:rPr>
        <w:t> </w:t>
      </w:r>
      <w:r>
        <w:rPr>
          <w:color w:val="414042"/>
          <w:spacing w:val="-4"/>
        </w:rPr>
        <w:t>contributes</w:t>
      </w:r>
      <w:r>
        <w:rPr>
          <w:color w:val="414042"/>
          <w:spacing w:val="12"/>
        </w:rPr>
        <w:t> </w:t>
      </w:r>
      <w:r>
        <w:rPr>
          <w:color w:val="414042"/>
          <w:spacing w:val="-4"/>
        </w:rPr>
        <w:t>to.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Heading2"/>
        <w:spacing w:line="187" w:lineRule="auto" w:before="97"/>
        <w:ind w:right="1509"/>
        <w:jc w:val="left"/>
        <w:rPr>
          <w:b w:val="0"/>
          <w:bCs w:val="0"/>
        </w:rPr>
      </w:pPr>
      <w:r>
        <w:rPr>
          <w:color w:val="003D68"/>
          <w:spacing w:val="-7"/>
          <w:w w:val="65"/>
        </w:rPr>
        <w:t>BREAKOUT</w:t>
      </w:r>
      <w:r>
        <w:rPr>
          <w:color w:val="003D68"/>
          <w:spacing w:val="88"/>
          <w:w w:val="65"/>
        </w:rPr>
        <w:t> </w:t>
      </w:r>
      <w:r>
        <w:rPr>
          <w:color w:val="003D68"/>
          <w:spacing w:val="-6"/>
          <w:w w:val="65"/>
        </w:rPr>
        <w:t>GROUP</w:t>
      </w:r>
      <w:r>
        <w:rPr>
          <w:color w:val="003D68"/>
          <w:spacing w:val="88"/>
          <w:w w:val="65"/>
        </w:rPr>
        <w:t> </w:t>
      </w:r>
      <w:r>
        <w:rPr>
          <w:color w:val="003D68"/>
          <w:spacing w:val="-7"/>
          <w:w w:val="65"/>
        </w:rPr>
        <w:t>SUMMARIES</w:t>
      </w:r>
      <w:r>
        <w:rPr>
          <w:color w:val="003D68"/>
          <w:spacing w:val="89"/>
          <w:w w:val="65"/>
        </w:rPr>
        <w:t> </w:t>
      </w:r>
      <w:r>
        <w:rPr>
          <w:color w:val="003D68"/>
          <w:spacing w:val="-7"/>
          <w:w w:val="65"/>
        </w:rPr>
        <w:t>AND</w:t>
      </w:r>
      <w:r>
        <w:rPr>
          <w:color w:val="003D68"/>
          <w:spacing w:val="26"/>
          <w:w w:val="65"/>
        </w:rPr>
        <w:t> </w:t>
      </w:r>
      <w:r>
        <w:rPr>
          <w:color w:val="003D68"/>
          <w:spacing w:val="-6"/>
          <w:w w:val="70"/>
        </w:rPr>
        <w:t>KEY</w:t>
      </w:r>
      <w:r>
        <w:rPr>
          <w:color w:val="003D68"/>
          <w:spacing w:val="-93"/>
          <w:w w:val="70"/>
        </w:rPr>
        <w:t> </w:t>
      </w:r>
      <w:r>
        <w:rPr>
          <w:color w:val="003D68"/>
          <w:spacing w:val="-8"/>
          <w:w w:val="70"/>
        </w:rPr>
        <w:t>THEMES</w:t>
      </w:r>
      <w:r>
        <w:rPr>
          <w:b w:val="0"/>
        </w:rPr>
      </w:r>
    </w:p>
    <w:p>
      <w:pPr>
        <w:pStyle w:val="BodyText"/>
        <w:spacing w:line="263" w:lineRule="auto" w:before="217"/>
        <w:ind w:right="1664"/>
        <w:jc w:val="left"/>
      </w:pPr>
      <w:r>
        <w:rPr>
          <w:color w:val="414042"/>
          <w:spacing w:val="-4"/>
        </w:rPr>
        <w:t>Summit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attendees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had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opportunity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br</w:t>
      </w:r>
      <w:r>
        <w:rPr>
          <w:color w:val="414042"/>
          <w:spacing w:val="-5"/>
        </w:rPr>
        <w:t>eak </w:t>
      </w:r>
      <w:r>
        <w:rPr>
          <w:color w:val="414042"/>
          <w:spacing w:val="-4"/>
        </w:rPr>
        <w:t>off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into</w:t>
      </w:r>
      <w:r>
        <w:rPr>
          <w:color w:val="414042"/>
          <w:spacing w:val="-5"/>
        </w:rPr>
        <w:t> small </w:t>
      </w:r>
      <w:r>
        <w:rPr>
          <w:color w:val="414042"/>
          <w:spacing w:val="-4"/>
        </w:rPr>
        <w:t>groups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discuss </w:t>
      </w:r>
      <w:r>
        <w:rPr>
          <w:color w:val="414042"/>
          <w:spacing w:val="-4"/>
        </w:rPr>
        <w:t>key</w:t>
      </w:r>
      <w:r>
        <w:rPr>
          <w:color w:val="414042"/>
          <w:spacing w:val="-5"/>
        </w:rPr>
        <w:t> drivers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themes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63"/>
          <w:w w:val="103"/>
        </w:rPr>
        <w:t> </w:t>
      </w:r>
      <w:r>
        <w:rPr>
          <w:color w:val="414042"/>
          <w:spacing w:val="-9"/>
        </w:rPr>
        <w:t>day.</w:t>
      </w:r>
      <w:r>
        <w:rPr>
          <w:color w:val="414042"/>
          <w:spacing w:val="-4"/>
        </w:rPr>
        <w:t> Each group was allocated </w:t>
      </w:r>
      <w:r>
        <w:rPr>
          <w:color w:val="414042"/>
        </w:rPr>
        <w:t>a</w:t>
      </w:r>
      <w:r>
        <w:rPr>
          <w:color w:val="414042"/>
          <w:spacing w:val="-4"/>
        </w:rPr>
        <w:t> particular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topic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tasked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challenge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developing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ideas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implement</w:t>
      </w:r>
      <w:r>
        <w:rPr>
          <w:color w:val="414042"/>
          <w:spacing w:val="65"/>
          <w:w w:val="103"/>
        </w:rPr>
        <w:t> </w:t>
      </w:r>
      <w:r>
        <w:rPr>
          <w:color w:val="414042"/>
          <w:spacing w:val="-4"/>
        </w:rPr>
        <w:t>practical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solutions,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objective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overcoming</w:t>
      </w:r>
      <w:r>
        <w:rPr>
          <w:color w:val="414042"/>
          <w:spacing w:val="-5"/>
        </w:rPr>
        <w:t> systemic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issues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cr</w:t>
      </w:r>
      <w:r>
        <w:rPr>
          <w:color w:val="414042"/>
          <w:spacing w:val="-4"/>
        </w:rPr>
        <w:t>eating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positive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outcomes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61"/>
          <w:w w:val="104"/>
        </w:rPr>
        <w:t> </w:t>
      </w:r>
      <w:r>
        <w:rPr>
          <w:color w:val="414042"/>
          <w:spacing w:val="-5"/>
        </w:rPr>
        <w:t>workers.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Below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questions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speci</w:t>
      </w:r>
      <w:r>
        <w:rPr>
          <w:color w:val="414042"/>
          <w:spacing w:val="-4"/>
        </w:rPr>
        <w:t>fi</w:t>
      </w:r>
      <w:r>
        <w:rPr>
          <w:color w:val="414042"/>
        </w:rPr>
        <w:t> </w:t>
      </w:r>
      <w:r>
        <w:rPr>
          <w:color w:val="414042"/>
          <w:spacing w:val="33"/>
        </w:rPr>
        <w:t> </w:t>
      </w:r>
      <w:r>
        <w:rPr>
          <w:color w:val="414042"/>
          <w:spacing w:val="-4"/>
        </w:rPr>
        <w:t>groups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considered</w:t>
      </w:r>
      <w:r>
        <w:rPr/>
      </w:r>
    </w:p>
    <w:p>
      <w:pPr>
        <w:pStyle w:val="BodyText"/>
        <w:numPr>
          <w:ilvl w:val="0"/>
          <w:numId w:val="5"/>
        </w:numPr>
        <w:tabs>
          <w:tab w:pos="574" w:val="left" w:leader="none"/>
        </w:tabs>
        <w:spacing w:line="263" w:lineRule="auto" w:before="114" w:after="0"/>
        <w:ind w:left="573" w:right="1509" w:hanging="453"/>
        <w:jc w:val="left"/>
      </w:pPr>
      <w:r>
        <w:rPr>
          <w:color w:val="414042"/>
          <w:spacing w:val="-4"/>
        </w:rPr>
        <w:t>Government </w:t>
      </w:r>
      <w:r>
        <w:rPr>
          <w:color w:val="414042"/>
        </w:rPr>
        <w:t>–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main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actions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government could </w:t>
      </w:r>
      <w:r>
        <w:rPr>
          <w:color w:val="414042"/>
          <w:spacing w:val="-3"/>
        </w:rPr>
        <w:t>take now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improve attraction and</w:t>
      </w:r>
      <w:r>
        <w:rPr>
          <w:color w:val="414042"/>
          <w:spacing w:val="43"/>
          <w:w w:val="101"/>
        </w:rPr>
        <w:t> </w:t>
      </w:r>
      <w:r>
        <w:rPr>
          <w:color w:val="414042"/>
          <w:spacing w:val="-4"/>
        </w:rPr>
        <w:t>retention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workers?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kind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policy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development</w:t>
      </w:r>
      <w:r>
        <w:rPr>
          <w:color w:val="414042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needed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ensur</w:t>
      </w:r>
      <w:r>
        <w:rPr>
          <w:color w:val="414042"/>
          <w:spacing w:val="-4"/>
        </w:rPr>
        <w:t>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greater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participation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47"/>
          <w:w w:val="103"/>
        </w:rPr>
        <w:t> </w:t>
      </w:r>
      <w:r>
        <w:rPr>
          <w:color w:val="414042"/>
          <w:spacing w:val="-4"/>
        </w:rPr>
        <w:t>futur</w:t>
      </w:r>
      <w:r>
        <w:rPr>
          <w:color w:val="414042"/>
          <w:spacing w:val="-5"/>
        </w:rPr>
        <w:t>e?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support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incentives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beyond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superannuation,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employer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incentives,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training</w:t>
      </w:r>
      <w:r>
        <w:rPr>
          <w:color w:val="414042"/>
          <w:spacing w:val="57"/>
          <w:w w:val="103"/>
        </w:rPr>
        <w:t> </w:t>
      </w:r>
      <w:r>
        <w:rPr>
          <w:color w:val="414042"/>
          <w:spacing w:val="-4"/>
        </w:rPr>
        <w:t>opportunities,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tax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changes?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governments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individuals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or</w:t>
      </w:r>
      <w:r>
        <w:rPr>
          <w:color w:val="414042"/>
          <w:spacing w:val="-6"/>
        </w:rPr>
        <w:t>ganisations?</w:t>
      </w:r>
      <w:r>
        <w:rPr/>
      </w:r>
    </w:p>
    <w:p>
      <w:pPr>
        <w:pStyle w:val="BodyText"/>
        <w:numPr>
          <w:ilvl w:val="0"/>
          <w:numId w:val="5"/>
        </w:numPr>
        <w:tabs>
          <w:tab w:pos="574" w:val="left" w:leader="none"/>
        </w:tabs>
        <w:spacing w:line="263" w:lineRule="auto" w:before="114" w:after="0"/>
        <w:ind w:left="573" w:right="1547" w:hanging="453"/>
        <w:jc w:val="left"/>
      </w:pP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7"/>
        </w:rPr>
        <w:t> </w:t>
      </w:r>
      <w:r>
        <w:rPr>
          <w:color w:val="414042"/>
        </w:rPr>
        <w:t>–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main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barriers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opportunities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your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workplace?</w:t>
      </w:r>
      <w:r>
        <w:rPr>
          <w:color w:val="414042"/>
          <w:spacing w:val="45"/>
          <w:w w:val="98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you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seen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successful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examples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redirection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transitioning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next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eer/life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stage?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do</w:t>
      </w:r>
      <w:r>
        <w:rPr>
          <w:color w:val="414042"/>
          <w:spacing w:val="53"/>
          <w:w w:val="108"/>
        </w:rPr>
        <w:t> </w:t>
      </w:r>
      <w:r>
        <w:rPr>
          <w:color w:val="414042"/>
          <w:spacing w:val="-4"/>
        </w:rPr>
        <w:t>changing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norms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af</w:t>
      </w:r>
      <w:r>
        <w:rPr>
          <w:color w:val="414042"/>
          <w:spacing w:val="-4"/>
        </w:rPr>
        <w:t>fect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9"/>
        </w:rPr>
        <w:t> </w:t>
      </w:r>
      <w:r>
        <w:rPr>
          <w:color w:val="414042"/>
        </w:rPr>
        <w:t>–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responsibilities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(technological,</w:t>
      </w:r>
      <w:r>
        <w:rPr/>
      </w:r>
    </w:p>
    <w:p>
      <w:pPr>
        <w:pStyle w:val="BodyText"/>
        <w:spacing w:line="263" w:lineRule="auto" w:before="0"/>
        <w:ind w:left="573" w:right="1626"/>
        <w:jc w:val="left"/>
      </w:pPr>
      <w:r>
        <w:rPr>
          <w:color w:val="414042"/>
          <w:spacing w:val="-5"/>
        </w:rPr>
        <w:t>change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management)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remain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work?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workplaces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why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ar</w:t>
      </w:r>
      <w:r>
        <w:rPr>
          <w:color w:val="414042"/>
          <w:spacing w:val="-6"/>
        </w:rPr>
        <w:t>en’t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doing</w:t>
      </w:r>
      <w:r>
        <w:rPr>
          <w:color w:val="414042"/>
          <w:spacing w:val="46"/>
          <w:w w:val="106"/>
        </w:rPr>
        <w:t> </w:t>
      </w:r>
      <w:r>
        <w:rPr>
          <w:color w:val="414042"/>
          <w:spacing w:val="-3"/>
        </w:rPr>
        <w:t>this </w:t>
      </w:r>
      <w:r>
        <w:rPr>
          <w:color w:val="414042"/>
          <w:spacing w:val="-4"/>
        </w:rPr>
        <w:t>better?</w:t>
      </w:r>
      <w:r>
        <w:rPr/>
      </w:r>
    </w:p>
    <w:p>
      <w:pPr>
        <w:pStyle w:val="BodyText"/>
        <w:numPr>
          <w:ilvl w:val="0"/>
          <w:numId w:val="5"/>
        </w:numPr>
        <w:tabs>
          <w:tab w:pos="574" w:val="left" w:leader="none"/>
        </w:tabs>
        <w:spacing w:line="263" w:lineRule="auto" w:before="114" w:after="0"/>
        <w:ind w:left="573" w:right="1595" w:hanging="453"/>
        <w:jc w:val="left"/>
      </w:pPr>
      <w:r>
        <w:rPr>
          <w:color w:val="414042"/>
          <w:spacing w:val="-4"/>
        </w:rPr>
        <w:t>Ageism</w:t>
      </w:r>
      <w:r>
        <w:rPr>
          <w:color w:val="414042"/>
          <w:spacing w:val="-8"/>
        </w:rPr>
        <w:t> </w:t>
      </w:r>
      <w:r>
        <w:rPr>
          <w:color w:val="414042"/>
        </w:rPr>
        <w:t>–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does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operate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workplace?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most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common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misconceptions</w:t>
      </w:r>
      <w:r>
        <w:rPr>
          <w:color w:val="414042"/>
          <w:spacing w:val="39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workers?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you/your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workplace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essed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them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how?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59"/>
          <w:w w:val="111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ageism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bust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myths</w:t>
      </w:r>
      <w:r>
        <w:rPr/>
      </w:r>
    </w:p>
    <w:p>
      <w:pPr>
        <w:pStyle w:val="BodyText"/>
        <w:numPr>
          <w:ilvl w:val="0"/>
          <w:numId w:val="5"/>
        </w:numPr>
        <w:tabs>
          <w:tab w:pos="574" w:val="left" w:leader="none"/>
        </w:tabs>
        <w:spacing w:line="263" w:lineRule="auto" w:before="114" w:after="0"/>
        <w:ind w:left="573" w:right="1798" w:hanging="453"/>
        <w:jc w:val="left"/>
      </w:pPr>
      <w:r>
        <w:rPr>
          <w:color w:val="414042"/>
          <w:spacing w:val="-5"/>
        </w:rPr>
        <w:t>Recruitment</w:t>
      </w:r>
      <w:r>
        <w:rPr>
          <w:color w:val="414042"/>
          <w:spacing w:val="-12"/>
        </w:rPr>
        <w:t> </w:t>
      </w:r>
      <w:r>
        <w:rPr>
          <w:color w:val="414042"/>
        </w:rPr>
        <w:t>–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common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concerns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myths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recruiting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workers?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you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seen</w:t>
      </w:r>
      <w:r>
        <w:rPr>
          <w:color w:val="414042"/>
          <w:spacing w:val="61"/>
          <w:w w:val="96"/>
        </w:rPr>
        <w:t> </w:t>
      </w:r>
      <w:r>
        <w:rPr>
          <w:color w:val="414042"/>
          <w:spacing w:val="-5"/>
        </w:rPr>
        <w:t>successful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myth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busting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individuals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introduction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practices?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best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way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39"/>
          <w:w w:val="104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appr</w:t>
      </w:r>
      <w:r>
        <w:rPr>
          <w:color w:val="414042"/>
          <w:spacing w:val="-5"/>
        </w:rPr>
        <w:t>oach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job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re-employment?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you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shift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organisational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norms?</w:t>
      </w:r>
      <w:r>
        <w:rPr/>
      </w:r>
    </w:p>
    <w:p>
      <w:pPr>
        <w:pStyle w:val="BodyText"/>
        <w:numPr>
          <w:ilvl w:val="0"/>
          <w:numId w:val="5"/>
        </w:numPr>
        <w:tabs>
          <w:tab w:pos="574" w:val="left" w:leader="none"/>
        </w:tabs>
        <w:spacing w:line="263" w:lineRule="auto" w:before="114" w:after="0"/>
        <w:ind w:left="573" w:right="2035" w:hanging="453"/>
        <w:jc w:val="left"/>
      </w:pPr>
      <w:r>
        <w:rPr>
          <w:color w:val="414042"/>
          <w:spacing w:val="-8"/>
        </w:rPr>
        <w:t>T</w:t>
      </w:r>
      <w:r>
        <w:rPr>
          <w:color w:val="414042"/>
          <w:spacing w:val="-7"/>
        </w:rPr>
        <w:t>alent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6"/>
        </w:rPr>
        <w:t> </w:t>
      </w:r>
      <w:r>
        <w:rPr>
          <w:color w:val="414042"/>
        </w:rPr>
        <w:t>–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Are</w:t>
      </w:r>
      <w:r>
        <w:rPr>
          <w:color w:val="414042"/>
          <w:spacing w:val="-5"/>
        </w:rPr>
        <w:t> assumptions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needs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abilities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5"/>
        </w:rPr>
        <w:t> workers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acknowledged</w:t>
      </w:r>
      <w:r>
        <w:rPr>
          <w:color w:val="414042"/>
          <w:spacing w:val="61"/>
          <w:w w:val="102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talent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ocesses?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Does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your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organisation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planning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identify</w:t>
      </w:r>
      <w:r>
        <w:rPr>
          <w:color w:val="414042"/>
          <w:spacing w:val="25"/>
          <w:w w:val="104"/>
        </w:rPr>
        <w:t> </w:t>
      </w:r>
      <w:r>
        <w:rPr>
          <w:color w:val="414042"/>
          <w:spacing w:val="-5"/>
        </w:rPr>
        <w:t>speci</w:t>
      </w:r>
      <w:r>
        <w:rPr>
          <w:color w:val="414042"/>
          <w:spacing w:val="-4"/>
        </w:rPr>
        <w:t>fi</w:t>
      </w:r>
      <w:r>
        <w:rPr>
          <w:color w:val="414042"/>
        </w:rPr>
        <w:t> </w:t>
      </w:r>
      <w:r>
        <w:rPr>
          <w:color w:val="414042"/>
          <w:spacing w:val="13"/>
        </w:rPr>
        <w:t> </w:t>
      </w:r>
      <w:r>
        <w:rPr>
          <w:color w:val="414042"/>
          <w:spacing w:val="-4"/>
        </w:rPr>
        <w:t>talent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replacement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issues?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you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seen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successful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examples</w:t>
      </w:r>
      <w:r>
        <w:rPr>
          <w:color w:val="414042"/>
          <w:spacing w:val="-1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encouraging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managing</w:t>
      </w:r>
      <w:r>
        <w:rPr>
          <w:color w:val="414042"/>
          <w:spacing w:val="55"/>
          <w:w w:val="101"/>
        </w:rPr>
        <w:t> </w:t>
      </w:r>
      <w:r>
        <w:rPr>
          <w:color w:val="414042"/>
          <w:spacing w:val="-4"/>
        </w:rPr>
        <w:t>intergenerational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teams?</w:t>
      </w:r>
      <w:r>
        <w:rPr/>
      </w:r>
    </w:p>
    <w:p>
      <w:pPr>
        <w:pStyle w:val="BodyText"/>
        <w:numPr>
          <w:ilvl w:val="0"/>
          <w:numId w:val="5"/>
        </w:numPr>
        <w:tabs>
          <w:tab w:pos="574" w:val="left" w:leader="none"/>
          <w:tab w:pos="3975" w:val="left" w:leader="none"/>
        </w:tabs>
        <w:spacing w:line="263" w:lineRule="auto" w:before="114" w:after="0"/>
        <w:ind w:left="573" w:right="1626" w:hanging="453"/>
        <w:jc w:val="left"/>
      </w:pPr>
      <w:r>
        <w:rPr>
          <w:color w:val="414042"/>
          <w:spacing w:val="-5"/>
        </w:rPr>
        <w:t>Success</w:t>
      </w:r>
      <w:r>
        <w:rPr>
          <w:color w:val="414042"/>
          <w:spacing w:val="-9"/>
        </w:rPr>
        <w:t> </w:t>
      </w:r>
      <w:r>
        <w:rPr>
          <w:color w:val="414042"/>
        </w:rPr>
        <w:t>–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would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positive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view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look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like?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opportunities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benefi</w:t>
      </w:r>
      <w:r>
        <w:rPr>
          <w:color w:val="414042"/>
        </w:rPr>
        <w:t>  </w:t>
      </w:r>
      <w:r>
        <w:rPr>
          <w:color w:val="414042"/>
          <w:spacing w:val="31"/>
        </w:rPr>
        <w:t> </w:t>
      </w:r>
      <w:r>
        <w:rPr>
          <w:color w:val="414042"/>
          <w:spacing w:val="-5"/>
        </w:rPr>
        <w:t>from</w:t>
      </w:r>
      <w:r>
        <w:rPr>
          <w:color w:val="414042"/>
          <w:spacing w:val="53"/>
          <w:w w:val="104"/>
        </w:rPr>
        <w:t> </w:t>
      </w:r>
      <w:r>
        <w:rPr>
          <w:color w:val="414042"/>
          <w:spacing w:val="-4"/>
        </w:rPr>
        <w:t>getting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right?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changes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jobs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workplace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practices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suit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workers?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ensur</w:t>
      </w:r>
      <w:r>
        <w:rPr>
          <w:color w:val="414042"/>
          <w:spacing w:val="-4"/>
        </w:rPr>
        <w:t>e</w:t>
      </w:r>
      <w:r>
        <w:rPr>
          <w:color w:val="414042"/>
          <w:spacing w:val="65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message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articulated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amplifi</w:t>
        <w:tab/>
      </w:r>
      <w:r>
        <w:rPr>
          <w:color w:val="414042"/>
          <w:spacing w:val="-3"/>
        </w:rPr>
        <w:t>What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role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individuals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ecruiters,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HR,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managers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51"/>
          <w:w w:val="101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play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ocess</w:t>
      </w:r>
      <w:r>
        <w:rPr>
          <w:color w:val="414042"/>
          <w:spacing w:val="-14"/>
        </w:rPr>
        <w:t> </w:t>
      </w:r>
      <w:r>
        <w:rPr>
          <w:color w:val="414042"/>
        </w:rPr>
        <w:t>?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9"/>
        <w:rPr>
          <w:rFonts w:ascii="Arial" w:hAnsi="Arial" w:cs="Arial" w:eastAsia="Arial"/>
          <w:sz w:val="22"/>
          <w:szCs w:val="22"/>
        </w:rPr>
      </w:pPr>
    </w:p>
    <w:p>
      <w:pPr>
        <w:pStyle w:val="Heading7"/>
        <w:spacing w:line="240" w:lineRule="auto"/>
        <w:ind w:right="0"/>
        <w:jc w:val="left"/>
        <w:rPr>
          <w:b w:val="0"/>
          <w:bCs w:val="0"/>
        </w:rPr>
      </w:pPr>
      <w:r>
        <w:rPr>
          <w:color w:val="414042"/>
          <w:spacing w:val="-6"/>
        </w:rPr>
        <w:t>GOVERNMENT</w:t>
      </w:r>
      <w:r>
        <w:rPr>
          <w:b w:val="0"/>
        </w:rPr>
      </w:r>
    </w:p>
    <w:p>
      <w:pPr>
        <w:pStyle w:val="BodyText"/>
        <w:tabs>
          <w:tab w:pos="6181" w:val="left" w:leader="none"/>
        </w:tabs>
        <w:spacing w:line="263" w:lineRule="auto" w:before="130"/>
        <w:ind w:right="1725"/>
        <w:jc w:val="left"/>
      </w:pPr>
      <w:r>
        <w:rPr>
          <w:color w:val="414042"/>
          <w:spacing w:val="-5"/>
          <w:w w:val="105"/>
        </w:rPr>
        <w:t>Participants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Government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br</w:t>
      </w:r>
      <w:r>
        <w:rPr>
          <w:color w:val="414042"/>
          <w:spacing w:val="-5"/>
          <w:w w:val="105"/>
        </w:rPr>
        <w:t>eakout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group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discussed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actions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Government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can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take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attract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6"/>
          <w:w w:val="105"/>
        </w:rPr>
        <w:t>retain</w:t>
      </w:r>
      <w:r>
        <w:rPr>
          <w:color w:val="414042"/>
          <w:spacing w:val="59"/>
          <w:w w:val="101"/>
        </w:rPr>
        <w:t> </w:t>
      </w:r>
      <w:r>
        <w:rPr>
          <w:color w:val="414042"/>
          <w:spacing w:val="-5"/>
          <w:w w:val="105"/>
        </w:rPr>
        <w:t>older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workers.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Suggestions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included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things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like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policy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change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1"/>
          <w:w w:val="105"/>
        </w:rPr>
        <w:t>fi</w:t>
        <w:tab/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4"/>
          <w:w w:val="105"/>
        </w:rPr>
        <w:t>tax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incentives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5"/>
          <w:w w:val="105"/>
        </w:rPr>
        <w:t>ensure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gr</w:t>
      </w:r>
      <w:r>
        <w:rPr>
          <w:color w:val="414042"/>
          <w:spacing w:val="-6"/>
          <w:w w:val="105"/>
        </w:rPr>
        <w:t>eater</w:t>
      </w:r>
      <w:r>
        <w:rPr>
          <w:color w:val="414042"/>
          <w:spacing w:val="75"/>
        </w:rPr>
        <w:t> </w:t>
      </w:r>
      <w:r>
        <w:rPr>
          <w:color w:val="414042"/>
          <w:spacing w:val="-5"/>
          <w:w w:val="105"/>
        </w:rPr>
        <w:t>participation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3"/>
          <w:w w:val="105"/>
        </w:rPr>
        <w:t>long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term.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Participants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approached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4"/>
          <w:w w:val="105"/>
        </w:rPr>
        <w:t>this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topic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4"/>
          <w:w w:val="105"/>
        </w:rPr>
        <w:t>with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both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strategic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operational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objectives</w:t>
      </w:r>
      <w:r>
        <w:rPr>
          <w:color w:val="414042"/>
          <w:spacing w:val="51"/>
          <w:w w:val="101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21"/>
          <w:w w:val="105"/>
        </w:rPr>
        <w:t> </w:t>
      </w:r>
      <w:r>
        <w:rPr>
          <w:color w:val="414042"/>
          <w:spacing w:val="-5"/>
          <w:w w:val="105"/>
        </w:rPr>
        <w:t>mind.</w:t>
      </w:r>
      <w:r>
        <w:rPr/>
      </w:r>
    </w:p>
    <w:p>
      <w:pPr>
        <w:pStyle w:val="BodyText"/>
        <w:spacing w:line="263" w:lineRule="auto"/>
        <w:ind w:right="1664"/>
        <w:jc w:val="left"/>
      </w:pPr>
      <w:r>
        <w:rPr>
          <w:color w:val="414042"/>
          <w:spacing w:val="-5"/>
        </w:rPr>
        <w:t>Ther</w:t>
      </w:r>
      <w:r>
        <w:rPr>
          <w:color w:val="414042"/>
          <w:spacing w:val="-4"/>
        </w:rPr>
        <w:t>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recognition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curr</w:t>
      </w:r>
      <w:r>
        <w:rPr>
          <w:color w:val="414042"/>
          <w:spacing w:val="-4"/>
        </w:rPr>
        <w:t>ently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little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forward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planning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Federal </w:t>
      </w:r>
      <w:r>
        <w:rPr>
          <w:color w:val="414042"/>
          <w:spacing w:val="-2"/>
        </w:rPr>
        <w:t>or</w:t>
      </w:r>
      <w:r>
        <w:rPr>
          <w:color w:val="414042"/>
          <w:spacing w:val="-5"/>
        </w:rPr>
        <w:t> State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level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43"/>
          <w:w w:val="103"/>
        </w:rPr>
        <w:t> </w:t>
      </w:r>
      <w:r>
        <w:rPr>
          <w:color w:val="414042"/>
          <w:spacing w:val="-4"/>
        </w:rPr>
        <w:t>participation</w:t>
      </w:r>
      <w:r>
        <w:rPr>
          <w:color w:val="414042"/>
          <w:spacing w:val="-2"/>
        </w:rPr>
        <w:t> of </w:t>
      </w:r>
      <w:r>
        <w:rPr>
          <w:color w:val="414042"/>
          <w:spacing w:val="-4"/>
        </w:rPr>
        <w:t>mature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 </w:t>
      </w:r>
      <w:r>
        <w:rPr>
          <w:color w:val="414042"/>
          <w:spacing w:val="-2"/>
        </w:rPr>
        <w:t>it </w:t>
      </w:r>
      <w:r>
        <w:rPr>
          <w:color w:val="414042"/>
          <w:spacing w:val="-4"/>
        </w:rPr>
        <w:t>was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suggested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demonstrate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commitment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57"/>
          <w:w w:val="111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issue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establishing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formalised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oles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ministries.</w:t>
      </w:r>
      <w:r>
        <w:rPr/>
      </w:r>
    </w:p>
    <w:p>
      <w:pPr>
        <w:pStyle w:val="BodyText"/>
        <w:spacing w:line="263" w:lineRule="auto"/>
        <w:ind w:right="1595"/>
        <w:jc w:val="left"/>
      </w:pPr>
      <w:r>
        <w:rPr>
          <w:color w:val="414042"/>
          <w:spacing w:val="-2"/>
        </w:rPr>
        <w:t>It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suggested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improve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communication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ound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issue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5"/>
        </w:rPr>
        <w:t> workers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build</w:t>
      </w:r>
      <w:r>
        <w:rPr>
          <w:color w:val="414042"/>
          <w:spacing w:val="55"/>
          <w:w w:val="106"/>
        </w:rPr>
        <w:t> </w:t>
      </w:r>
      <w:r>
        <w:rPr>
          <w:color w:val="414042"/>
        </w:rPr>
        <w:t>a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greater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level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consensus.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core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role,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responsible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leading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our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country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ensuring</w:t>
      </w:r>
      <w:r>
        <w:rPr>
          <w:color w:val="414042"/>
          <w:spacing w:val="49"/>
          <w:w w:val="99"/>
        </w:rPr>
        <w:t> </w:t>
      </w:r>
      <w:r>
        <w:rPr>
          <w:color w:val="414042"/>
          <w:spacing w:val="-3"/>
        </w:rPr>
        <w:t>its </w:t>
      </w:r>
      <w:r>
        <w:rPr>
          <w:color w:val="414042"/>
          <w:spacing w:val="-4"/>
        </w:rPr>
        <w:t>people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represented.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It </w:t>
      </w:r>
      <w:r>
        <w:rPr>
          <w:color w:val="414042"/>
          <w:spacing w:val="-4"/>
        </w:rPr>
        <w:t>follows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 </w:t>
      </w:r>
      <w:r>
        <w:rPr>
          <w:color w:val="414042"/>
          <w:spacing w:val="-4"/>
        </w:rPr>
        <w:t>Government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2"/>
        </w:rPr>
        <w:t> be at</w:t>
      </w:r>
      <w:r>
        <w:rPr>
          <w:color w:val="414042"/>
          <w:spacing w:val="-3"/>
        </w:rPr>
        <w:t> the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forefront</w:t>
      </w:r>
      <w:r>
        <w:rPr>
          <w:color w:val="414042"/>
          <w:spacing w:val="-2"/>
        </w:rPr>
        <w:t> of </w:t>
      </w:r>
      <w:r>
        <w:rPr>
          <w:color w:val="414042"/>
          <w:spacing w:val="-3"/>
        </w:rPr>
        <w:t>this </w:t>
      </w:r>
      <w:r>
        <w:rPr>
          <w:color w:val="414042"/>
          <w:spacing w:val="-4"/>
        </w:rPr>
        <w:t>campaign,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leading</w:t>
      </w:r>
      <w:r>
        <w:rPr>
          <w:color w:val="414042"/>
          <w:spacing w:val="71"/>
          <w:w w:val="103"/>
        </w:rPr>
        <w:t> </w:t>
      </w:r>
      <w:r>
        <w:rPr>
          <w:color w:val="414042"/>
          <w:spacing w:val="-4"/>
        </w:rPr>
        <w:t>initiatives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 </w:t>
      </w:r>
      <w:r>
        <w:rPr>
          <w:color w:val="414042"/>
          <w:spacing w:val="-4"/>
        </w:rPr>
        <w:t>better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support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2"/>
        </w:rPr>
        <w:t> in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workplace.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includes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community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education,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providing</w:t>
      </w:r>
      <w:r>
        <w:rPr>
          <w:color w:val="414042"/>
          <w:spacing w:val="83"/>
          <w:w w:val="104"/>
        </w:rPr>
        <w:t> </w:t>
      </w:r>
      <w:r>
        <w:rPr>
          <w:color w:val="414042"/>
          <w:spacing w:val="-4"/>
        </w:rPr>
        <w:t>information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existing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programs</w:t>
      </w:r>
      <w:r>
        <w:rPr>
          <w:color w:val="414042"/>
          <w:spacing w:val="-3"/>
        </w:rPr>
        <w:t> and </w:t>
      </w:r>
      <w:r>
        <w:rPr>
          <w:color w:val="414042"/>
          <w:spacing w:val="-4"/>
        </w:rPr>
        <w:t>policies,</w:t>
      </w:r>
      <w:r>
        <w:rPr>
          <w:color w:val="414042"/>
          <w:spacing w:val="-3"/>
        </w:rPr>
        <w:t> and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essing</w:t>
      </w:r>
      <w:r>
        <w:rPr>
          <w:color w:val="414042"/>
          <w:spacing w:val="-3"/>
        </w:rPr>
        <w:t> the </w:t>
      </w:r>
      <w:r>
        <w:rPr>
          <w:color w:val="414042"/>
          <w:spacing w:val="-5"/>
        </w:rPr>
        <w:t>challenges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an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53"/>
          <w:w w:val="104"/>
        </w:rPr>
        <w:t> </w:t>
      </w:r>
      <w:r>
        <w:rPr>
          <w:color w:val="414042"/>
          <w:spacing w:val="-5"/>
        </w:rPr>
        <w:t>industries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inherent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health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risks.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580" w:bottom="1060" w:left="560" w:right="560"/>
        </w:sectPr>
      </w:pPr>
    </w:p>
    <w:p>
      <w:pPr>
        <w:pStyle w:val="BodyText"/>
        <w:tabs>
          <w:tab w:pos="4011" w:val="left" w:leader="none"/>
        </w:tabs>
        <w:spacing w:line="263" w:lineRule="auto" w:before="51"/>
        <w:ind w:right="1664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discussed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esearch </w:t>
      </w:r>
      <w:r>
        <w:rPr>
          <w:color w:val="414042"/>
          <w:spacing w:val="-2"/>
        </w:rPr>
        <w:t>at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levels </w:t>
      </w:r>
      <w:r>
        <w:rPr>
          <w:color w:val="414042"/>
          <w:spacing w:val="-2"/>
        </w:rPr>
        <w:t>in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relation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both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individuals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or</w:t>
      </w:r>
      <w:r>
        <w:rPr>
          <w:color w:val="414042"/>
          <w:spacing w:val="-6"/>
        </w:rPr>
        <w:t>ganisations</w:t>
      </w:r>
      <w:r>
        <w:rPr>
          <w:color w:val="414042"/>
          <w:spacing w:val="65"/>
          <w:w w:val="99"/>
        </w:rPr>
        <w:t> </w:t>
      </w:r>
      <w:r>
        <w:rPr>
          <w:color w:val="414042"/>
          <w:spacing w:val="-3"/>
        </w:rPr>
        <w:t>so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may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greater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understanding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of,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ability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assess,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eal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risks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hand.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Participants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identifi</w:t>
      </w:r>
      <w:r>
        <w:rPr>
          <w:color w:val="414042"/>
          <w:spacing w:val="65"/>
          <w:w w:val="10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greater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support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small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businesses,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may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inclined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employ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51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workers.</w:t>
      </w:r>
      <w:r>
        <w:rPr>
          <w:color w:val="414042"/>
          <w:spacing w:val="-4"/>
        </w:rPr>
        <w:t> </w:t>
      </w:r>
      <w:r>
        <w:rPr>
          <w:color w:val="414042"/>
          <w:spacing w:val="-7"/>
        </w:rPr>
        <w:t>However,</w:t>
      </w:r>
      <w:r>
        <w:rPr>
          <w:color w:val="414042"/>
          <w:spacing w:val="-3"/>
        </w:rPr>
        <w:t> the</w:t>
      </w:r>
      <w:r>
        <w:rPr>
          <w:color w:val="414042"/>
          <w:spacing w:val="-4"/>
        </w:rPr>
        <w:t> group also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identifi</w:t>
        <w:tab/>
      </w:r>
      <w:r>
        <w:rPr>
          <w:color w:val="414042"/>
          <w:spacing w:val="-3"/>
        </w:rPr>
        <w:t>that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challenge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these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areas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limited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funding.Where</w:t>
      </w:r>
      <w:r>
        <w:rPr>
          <w:color w:val="414042"/>
          <w:spacing w:val="57"/>
        </w:rPr>
        <w:t> </w:t>
      </w:r>
      <w:r>
        <w:rPr>
          <w:color w:val="414042"/>
          <w:spacing w:val="-4"/>
        </w:rPr>
        <w:t>older </w:t>
      </w:r>
      <w:r>
        <w:rPr>
          <w:color w:val="414042"/>
          <w:spacing w:val="-5"/>
        </w:rPr>
        <w:t>workers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 choosing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retir</w:t>
      </w:r>
      <w:r>
        <w:rPr>
          <w:color w:val="414042"/>
          <w:spacing w:val="-6"/>
        </w:rPr>
        <w:t>e,</w:t>
      </w:r>
      <w:r>
        <w:rPr>
          <w:color w:val="414042"/>
          <w:spacing w:val="-4"/>
        </w:rPr>
        <w:t> there</w:t>
      </w:r>
      <w:r>
        <w:rPr>
          <w:color w:val="414042"/>
          <w:spacing w:val="-3"/>
        </w:rPr>
        <w:t> need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4"/>
        </w:rPr>
        <w:t> motivations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incentives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remain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ce.</w:t>
      </w:r>
      <w:r>
        <w:rPr/>
      </w:r>
    </w:p>
    <w:p>
      <w:pPr>
        <w:pStyle w:val="BodyText"/>
        <w:tabs>
          <w:tab w:pos="2402" w:val="left" w:leader="none"/>
          <w:tab w:pos="2947" w:val="left" w:leader="none"/>
        </w:tabs>
        <w:spacing w:line="263" w:lineRule="auto" w:before="0"/>
        <w:ind w:right="1664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22"/>
        </w:rPr>
        <w:t> </w:t>
      </w:r>
      <w:r>
        <w:rPr>
          <w:color w:val="414042"/>
          <w:spacing w:val="-4"/>
        </w:rPr>
        <w:t>biggest</w:t>
      </w:r>
      <w:r>
        <w:rPr>
          <w:color w:val="414042"/>
          <w:spacing w:val="23"/>
        </w:rPr>
        <w:t> </w:t>
      </w:r>
      <w:r>
        <w:rPr>
          <w:color w:val="414042"/>
          <w:spacing w:val="-4"/>
        </w:rPr>
        <w:t>opportunity</w:t>
      </w:r>
      <w:r>
        <w:rPr>
          <w:color w:val="414042"/>
          <w:spacing w:val="22"/>
        </w:rPr>
        <w:t> </w:t>
      </w:r>
      <w:r>
        <w:rPr>
          <w:color w:val="414042"/>
          <w:spacing w:val="-4"/>
        </w:rPr>
        <w:t>identifi</w:t>
        <w:tab/>
        <w:t>was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“rejoiners”,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had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retired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but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later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considered</w:t>
      </w:r>
      <w:r>
        <w:rPr>
          <w:color w:val="414042"/>
          <w:spacing w:val="87"/>
          <w:w w:val="104"/>
        </w:rPr>
        <w:t> </w:t>
      </w:r>
      <w:r>
        <w:rPr>
          <w:color w:val="414042"/>
          <w:spacing w:val="-4"/>
        </w:rPr>
        <w:t>rejoining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</w:rPr>
        <w:t> </w:t>
      </w:r>
      <w:r>
        <w:rPr>
          <w:color w:val="414042"/>
          <w:spacing w:val="-3"/>
        </w:rPr>
        <w:t>for</w:t>
      </w:r>
      <w:r>
        <w:rPr>
          <w:color w:val="414042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4"/>
        </w:rPr>
        <w:t>right</w:t>
      </w:r>
      <w:r>
        <w:rPr>
          <w:color w:val="414042"/>
        </w:rPr>
        <w:t> </w:t>
      </w:r>
      <w:r>
        <w:rPr>
          <w:color w:val="414042"/>
          <w:spacing w:val="-6"/>
        </w:rPr>
        <w:t>opportunity</w:t>
      </w:r>
      <w:r>
        <w:rPr>
          <w:color w:val="414042"/>
          <w:spacing w:val="-7"/>
        </w:rPr>
        <w:t>.</w:t>
      </w:r>
      <w:r>
        <w:rPr>
          <w:color w:val="414042"/>
        </w:rPr>
        <w:t> </w:t>
      </w:r>
      <w:r>
        <w:rPr>
          <w:color w:val="414042"/>
          <w:spacing w:val="-5"/>
        </w:rPr>
        <w:t>Internships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</w:rPr>
        <w:t> </w:t>
      </w:r>
      <w:r>
        <w:rPr>
          <w:color w:val="414042"/>
          <w:spacing w:val="-4"/>
        </w:rPr>
        <w:t>suggested</w:t>
      </w:r>
      <w:r>
        <w:rPr>
          <w:color w:val="414042"/>
        </w:rPr>
        <w:t> </w:t>
      </w:r>
      <w:r>
        <w:rPr>
          <w:color w:val="414042"/>
          <w:spacing w:val="-3"/>
        </w:rPr>
        <w:t>as</w:t>
      </w:r>
      <w:r>
        <w:rPr>
          <w:color w:val="414042"/>
        </w:rPr>
        <w:t> </w:t>
      </w:r>
      <w:r>
        <w:rPr>
          <w:color w:val="414042"/>
          <w:spacing w:val="-3"/>
        </w:rPr>
        <w:t>an</w:t>
      </w:r>
      <w:r>
        <w:rPr>
          <w:color w:val="414042"/>
        </w:rPr>
        <w:t> </w:t>
      </w:r>
      <w:r>
        <w:rPr>
          <w:color w:val="414042"/>
          <w:spacing w:val="-4"/>
        </w:rPr>
        <w:t>option</w:t>
      </w:r>
      <w:r>
        <w:rPr>
          <w:color w:val="41404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</w:rPr>
        <w:t> </w:t>
      </w:r>
      <w:r>
        <w:rPr>
          <w:color w:val="414042"/>
          <w:spacing w:val="-4"/>
        </w:rPr>
        <w:t>could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work</w:t>
      </w:r>
      <w:r>
        <w:rPr>
          <w:color w:val="414042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65"/>
          <w:w w:val="104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4"/>
        </w:rPr>
        <w:t> older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Australians,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with the benefi</w:t>
      </w:r>
      <w:r>
        <w:rPr>
          <w:color w:val="414042"/>
        </w:rPr>
        <w:t> </w:t>
      </w:r>
      <w:r>
        <w:rPr>
          <w:color w:val="414042"/>
          <w:spacing w:val="15"/>
        </w:rPr>
        <w:t> </w:t>
      </w:r>
      <w:r>
        <w:rPr>
          <w:color w:val="414042"/>
          <w:spacing w:val="-3"/>
        </w:rPr>
        <w:t>that </w:t>
      </w:r>
      <w:r>
        <w:rPr>
          <w:color w:val="414042"/>
        </w:rPr>
        <w:t>a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high </w:t>
      </w:r>
      <w:r>
        <w:rPr>
          <w:color w:val="414042"/>
          <w:spacing w:val="-4"/>
        </w:rPr>
        <w:t>number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internships</w:t>
      </w:r>
      <w:r>
        <w:rPr>
          <w:color w:val="414042"/>
          <w:spacing w:val="-3"/>
        </w:rPr>
        <w:t> lead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paid </w:t>
      </w:r>
      <w:r>
        <w:rPr>
          <w:color w:val="414042"/>
          <w:spacing w:val="-4"/>
        </w:rPr>
        <w:t>employment. The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group</w:t>
      </w:r>
      <w:r>
        <w:rPr>
          <w:color w:val="414042"/>
          <w:spacing w:val="45"/>
          <w:w w:val="105"/>
        </w:rPr>
        <w:t> </w:t>
      </w:r>
      <w:r>
        <w:rPr>
          <w:color w:val="414042"/>
          <w:spacing w:val="-4"/>
        </w:rPr>
        <w:t>recommended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rationalising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existing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tools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esources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available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online.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development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"/>
        </w:rPr>
        <w:t> </w:t>
      </w:r>
      <w:r>
        <w:rPr>
          <w:color w:val="414042"/>
        </w:rPr>
        <w:t>a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“skills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audit”</w:t>
      </w:r>
      <w:r>
        <w:rPr>
          <w:color w:val="414042"/>
          <w:spacing w:val="71"/>
          <w:w w:val="111"/>
        </w:rPr>
        <w:t> </w:t>
      </w:r>
      <w:r>
        <w:rPr>
          <w:color w:val="414042"/>
          <w:spacing w:val="-3"/>
        </w:rPr>
        <w:t>tool </w:t>
      </w:r>
      <w:r>
        <w:rPr>
          <w:color w:val="414042"/>
          <w:spacing w:val="-4"/>
        </w:rPr>
        <w:t>could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effective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for </w:t>
      </w:r>
      <w:r>
        <w:rPr>
          <w:color w:val="414042"/>
          <w:spacing w:val="-4"/>
        </w:rPr>
        <w:t>older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workers,</w:t>
      </w:r>
      <w:r>
        <w:rPr>
          <w:color w:val="414042"/>
          <w:spacing w:val="-2"/>
        </w:rPr>
        <w:t> 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allow</w:t>
      </w:r>
      <w:r>
        <w:rPr>
          <w:color w:val="414042"/>
          <w:spacing w:val="-3"/>
        </w:rPr>
        <w:t> them</w:t>
      </w:r>
      <w:r>
        <w:rPr>
          <w:color w:val="414042"/>
          <w:spacing w:val="-2"/>
        </w:rPr>
        <w:t> 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identify</w:t>
      </w:r>
      <w:r>
        <w:rPr>
          <w:color w:val="414042"/>
          <w:spacing w:val="-3"/>
        </w:rPr>
        <w:t> and </w:t>
      </w:r>
      <w:r>
        <w:rPr>
          <w:color w:val="414042"/>
          <w:spacing w:val="-5"/>
        </w:rPr>
        <w:t>translate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existing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into new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oles,</w:t>
      </w:r>
      <w:r>
        <w:rPr>
          <w:color w:val="414042"/>
          <w:spacing w:val="81"/>
          <w:w w:val="98"/>
        </w:rPr>
        <w:t> </w:t>
      </w:r>
      <w:r>
        <w:rPr>
          <w:color w:val="414042"/>
        </w:rPr>
        <w:t>a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task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often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diffi</w:t>
        <w:tab/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conceptualise </w:t>
      </w:r>
      <w:r>
        <w:rPr>
          <w:color w:val="414042"/>
          <w:spacing w:val="-3"/>
        </w:rPr>
        <w:t>for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individual.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4"/>
        </w:rPr>
        <w:t> was suggested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4"/>
        </w:rPr>
        <w:t> could </w:t>
      </w:r>
      <w:r>
        <w:rPr>
          <w:color w:val="414042"/>
          <w:spacing w:val="-2"/>
        </w:rPr>
        <w:t>be</w:t>
      </w:r>
      <w:r>
        <w:rPr>
          <w:color w:val="414042"/>
          <w:spacing w:val="-4"/>
        </w:rPr>
        <w:t> undertaken</w:t>
      </w:r>
      <w:r>
        <w:rPr>
          <w:color w:val="414042"/>
          <w:spacing w:val="57"/>
          <w:w w:val="101"/>
        </w:rPr>
        <w:t> </w:t>
      </w:r>
      <w:r>
        <w:rPr>
          <w:color w:val="414042"/>
          <w:spacing w:val="-4"/>
        </w:rPr>
        <w:t>through</w:t>
      </w:r>
      <w:r>
        <w:rPr>
          <w:color w:val="414042"/>
          <w:spacing w:val="-21"/>
        </w:rPr>
        <w:t> </w:t>
      </w:r>
      <w:r>
        <w:rPr>
          <w:color w:val="414042"/>
          <w:spacing w:val="-5"/>
        </w:rPr>
        <w:t>self-analysis</w:t>
      </w:r>
      <w:r>
        <w:rPr>
          <w:color w:val="414042"/>
          <w:spacing w:val="-20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20"/>
        </w:rPr>
        <w:t> </w:t>
      </w:r>
      <w:r>
        <w:rPr>
          <w:color w:val="414042"/>
          <w:spacing w:val="-3"/>
        </w:rPr>
        <w:t>gap</w:t>
      </w:r>
      <w:r>
        <w:rPr>
          <w:color w:val="414042"/>
          <w:spacing w:val="-20"/>
        </w:rPr>
        <w:t> </w:t>
      </w:r>
      <w:r>
        <w:rPr>
          <w:color w:val="414042"/>
          <w:spacing w:val="-5"/>
        </w:rPr>
        <w:t>analysis.</w:t>
      </w:r>
      <w:r>
        <w:rPr/>
      </w:r>
    </w:p>
    <w:p>
      <w:pPr>
        <w:pStyle w:val="BodyText"/>
        <w:tabs>
          <w:tab w:pos="1281" w:val="left" w:leader="none"/>
          <w:tab w:pos="4989" w:val="left" w:leader="none"/>
        </w:tabs>
        <w:spacing w:line="263" w:lineRule="auto"/>
        <w:ind w:right="1922"/>
        <w:jc w:val="left"/>
      </w:pPr>
      <w:r>
        <w:rPr>
          <w:color w:val="414042"/>
          <w:spacing w:val="-2"/>
        </w:rPr>
        <w:t>On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social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level,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appears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lack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philosophical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debate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kind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society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want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Australia.</w:t>
      </w:r>
      <w:r>
        <w:rPr>
          <w:color w:val="414042"/>
          <w:spacing w:val="55"/>
          <w:w w:val="98"/>
        </w:rPr>
        <w:t> </w:t>
      </w:r>
      <w:r>
        <w:rPr>
          <w:color w:val="414042"/>
          <w:spacing w:val="-4"/>
        </w:rPr>
        <w:t>We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2"/>
        </w:rPr>
        <w:t> to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age-friendly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communities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wher</w:t>
      </w:r>
      <w:r>
        <w:rPr>
          <w:color w:val="414042"/>
          <w:spacing w:val="-4"/>
        </w:rPr>
        <w:t>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able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 </w:t>
      </w:r>
      <w:r>
        <w:rPr>
          <w:color w:val="414042"/>
          <w:spacing w:val="-4"/>
        </w:rPr>
        <w:t>continue</w:t>
      </w:r>
      <w:r>
        <w:rPr>
          <w:color w:val="414042"/>
          <w:spacing w:val="-2"/>
        </w:rPr>
        <w:t> to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work.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planning</w:t>
      </w:r>
      <w:r>
        <w:rPr>
          <w:color w:val="414042"/>
          <w:spacing w:val="49"/>
          <w:w w:val="10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ways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invest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identifi</w:t>
        <w:tab/>
      </w:r>
      <w:r>
        <w:rPr>
          <w:color w:val="414042"/>
          <w:spacing w:val="-3"/>
        </w:rPr>
        <w:t>as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integral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factors.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0"/>
        </w:rPr>
        <w:t> </w:t>
      </w:r>
      <w:r>
        <w:rPr>
          <w:rFonts w:ascii="Arial"/>
          <w:i/>
          <w:color w:val="414042"/>
          <w:spacing w:val="-4"/>
        </w:rPr>
        <w:t>Intergenerational</w:t>
      </w:r>
      <w:r>
        <w:rPr>
          <w:rFonts w:ascii="Arial"/>
          <w:i/>
          <w:color w:val="414042"/>
          <w:spacing w:val="-11"/>
        </w:rPr>
        <w:t> </w:t>
      </w:r>
      <w:r>
        <w:rPr>
          <w:rFonts w:ascii="Arial"/>
          <w:i/>
          <w:color w:val="414042"/>
          <w:spacing w:val="-4"/>
        </w:rPr>
        <w:t>Report</w:t>
      </w:r>
      <w:r>
        <w:rPr>
          <w:rFonts w:ascii="Arial"/>
          <w:i/>
          <w:color w:val="414042"/>
          <w:spacing w:val="51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identifi</w:t>
        <w:tab/>
      </w:r>
      <w:r>
        <w:rPr>
          <w:color w:val="414042"/>
          <w:spacing w:val="-3"/>
        </w:rPr>
        <w:t>as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useful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refer</w:t>
      </w:r>
      <w:r>
        <w:rPr>
          <w:color w:val="414042"/>
          <w:spacing w:val="-6"/>
        </w:rPr>
        <w:t>ence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starting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these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conversations.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suggested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Labour</w:t>
      </w:r>
      <w:r>
        <w:rPr>
          <w:color w:val="414042"/>
          <w:spacing w:val="69"/>
        </w:rPr>
        <w:t> </w:t>
      </w:r>
      <w:r>
        <w:rPr>
          <w:color w:val="414042"/>
          <w:spacing w:val="-4"/>
        </w:rPr>
        <w:t>Harmonisation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strategy</w:t>
      </w:r>
      <w:r>
        <w:rPr>
          <w:color w:val="414042"/>
          <w:spacing w:val="-15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Zealand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example.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 </w:t>
      </w:r>
      <w:r>
        <w:rPr>
          <w:color w:val="414042"/>
          <w:spacing w:val="-4"/>
        </w:rPr>
        <w:t>planning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overar</w:t>
      </w:r>
      <w:r>
        <w:rPr>
          <w:color w:val="414042"/>
          <w:spacing w:val="-4"/>
        </w:rPr>
        <w:t>ching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consideration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Government’</w:t>
      </w:r>
      <w:r>
        <w:rPr>
          <w:color w:val="414042"/>
          <w:spacing w:val="-8"/>
        </w:rPr>
        <w:t>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action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5"/>
        </w:rPr>
        <w:t> area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ensur</w:t>
      </w:r>
      <w:r>
        <w:rPr>
          <w:color w:val="414042"/>
          <w:spacing w:val="-4"/>
        </w:rPr>
        <w:t>e</w:t>
      </w:r>
      <w:r>
        <w:rPr>
          <w:color w:val="414042"/>
          <w:spacing w:val="63"/>
        </w:rPr>
        <w:t> </w:t>
      </w:r>
      <w:r>
        <w:rPr>
          <w:color w:val="414042"/>
          <w:spacing w:val="-4"/>
        </w:rPr>
        <w:t>coordinated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concerted</w:t>
      </w:r>
      <w:r>
        <w:rPr>
          <w:color w:val="414042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esults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both</w:t>
      </w:r>
      <w:r>
        <w:rPr>
          <w:color w:val="414042"/>
        </w:rPr>
        <w:t> </w:t>
      </w:r>
      <w:r>
        <w:rPr>
          <w:color w:val="414042"/>
          <w:spacing w:val="-4"/>
        </w:rPr>
        <w:t>strategically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operationally</w:t>
      </w:r>
      <w:r>
        <w:rPr>
          <w:color w:val="414042"/>
        </w:rPr>
        <w:t> </w:t>
      </w:r>
      <w:r>
        <w:rPr>
          <w:color w:val="414042"/>
          <w:spacing w:val="-5"/>
        </w:rPr>
        <w:t>effective.</w:t>
      </w:r>
      <w:r>
        <w:rPr/>
      </w:r>
    </w:p>
    <w:p>
      <w:pPr>
        <w:spacing w:line="240" w:lineRule="auto" w:before="5"/>
        <w:rPr>
          <w:rFonts w:ascii="Arial" w:hAnsi="Arial" w:cs="Arial" w:eastAsia="Arial"/>
          <w:sz w:val="19"/>
          <w:szCs w:val="19"/>
        </w:rPr>
      </w:pP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5831862" cy="2852928"/>
            <wp:effectExtent l="0" t="0" r="0" b="0"/>
            <wp:docPr id="27" name="image23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23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1862" cy="2852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pStyle w:val="Heading7"/>
        <w:spacing w:line="240" w:lineRule="auto" w:before="132"/>
        <w:ind w:right="0"/>
        <w:jc w:val="left"/>
        <w:rPr>
          <w:b w:val="0"/>
          <w:bCs w:val="0"/>
        </w:rPr>
      </w:pPr>
      <w:r>
        <w:rPr>
          <w:color w:val="414042"/>
          <w:spacing w:val="-6"/>
          <w:w w:val="95"/>
        </w:rPr>
        <w:t>CAREER</w:t>
      </w:r>
      <w:r>
        <w:rPr>
          <w:color w:val="414042"/>
          <w:w w:val="95"/>
        </w:rPr>
        <w:t>  </w:t>
      </w:r>
      <w:r>
        <w:rPr>
          <w:color w:val="414042"/>
          <w:spacing w:val="-5"/>
          <w:w w:val="95"/>
        </w:rPr>
        <w:t>MANAGEMENT</w:t>
      </w:r>
      <w:r>
        <w:rPr>
          <w:b w:val="0"/>
        </w:rPr>
      </w:r>
    </w:p>
    <w:p>
      <w:pPr>
        <w:pStyle w:val="BodyText"/>
        <w:tabs>
          <w:tab w:pos="4321" w:val="left" w:leader="none"/>
        </w:tabs>
        <w:spacing w:line="240" w:lineRule="auto" w:before="130"/>
        <w:ind w:right="0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breakout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identifi</w:t>
        <w:tab/>
      </w:r>
      <w:r>
        <w:rPr>
          <w:color w:val="414042"/>
          <w:spacing w:val="-5"/>
        </w:rPr>
        <w:t>several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barriers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employees.</w:t>
      </w:r>
      <w:r>
        <w:rPr/>
      </w:r>
    </w:p>
    <w:p>
      <w:pPr>
        <w:pStyle w:val="BodyText"/>
        <w:spacing w:line="263" w:lineRule="auto" w:before="135"/>
        <w:ind w:right="1547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recruitment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ocess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considered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form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systemised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discrimination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due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strict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hiring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criteria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45"/>
          <w:w w:val="101"/>
        </w:rPr>
        <w:t> </w:t>
      </w:r>
      <w:r>
        <w:rPr>
          <w:color w:val="414042"/>
          <w:spacing w:val="-4"/>
        </w:rPr>
        <w:t>preconceptions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candidates,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path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objectives.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Participants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recognised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lack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fl</w:t>
      </w:r>
      <w:r>
        <w:rPr/>
      </w:r>
    </w:p>
    <w:p>
      <w:pPr>
        <w:pStyle w:val="BodyText"/>
        <w:spacing w:line="240" w:lineRule="auto" w:before="0"/>
        <w:ind w:right="0"/>
        <w:jc w:val="left"/>
      </w:pPr>
      <w:r>
        <w:rPr>
          <w:color w:val="414042"/>
          <w:spacing w:val="-3"/>
        </w:rPr>
        <w:t>and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access</w:t>
      </w:r>
      <w:r>
        <w:rPr>
          <w:color w:val="414042"/>
          <w:spacing w:val="-1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alternative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working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arrangements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structural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barriers.</w:t>
      </w:r>
      <w:r>
        <w:rPr/>
      </w:r>
    </w:p>
    <w:p>
      <w:pPr>
        <w:pStyle w:val="BodyText"/>
        <w:spacing w:line="263" w:lineRule="auto" w:before="135"/>
        <w:ind w:right="1509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noted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str</w:t>
      </w:r>
      <w:r>
        <w:rPr>
          <w:color w:val="414042"/>
          <w:spacing w:val="-4"/>
        </w:rPr>
        <w:t>ong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prefer</w:t>
      </w:r>
      <w:r>
        <w:rPr>
          <w:color w:val="414042"/>
          <w:spacing w:val="-6"/>
        </w:rPr>
        <w:t>ence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towar</w:t>
      </w:r>
      <w:r>
        <w:rPr>
          <w:color w:val="414042"/>
          <w:spacing w:val="-5"/>
        </w:rPr>
        <w:t>ds</w:t>
      </w:r>
      <w:r>
        <w:rPr>
          <w:color w:val="414042"/>
          <w:spacing w:val="-1"/>
        </w:rPr>
        <w:t> </w:t>
      </w:r>
      <w:r>
        <w:rPr>
          <w:color w:val="414042"/>
          <w:spacing w:val="-6"/>
        </w:rPr>
        <w:t>younger</w:t>
      </w:r>
      <w:r>
        <w:rPr>
          <w:color w:val="414042"/>
          <w:spacing w:val="-7"/>
        </w:rPr>
        <w:t>,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“fresh”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graduates.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Participants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believed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due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55"/>
          <w:w w:val="111"/>
        </w:rPr>
        <w:t> </w:t>
      </w:r>
      <w:r>
        <w:rPr>
          <w:color w:val="414042"/>
          <w:spacing w:val="-7"/>
        </w:rPr>
        <w:t>people</w:t>
      </w:r>
      <w:r>
        <w:rPr>
          <w:color w:val="414042"/>
          <w:spacing w:val="-6"/>
        </w:rPr>
        <w:t>’</w:t>
      </w:r>
      <w:r>
        <w:rPr>
          <w:color w:val="414042"/>
          <w:spacing w:val="-9"/>
        </w:rPr>
        <w:t>s</w:t>
      </w:r>
      <w:r>
        <w:rPr>
          <w:color w:val="414042"/>
          <w:spacing w:val="-5"/>
        </w:rPr>
        <w:t> prefer</w:t>
      </w:r>
      <w:r>
        <w:rPr>
          <w:color w:val="414042"/>
          <w:spacing w:val="-6"/>
        </w:rPr>
        <w:t>ence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colleagues </w:t>
      </w:r>
      <w:r>
        <w:rPr>
          <w:color w:val="414042"/>
          <w:spacing w:val="-4"/>
        </w:rPr>
        <w:t>from within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similar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bracket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employer’</w:t>
      </w:r>
      <w:r>
        <w:rPr>
          <w:color w:val="414042"/>
          <w:spacing w:val="-8"/>
        </w:rPr>
        <w:t>s</w:t>
      </w:r>
      <w:r>
        <w:rPr>
          <w:color w:val="414042"/>
          <w:spacing w:val="-4"/>
        </w:rPr>
        <w:t> fear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change.</w:t>
      </w:r>
      <w:r>
        <w:rPr/>
      </w:r>
    </w:p>
    <w:p>
      <w:pPr>
        <w:pStyle w:val="BodyText"/>
        <w:tabs>
          <w:tab w:pos="2719" w:val="left" w:leader="none"/>
        </w:tabs>
        <w:spacing w:line="263" w:lineRule="auto"/>
        <w:ind w:right="1536"/>
        <w:jc w:val="left"/>
      </w:pPr>
      <w:r>
        <w:rPr>
          <w:color w:val="414042"/>
          <w:spacing w:val="-5"/>
        </w:rPr>
        <w:t>Ther</w:t>
      </w:r>
      <w:r>
        <w:rPr>
          <w:color w:val="414042"/>
          <w:spacing w:val="-4"/>
        </w:rPr>
        <w:t>e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consensus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organisational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leaders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responsible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essing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barriers.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also</w:t>
      </w:r>
      <w:r>
        <w:rPr>
          <w:color w:val="414042"/>
          <w:spacing w:val="29"/>
          <w:w w:val="97"/>
        </w:rPr>
        <w:t> </w:t>
      </w:r>
      <w:r>
        <w:rPr>
          <w:color w:val="414042"/>
          <w:spacing w:val="-4"/>
        </w:rPr>
        <w:t>considered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issue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actual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perceived</w:t>
      </w:r>
      <w:r>
        <w:rPr>
          <w:color w:val="414042"/>
          <w:spacing w:val="-3"/>
        </w:rPr>
        <w:t> job</w:t>
      </w:r>
      <w:r>
        <w:rPr>
          <w:color w:val="414042"/>
          <w:spacing w:val="-4"/>
        </w:rPr>
        <w:t> responsibilities, </w:t>
      </w:r>
      <w:r>
        <w:rPr>
          <w:color w:val="414042"/>
          <w:spacing w:val="-3"/>
        </w:rPr>
        <w:t>job</w:t>
      </w:r>
      <w:r>
        <w:rPr>
          <w:color w:val="414042"/>
          <w:spacing w:val="-4"/>
        </w:rPr>
        <w:t> design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potential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customisation, how</w:t>
      </w:r>
      <w:r>
        <w:rPr>
          <w:color w:val="414042"/>
          <w:spacing w:val="5"/>
        </w:rPr>
        <w:t> </w:t>
      </w:r>
      <w:r>
        <w:rPr>
          <w:color w:val="414042"/>
          <w:spacing w:val="5"/>
        </w:rPr>
      </w:r>
      <w:r>
        <w:rPr>
          <w:color w:val="414042"/>
          <w:spacing w:val="-3"/>
        </w:rPr>
        <w:t>well</w:t>
      </w:r>
      <w:r>
        <w:rPr>
          <w:color w:val="414042"/>
          <w:spacing w:val="42"/>
        </w:rPr>
        <w:t> </w:t>
      </w:r>
      <w:r>
        <w:rPr>
          <w:color w:val="414042"/>
          <w:spacing w:val="-4"/>
        </w:rPr>
        <w:t>particular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suit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certain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jobs and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clients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involved,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 </w:t>
      </w:r>
      <w:r>
        <w:rPr>
          <w:color w:val="414042"/>
          <w:spacing w:val="-4"/>
        </w:rPr>
        <w:t>question</w:t>
      </w:r>
      <w:r>
        <w:rPr>
          <w:color w:val="414042"/>
          <w:spacing w:val="-2"/>
        </w:rPr>
        <w:t> of </w:t>
      </w:r>
      <w:r>
        <w:rPr>
          <w:color w:val="414042"/>
          <w:spacing w:val="-3"/>
        </w:rPr>
        <w:t>who</w:t>
      </w:r>
      <w:r>
        <w:rPr>
          <w:color w:val="414042"/>
          <w:spacing w:val="-2"/>
        </w:rPr>
        <w:t> to </w:t>
      </w:r>
      <w:r>
        <w:rPr>
          <w:color w:val="414042"/>
          <w:spacing w:val="-4"/>
        </w:rPr>
        <w:t>hire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or </w:t>
      </w:r>
      <w:r>
        <w:rPr>
          <w:color w:val="414042"/>
          <w:spacing w:val="-4"/>
        </w:rPr>
        <w:t>promote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wher</w:t>
      </w:r>
      <w:r>
        <w:rPr>
          <w:color w:val="414042"/>
          <w:spacing w:val="-4"/>
        </w:rPr>
        <w:t>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two</w:t>
      </w:r>
      <w:r>
        <w:rPr>
          <w:color w:val="414042"/>
          <w:spacing w:val="55"/>
          <w:w w:val="104"/>
        </w:rPr>
        <w:t> </w:t>
      </w:r>
      <w:r>
        <w:rPr>
          <w:color w:val="414042"/>
          <w:spacing w:val="-4"/>
        </w:rPr>
        <w:t>candidates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equally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qualifi</w:t>
        <w:tab/>
      </w:r>
      <w:r>
        <w:rPr>
          <w:color w:val="414042"/>
          <w:spacing w:val="-3"/>
        </w:rPr>
        <w:t>but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3"/>
        </w:rPr>
        <w:t> </w:t>
      </w:r>
      <w:r>
        <w:rPr>
          <w:color w:val="414042"/>
          <w:spacing w:val="-5"/>
        </w:rPr>
        <w:t>different</w:t>
      </w:r>
      <w:r>
        <w:rPr>
          <w:color w:val="414042"/>
          <w:spacing w:val="3"/>
        </w:rPr>
        <w:t> </w:t>
      </w:r>
      <w:r>
        <w:rPr>
          <w:color w:val="414042"/>
          <w:spacing w:val="-5"/>
        </w:rPr>
        <w:t>ages.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BodyText"/>
        <w:spacing w:line="263" w:lineRule="auto" w:before="51"/>
        <w:ind w:right="1547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discussed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ster</w:t>
      </w:r>
      <w:r>
        <w:rPr>
          <w:color w:val="414042"/>
          <w:spacing w:val="-4"/>
        </w:rPr>
        <w:t>eotypes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perceptions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relation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cultural</w:t>
      </w:r>
      <w:r>
        <w:rPr>
          <w:color w:val="414042"/>
          <w:spacing w:val="-5"/>
        </w:rPr>
        <w:t> </w:t>
      </w:r>
      <w:r>
        <w:rPr>
          <w:color w:val="414042"/>
          <w:spacing w:val="-1"/>
        </w:rPr>
        <w:t>fi</w:t>
      </w:r>
      <w:r>
        <w:rPr>
          <w:color w:val="414042"/>
        </w:rPr>
        <w:t>  </w:t>
      </w:r>
      <w:r>
        <w:rPr>
          <w:color w:val="414042"/>
          <w:spacing w:val="8"/>
        </w:rPr>
        <w:t> </w:t>
      </w:r>
      <w:r>
        <w:rPr>
          <w:color w:val="414042"/>
          <w:spacing w:val="-5"/>
        </w:rPr>
        <w:t>social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interactions,</w:t>
      </w:r>
      <w:r>
        <w:rPr>
          <w:color w:val="414042"/>
          <w:spacing w:val="-5"/>
        </w:rPr>
        <w:t> gender</w:t>
      </w:r>
      <w:r>
        <w:rPr>
          <w:color w:val="414042"/>
          <w:spacing w:val="-6"/>
        </w:rPr>
        <w:t>-based</w:t>
      </w:r>
      <w:r>
        <w:rPr>
          <w:color w:val="414042"/>
          <w:spacing w:val="37"/>
          <w:w w:val="99"/>
        </w:rPr>
        <w:t> </w:t>
      </w:r>
      <w:r>
        <w:rPr>
          <w:color w:val="414042"/>
          <w:spacing w:val="-5"/>
        </w:rPr>
        <w:t>assumptions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expectations.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Generally, </w:t>
      </w:r>
      <w:r>
        <w:rPr>
          <w:color w:val="414042"/>
          <w:spacing w:val="-3"/>
        </w:rPr>
        <w:t>most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employers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appear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lar</w:t>
      </w:r>
      <w:r>
        <w:rPr>
          <w:color w:val="414042"/>
          <w:spacing w:val="-4"/>
        </w:rPr>
        <w:t>ge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budget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focus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on</w:t>
      </w:r>
      <w:r>
        <w:rPr>
          <w:color w:val="414042"/>
          <w:spacing w:val="65"/>
          <w:w w:val="103"/>
        </w:rPr>
        <w:t> </w:t>
      </w:r>
      <w:r>
        <w:rPr>
          <w:color w:val="414042"/>
          <w:spacing w:val="-4"/>
        </w:rPr>
        <w:t>recruiting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graduates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whilst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having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virtually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no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marketing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strategies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hire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retain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workers.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Ther</w:t>
      </w:r>
      <w:r>
        <w:rPr>
          <w:color w:val="414042"/>
          <w:spacing w:val="-4"/>
        </w:rPr>
        <w:t>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61"/>
          <w:w w:val="93"/>
        </w:rPr>
        <w:t> </w:t>
      </w:r>
      <w:r>
        <w:rPr>
          <w:color w:val="414042"/>
          <w:spacing w:val="-4"/>
        </w:rPr>
        <w:t>perception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mar</w:t>
      </w:r>
      <w:r>
        <w:rPr>
          <w:color w:val="414042"/>
          <w:spacing w:val="-4"/>
        </w:rPr>
        <w:t>ginalised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because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2"/>
        </w:rPr>
        <w:t> be </w:t>
      </w:r>
      <w:r>
        <w:rPr>
          <w:color w:val="414042"/>
          <w:spacing w:val="-4"/>
        </w:rPr>
        <w:t>“winding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down”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careers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sooner</w:t>
      </w:r>
      <w:r>
        <w:rPr>
          <w:color w:val="414042"/>
          <w:spacing w:val="41"/>
        </w:rPr>
        <w:t> </w:t>
      </w:r>
      <w:r>
        <w:rPr>
          <w:color w:val="414042"/>
          <w:spacing w:val="-4"/>
        </w:rPr>
        <w:t>rather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than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later</w:t>
      </w:r>
      <w:r>
        <w:rPr>
          <w:color w:val="414042"/>
          <w:spacing w:val="-8"/>
        </w:rPr>
        <w:t>.</w:t>
      </w:r>
      <w:r>
        <w:rPr/>
      </w:r>
    </w:p>
    <w:p>
      <w:pPr>
        <w:pStyle w:val="BodyText"/>
        <w:tabs>
          <w:tab w:pos="4693" w:val="left" w:leader="none"/>
          <w:tab w:pos="8010" w:val="left" w:leader="none"/>
        </w:tabs>
        <w:spacing w:line="263" w:lineRule="auto"/>
        <w:ind w:right="1527"/>
        <w:jc w:val="left"/>
      </w:pPr>
      <w:r>
        <w:rPr>
          <w:color w:val="414042"/>
          <w:spacing w:val="-2"/>
        </w:rPr>
        <w:t>An</w:t>
      </w:r>
      <w:r>
        <w:rPr>
          <w:color w:val="414042"/>
          <w:spacing w:val="-4"/>
        </w:rPr>
        <w:t> </w:t>
      </w:r>
      <w:r>
        <w:rPr>
          <w:color w:val="414042"/>
          <w:spacing w:val="-6"/>
        </w:rPr>
        <w:t>individual’</w:t>
      </w:r>
      <w:r>
        <w:rPr>
          <w:color w:val="414042"/>
          <w:spacing w:val="-8"/>
        </w:rPr>
        <w:t>s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ever changing, depending</w:t>
      </w:r>
      <w:r>
        <w:rPr>
          <w:color w:val="414042"/>
          <w:spacing w:val="-3"/>
        </w:rPr>
        <w:t> not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only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3"/>
        </w:rPr>
        <w:t> the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various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stages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life, </w:t>
      </w:r>
      <w:r>
        <w:rPr>
          <w:color w:val="414042"/>
          <w:spacing w:val="-3"/>
        </w:rPr>
        <w:t>but</w:t>
      </w:r>
      <w:r>
        <w:rPr>
          <w:color w:val="414042"/>
          <w:spacing w:val="-4"/>
        </w:rPr>
        <w:t> also</w:t>
      </w:r>
      <w:r>
        <w:rPr>
          <w:color w:val="414042"/>
          <w:spacing w:val="-3"/>
        </w:rPr>
        <w:t> due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other</w:t>
      </w:r>
      <w:r>
        <w:rPr>
          <w:color w:val="414042"/>
          <w:spacing w:val="69"/>
          <w:w w:val="104"/>
        </w:rPr>
        <w:t> </w:t>
      </w:r>
      <w:r>
        <w:rPr>
          <w:color w:val="414042"/>
          <w:spacing w:val="-5"/>
        </w:rPr>
        <w:t>factors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gender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health.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considered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physical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ability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each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worker</w:t>
      </w:r>
      <w:r>
        <w:rPr>
          <w:color w:val="414042"/>
          <w:spacing w:val="-6"/>
        </w:rPr>
        <w:t>’</w:t>
      </w:r>
      <w:r>
        <w:rPr>
          <w:color w:val="414042"/>
          <w:spacing w:val="-9"/>
        </w:rPr>
        <w:t>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limit,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well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as</w:t>
      </w:r>
      <w:r>
        <w:rPr>
          <w:color w:val="414042"/>
          <w:spacing w:val="67"/>
          <w:w w:val="89"/>
        </w:rPr>
        <w:t> </w:t>
      </w:r>
      <w:r>
        <w:rPr>
          <w:color w:val="414042"/>
          <w:spacing w:val="-5"/>
        </w:rPr>
        <w:t>challenges </w:t>
      </w:r>
      <w:r>
        <w:rPr>
          <w:color w:val="414042"/>
          <w:spacing w:val="-4"/>
        </w:rPr>
        <w:t>particular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certain groups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such </w:t>
      </w:r>
      <w:r>
        <w:rPr>
          <w:color w:val="414042"/>
          <w:spacing w:val="-3"/>
        </w:rPr>
        <w:t>as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women juggling familial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responsibilities </w:t>
      </w:r>
      <w:r>
        <w:rPr>
          <w:color w:val="414042"/>
          <w:spacing w:val="-3"/>
        </w:rPr>
        <w:t>with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4"/>
        </w:rPr>
        <w:t> commitments.</w:t>
      </w:r>
      <w:r>
        <w:rPr>
          <w:color w:val="414042"/>
          <w:spacing w:val="47"/>
          <w:w w:val="101"/>
        </w:rPr>
        <w:t> </w:t>
      </w:r>
      <w:r>
        <w:rPr>
          <w:color w:val="414042"/>
          <w:spacing w:val="-3"/>
        </w:rPr>
        <w:t>Many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par</w:t>
      </w:r>
      <w:r>
        <w:rPr>
          <w:color w:val="414042"/>
          <w:spacing w:val="-5"/>
        </w:rPr>
        <w:t>ents,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women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particular</w:t>
      </w:r>
      <w:r>
        <w:rPr>
          <w:color w:val="414042"/>
          <w:spacing w:val="-7"/>
        </w:rPr>
        <w:t>, </w:t>
      </w:r>
      <w:r>
        <w:rPr>
          <w:color w:val="414042"/>
          <w:spacing w:val="-5"/>
        </w:rPr>
        <w:t>require</w:t>
      </w:r>
      <w:r>
        <w:rPr>
          <w:color w:val="414042"/>
          <w:spacing w:val="-7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2"/>
        </w:rPr>
        <w:t>at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stages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lives,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including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when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have</w:t>
      </w:r>
      <w:r>
        <w:rPr>
          <w:color w:val="414042"/>
          <w:spacing w:val="65"/>
          <w:w w:val="96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3"/>
        </w:rPr>
        <w:t> own </w:t>
      </w:r>
      <w:r>
        <w:rPr>
          <w:color w:val="414042"/>
          <w:spacing w:val="-4"/>
        </w:rPr>
        <w:t>childr</w:t>
      </w:r>
      <w:r>
        <w:rPr>
          <w:color w:val="414042"/>
          <w:spacing w:val="-5"/>
        </w:rPr>
        <w:t>en,</w:t>
      </w:r>
      <w:r>
        <w:rPr>
          <w:color w:val="414042"/>
          <w:spacing w:val="-3"/>
        </w:rPr>
        <w:t> and </w:t>
      </w:r>
      <w:r>
        <w:rPr>
          <w:color w:val="414042"/>
          <w:spacing w:val="-4"/>
        </w:rPr>
        <w:t>often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later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3"/>
        </w:rPr>
        <w:t> life </w:t>
      </w:r>
      <w:r>
        <w:rPr>
          <w:color w:val="414042"/>
          <w:spacing w:val="-2"/>
        </w:rPr>
        <w:t>to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</w:t>
      </w:r>
      <w:r>
        <w:rPr>
          <w:color w:val="414042"/>
          <w:spacing w:val="-3"/>
        </w:rPr>
        <w:t> for </w:t>
      </w:r>
      <w:r>
        <w:rPr>
          <w:color w:val="414042"/>
          <w:spacing w:val="-4"/>
        </w:rPr>
        <w:t>their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grandchildr</w:t>
      </w:r>
      <w:r>
        <w:rPr>
          <w:color w:val="414042"/>
          <w:spacing w:val="-5"/>
        </w:rPr>
        <w:t>en.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Participants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identifi</w:t>
        <w:tab/>
      </w:r>
      <w:r>
        <w:rPr>
          <w:color w:val="414042"/>
          <w:spacing w:val="-3"/>
        </w:rPr>
        <w:t>the</w:t>
      </w:r>
      <w:r>
        <w:rPr>
          <w:color w:val="414042"/>
        </w:rPr>
        <w:t>  </w:t>
      </w:r>
      <w:r>
        <w:rPr>
          <w:color w:val="414042"/>
          <w:spacing w:val="-4"/>
        </w:rPr>
        <w:t>“sandwich”</w:t>
      </w:r>
      <w:r>
        <w:rPr>
          <w:color w:val="414042"/>
          <w:spacing w:val="59"/>
          <w:w w:val="106"/>
        </w:rPr>
        <w:t> </w:t>
      </w:r>
      <w:r>
        <w:rPr>
          <w:color w:val="414042"/>
          <w:spacing w:val="-4"/>
        </w:rPr>
        <w:t>generation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caring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for</w:t>
      </w:r>
      <w:r>
        <w:rPr>
          <w:color w:val="414042"/>
        </w:rPr>
        <w:t> </w:t>
      </w:r>
      <w:r>
        <w:rPr>
          <w:color w:val="414042"/>
          <w:spacing w:val="-3"/>
        </w:rPr>
        <w:t>both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elderly</w:t>
      </w:r>
      <w:r>
        <w:rPr>
          <w:color w:val="414042"/>
        </w:rPr>
        <w:t> </w:t>
      </w:r>
      <w:r>
        <w:rPr>
          <w:color w:val="414042"/>
          <w:spacing w:val="-4"/>
        </w:rPr>
        <w:t>par</w:t>
      </w:r>
      <w:r>
        <w:rPr>
          <w:color w:val="414042"/>
          <w:spacing w:val="-5"/>
        </w:rPr>
        <w:t>ents,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and</w:t>
      </w:r>
      <w:r>
        <w:rPr>
          <w:color w:val="414042"/>
        </w:rPr>
        <w:t> </w:t>
      </w:r>
      <w:r>
        <w:rPr>
          <w:color w:val="414042"/>
          <w:spacing w:val="-4"/>
        </w:rPr>
        <w:t>children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and</w:t>
      </w:r>
      <w:r>
        <w:rPr>
          <w:color w:val="414042"/>
        </w:rPr>
        <w:t> </w:t>
      </w:r>
      <w:r>
        <w:rPr>
          <w:color w:val="414042"/>
          <w:spacing w:val="-5"/>
        </w:rPr>
        <w:t>grandchildr</w:t>
      </w:r>
      <w:r>
        <w:rPr>
          <w:color w:val="414042"/>
          <w:spacing w:val="-6"/>
        </w:rPr>
        <w:t>en.</w:t>
      </w:r>
      <w:r>
        <w:rPr/>
      </w:r>
    </w:p>
    <w:p>
      <w:pPr>
        <w:pStyle w:val="BodyText"/>
        <w:tabs>
          <w:tab w:pos="1064" w:val="left" w:leader="none"/>
        </w:tabs>
        <w:spacing w:line="263" w:lineRule="auto"/>
        <w:ind w:right="1685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considered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employers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assess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message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sending,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55"/>
          <w:w w:val="101"/>
        </w:rPr>
        <w:t> </w:t>
      </w:r>
      <w:r>
        <w:rPr>
          <w:color w:val="414042"/>
          <w:spacing w:val="-2"/>
        </w:rPr>
        <w:t>to</w:t>
      </w:r>
      <w:r>
        <w:rPr>
          <w:color w:val="414042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4"/>
        </w:rPr>
        <w:t>community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at</w:t>
      </w:r>
      <w:r>
        <w:rPr>
          <w:color w:val="414042"/>
        </w:rPr>
        <w:t> </w:t>
      </w:r>
      <w:r>
        <w:rPr>
          <w:color w:val="414042"/>
          <w:spacing w:val="-5"/>
        </w:rPr>
        <w:t>lar</w:t>
      </w:r>
      <w:r>
        <w:rPr>
          <w:color w:val="414042"/>
          <w:spacing w:val="-4"/>
        </w:rPr>
        <w:t>ge,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4"/>
        </w:rPr>
        <w:t>importance</w:t>
      </w:r>
      <w:r>
        <w:rPr>
          <w:color w:val="41404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demonstrating</w:t>
      </w:r>
      <w:r>
        <w:rPr>
          <w:color w:val="414042"/>
        </w:rPr>
        <w:t> </w:t>
      </w:r>
      <w:r>
        <w:rPr>
          <w:color w:val="414042"/>
          <w:spacing w:val="-3"/>
        </w:rPr>
        <w:t>good</w:t>
      </w:r>
      <w:r>
        <w:rPr>
          <w:color w:val="414042"/>
        </w:rPr>
        <w:t> </w:t>
      </w:r>
      <w:r>
        <w:rPr>
          <w:color w:val="414042"/>
          <w:spacing w:val="-4"/>
        </w:rPr>
        <w:t>leadership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by</w:t>
      </w:r>
      <w:r>
        <w:rPr>
          <w:color w:val="414042"/>
        </w:rPr>
        <w:t> </w:t>
      </w:r>
      <w:r>
        <w:rPr>
          <w:color w:val="414042"/>
          <w:spacing w:val="-4"/>
        </w:rPr>
        <w:t>supporting</w:t>
      </w:r>
      <w:r>
        <w:rPr>
          <w:color w:val="414042"/>
        </w:rPr>
        <w:t> </w:t>
      </w:r>
      <w:r>
        <w:rPr>
          <w:color w:val="414042"/>
          <w:spacing w:val="5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55"/>
          <w:w w:val="106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staf</w:t>
      </w:r>
      <w:r>
        <w:rPr>
          <w:color w:val="414042"/>
          <w:spacing w:val="-4"/>
        </w:rPr>
        <w:t>f.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broader</w:t>
      </w:r>
      <w:r>
        <w:rPr>
          <w:color w:val="414042"/>
          <w:spacing w:val="-5"/>
        </w:rPr>
        <w:t> representation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workers </w:t>
      </w:r>
      <w:r>
        <w:rPr>
          <w:color w:val="414042"/>
          <w:spacing w:val="-4"/>
        </w:rPr>
        <w:t>indicates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good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policies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expectations,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5"/>
        </w:rPr>
        <w:t> r</w:t>
      </w:r>
      <w:r>
        <w:rPr>
          <w:color w:val="414042"/>
          <w:spacing w:val="-6"/>
        </w:rPr>
        <w:t>eadiness</w:t>
      </w:r>
      <w:r>
        <w:rPr>
          <w:color w:val="414042"/>
          <w:spacing w:val="81"/>
          <w:w w:val="9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recognise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wisdom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experience.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Opportunities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coaching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workshops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tend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boost</w:t>
      </w:r>
      <w:r>
        <w:rPr>
          <w:color w:val="414042"/>
          <w:spacing w:val="-4"/>
          <w:w w:val="104"/>
        </w:rPr>
        <w:t> </w:t>
      </w:r>
      <w:r>
        <w:rPr>
          <w:color w:val="414042"/>
          <w:spacing w:val="43"/>
          <w:w w:val="104"/>
        </w:rPr>
        <w:t> </w:t>
      </w:r>
      <w:r>
        <w:rPr>
          <w:color w:val="414042"/>
          <w:spacing w:val="-3"/>
        </w:rPr>
        <w:t>confi</w:t>
        <w:tab/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increase </w:t>
      </w:r>
      <w:r>
        <w:rPr>
          <w:color w:val="414042"/>
          <w:spacing w:val="-6"/>
        </w:rPr>
        <w:t>productivity</w:t>
      </w:r>
      <w:r>
        <w:rPr>
          <w:color w:val="414042"/>
          <w:spacing w:val="-7"/>
        </w:rPr>
        <w:t>.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highlights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basic </w:t>
      </w:r>
      <w:r>
        <w:rPr>
          <w:color w:val="414042"/>
          <w:spacing w:val="-3"/>
        </w:rPr>
        <w:t>need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candid</w:t>
      </w:r>
      <w:r>
        <w:rPr>
          <w:color w:val="414042"/>
          <w:spacing w:val="39"/>
          <w:w w:val="102"/>
        </w:rPr>
        <w:t> </w:t>
      </w:r>
      <w:r>
        <w:rPr>
          <w:color w:val="414042"/>
          <w:spacing w:val="-5"/>
        </w:rPr>
        <w:t>conversations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order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better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understand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eal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issues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63"/>
        </w:rPr>
        <w:t> </w:t>
      </w:r>
      <w:r>
        <w:rPr>
          <w:color w:val="414042"/>
          <w:spacing w:val="-4"/>
        </w:rPr>
        <w:t>facing.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allow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employers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set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aside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assumptions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ealise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value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retaining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developing</w:t>
      </w:r>
      <w:r>
        <w:rPr>
          <w:color w:val="414042"/>
          <w:spacing w:val="63"/>
          <w:w w:val="104"/>
        </w:rPr>
        <w:t> </w:t>
      </w:r>
      <w:r>
        <w:rPr>
          <w:color w:val="414042"/>
          <w:spacing w:val="-5"/>
        </w:rPr>
        <w:t>these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workers.</w:t>
      </w:r>
      <w:r>
        <w:rPr/>
      </w:r>
    </w:p>
    <w:p>
      <w:pPr>
        <w:pStyle w:val="BodyText"/>
        <w:spacing w:line="263" w:lineRule="auto"/>
        <w:ind w:right="1891"/>
        <w:jc w:val="left"/>
      </w:pPr>
      <w:r>
        <w:rPr>
          <w:color w:val="414042"/>
          <w:spacing w:val="-4"/>
        </w:rPr>
        <w:t>While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 management </w:t>
      </w:r>
      <w:r>
        <w:rPr>
          <w:color w:val="414042"/>
          <w:spacing w:val="-3"/>
        </w:rPr>
        <w:t>is not</w:t>
      </w:r>
      <w:r>
        <w:rPr>
          <w:color w:val="414042"/>
          <w:spacing w:val="-4"/>
        </w:rPr>
        <w:t> without </w:t>
      </w:r>
      <w:r>
        <w:rPr>
          <w:color w:val="414042"/>
          <w:spacing w:val="-3"/>
        </w:rPr>
        <w:t>its </w:t>
      </w:r>
      <w:r>
        <w:rPr>
          <w:color w:val="414042"/>
          <w:spacing w:val="-5"/>
        </w:rPr>
        <w:t>challenges,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group </w:t>
      </w:r>
      <w:r>
        <w:rPr>
          <w:color w:val="414042"/>
          <w:spacing w:val="-5"/>
        </w:rPr>
        <w:t>discussed</w:t>
      </w:r>
      <w:r>
        <w:rPr>
          <w:color w:val="414042"/>
          <w:spacing w:val="-3"/>
        </w:rPr>
        <w:t> </w:t>
      </w:r>
      <w:r>
        <w:rPr>
          <w:color w:val="414042"/>
        </w:rPr>
        <w:t>a</w:t>
      </w:r>
      <w:r>
        <w:rPr>
          <w:color w:val="414042"/>
          <w:spacing w:val="-4"/>
        </w:rPr>
        <w:t> broad range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opportunities</w:t>
      </w:r>
      <w:r>
        <w:rPr>
          <w:color w:val="414042"/>
          <w:spacing w:val="53"/>
          <w:w w:val="104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employees.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Jobs</w:t>
      </w:r>
      <w:r>
        <w:rPr>
          <w:color w:val="414042"/>
          <w:spacing w:val="-4"/>
        </w:rPr>
        <w:t> should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match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role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lifestyle,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should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restrict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actual </w:t>
      </w:r>
      <w:r>
        <w:rPr>
          <w:color w:val="414042"/>
          <w:spacing w:val="-3"/>
        </w:rPr>
        <w:t>work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done</w:t>
      </w:r>
      <w:r>
        <w:rPr>
          <w:color w:val="414042"/>
          <w:spacing w:val="-4"/>
        </w:rPr>
        <w:t> by</w:t>
      </w:r>
      <w:r>
        <w:rPr>
          <w:color w:val="414042"/>
          <w:spacing w:val="67"/>
          <w:w w:val="10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employee.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policies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implemented</w:t>
      </w:r>
      <w:r>
        <w:rPr>
          <w:color w:val="414042"/>
          <w:spacing w:val="-3"/>
        </w:rPr>
        <w:t> and </w:t>
      </w:r>
      <w:r>
        <w:rPr>
          <w:color w:val="414042"/>
          <w:spacing w:val="-4"/>
        </w:rPr>
        <w:t>revisited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ensur</w:t>
      </w:r>
      <w:r>
        <w:rPr>
          <w:color w:val="414042"/>
          <w:spacing w:val="-4"/>
        </w:rPr>
        <w:t>e</w:t>
      </w:r>
      <w:r>
        <w:rPr>
          <w:color w:val="414042"/>
          <w:spacing w:val="-3"/>
        </w:rPr>
        <w:t> </w:t>
      </w:r>
      <w:r>
        <w:rPr>
          <w:color w:val="414042"/>
        </w:rPr>
        <w:t>a</w:t>
      </w:r>
      <w:r>
        <w:rPr>
          <w:color w:val="414042"/>
          <w:spacing w:val="-3"/>
        </w:rPr>
        <w:t> move </w:t>
      </w:r>
      <w:r>
        <w:rPr>
          <w:color w:val="414042"/>
          <w:spacing w:val="-4"/>
        </w:rPr>
        <w:t>away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limiting</w:t>
      </w:r>
      <w:r>
        <w:rPr>
          <w:color w:val="414042"/>
          <w:spacing w:val="43"/>
          <w:w w:val="106"/>
        </w:rPr>
        <w:t> </w:t>
      </w:r>
      <w:r>
        <w:rPr>
          <w:color w:val="414042"/>
          <w:spacing w:val="-4"/>
        </w:rPr>
        <w:t>demographic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details,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emphasis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education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experience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levels.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Ther</w:t>
      </w:r>
      <w:r>
        <w:rPr>
          <w:color w:val="414042"/>
          <w:spacing w:val="-4"/>
        </w:rPr>
        <w:t>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shift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65"/>
          <w:w w:val="103"/>
        </w:rPr>
        <w:t> </w:t>
      </w:r>
      <w:r>
        <w:rPr>
          <w:color w:val="414042"/>
          <w:spacing w:val="-4"/>
        </w:rPr>
        <w:t>mindset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employers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executives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no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assumption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worker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retir</w:t>
      </w:r>
      <w:r>
        <w:rPr>
          <w:color w:val="414042"/>
          <w:spacing w:val="-7"/>
        </w:rPr>
        <w:t>e.</w:t>
      </w:r>
      <w:r>
        <w:rPr/>
      </w:r>
    </w:p>
    <w:p>
      <w:pPr>
        <w:pStyle w:val="BodyText"/>
        <w:tabs>
          <w:tab w:pos="3571" w:val="left" w:leader="none"/>
        </w:tabs>
        <w:spacing w:line="263" w:lineRule="auto"/>
        <w:ind w:right="1626"/>
        <w:jc w:val="left"/>
      </w:pPr>
      <w:r>
        <w:rPr>
          <w:color w:val="414042"/>
          <w:spacing w:val="-4"/>
        </w:rPr>
        <w:t>The group agreed</w:t>
      </w:r>
      <w:r>
        <w:rPr>
          <w:color w:val="414042"/>
          <w:spacing w:val="-3"/>
        </w:rPr>
        <w:t> that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increased</w:t>
      </w:r>
      <w:r>
        <w:rPr>
          <w:color w:val="414042"/>
          <w:spacing w:val="-3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3"/>
        </w:rPr>
        <w:t>will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increase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overall</w:t>
      </w:r>
      <w:r>
        <w:rPr>
          <w:color w:val="414042"/>
          <w:spacing w:val="-1"/>
        </w:rPr>
        <w:t> </w:t>
      </w:r>
      <w:r>
        <w:rPr>
          <w:color w:val="414042"/>
          <w:spacing w:val="-6"/>
        </w:rPr>
        <w:t>productivity</w:t>
      </w:r>
      <w:r>
        <w:rPr>
          <w:color w:val="414042"/>
          <w:spacing w:val="-7"/>
        </w:rPr>
        <w:t>.</w:t>
      </w:r>
      <w:r>
        <w:rPr>
          <w:color w:val="414042"/>
          <w:spacing w:val="-1"/>
        </w:rPr>
        <w:t> </w:t>
      </w:r>
      <w:r>
        <w:rPr>
          <w:color w:val="414042"/>
        </w:rPr>
        <w:t>A </w:t>
      </w:r>
      <w:r>
        <w:rPr>
          <w:color w:val="414042"/>
          <w:spacing w:val="-5"/>
        </w:rPr>
        <w:t>lar</w:t>
      </w:r>
      <w:r>
        <w:rPr>
          <w:color w:val="414042"/>
          <w:spacing w:val="-4"/>
        </w:rPr>
        <w:t>ge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proportion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33"/>
          <w:w w:val="97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desir</w:t>
      </w:r>
      <w:r>
        <w:rPr>
          <w:color w:val="414042"/>
          <w:spacing w:val="-4"/>
        </w:rPr>
        <w:t>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engage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coaching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mentoring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towar</w:t>
      </w:r>
      <w:r>
        <w:rPr>
          <w:color w:val="414042"/>
          <w:spacing w:val="-5"/>
        </w:rPr>
        <w:t>ds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later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stages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careers.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Retiring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59"/>
          <w:w w:val="97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unmatched</w:t>
      </w:r>
      <w:r>
        <w:rPr>
          <w:color w:val="414042"/>
          <w:spacing w:val="-5"/>
        </w:rPr>
        <w:t> levels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wisdom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risk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lost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upon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departur</w:t>
      </w:r>
      <w:r>
        <w:rPr>
          <w:color w:val="414042"/>
          <w:spacing w:val="-5"/>
        </w:rPr>
        <w:t>e. </w:t>
      </w:r>
      <w:r>
        <w:rPr>
          <w:color w:val="414042"/>
          <w:spacing w:val="-4"/>
        </w:rPr>
        <w:t>Knowledge</w:t>
      </w:r>
      <w:r>
        <w:rPr>
          <w:color w:val="414042"/>
          <w:spacing w:val="-5"/>
        </w:rPr>
        <w:t> transfer</w:t>
      </w:r>
      <w:r>
        <w:rPr>
          <w:color w:val="414042"/>
          <w:spacing w:val="49"/>
          <w:w w:val="9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training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programs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one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way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ensuring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passed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retained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within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organisation</w:t>
      </w:r>
      <w:r>
        <w:rPr>
          <w:color w:val="414042"/>
          <w:spacing w:val="65"/>
        </w:rPr>
        <w:t> </w:t>
      </w:r>
      <w:r>
        <w:rPr>
          <w:color w:val="414042"/>
          <w:spacing w:val="-4"/>
        </w:rPr>
        <w:t>after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retir</w:t>
      </w:r>
      <w:r>
        <w:rPr>
          <w:color w:val="414042"/>
          <w:spacing w:val="-6"/>
        </w:rPr>
        <w:t>e.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Participants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recognised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physical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esence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workplace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does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necessarily</w:t>
      </w:r>
      <w:r>
        <w:rPr>
          <w:color w:val="414042"/>
          <w:spacing w:val="55"/>
          <w:w w:val="95"/>
        </w:rPr>
        <w:t> </w:t>
      </w:r>
      <w:r>
        <w:rPr>
          <w:color w:val="414042"/>
          <w:spacing w:val="-4"/>
        </w:rPr>
        <w:t>equate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optimal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levels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productivity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part-time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telecommuting</w:t>
      </w:r>
      <w:r>
        <w:rPr>
          <w:color w:val="414042"/>
        </w:rPr>
        <w:t> </w:t>
      </w:r>
      <w:r>
        <w:rPr>
          <w:color w:val="414042"/>
          <w:spacing w:val="7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2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encouraged</w:t>
      </w:r>
      <w:r>
        <w:rPr>
          <w:color w:val="414042"/>
          <w:spacing w:val="2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those</w:t>
      </w:r>
      <w:r>
        <w:rPr>
          <w:color w:val="414042"/>
          <w:spacing w:val="61"/>
        </w:rPr>
        <w:t> </w:t>
      </w:r>
      <w:r>
        <w:rPr>
          <w:color w:val="414042"/>
          <w:spacing w:val="-3"/>
        </w:rPr>
        <w:t>who</w:t>
      </w:r>
      <w:r>
        <w:rPr>
          <w:color w:val="414042"/>
        </w:rPr>
        <w:t> </w:t>
      </w:r>
      <w:r>
        <w:rPr>
          <w:color w:val="414042"/>
          <w:spacing w:val="-3"/>
        </w:rPr>
        <w:t>need</w:t>
      </w:r>
      <w:r>
        <w:rPr>
          <w:color w:val="414042"/>
        </w:rPr>
        <w:t> </w:t>
      </w:r>
      <w:r>
        <w:rPr>
          <w:color w:val="414042"/>
          <w:spacing w:val="-4"/>
        </w:rPr>
        <w:t>it.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4"/>
        </w:rPr>
        <w:t>Questions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ar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often </w:t>
      </w:r>
      <w:r>
        <w:rPr>
          <w:color w:val="414042"/>
          <w:spacing w:val="-5"/>
        </w:rPr>
        <w:t>asked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relation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transitioning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into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next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stages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car</w:t>
      </w:r>
      <w:r>
        <w:rPr>
          <w:color w:val="414042"/>
          <w:spacing w:val="-4"/>
        </w:rPr>
        <w:t>eer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life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include: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3"/>
        </w:rPr>
        <w:t>What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leave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appropriate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long?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4"/>
        </w:rPr>
        <w:t>Should</w:t>
      </w:r>
      <w:r>
        <w:rPr>
          <w:color w:val="414042"/>
          <w:spacing w:val="-5"/>
        </w:rPr>
        <w:t> </w:t>
      </w:r>
      <w:r>
        <w:rPr>
          <w:color w:val="414042"/>
        </w:rPr>
        <w:t>I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4"/>
        </w:rPr>
        <w:t> something,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option</w:t>
      </w:r>
      <w:r>
        <w:rPr>
          <w:color w:val="414042"/>
          <w:spacing w:val="-5"/>
        </w:rPr>
        <w:t> ther</w:t>
      </w:r>
      <w:r>
        <w:rPr>
          <w:color w:val="414042"/>
          <w:spacing w:val="-6"/>
        </w:rPr>
        <w:t>e?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3"/>
        </w:rPr>
        <w:t>How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what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9"/>
        </w:rPr>
        <w:t> </w:t>
      </w:r>
      <w:r>
        <w:rPr>
          <w:color w:val="414042"/>
        </w:rPr>
        <w:t>I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adjust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my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ole?</w:t>
      </w:r>
      <w:r>
        <w:rPr/>
      </w:r>
    </w:p>
    <w:p>
      <w:pPr>
        <w:pStyle w:val="BodyText"/>
        <w:spacing w:line="263" w:lineRule="auto" w:before="135"/>
        <w:ind w:right="1509"/>
        <w:jc w:val="left"/>
      </w:pP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responsibility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inclusive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envir</w:t>
      </w:r>
      <w:r>
        <w:rPr>
          <w:color w:val="414042"/>
          <w:spacing w:val="-4"/>
        </w:rPr>
        <w:t>onment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workers.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important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employers</w:t>
      </w:r>
      <w:r>
        <w:rPr>
          <w:color w:val="414042"/>
          <w:spacing w:val="2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consult </w:t>
      </w:r>
      <w:r>
        <w:rPr>
          <w:color w:val="414042"/>
          <w:spacing w:val="-3"/>
        </w:rPr>
        <w:t>with</w:t>
      </w:r>
      <w:r>
        <w:rPr>
          <w:color w:val="414042"/>
          <w:spacing w:val="-4"/>
        </w:rPr>
        <w:t> their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employees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take that</w:t>
      </w:r>
      <w:r>
        <w:rPr>
          <w:color w:val="414042"/>
          <w:spacing w:val="-4"/>
        </w:rPr>
        <w:t> information </w:t>
      </w:r>
      <w:r>
        <w:rPr>
          <w:color w:val="414042"/>
          <w:spacing w:val="-2"/>
        </w:rPr>
        <w:t>on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board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make positive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changes.</w:t>
      </w:r>
      <w:r>
        <w:rPr>
          <w:color w:val="414042"/>
          <w:spacing w:val="-4"/>
        </w:rPr>
        <w:t> This could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include</w:t>
      </w:r>
      <w:r>
        <w:rPr>
          <w:color w:val="414042"/>
          <w:spacing w:val="57"/>
          <w:w w:val="102"/>
        </w:rPr>
        <w:t> </w:t>
      </w:r>
      <w:r>
        <w:rPr>
          <w:color w:val="414042"/>
          <w:spacing w:val="-4"/>
        </w:rPr>
        <w:t>improving workplace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policies,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eating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opportunities</w:t>
      </w:r>
      <w:r>
        <w:rPr>
          <w:color w:val="414042"/>
          <w:spacing w:val="-3"/>
        </w:rPr>
        <w:t> for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conversations</w:t>
      </w:r>
      <w:r>
        <w:rPr>
          <w:color w:val="414042"/>
          <w:spacing w:val="-3"/>
        </w:rPr>
        <w:t> with </w:t>
      </w:r>
      <w:r>
        <w:rPr>
          <w:color w:val="414042"/>
          <w:spacing w:val="-4"/>
        </w:rPr>
        <w:t>older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workers,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ensuring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57"/>
          <w:w w:val="97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informed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their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options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required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esources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available.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concluded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top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three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solutions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essing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issues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are: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5"/>
          <w:w w:val="105"/>
        </w:rPr>
        <w:t>Changing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traditional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3"/>
          <w:w w:val="105"/>
        </w:rPr>
        <w:t>job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designs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4"/>
        </w:rPr>
        <w:t>Greater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line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support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4"/>
        </w:rPr>
        <w:t>Role</w:t>
      </w:r>
      <w:r>
        <w:rPr>
          <w:color w:val="414042"/>
          <w:spacing w:val="18"/>
        </w:rPr>
        <w:t> </w:t>
      </w:r>
      <w:r>
        <w:rPr>
          <w:color w:val="414042"/>
          <w:spacing w:val="-4"/>
        </w:rPr>
        <w:t>modelling</w:t>
      </w:r>
      <w:r>
        <w:rPr/>
      </w:r>
    </w:p>
    <w:p>
      <w:pPr>
        <w:pStyle w:val="BodyText"/>
        <w:spacing w:line="263" w:lineRule="auto" w:before="135"/>
        <w:ind w:right="1509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considered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changing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tailoring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jobs</w:t>
      </w:r>
      <w:r>
        <w:rPr>
          <w:color w:val="414042"/>
          <w:spacing w:val="-2"/>
        </w:rPr>
        <w:t> to </w:t>
      </w: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suitable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meaningful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oles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would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encourage</w:t>
      </w:r>
      <w:r>
        <w:rPr>
          <w:color w:val="414042"/>
          <w:spacing w:val="45"/>
        </w:rPr>
        <w:t>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workers.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greater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emphasis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planning,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supporting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workers</w:t>
      </w:r>
      <w:r>
        <w:rPr/>
      </w:r>
    </w:p>
    <w:p>
      <w:pPr>
        <w:pStyle w:val="BodyText"/>
        <w:spacing w:line="263" w:lineRule="auto" w:before="0"/>
        <w:ind w:right="1547"/>
        <w:jc w:val="left"/>
      </w:pPr>
      <w:r>
        <w:rPr>
          <w:color w:val="414042"/>
          <w:spacing w:val="-2"/>
        </w:rPr>
        <w:t>in</w:t>
      </w:r>
      <w:r>
        <w:rPr>
          <w:color w:val="414042"/>
        </w:rPr>
        <w:t> </w:t>
      </w:r>
      <w:r>
        <w:rPr>
          <w:color w:val="414042"/>
          <w:spacing w:val="-4"/>
        </w:rPr>
        <w:t>transition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</w:rPr>
        <w:t> </w:t>
      </w:r>
      <w:r>
        <w:rPr>
          <w:color w:val="414042"/>
          <w:spacing w:val="-4"/>
        </w:rPr>
        <w:t>redeployment,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</w:rPr>
        <w:t> </w:t>
      </w:r>
      <w:r>
        <w:rPr>
          <w:color w:val="414042"/>
          <w:spacing w:val="-4"/>
        </w:rPr>
        <w:t>opportunities</w:t>
      </w:r>
      <w:r>
        <w:rPr>
          <w:color w:val="414042"/>
        </w:rPr>
        <w:t> </w:t>
      </w:r>
      <w:r>
        <w:rPr>
          <w:color w:val="414042"/>
          <w:spacing w:val="-3"/>
        </w:rPr>
        <w:t>for</w:t>
      </w:r>
      <w:r>
        <w:rPr>
          <w:color w:val="414042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</w:rPr>
        <w:t> </w:t>
      </w:r>
      <w:r>
        <w:rPr>
          <w:color w:val="414042"/>
          <w:spacing w:val="-5"/>
        </w:rPr>
        <w:t>transfer</w:t>
      </w:r>
      <w:r>
        <w:rPr>
          <w:color w:val="414042"/>
        </w:rPr>
        <w:t> </w:t>
      </w:r>
      <w:r>
        <w:rPr>
          <w:color w:val="414042"/>
          <w:spacing w:val="-4"/>
        </w:rPr>
        <w:t>would</w:t>
      </w:r>
      <w:r>
        <w:rPr>
          <w:color w:val="414042"/>
        </w:rPr>
        <w:t> </w:t>
      </w:r>
      <w:r>
        <w:rPr>
          <w:color w:val="414042"/>
          <w:spacing w:val="-3"/>
        </w:rPr>
        <w:t>benefi</w:t>
      </w:r>
      <w:r>
        <w:rPr>
          <w:color w:val="414042"/>
        </w:rPr>
        <w:t> </w:t>
      </w:r>
      <w:r>
        <w:rPr>
          <w:color w:val="414042"/>
          <w:spacing w:val="24"/>
        </w:rPr>
        <w:t> </w:t>
      </w:r>
      <w:r>
        <w:rPr>
          <w:color w:val="414042"/>
          <w:spacing w:val="-3"/>
        </w:rPr>
        <w:t>not</w:t>
      </w:r>
      <w:r>
        <w:rPr>
          <w:color w:val="414042"/>
        </w:rPr>
        <w:t> </w:t>
      </w:r>
      <w:r>
        <w:rPr>
          <w:color w:val="414042"/>
          <w:spacing w:val="-3"/>
        </w:rPr>
        <w:t>only</w:t>
      </w:r>
      <w:r>
        <w:rPr>
          <w:color w:val="414042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</w:rPr>
        <w:t> </w:t>
      </w:r>
      <w:r>
        <w:rPr>
          <w:color w:val="414042"/>
          <w:spacing w:val="-4"/>
        </w:rPr>
        <w:t>age</w:t>
      </w:r>
      <w:r>
        <w:rPr>
          <w:color w:val="414042"/>
          <w:spacing w:val="47"/>
          <w:w w:val="101"/>
        </w:rPr>
        <w:t> </w:t>
      </w:r>
      <w:r>
        <w:rPr>
          <w:color w:val="414042"/>
          <w:spacing w:val="-5"/>
        </w:rPr>
        <w:t>workers,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but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younger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staf</w:t>
      </w:r>
      <w:r>
        <w:rPr>
          <w:color w:val="414042"/>
          <w:spacing w:val="-4"/>
        </w:rPr>
        <w:t>f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organisation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whole.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supplemented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two-way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53"/>
          <w:w w:val="104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everse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mentoring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allow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 </w:t>
      </w:r>
      <w:r>
        <w:rPr>
          <w:color w:val="414042"/>
          <w:spacing w:val="-4"/>
        </w:rPr>
        <w:t>younger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generations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connect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 </w:t>
      </w:r>
      <w:r>
        <w:rPr>
          <w:color w:val="414042"/>
          <w:spacing w:val="-5"/>
        </w:rPr>
        <w:t>exchange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knowledge.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example,</w:t>
      </w:r>
      <w:r>
        <w:rPr>
          <w:color w:val="414042"/>
          <w:spacing w:val="69"/>
        </w:rPr>
        <w:t> </w:t>
      </w:r>
      <w:r>
        <w:rPr>
          <w:color w:val="414042"/>
          <w:spacing w:val="-4"/>
        </w:rPr>
        <w:t>technological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advances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no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excuse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mar</w:t>
      </w:r>
      <w:r>
        <w:rPr>
          <w:color w:val="414042"/>
          <w:spacing w:val="-4"/>
        </w:rPr>
        <w:t>ginalising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essed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through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upward</w:t>
      </w:r>
      <w:r>
        <w:rPr>
          <w:color w:val="414042"/>
          <w:spacing w:val="49"/>
          <w:w w:val="109"/>
        </w:rPr>
        <w:t> </w:t>
      </w:r>
      <w:r>
        <w:rPr>
          <w:color w:val="414042"/>
          <w:spacing w:val="-4"/>
        </w:rPr>
        <w:t>mentoring,</w:t>
      </w:r>
      <w:r>
        <w:rPr>
          <w:color w:val="414042"/>
          <w:spacing w:val="9"/>
        </w:rPr>
        <w:t> </w:t>
      </w:r>
      <w:r>
        <w:rPr>
          <w:color w:val="414042"/>
          <w:spacing w:val="-4"/>
        </w:rPr>
        <w:t>education</w:t>
      </w:r>
      <w:r>
        <w:rPr>
          <w:color w:val="414042"/>
          <w:spacing w:val="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9"/>
        </w:rPr>
        <w:t> </w:t>
      </w:r>
      <w:r>
        <w:rPr>
          <w:color w:val="414042"/>
          <w:spacing w:val="-4"/>
        </w:rPr>
        <w:t>training.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BodyText"/>
        <w:tabs>
          <w:tab w:pos="4160" w:val="left" w:leader="none"/>
        </w:tabs>
        <w:spacing w:line="263" w:lineRule="auto" w:before="51"/>
        <w:ind w:right="2071"/>
        <w:jc w:val="left"/>
      </w:pPr>
      <w:r>
        <w:rPr>
          <w:color w:val="414042"/>
          <w:spacing w:val="-5"/>
        </w:rPr>
        <w:t>Resour</w:t>
      </w:r>
      <w:r>
        <w:rPr>
          <w:color w:val="414042"/>
          <w:spacing w:val="-4"/>
        </w:rPr>
        <w:t>cing,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education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awareness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part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organisational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leaders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vital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ensuring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proper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car</w:t>
      </w:r>
      <w:r>
        <w:rPr>
          <w:color w:val="414042"/>
          <w:spacing w:val="-5"/>
        </w:rPr>
        <w:t>eer</w:t>
      </w:r>
      <w:r>
        <w:rPr>
          <w:color w:val="414042"/>
          <w:spacing w:val="39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workers.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Likewise,</w:t>
      </w:r>
      <w:r>
        <w:rPr>
          <w:color w:val="414042"/>
          <w:spacing w:val="-10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3"/>
        </w:rPr>
        <w:t>and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increased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dialogue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necessary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normalise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57"/>
          <w:w w:val="103"/>
        </w:rPr>
        <w:t> </w:t>
      </w:r>
      <w:r>
        <w:rPr>
          <w:color w:val="414042"/>
          <w:spacing w:val="-5"/>
        </w:rPr>
        <w:t>measures </w:t>
      </w:r>
      <w:r>
        <w:rPr>
          <w:color w:val="414042"/>
          <w:spacing w:val="-4"/>
        </w:rPr>
        <w:t>needed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support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5"/>
        </w:rPr>
        <w:t> workers.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9"/>
        <w:rPr>
          <w:rFonts w:ascii="Arial" w:hAnsi="Arial" w:cs="Arial" w:eastAsia="Arial"/>
          <w:sz w:val="22"/>
          <w:szCs w:val="22"/>
        </w:rPr>
      </w:pPr>
    </w:p>
    <w:p>
      <w:pPr>
        <w:pStyle w:val="Heading7"/>
        <w:spacing w:line="240" w:lineRule="auto"/>
        <w:ind w:right="0"/>
        <w:jc w:val="left"/>
        <w:rPr>
          <w:b w:val="0"/>
          <w:bCs w:val="0"/>
        </w:rPr>
      </w:pPr>
      <w:r>
        <w:rPr>
          <w:color w:val="414042"/>
          <w:spacing w:val="-6"/>
        </w:rPr>
        <w:t>AGEISM</w:t>
      </w:r>
      <w:r>
        <w:rPr>
          <w:b w:val="0"/>
        </w:rPr>
      </w:r>
    </w:p>
    <w:p>
      <w:pPr>
        <w:pStyle w:val="BodyText"/>
        <w:tabs>
          <w:tab w:pos="7854" w:val="left" w:leader="none"/>
        </w:tabs>
        <w:spacing w:line="263" w:lineRule="auto" w:before="130"/>
        <w:ind w:right="1775"/>
        <w:jc w:val="left"/>
      </w:pPr>
      <w:r>
        <w:rPr>
          <w:color w:val="414042"/>
          <w:spacing w:val="-5"/>
        </w:rPr>
        <w:t>Participants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discussed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meaning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ageism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stages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occurs.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identifi</w:t>
        <w:tab/>
        <w:t>from</w:t>
      </w:r>
      <w:r>
        <w:rPr>
          <w:color w:val="414042"/>
          <w:spacing w:val="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6"/>
        </w:rPr>
        <w:t> </w:t>
      </w:r>
      <w:r>
        <w:rPr>
          <w:color w:val="414042"/>
          <w:spacing w:val="-4"/>
        </w:rPr>
        <w:t>initial</w:t>
      </w:r>
      <w:r>
        <w:rPr>
          <w:color w:val="414042"/>
          <w:spacing w:val="77"/>
          <w:w w:val="103"/>
        </w:rPr>
        <w:t> </w:t>
      </w:r>
      <w:r>
        <w:rPr>
          <w:color w:val="414042"/>
          <w:spacing w:val="-5"/>
        </w:rPr>
        <w:t>stages</w:t>
      </w:r>
      <w:r>
        <w:rPr>
          <w:color w:val="414042"/>
        </w:rPr>
        <w:t> </w:t>
      </w:r>
      <w:r>
        <w:rPr>
          <w:color w:val="414042"/>
          <w:spacing w:val="-5"/>
        </w:rPr>
        <w:t>wher</w:t>
      </w:r>
      <w:r>
        <w:rPr>
          <w:color w:val="414042"/>
          <w:spacing w:val="-4"/>
        </w:rPr>
        <w:t>eby</w:t>
      </w:r>
      <w:r>
        <w:rPr>
          <w:color w:val="414042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looking</w:t>
      </w:r>
      <w:r>
        <w:rPr>
          <w:color w:val="414042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work,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also</w:t>
      </w:r>
      <w:r>
        <w:rPr>
          <w:color w:val="414042"/>
        </w:rPr>
        <w:t> </w:t>
      </w:r>
      <w:r>
        <w:rPr>
          <w:color w:val="414042"/>
          <w:spacing w:val="-4"/>
        </w:rPr>
        <w:t>throughout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employment.</w:t>
      </w:r>
      <w:r>
        <w:rPr/>
      </w:r>
    </w:p>
    <w:p>
      <w:pPr>
        <w:pStyle w:val="BodyText"/>
        <w:spacing w:line="263" w:lineRule="auto"/>
        <w:ind w:right="1509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acknowledged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ageism </w:t>
      </w:r>
      <w:r>
        <w:rPr>
          <w:color w:val="414042"/>
          <w:spacing w:val="-3"/>
        </w:rPr>
        <w:t>is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-5"/>
        </w:rPr>
        <w:t> exclusively </w:t>
      </w:r>
      <w:r>
        <w:rPr>
          <w:color w:val="414042"/>
        </w:rPr>
        <w:t>a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form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discrimination</w:t>
      </w:r>
      <w:r>
        <w:rPr>
          <w:color w:val="414042"/>
          <w:spacing w:val="-5"/>
        </w:rPr>
        <w:t> against </w:t>
      </w:r>
      <w:r>
        <w:rPr>
          <w:color w:val="414042"/>
          <w:spacing w:val="-4"/>
        </w:rPr>
        <w:t>older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people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can</w:t>
      </w:r>
      <w:r>
        <w:rPr>
          <w:color w:val="414042"/>
          <w:spacing w:val="-5"/>
        </w:rPr>
        <w:t> also</w:t>
      </w:r>
      <w:r>
        <w:rPr>
          <w:color w:val="414042"/>
          <w:spacing w:val="63"/>
          <w:w w:val="97"/>
        </w:rPr>
        <w:t> </w:t>
      </w:r>
      <w:r>
        <w:rPr>
          <w:color w:val="414042"/>
          <w:spacing w:val="-4"/>
        </w:rPr>
        <w:t>apply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younger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people.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Essentially,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ageism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recognised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form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discriminatory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decision-making,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based</w:t>
      </w:r>
      <w:r>
        <w:rPr>
          <w:color w:val="414042"/>
          <w:spacing w:val="69"/>
          <w:w w:val="99"/>
        </w:rPr>
        <w:t> </w:t>
      </w:r>
      <w:r>
        <w:rPr>
          <w:color w:val="414042"/>
          <w:spacing w:val="-5"/>
        </w:rPr>
        <w:t>solely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age.</w:t>
      </w:r>
      <w:r>
        <w:rPr>
          <w:color w:val="414042"/>
          <w:spacing w:val="-9"/>
        </w:rPr>
        <w:t> </w:t>
      </w:r>
      <w:r>
        <w:rPr>
          <w:color w:val="414042"/>
          <w:spacing w:val="-7"/>
        </w:rPr>
        <w:t>Historically,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elatively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few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complained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ageism,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although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recognised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67"/>
          <w:w w:val="103"/>
        </w:rPr>
        <w:t> </w:t>
      </w:r>
      <w:r>
        <w:rPr>
          <w:color w:val="414042"/>
          <w:spacing w:val="-4"/>
        </w:rPr>
        <w:t>way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ecruiters,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industries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service,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biased,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whether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consciously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unconsciously.</w:t>
      </w:r>
      <w:r>
        <w:rPr/>
      </w:r>
    </w:p>
    <w:p>
      <w:pPr>
        <w:pStyle w:val="BodyText"/>
        <w:tabs>
          <w:tab w:pos="1596" w:val="left" w:leader="none"/>
        </w:tabs>
        <w:spacing w:line="263" w:lineRule="auto"/>
        <w:ind w:right="1595"/>
        <w:jc w:val="left"/>
      </w:pPr>
      <w:r>
        <w:rPr>
          <w:color w:val="414042"/>
          <w:spacing w:val="-5"/>
        </w:rPr>
        <w:t>Several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issues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recognised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ageism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fuelled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impediments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mature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participation.</w:t>
      </w:r>
      <w:r>
        <w:rPr>
          <w:color w:val="414042"/>
          <w:spacing w:val="41"/>
          <w:w w:val="103"/>
        </w:rPr>
        <w:t> </w:t>
      </w:r>
      <w:r>
        <w:rPr>
          <w:color w:val="414042"/>
          <w:spacing w:val="-4"/>
        </w:rPr>
        <w:t>Discriminatory decision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making</w:t>
      </w:r>
      <w:r>
        <w:rPr>
          <w:color w:val="414042"/>
          <w:spacing w:val="-3"/>
        </w:rPr>
        <w:t> and </w:t>
      </w:r>
      <w:r>
        <w:rPr>
          <w:color w:val="414042"/>
          <w:spacing w:val="-4"/>
        </w:rPr>
        <w:t>lack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inter</w:t>
      </w:r>
      <w:r>
        <w:rPr>
          <w:color w:val="414042"/>
          <w:spacing w:val="-5"/>
        </w:rPr>
        <w:t>est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hiring,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promoting,</w:t>
      </w:r>
      <w:r>
        <w:rPr>
          <w:color w:val="414042"/>
          <w:spacing w:val="-3"/>
        </w:rPr>
        <w:t> and </w:t>
      </w:r>
      <w:r>
        <w:rPr>
          <w:color w:val="414042"/>
          <w:spacing w:val="-4"/>
        </w:rPr>
        <w:t>retraining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older employees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55"/>
        </w:rPr>
        <w:t> </w:t>
      </w:r>
      <w:r>
        <w:rPr>
          <w:color w:val="414042"/>
          <w:spacing w:val="-5"/>
        </w:rPr>
        <w:t>raised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obstacles.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Often,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ecruiters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eceive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instructions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clients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requesting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particular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kind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person</w:t>
      </w:r>
      <w:r>
        <w:rPr>
          <w:color w:val="414042"/>
          <w:spacing w:val="5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1"/>
        </w:rPr>
        <w:t>fi</w:t>
      </w:r>
      <w:r>
        <w:rPr>
          <w:color w:val="414042"/>
        </w:rPr>
        <w:t> </w:t>
      </w:r>
      <w:r>
        <w:rPr>
          <w:color w:val="414042"/>
          <w:spacing w:val="48"/>
        </w:rPr>
        <w:t> </w:t>
      </w:r>
      <w:r>
        <w:rPr>
          <w:color w:val="414042"/>
        </w:rPr>
        <w:t>a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role.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Both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ecruiters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 </w:t>
      </w:r>
      <w:r>
        <w:rPr>
          <w:color w:val="414042"/>
          <w:spacing w:val="-4"/>
        </w:rPr>
        <w:t>employers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often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not </w:t>
      </w:r>
      <w:r>
        <w:rPr>
          <w:color w:val="414042"/>
          <w:spacing w:val="-5"/>
        </w:rPr>
        <w:t>prepared</w:t>
      </w:r>
      <w:r>
        <w:rPr>
          <w:color w:val="414042"/>
          <w:spacing w:val="-2"/>
        </w:rPr>
        <w:t> to </w:t>
      </w:r>
      <w:r>
        <w:rPr>
          <w:color w:val="414042"/>
          <w:spacing w:val="-4"/>
        </w:rPr>
        <w:t>“explore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 </w:t>
      </w:r>
      <w:r>
        <w:rPr>
          <w:color w:val="414042"/>
          <w:spacing w:val="-4"/>
        </w:rPr>
        <w:t>unknown”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per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se,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 </w:t>
      </w:r>
      <w:r>
        <w:rPr>
          <w:color w:val="414042"/>
          <w:spacing w:val="-4"/>
        </w:rPr>
        <w:t>instead</w:t>
      </w:r>
      <w:r>
        <w:rPr>
          <w:color w:val="414042"/>
          <w:spacing w:val="43"/>
        </w:rPr>
        <w:t> </w:t>
      </w:r>
      <w:r>
        <w:rPr>
          <w:color w:val="414042"/>
          <w:spacing w:val="-4"/>
        </w:rPr>
        <w:t>limit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themselves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certain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unwritten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rules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expectations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ultimately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exclude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workers.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Recruiters</w:t>
      </w:r>
      <w:r>
        <w:rPr>
          <w:color w:val="414042"/>
          <w:spacing w:val="87"/>
          <w:w w:val="96"/>
        </w:rPr>
        <w:t> </w:t>
      </w:r>
      <w:r>
        <w:rPr>
          <w:color w:val="414042"/>
          <w:spacing w:val="-4"/>
        </w:rPr>
        <w:t>frequently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appear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4"/>
        </w:rPr>
        <w:t> uninterested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considering potential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employees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later </w:t>
      </w:r>
      <w:r>
        <w:rPr>
          <w:color w:val="414042"/>
          <w:spacing w:val="-5"/>
        </w:rPr>
        <w:t>stages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their </w:t>
      </w:r>
      <w:r>
        <w:rPr>
          <w:color w:val="414042"/>
          <w:spacing w:val="-6"/>
        </w:rPr>
        <w:t>careers.</w:t>
      </w:r>
      <w:r>
        <w:rPr>
          <w:color w:val="414042"/>
          <w:spacing w:val="63"/>
          <w:w w:val="95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2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20"/>
        </w:rPr>
        <w:t> </w:t>
      </w:r>
      <w:r>
        <w:rPr>
          <w:color w:val="414042"/>
        </w:rPr>
        <w:t>a</w:t>
      </w:r>
      <w:r>
        <w:rPr>
          <w:color w:val="414042"/>
          <w:spacing w:val="-20"/>
        </w:rPr>
        <w:t> </w:t>
      </w:r>
      <w:r>
        <w:rPr>
          <w:color w:val="414042"/>
          <w:spacing w:val="-4"/>
        </w:rPr>
        <w:t>refl</w:t>
        <w:tab/>
      </w:r>
      <w:r>
        <w:rPr>
          <w:color w:val="414042"/>
          <w:spacing w:val="-2"/>
        </w:rPr>
        <w:t>on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recruitment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industry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whole,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shift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focus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recruit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based</w:t>
      </w:r>
      <w:r>
        <w:rPr>
          <w:color w:val="414042"/>
          <w:spacing w:val="51"/>
          <w:w w:val="99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capability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suitability</w:t>
      </w:r>
      <w:r>
        <w:rPr>
          <w:color w:val="414042"/>
        </w:rPr>
        <w:t> </w:t>
      </w:r>
      <w:r>
        <w:rPr>
          <w:color w:val="414042"/>
          <w:spacing w:val="-3"/>
        </w:rPr>
        <w:t>for</w:t>
      </w:r>
      <w:r>
        <w:rPr>
          <w:color w:val="41404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role.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20"/>
          <w:szCs w:val="20"/>
        </w:rPr>
      </w:pP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5831862" cy="2852928"/>
            <wp:effectExtent l="0" t="0" r="0" b="0"/>
            <wp:docPr id="29" name="image24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24.jpe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1862" cy="2852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5"/>
        <w:rPr>
          <w:rFonts w:ascii="Arial" w:hAnsi="Arial" w:cs="Arial" w:eastAsia="Arial"/>
          <w:sz w:val="16"/>
          <w:szCs w:val="16"/>
        </w:rPr>
      </w:pPr>
    </w:p>
    <w:p>
      <w:pPr>
        <w:pStyle w:val="BodyText"/>
        <w:spacing w:line="263" w:lineRule="auto" w:before="0"/>
        <w:ind w:right="1547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recognised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adverse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ef</w:t>
      </w:r>
      <w:r>
        <w:rPr>
          <w:color w:val="414042"/>
          <w:spacing w:val="-5"/>
        </w:rPr>
        <w:t>fects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misunderstanding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workplace.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Some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participants</w:t>
      </w:r>
      <w:r>
        <w:rPr>
          <w:color w:val="414042"/>
          <w:spacing w:val="37"/>
          <w:w w:val="101"/>
        </w:rPr>
        <w:t> </w:t>
      </w:r>
      <w:r>
        <w:rPr>
          <w:color w:val="414042"/>
          <w:spacing w:val="-4"/>
        </w:rPr>
        <w:t>reported </w:t>
      </w:r>
      <w:r>
        <w:rPr>
          <w:color w:val="414042"/>
          <w:spacing w:val="-5"/>
        </w:rPr>
        <w:t>experiences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wher</w:t>
      </w:r>
      <w:r>
        <w:rPr>
          <w:color w:val="414042"/>
          <w:spacing w:val="-4"/>
        </w:rPr>
        <w:t>e </w:t>
      </w:r>
      <w:r>
        <w:rPr>
          <w:color w:val="414042"/>
          <w:spacing w:val="-5"/>
        </w:rPr>
        <w:t>workplaces</w:t>
      </w:r>
      <w:r>
        <w:rPr>
          <w:color w:val="414042"/>
          <w:spacing w:val="-3"/>
        </w:rPr>
        <w:t> had </w:t>
      </w:r>
      <w:r>
        <w:rPr>
          <w:color w:val="414042"/>
          <w:spacing w:val="-4"/>
        </w:rPr>
        <w:t>considered </w:t>
      </w:r>
      <w:r>
        <w:rPr>
          <w:color w:val="414042"/>
          <w:spacing w:val="-3"/>
        </w:rPr>
        <w:t>that </w:t>
      </w:r>
      <w:r>
        <w:rPr>
          <w:color w:val="414042"/>
          <w:spacing w:val="-4"/>
        </w:rPr>
        <w:t>hiring </w:t>
      </w:r>
      <w:r>
        <w:rPr>
          <w:color w:val="414042"/>
        </w:rPr>
        <w:t>a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certain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number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women would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be</w:t>
      </w:r>
      <w:r>
        <w:rPr/>
      </w:r>
    </w:p>
    <w:p>
      <w:pPr>
        <w:pStyle w:val="BodyText"/>
        <w:tabs>
          <w:tab w:pos="881" w:val="left" w:leader="none"/>
        </w:tabs>
        <w:spacing w:line="263" w:lineRule="auto" w:before="0"/>
        <w:ind w:right="2071"/>
        <w:jc w:val="left"/>
      </w:pPr>
      <w:r>
        <w:rPr>
          <w:color w:val="414042"/>
          <w:spacing w:val="-4"/>
          <w:w w:val="95"/>
        </w:rPr>
        <w:t>suffi</w:t>
        <w:tab/>
      </w:r>
      <w:r>
        <w:rPr>
          <w:color w:val="414042"/>
          <w:spacing w:val="-2"/>
        </w:rPr>
        <w:t>to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“tick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box”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without</w:t>
      </w:r>
      <w:r>
        <w:rPr>
          <w:color w:val="414042"/>
        </w:rPr>
        <w:t> </w:t>
      </w:r>
      <w:r>
        <w:rPr>
          <w:color w:val="414042"/>
          <w:spacing w:val="-4"/>
        </w:rPr>
        <w:t>any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further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consideration.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Research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has</w:t>
      </w:r>
      <w:r>
        <w:rPr>
          <w:color w:val="414042"/>
        </w:rPr>
        <w:t> </w:t>
      </w:r>
      <w:r>
        <w:rPr>
          <w:color w:val="414042"/>
          <w:spacing w:val="-4"/>
        </w:rPr>
        <w:t>demonstrated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females</w:t>
      </w:r>
      <w:r>
        <w:rPr>
          <w:color w:val="414042"/>
          <w:spacing w:val="57"/>
          <w:w w:val="98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most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highly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discriminated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in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ce.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noted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males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tended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53"/>
          <w:w w:val="111"/>
        </w:rPr>
        <w:t> </w:t>
      </w:r>
      <w:r>
        <w:rPr>
          <w:color w:val="414042"/>
          <w:spacing w:val="-4"/>
        </w:rPr>
        <w:t>discriminate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against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other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males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less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likely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hire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other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males.</w:t>
      </w:r>
      <w:r>
        <w:rPr/>
      </w:r>
    </w:p>
    <w:p>
      <w:pPr>
        <w:pStyle w:val="BodyText"/>
        <w:spacing w:line="263" w:lineRule="auto"/>
        <w:ind w:right="1509"/>
        <w:jc w:val="left"/>
      </w:pPr>
      <w:r>
        <w:rPr>
          <w:color w:val="414042"/>
          <w:spacing w:val="-4"/>
        </w:rPr>
        <w:t>Ageism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appears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enshrined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str</w:t>
      </w:r>
      <w:r>
        <w:rPr>
          <w:color w:val="414042"/>
          <w:spacing w:val="-4"/>
        </w:rPr>
        <w:t>ong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cultural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perceptions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intrinsic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values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society.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must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be</w:t>
      </w:r>
      <w:r>
        <w:rPr>
          <w:color w:val="414042"/>
          <w:spacing w:val="55"/>
          <w:w w:val="104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essed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inclusive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thinking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engages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society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deeper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level.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Advertising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powerful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tool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channel</w:t>
      </w:r>
      <w:r>
        <w:rPr>
          <w:color w:val="414042"/>
          <w:spacing w:val="71"/>
          <w:w w:val="9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promote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change.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Certain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like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Bunnings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</w:t>
      </w:r>
      <w:r>
        <w:rPr>
          <w:color w:val="414042"/>
          <w:spacing w:val="-6"/>
        </w:rPr>
        <w:t>arehouse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listed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examples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wher</w:t>
      </w:r>
      <w:r>
        <w:rPr>
          <w:color w:val="414042"/>
          <w:spacing w:val="-4"/>
        </w:rPr>
        <w:t>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has</w:t>
      </w:r>
      <w:r>
        <w:rPr>
          <w:color w:val="414042"/>
          <w:spacing w:val="45"/>
          <w:w w:val="93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effective.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relation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growth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industries,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considered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perceptions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17"/>
          <w:w w:val="97"/>
        </w:rPr>
        <w:t> </w:t>
      </w:r>
      <w:r>
        <w:rPr>
          <w:color w:val="414042"/>
          <w:spacing w:val="-4"/>
        </w:rPr>
        <w:t>cannot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or </w:t>
      </w:r>
      <w:r>
        <w:rPr>
          <w:color w:val="414042"/>
          <w:spacing w:val="-3"/>
        </w:rPr>
        <w:t>will not</w:t>
      </w:r>
      <w:r>
        <w:rPr>
          <w:color w:val="414042"/>
          <w:spacing w:val="-2"/>
        </w:rPr>
        <w:t> do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certain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things.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media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play an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important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role</w:t>
      </w:r>
      <w:r>
        <w:rPr>
          <w:color w:val="414042"/>
          <w:spacing w:val="-2"/>
        </w:rPr>
        <w:t> 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promote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advertise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positive</w:t>
      </w:r>
      <w:r>
        <w:rPr>
          <w:color w:val="414042"/>
          <w:spacing w:val="55"/>
          <w:w w:val="102"/>
        </w:rPr>
        <w:t> </w:t>
      </w:r>
      <w:r>
        <w:rPr>
          <w:color w:val="414042"/>
          <w:spacing w:val="-5"/>
        </w:rPr>
        <w:t>behaviours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actions.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BodyText"/>
        <w:tabs>
          <w:tab w:pos="1609" w:val="left" w:leader="none"/>
          <w:tab w:pos="2455" w:val="left" w:leader="none"/>
          <w:tab w:pos="7604" w:val="left" w:leader="none"/>
        </w:tabs>
        <w:spacing w:line="263" w:lineRule="auto" w:before="51"/>
        <w:ind w:right="1779"/>
        <w:jc w:val="left"/>
      </w:pPr>
      <w:r>
        <w:rPr>
          <w:color w:val="414042"/>
        </w:rPr>
        <w:t>A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lack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4"/>
        </w:rPr>
        <w:t>was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again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recognised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limitation.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Many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participants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breakout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indicated</w:t>
      </w:r>
      <w:r>
        <w:rPr>
          <w:color w:val="414042"/>
          <w:spacing w:val="29"/>
          <w:w w:val="103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experience,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generally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appr</w:t>
      </w:r>
      <w:r>
        <w:rPr>
          <w:color w:val="414042"/>
          <w:spacing w:val="-5"/>
        </w:rPr>
        <w:t>ehensive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asking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</w:rPr>
        <w:t>,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considering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that</w:t>
      </w:r>
      <w:r>
        <w:rPr>
          <w:color w:val="414042"/>
          <w:spacing w:val="65"/>
          <w:w w:val="104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would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discriminated</w:t>
      </w:r>
      <w:r>
        <w:rPr>
          <w:color w:val="414042"/>
          <w:spacing w:val="-5"/>
        </w:rPr>
        <w:t> against.</w:t>
      </w:r>
      <w:r>
        <w:rPr>
          <w:color w:val="414042"/>
          <w:spacing w:val="-6"/>
        </w:rPr>
        <w:t> </w:t>
      </w:r>
      <w:r>
        <w:rPr>
          <w:color w:val="414042"/>
          <w:spacing w:val="-7"/>
        </w:rPr>
        <w:t>However,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ster</w:t>
      </w:r>
      <w:r>
        <w:rPr>
          <w:color w:val="414042"/>
          <w:spacing w:val="-4"/>
        </w:rPr>
        <w:t>eotypes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changed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familiarity</w:t>
      </w:r>
      <w:r>
        <w:rPr>
          <w:color w:val="414042"/>
          <w:spacing w:val="-7"/>
        </w:rPr>
        <w:t>.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or</w:t>
      </w:r>
      <w:r>
        <w:rPr>
          <w:color w:val="414042"/>
          <w:spacing w:val="-6"/>
        </w:rPr>
        <w:t>ganisations</w:t>
      </w:r>
      <w:r>
        <w:rPr>
          <w:color w:val="414042"/>
          <w:spacing w:val="75"/>
          <w:w w:val="99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increase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11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3"/>
        </w:rPr>
        <w:t>work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policies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instigate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change.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Further</w:t>
      </w:r>
      <w:r>
        <w:rPr>
          <w:color w:val="414042"/>
          <w:spacing w:val="-7"/>
        </w:rPr>
        <w:t>,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business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leaders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take</w:t>
      </w:r>
      <w:r>
        <w:rPr/>
      </w:r>
    </w:p>
    <w:p>
      <w:pPr>
        <w:pStyle w:val="BodyText"/>
        <w:tabs>
          <w:tab w:pos="5566" w:val="left" w:leader="none"/>
        </w:tabs>
        <w:spacing w:line="263" w:lineRule="auto" w:before="0"/>
        <w:ind w:right="2368"/>
        <w:jc w:val="left"/>
      </w:pPr>
      <w:r>
        <w:rPr>
          <w:color w:val="414042"/>
          <w:spacing w:val="-4"/>
        </w:rPr>
        <w:t>greater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responsibility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advocating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change </w:t>
      </w:r>
      <w:r>
        <w:rPr>
          <w:color w:val="414042"/>
          <w:spacing w:val="-3"/>
        </w:rPr>
        <w:t>as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diffi</w:t>
        <w:tab/>
      </w:r>
      <w:r>
        <w:rPr>
          <w:color w:val="414042"/>
          <w:spacing w:val="-3"/>
        </w:rPr>
        <w:t>for </w:t>
      </w:r>
      <w:r>
        <w:rPr>
          <w:color w:val="414042"/>
          <w:spacing w:val="-4"/>
        </w:rPr>
        <w:t>employees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challenge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internal</w:t>
      </w:r>
      <w:r>
        <w:rPr>
          <w:color w:val="414042"/>
          <w:spacing w:val="43"/>
          <w:w w:val="101"/>
        </w:rPr>
        <w:t> </w:t>
      </w:r>
      <w:r>
        <w:rPr>
          <w:color w:val="414042"/>
          <w:spacing w:val="-4"/>
        </w:rPr>
        <w:t>organisational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policies.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6"/>
        </w:rPr>
        <w:t>Importantly</w:t>
      </w:r>
      <w:r>
        <w:rPr>
          <w:color w:val="414042"/>
          <w:spacing w:val="-7"/>
        </w:rPr>
        <w:t>,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recognised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while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ageism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key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contributor</w:t>
      </w:r>
      <w:r>
        <w:rPr>
          <w:color w:val="414042"/>
          <w:spacing w:val="-7"/>
        </w:rPr>
        <w:t>, </w:t>
      </w:r>
      <w:r>
        <w:rPr>
          <w:color w:val="414042"/>
          <w:spacing w:val="-2"/>
        </w:rPr>
        <w:t>it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does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exist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silo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just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one</w:t>
      </w:r>
      <w:r>
        <w:rPr>
          <w:color w:val="414042"/>
          <w:spacing w:val="71"/>
          <w:w w:val="102"/>
        </w:rPr>
        <w:t> </w:t>
      </w:r>
      <w:r>
        <w:rPr>
          <w:color w:val="414042"/>
          <w:spacing w:val="-4"/>
        </w:rPr>
        <w:t>component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discrimination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exists against </w:t>
      </w:r>
      <w:r>
        <w:rPr>
          <w:color w:val="414042"/>
          <w:spacing w:val="-4"/>
        </w:rPr>
        <w:t>older </w:t>
      </w:r>
      <w:r>
        <w:rPr>
          <w:color w:val="414042"/>
          <w:spacing w:val="-5"/>
        </w:rPr>
        <w:t>workers. Recommendations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 ageism</w:t>
      </w:r>
      <w:r>
        <w:rPr>
          <w:color w:val="414042"/>
          <w:spacing w:val="-4"/>
        </w:rPr>
        <w:t> included</w:t>
      </w:r>
      <w:r>
        <w:rPr>
          <w:color w:val="414042"/>
          <w:spacing w:val="65"/>
          <w:w w:val="103"/>
        </w:rPr>
        <w:t> </w:t>
      </w:r>
      <w:r>
        <w:rPr>
          <w:color w:val="414042"/>
          <w:spacing w:val="-4"/>
        </w:rPr>
        <w:t>staging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workshops</w:t>
      </w:r>
      <w:r>
        <w:rPr>
          <w:color w:val="414042"/>
        </w:rPr>
        <w:t> </w:t>
      </w:r>
      <w:r>
        <w:rPr>
          <w:color w:val="414042"/>
          <w:spacing w:val="-3"/>
        </w:rPr>
        <w:t>with</w:t>
      </w:r>
      <w:r>
        <w:rPr>
          <w:color w:val="414042"/>
        </w:rPr>
        <w:t> </w:t>
      </w:r>
      <w:r>
        <w:rPr>
          <w:color w:val="414042"/>
          <w:spacing w:val="-4"/>
        </w:rPr>
        <w:t>participants</w:t>
      </w:r>
      <w:r>
        <w:rPr>
          <w:color w:val="414042"/>
        </w:rPr>
        <w:t> </w:t>
      </w:r>
      <w:r>
        <w:rPr>
          <w:color w:val="414042"/>
          <w:spacing w:val="-4"/>
        </w:rPr>
        <w:t>being</w:t>
      </w:r>
      <w:r>
        <w:rPr>
          <w:color w:val="414042"/>
        </w:rPr>
        <w:t> </w:t>
      </w:r>
      <w:r>
        <w:rPr>
          <w:color w:val="414042"/>
          <w:spacing w:val="-4"/>
        </w:rPr>
        <w:t>“champions</w:t>
      </w:r>
      <w:r>
        <w:rPr>
          <w:color w:val="414042"/>
        </w:rPr>
        <w:t> </w:t>
      </w:r>
      <w:r>
        <w:rPr>
          <w:color w:val="414042"/>
          <w:spacing w:val="-2"/>
        </w:rPr>
        <w:t>of</w:t>
      </w:r>
      <w:r>
        <w:rPr>
          <w:color w:val="414042"/>
        </w:rPr>
        <w:t> </w:t>
      </w:r>
      <w:r>
        <w:rPr>
          <w:color w:val="414042"/>
          <w:spacing w:val="-4"/>
        </w:rPr>
        <w:t>change”,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</w:rPr>
        <w:t> </w:t>
      </w:r>
      <w:r>
        <w:rPr>
          <w:color w:val="414042"/>
          <w:spacing w:val="-4"/>
        </w:rPr>
        <w:t>starting</w:t>
      </w:r>
      <w:r>
        <w:rPr>
          <w:color w:val="414042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5"/>
        </w:rPr>
        <w:t>conversation</w:t>
      </w:r>
      <w:r>
        <w:rPr>
          <w:color w:val="414042"/>
        </w:rPr>
        <w:t> </w:t>
      </w:r>
      <w:r>
        <w:rPr>
          <w:color w:val="414042"/>
          <w:spacing w:val="-2"/>
        </w:rPr>
        <w:t>in</w:t>
      </w:r>
      <w:r>
        <w:rPr>
          <w:color w:val="414042"/>
        </w:rPr>
        <w:t> </w:t>
      </w:r>
      <w:r>
        <w:rPr>
          <w:color w:val="414042"/>
          <w:spacing w:val="-4"/>
        </w:rPr>
        <w:t>local</w:t>
      </w:r>
      <w:r>
        <w:rPr>
          <w:color w:val="414042"/>
          <w:spacing w:val="67"/>
        </w:rPr>
        <w:t> </w:t>
      </w:r>
      <w:r>
        <w:rPr>
          <w:color w:val="414042"/>
          <w:spacing w:val="-4"/>
        </w:rPr>
        <w:t>communities</w:t>
      </w:r>
      <w:r>
        <w:rPr>
          <w:color w:val="414042"/>
          <w:spacing w:val="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3"/>
        </w:rPr>
        <w:t> </w:t>
      </w:r>
      <w:r>
        <w:rPr>
          <w:color w:val="414042"/>
          <w:spacing w:val="-3"/>
        </w:rPr>
        <w:t>help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educate</w:t>
      </w:r>
      <w:r>
        <w:rPr>
          <w:color w:val="414042"/>
          <w:spacing w:val="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public.</w:t>
      </w:r>
      <w:r>
        <w:rPr/>
      </w:r>
    </w:p>
    <w:p>
      <w:pPr>
        <w:pStyle w:val="BodyText"/>
        <w:tabs>
          <w:tab w:pos="6625" w:val="left" w:leader="none"/>
        </w:tabs>
        <w:spacing w:line="263" w:lineRule="auto"/>
        <w:ind w:right="2004"/>
        <w:jc w:val="left"/>
      </w:pPr>
      <w:r>
        <w:rPr>
          <w:color w:val="414042"/>
          <w:spacing w:val="-2"/>
        </w:rPr>
        <w:t>It </w:t>
      </w:r>
      <w:r>
        <w:rPr>
          <w:color w:val="414042"/>
          <w:spacing w:val="-3"/>
        </w:rPr>
        <w:t>is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important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 </w:t>
      </w:r>
      <w:r>
        <w:rPr>
          <w:color w:val="414042"/>
          <w:spacing w:val="-4"/>
        </w:rPr>
        <w:t>think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about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strategic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planning</w:t>
      </w:r>
      <w:r>
        <w:rPr>
          <w:color w:val="414042"/>
          <w:spacing w:val="-2"/>
        </w:rPr>
        <w:t> in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terms</w:t>
      </w:r>
      <w:r>
        <w:rPr>
          <w:color w:val="414042"/>
          <w:spacing w:val="-2"/>
        </w:rPr>
        <w:t> of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organisational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demographics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57"/>
          <w:w w:val="101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wants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clients.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Roles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varied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meet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changing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requirements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77"/>
          <w:w w:val="103"/>
        </w:rPr>
        <w:t> </w:t>
      </w:r>
      <w:r>
        <w:rPr>
          <w:color w:val="414042"/>
          <w:spacing w:val="-4"/>
        </w:rPr>
        <w:t>employee.</w:t>
      </w:r>
      <w:r>
        <w:rPr>
          <w:color w:val="414042"/>
          <w:spacing w:val="-7"/>
        </w:rPr>
        <w:t> </w:t>
      </w:r>
      <w:r>
        <w:rPr>
          <w:color w:val="414042"/>
          <w:spacing w:val="-14"/>
        </w:rPr>
        <w:t>T</w:t>
      </w:r>
      <w:r>
        <w:rPr>
          <w:color w:val="414042"/>
          <w:spacing w:val="-13"/>
        </w:rPr>
        <w:t>o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extent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essed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different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degr</w:t>
      </w:r>
      <w:r>
        <w:rPr>
          <w:color w:val="414042"/>
          <w:spacing w:val="-5"/>
        </w:rPr>
        <w:t>ees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4"/>
        </w:rPr>
        <w:t>working</w:t>
      </w:r>
      <w:r>
        <w:rPr>
          <w:color w:val="414042"/>
          <w:spacing w:val="3"/>
        </w:rPr>
        <w:t> </w:t>
      </w:r>
      <w:r>
        <w:rPr>
          <w:color w:val="414042"/>
          <w:spacing w:val="-5"/>
        </w:rPr>
        <w:t>arrangements.</w:t>
      </w:r>
      <w:r>
        <w:rPr/>
      </w:r>
    </w:p>
    <w:p>
      <w:pPr>
        <w:pStyle w:val="BodyText"/>
        <w:spacing w:line="263" w:lineRule="auto" w:before="0"/>
        <w:ind w:right="1509"/>
        <w:jc w:val="left"/>
      </w:pPr>
      <w:r>
        <w:rPr>
          <w:color w:val="414042"/>
          <w:spacing w:val="-5"/>
          <w:w w:val="105"/>
        </w:rPr>
        <w:t>Company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5"/>
          <w:w w:val="105"/>
        </w:rPr>
        <w:t>boards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senior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5"/>
          <w:w w:val="105"/>
        </w:rPr>
        <w:t>leaders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including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CEOs,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4"/>
          <w:w w:val="105"/>
        </w:rPr>
        <w:t>CFOs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COOs,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should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2"/>
          <w:w w:val="105"/>
        </w:rPr>
        <w:t>be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engaged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4"/>
          <w:w w:val="105"/>
        </w:rPr>
        <w:t> </w:t>
      </w:r>
      <w:r>
        <w:rPr>
          <w:color w:val="414042"/>
          <w:spacing w:val="-5"/>
          <w:w w:val="105"/>
        </w:rPr>
        <w:t>educated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5"/>
          <w:w w:val="105"/>
        </w:rPr>
        <w:t>in</w:t>
      </w:r>
      <w:r>
        <w:rPr>
          <w:color w:val="414042"/>
          <w:spacing w:val="77"/>
          <w:w w:val="102"/>
        </w:rPr>
        <w:t> </w:t>
      </w:r>
      <w:r>
        <w:rPr>
          <w:color w:val="414042"/>
          <w:spacing w:val="-5"/>
          <w:w w:val="105"/>
        </w:rPr>
        <w:t>relation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short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term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change,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should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2"/>
          <w:w w:val="105"/>
        </w:rPr>
        <w:t>be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involved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implementing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practices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for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long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term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change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which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can</w:t>
      </w:r>
      <w:r>
        <w:rPr>
          <w:color w:val="414042"/>
          <w:spacing w:val="67"/>
          <w:w w:val="96"/>
        </w:rPr>
        <w:t> </w:t>
      </w:r>
      <w:r>
        <w:rPr>
          <w:color w:val="414042"/>
          <w:spacing w:val="-4"/>
          <w:w w:val="105"/>
        </w:rPr>
        <w:t>have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lasting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effects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beyond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their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term.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6"/>
        <w:rPr>
          <w:rFonts w:ascii="Arial" w:hAnsi="Arial" w:cs="Arial" w:eastAsia="Arial"/>
          <w:sz w:val="24"/>
          <w:szCs w:val="24"/>
        </w:rPr>
      </w:pPr>
    </w:p>
    <w:p>
      <w:pPr>
        <w:pStyle w:val="Heading7"/>
        <w:spacing w:line="240" w:lineRule="auto"/>
        <w:ind w:right="0"/>
        <w:jc w:val="left"/>
        <w:rPr>
          <w:b w:val="0"/>
          <w:bCs w:val="0"/>
        </w:rPr>
      </w:pPr>
      <w:r>
        <w:rPr>
          <w:color w:val="414042"/>
          <w:spacing w:val="-6"/>
        </w:rPr>
        <w:t>RECRUITMENT</w:t>
      </w:r>
      <w:r>
        <w:rPr>
          <w:b w:val="0"/>
        </w:rPr>
      </w:r>
    </w:p>
    <w:p>
      <w:pPr>
        <w:pStyle w:val="BodyText"/>
        <w:tabs>
          <w:tab w:pos="7167" w:val="left" w:leader="none"/>
        </w:tabs>
        <w:spacing w:line="263" w:lineRule="auto" w:before="130"/>
        <w:ind w:right="1943"/>
        <w:jc w:val="left"/>
      </w:pPr>
      <w:r>
        <w:rPr>
          <w:color w:val="414042"/>
          <w:spacing w:val="-4"/>
          <w:w w:val="105"/>
        </w:rPr>
        <w:t>The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7"/>
          <w:w w:val="105"/>
        </w:rPr>
        <w:t>group’</w:t>
      </w:r>
      <w:r>
        <w:rPr>
          <w:color w:val="414042"/>
          <w:spacing w:val="-9"/>
          <w:w w:val="105"/>
        </w:rPr>
        <w:t>s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conversation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began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4"/>
          <w:w w:val="105"/>
        </w:rPr>
        <w:t>with</w:t>
      </w:r>
      <w:r>
        <w:rPr>
          <w:color w:val="414042"/>
          <w:spacing w:val="-32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discussion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about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effects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banning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discrimination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6"/>
          <w:w w:val="105"/>
        </w:rPr>
        <w:t>recruitment</w:t>
      </w:r>
      <w:r>
        <w:rPr>
          <w:color w:val="414042"/>
          <w:spacing w:val="65"/>
          <w:w w:val="102"/>
        </w:rPr>
        <w:t> </w:t>
      </w:r>
      <w:r>
        <w:rPr>
          <w:color w:val="414042"/>
          <w:spacing w:val="-5"/>
          <w:w w:val="105"/>
        </w:rPr>
        <w:t>advertising.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While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well-intentioned,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there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4"/>
          <w:w w:val="105"/>
        </w:rPr>
        <w:t>was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recognition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3"/>
          <w:w w:val="105"/>
        </w:rPr>
        <w:t>that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4"/>
          <w:w w:val="105"/>
        </w:rPr>
        <w:t>such</w:t>
      </w:r>
      <w:r>
        <w:rPr>
          <w:color w:val="414042"/>
          <w:spacing w:val="-32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policy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would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4"/>
          <w:w w:val="105"/>
        </w:rPr>
        <w:t>have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certain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negative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and</w:t>
      </w:r>
      <w:r>
        <w:rPr>
          <w:color w:val="414042"/>
          <w:spacing w:val="57"/>
          <w:w w:val="101"/>
        </w:rPr>
        <w:t> </w:t>
      </w:r>
      <w:r>
        <w:rPr>
          <w:color w:val="414042"/>
          <w:spacing w:val="-5"/>
          <w:w w:val="105"/>
        </w:rPr>
        <w:t>costly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implications.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7"/>
          <w:w w:val="105"/>
        </w:rPr>
        <w:t>Firstly,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pr</w:t>
      </w:r>
      <w:r>
        <w:rPr>
          <w:color w:val="414042"/>
          <w:spacing w:val="-5"/>
          <w:w w:val="105"/>
        </w:rPr>
        <w:t>oblem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may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be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driven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6"/>
          <w:w w:val="105"/>
        </w:rPr>
        <w:t>under</w:t>
      </w:r>
      <w:r>
        <w:rPr>
          <w:color w:val="414042"/>
          <w:spacing w:val="-5"/>
          <w:w w:val="105"/>
        </w:rPr>
        <w:t>gr</w:t>
      </w:r>
      <w:r>
        <w:rPr>
          <w:color w:val="414042"/>
          <w:spacing w:val="-6"/>
          <w:w w:val="105"/>
        </w:rPr>
        <w:t>ound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it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may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become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easier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3"/>
          <w:w w:val="105"/>
        </w:rPr>
        <w:t>for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employers</w:t>
      </w:r>
      <w:r>
        <w:rPr>
          <w:color w:val="414042"/>
          <w:spacing w:val="67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ignore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discrimination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their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line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managers.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7"/>
          <w:w w:val="105"/>
        </w:rPr>
        <w:t>Secondly,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there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would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2"/>
          <w:w w:val="105"/>
        </w:rPr>
        <w:t>be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signifi</w:t>
        <w:tab/>
      </w:r>
      <w:r>
        <w:rPr>
          <w:color w:val="414042"/>
          <w:spacing w:val="-3"/>
          <w:w w:val="105"/>
        </w:rPr>
        <w:t>time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wasted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by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4"/>
          <w:w w:val="105"/>
        </w:rPr>
        <w:t>both</w:t>
      </w:r>
      <w:r>
        <w:rPr/>
      </w:r>
    </w:p>
    <w:p>
      <w:pPr>
        <w:pStyle w:val="BodyText"/>
        <w:spacing w:line="263" w:lineRule="auto" w:before="0"/>
        <w:ind w:right="1547"/>
        <w:jc w:val="left"/>
      </w:pPr>
      <w:r>
        <w:rPr>
          <w:color w:val="414042"/>
          <w:spacing w:val="-4"/>
        </w:rPr>
        <w:t>applicants</w:t>
      </w:r>
      <w:r>
        <w:rPr>
          <w:color w:val="414042"/>
          <w:spacing w:val="-3"/>
        </w:rPr>
        <w:t> and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employers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throughout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recruitment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ocess.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2"/>
        </w:rPr>
        <w:t> </w:t>
      </w:r>
      <w:r>
        <w:rPr>
          <w:color w:val="414042"/>
          <w:spacing w:val="-7"/>
        </w:rPr>
        <w:t>thirdly</w:t>
      </w:r>
      <w:r>
        <w:rPr>
          <w:color w:val="414042"/>
          <w:spacing w:val="-8"/>
        </w:rPr>
        <w:t>,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2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humiliated</w:t>
      </w:r>
      <w:r>
        <w:rPr>
          <w:color w:val="414042"/>
          <w:spacing w:val="-2"/>
        </w:rPr>
        <w:t> by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57"/>
          <w:w w:val="103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ocess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making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numer</w:t>
      </w:r>
      <w:r>
        <w:rPr>
          <w:color w:val="414042"/>
          <w:spacing w:val="-5"/>
        </w:rPr>
        <w:t>ous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applications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wer</w:t>
      </w:r>
      <w:r>
        <w:rPr>
          <w:color w:val="414042"/>
          <w:spacing w:val="-4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either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ignored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only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cursorily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assessed.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considered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common</w:t>
      </w:r>
      <w:r>
        <w:rPr>
          <w:color w:val="414042"/>
          <w:spacing w:val="-5"/>
        </w:rPr>
        <w:t> concerns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myths </w:t>
      </w:r>
      <w:r>
        <w:rPr>
          <w:color w:val="414042"/>
          <w:spacing w:val="-4"/>
        </w:rPr>
        <w:t>about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recruiting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workers. </w:t>
      </w:r>
      <w:r>
        <w:rPr>
          <w:color w:val="414042"/>
          <w:spacing w:val="-4"/>
        </w:rPr>
        <w:t>Key</w:t>
      </w:r>
      <w:r>
        <w:rPr>
          <w:color w:val="414042"/>
          <w:spacing w:val="-5"/>
        </w:rPr>
        <w:t> examples </w:t>
      </w:r>
      <w:r>
        <w:rPr>
          <w:color w:val="414042"/>
          <w:spacing w:val="-4"/>
        </w:rPr>
        <w:t>included: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5"/>
        </w:rPr>
        <w:t>Fixed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mindsets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employers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5"/>
        </w:rPr>
        <w:t>Employers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wanting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hire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2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faster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smarter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version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themselves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4"/>
          <w:w w:val="105"/>
        </w:rPr>
        <w:t>The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inability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young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recruiters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relate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those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4"/>
          <w:w w:val="105"/>
        </w:rPr>
        <w:t>over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4"/>
          <w:w w:val="105"/>
        </w:rPr>
        <w:t>age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40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view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means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greater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diffi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4"/>
          <w:w w:val="105"/>
        </w:rPr>
        <w:t>“Active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discrimination”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against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mature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aged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workers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4"/>
        </w:rPr>
        <w:t>Rigid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recruitment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criteria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pr</w:t>
      </w:r>
      <w:r>
        <w:rPr>
          <w:color w:val="414042"/>
          <w:spacing w:val="-6"/>
        </w:rPr>
        <w:t>ocesses</w:t>
      </w:r>
      <w:r>
        <w:rPr/>
      </w:r>
    </w:p>
    <w:p>
      <w:pPr>
        <w:pStyle w:val="BodyText"/>
        <w:spacing w:line="263" w:lineRule="auto" w:before="135"/>
        <w:ind w:right="1547"/>
        <w:jc w:val="left"/>
      </w:pPr>
      <w:r>
        <w:rPr>
          <w:color w:val="414042"/>
          <w:spacing w:val="-3"/>
        </w:rPr>
        <w:t>When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considering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responsible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shortcomings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recruitment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ocess,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acknowledged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that</w:t>
      </w:r>
      <w:r>
        <w:rPr>
          <w:color w:val="414042"/>
          <w:spacing w:val="33"/>
          <w:w w:val="104"/>
        </w:rPr>
        <w:t> </w:t>
      </w:r>
      <w:r>
        <w:rPr>
          <w:color w:val="414042"/>
          <w:spacing w:val="-4"/>
        </w:rPr>
        <w:t>ultimately “…r</w:t>
      </w:r>
      <w:r>
        <w:rPr>
          <w:color w:val="414042"/>
          <w:spacing w:val="-5"/>
        </w:rPr>
        <w:t>ecruiters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3"/>
        </w:rPr>
        <w:t> only </w:t>
      </w:r>
      <w:r>
        <w:rPr>
          <w:color w:val="414042"/>
          <w:spacing w:val="-4"/>
        </w:rPr>
        <w:t>doing </w:t>
      </w:r>
      <w:r>
        <w:rPr>
          <w:color w:val="414042"/>
          <w:spacing w:val="-3"/>
        </w:rPr>
        <w:t>what they </w:t>
      </w:r>
      <w:r>
        <w:rPr>
          <w:color w:val="414042"/>
          <w:spacing w:val="-4"/>
        </w:rPr>
        <w:t>have</w:t>
      </w:r>
      <w:r>
        <w:rPr>
          <w:color w:val="414042"/>
          <w:spacing w:val="-3"/>
        </w:rPr>
        <w:t> been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asked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3"/>
        </w:rPr>
        <w:t> the </w:t>
      </w:r>
      <w:r>
        <w:rPr>
          <w:color w:val="414042"/>
          <w:spacing w:val="-6"/>
        </w:rPr>
        <w:t>employer</w:t>
      </w:r>
      <w:r>
        <w:rPr>
          <w:color w:val="414042"/>
          <w:spacing w:val="-7"/>
        </w:rPr>
        <w:t>.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They follow</w:t>
      </w:r>
      <w:r>
        <w:rPr>
          <w:color w:val="414042"/>
          <w:spacing w:val="-3"/>
        </w:rPr>
        <w:t> the </w:t>
      </w:r>
      <w:r>
        <w:rPr>
          <w:color w:val="414042"/>
          <w:spacing w:val="-4"/>
        </w:rPr>
        <w:t>given</w:t>
      </w:r>
      <w:r>
        <w:rPr>
          <w:color w:val="414042"/>
          <w:spacing w:val="43"/>
          <w:w w:val="101"/>
        </w:rPr>
        <w:t> </w:t>
      </w:r>
      <w:r>
        <w:rPr>
          <w:color w:val="414042"/>
          <w:spacing w:val="-4"/>
        </w:rPr>
        <w:t>brief.</w:t>
      </w:r>
      <w:r>
        <w:rPr>
          <w:color w:val="414042"/>
          <w:spacing w:val="-1"/>
        </w:rPr>
        <w:t> </w:t>
      </w:r>
      <w:r>
        <w:rPr>
          <w:color w:val="414042"/>
          <w:spacing w:val="-6"/>
        </w:rPr>
        <w:t>Ther</w:t>
      </w:r>
      <w:r>
        <w:rPr>
          <w:color w:val="414042"/>
          <w:spacing w:val="-5"/>
        </w:rPr>
        <w:t>efor</w:t>
      </w:r>
      <w:r>
        <w:rPr>
          <w:color w:val="414042"/>
          <w:spacing w:val="-6"/>
        </w:rPr>
        <w:t>e,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employers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responsible.”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5"/>
          <w:w w:val="105"/>
        </w:rPr>
        <w:t>Participants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gave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examples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“myth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busting”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that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they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had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witnessed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through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intr</w:t>
      </w:r>
      <w:r>
        <w:rPr>
          <w:color w:val="414042"/>
          <w:spacing w:val="-5"/>
          <w:w w:val="105"/>
        </w:rPr>
        <w:t>oduction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new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workplace</w:t>
      </w:r>
      <w:r>
        <w:rPr>
          <w:color w:val="414042"/>
          <w:spacing w:val="45"/>
        </w:rPr>
        <w:t> </w:t>
      </w:r>
      <w:r>
        <w:rPr>
          <w:color w:val="414042"/>
          <w:spacing w:val="-5"/>
          <w:w w:val="105"/>
        </w:rPr>
        <w:t>practices,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noted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several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benefi</w:t>
      </w:r>
      <w:r>
        <w:rPr>
          <w:color w:val="414042"/>
          <w:w w:val="105"/>
        </w:rPr>
        <w:t> </w:t>
      </w:r>
      <w:r>
        <w:rPr>
          <w:color w:val="414042"/>
          <w:spacing w:val="11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recruiting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older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applicants.</w:t>
      </w:r>
      <w:r>
        <w:rPr/>
      </w:r>
    </w:p>
    <w:p>
      <w:pPr>
        <w:pStyle w:val="BodyText"/>
        <w:spacing w:line="240" w:lineRule="auto"/>
        <w:ind w:right="0"/>
        <w:jc w:val="left"/>
      </w:pPr>
      <w:r>
        <w:rPr>
          <w:color w:val="414042"/>
          <w:spacing w:val="-5"/>
          <w:w w:val="105"/>
        </w:rPr>
        <w:t>Highlights</w:t>
      </w:r>
      <w:r>
        <w:rPr>
          <w:color w:val="414042"/>
          <w:spacing w:val="-35"/>
          <w:w w:val="105"/>
        </w:rPr>
        <w:t> </w:t>
      </w:r>
      <w:r>
        <w:rPr>
          <w:color w:val="414042"/>
          <w:spacing w:val="-5"/>
          <w:w w:val="105"/>
        </w:rPr>
        <w:t>included: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  <w:tab w:pos="3664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diverse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refl</w:t>
        <w:tab/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organisation’</w:t>
      </w:r>
      <w:r>
        <w:rPr>
          <w:color w:val="414042"/>
          <w:spacing w:val="-8"/>
        </w:rPr>
        <w:t>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customer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base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4"/>
        </w:rPr>
        <w:t>Greater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loyalty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reduced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absenteeism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4"/>
        </w:rPr>
        <w:t>Better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customer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service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added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value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5"/>
        </w:rPr>
        <w:t>Experience </w:t>
      </w:r>
      <w:r>
        <w:rPr>
          <w:color w:val="414042"/>
          <w:spacing w:val="-4"/>
        </w:rPr>
        <w:t>unique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older </w:t>
      </w:r>
      <w:r>
        <w:rPr>
          <w:color w:val="414042"/>
          <w:spacing w:val="-5"/>
        </w:rPr>
        <w:t>workers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dealing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diverse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situations</w:t>
      </w:r>
      <w:r>
        <w:rPr/>
      </w:r>
    </w:p>
    <w:p>
      <w:pPr>
        <w:pStyle w:val="BodyText"/>
        <w:spacing w:line="263" w:lineRule="auto" w:before="135"/>
        <w:ind w:right="1547"/>
        <w:jc w:val="left"/>
      </w:pPr>
      <w:r>
        <w:rPr>
          <w:color w:val="414042"/>
          <w:spacing w:val="-5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7"/>
        </w:rPr>
        <w:t>discussion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r</w:t>
      </w:r>
      <w:r>
        <w:rPr>
          <w:color w:val="414042"/>
          <w:spacing w:val="-7"/>
        </w:rPr>
        <w:t>evealed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changing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attitude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employer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critical.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campaign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employ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older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workers</w:t>
      </w:r>
      <w:r>
        <w:rPr>
          <w:color w:val="414042"/>
          <w:spacing w:val="77"/>
          <w:w w:val="97"/>
        </w:rPr>
        <w:t> </w:t>
      </w:r>
      <w:r>
        <w:rPr>
          <w:color w:val="414042"/>
          <w:spacing w:val="-5"/>
        </w:rPr>
        <w:t>would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be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instrumental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bringing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about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cultural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change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8"/>
        </w:rPr>
        <w:t>essentially, </w:t>
      </w:r>
      <w:r>
        <w:rPr>
          <w:color w:val="414042"/>
          <w:spacing w:val="-6"/>
        </w:rPr>
        <w:t>changing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behaviours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employers.</w:t>
      </w:r>
      <w:r>
        <w:rPr/>
      </w:r>
    </w:p>
    <w:p>
      <w:pPr>
        <w:pStyle w:val="BodyText"/>
        <w:spacing w:line="263" w:lineRule="auto"/>
        <w:ind w:right="1653"/>
        <w:jc w:val="both"/>
      </w:pPr>
      <w:r>
        <w:rPr>
          <w:color w:val="414042"/>
          <w:spacing w:val="-4"/>
        </w:rPr>
        <w:t>Overall,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recognised </w:t>
      </w:r>
      <w:r>
        <w:rPr>
          <w:color w:val="414042"/>
        </w:rPr>
        <w:t>a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positive</w:t>
      </w:r>
      <w:r>
        <w:rPr>
          <w:color w:val="414042"/>
          <w:spacing w:val="-5"/>
        </w:rPr>
        <w:t> desir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change, </w:t>
      </w:r>
      <w:r>
        <w:rPr>
          <w:color w:val="414042"/>
          <w:spacing w:val="-4"/>
        </w:rPr>
        <w:t>particularly</w:t>
      </w:r>
      <w:r>
        <w:rPr>
          <w:color w:val="414042"/>
          <w:spacing w:val="-5"/>
        </w:rPr>
        <w:t> changes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made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from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employer’</w:t>
      </w:r>
      <w:r>
        <w:rPr>
          <w:color w:val="414042"/>
          <w:spacing w:val="-8"/>
        </w:rPr>
        <w:t>s</w:t>
      </w:r>
      <w:r>
        <w:rPr>
          <w:color w:val="414042"/>
          <w:spacing w:val="55"/>
          <w:w w:val="85"/>
        </w:rPr>
        <w:t> </w:t>
      </w:r>
      <w:r>
        <w:rPr>
          <w:color w:val="414042"/>
          <w:spacing w:val="-4"/>
        </w:rPr>
        <w:t>perspective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ocess.</w:t>
      </w:r>
      <w:r>
        <w:rPr>
          <w:color w:val="414042"/>
          <w:spacing w:val="-7"/>
        </w:rPr>
        <w:t> However,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few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members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proposed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responsibility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39"/>
          <w:w w:val="111"/>
        </w:rPr>
        <w:t> </w:t>
      </w:r>
      <w:r>
        <w:rPr>
          <w:color w:val="414042"/>
          <w:spacing w:val="-5"/>
        </w:rPr>
        <w:t>emphasise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experiential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appr</w:t>
      </w:r>
      <w:r>
        <w:rPr>
          <w:color w:val="414042"/>
          <w:spacing w:val="-5"/>
        </w:rPr>
        <w:t>oach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jobs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enthusiasm.</w:t>
      </w:r>
      <w:r>
        <w:rPr/>
      </w:r>
    </w:p>
    <w:p>
      <w:pPr>
        <w:spacing w:after="0" w:line="263" w:lineRule="auto"/>
        <w:jc w:val="both"/>
        <w:sectPr>
          <w:pgSz w:w="11910" w:h="16840"/>
          <w:pgMar w:header="0" w:footer="867" w:top="1540" w:bottom="1060" w:left="560" w:right="560"/>
        </w:sectPr>
      </w:pPr>
    </w:p>
    <w:p>
      <w:pPr>
        <w:pStyle w:val="BodyText"/>
        <w:spacing w:line="240" w:lineRule="auto" w:before="51"/>
        <w:ind w:right="0"/>
        <w:jc w:val="left"/>
      </w:pPr>
      <w:r>
        <w:rPr>
          <w:color w:val="414042"/>
          <w:spacing w:val="-4"/>
        </w:rPr>
        <w:t>Key</w:t>
      </w:r>
      <w:r>
        <w:rPr>
          <w:color w:val="414042"/>
        </w:rPr>
        <w:t> </w:t>
      </w:r>
      <w:r>
        <w:rPr>
          <w:color w:val="414042"/>
          <w:spacing w:val="-4"/>
        </w:rPr>
        <w:t>recommendations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</w:rPr>
        <w:t> </w:t>
      </w:r>
      <w:r>
        <w:rPr>
          <w:color w:val="414042"/>
          <w:spacing w:val="-4"/>
        </w:rPr>
        <w:t>implementation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strategies</w:t>
      </w:r>
      <w:r>
        <w:rPr>
          <w:color w:val="414042"/>
        </w:rPr>
        <w:t> </w:t>
      </w:r>
      <w:r>
        <w:rPr>
          <w:color w:val="414042"/>
          <w:spacing w:val="-4"/>
        </w:rPr>
        <w:t>included: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4"/>
        </w:rPr>
        <w:t>Intergeneration</w:t>
      </w:r>
      <w:r>
        <w:rPr>
          <w:color w:val="414042"/>
          <w:spacing w:val="22"/>
        </w:rPr>
        <w:t> </w:t>
      </w:r>
      <w:r>
        <w:rPr>
          <w:color w:val="414042"/>
          <w:spacing w:val="-4"/>
        </w:rPr>
        <w:t>collaborations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</w:tabs>
        <w:spacing w:line="240" w:lineRule="auto" w:before="135" w:after="0"/>
        <w:ind w:left="710" w:right="0" w:hanging="137"/>
        <w:jc w:val="left"/>
      </w:pP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eating</w:t>
      </w:r>
      <w:r>
        <w:rPr>
          <w:color w:val="414042"/>
          <w:spacing w:val="-1"/>
        </w:rPr>
        <w:t> </w:t>
      </w:r>
      <w:r>
        <w:rPr>
          <w:color w:val="414042"/>
        </w:rPr>
        <w:t>a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culture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demographic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</w:rPr>
        <w:t> </w:t>
      </w:r>
      <w:r>
        <w:rPr>
          <w:color w:val="414042"/>
          <w:spacing w:val="-5"/>
        </w:rPr>
        <w:t>respect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  <w:tab w:pos="1538" w:val="left" w:leader="none"/>
        </w:tabs>
        <w:spacing w:line="263" w:lineRule="auto" w:before="135" w:after="0"/>
        <w:ind w:left="710" w:right="1664" w:hanging="137"/>
        <w:jc w:val="left"/>
      </w:pPr>
      <w:r>
        <w:rPr>
          <w:color w:val="414042"/>
          <w:spacing w:val="-5"/>
          <w:w w:val="105"/>
        </w:rPr>
        <w:t>Increasing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discussion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about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benefi</w:t>
      </w:r>
      <w:r>
        <w:rPr>
          <w:color w:val="414042"/>
          <w:w w:val="105"/>
        </w:rPr>
        <w:t> </w:t>
      </w:r>
      <w:r>
        <w:rPr>
          <w:color w:val="414042"/>
          <w:spacing w:val="7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employing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mature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aged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workers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making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2"/>
          <w:w w:val="105"/>
        </w:rPr>
        <w:t>it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appealing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and</w:t>
      </w:r>
      <w:r>
        <w:rPr>
          <w:color w:val="414042"/>
          <w:spacing w:val="51"/>
          <w:w w:val="101"/>
        </w:rPr>
        <w:t> </w:t>
      </w:r>
      <w:r>
        <w:rPr>
          <w:color w:val="414042"/>
          <w:spacing w:val="-4"/>
          <w:w w:val="105"/>
        </w:rPr>
        <w:t>pro</w:t>
      </w:r>
      <w:r>
        <w:rPr>
          <w:color w:val="414042"/>
          <w:spacing w:val="-5"/>
          <w:w w:val="105"/>
        </w:rPr>
        <w:t>fi</w:t>
        <w:tab/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9"/>
          <w:w w:val="105"/>
        </w:rPr>
        <w:t> </w:t>
      </w:r>
      <w:r>
        <w:rPr>
          <w:color w:val="414042"/>
          <w:spacing w:val="-5"/>
          <w:w w:val="105"/>
        </w:rPr>
        <w:t>employers</w:t>
      </w:r>
      <w:r>
        <w:rPr/>
      </w:r>
    </w:p>
    <w:p>
      <w:pPr>
        <w:pStyle w:val="BodyText"/>
        <w:numPr>
          <w:ilvl w:val="1"/>
          <w:numId w:val="5"/>
        </w:numPr>
        <w:tabs>
          <w:tab w:pos="711" w:val="left" w:leader="none"/>
          <w:tab w:pos="1647" w:val="left" w:leader="none"/>
        </w:tabs>
        <w:spacing w:line="240" w:lineRule="auto" w:before="114" w:after="0"/>
        <w:ind w:left="710" w:right="0" w:hanging="137"/>
        <w:jc w:val="left"/>
      </w:pPr>
      <w:r>
        <w:rPr>
          <w:color w:val="414042"/>
          <w:spacing w:val="-4"/>
        </w:rPr>
        <w:t>In</w:t>
      </w:r>
      <w:r>
        <w:rPr>
          <w:color w:val="414042"/>
          <w:spacing w:val="-3"/>
        </w:rPr>
        <w:t>fl</w:t>
        <w:tab/>
      </w:r>
      <w:r>
        <w:rPr>
          <w:color w:val="414042"/>
          <w:spacing w:val="-5"/>
        </w:rPr>
        <w:t>behaviours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make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transitions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recruiting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ocess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easier</w:t>
      </w:r>
      <w:r>
        <w:rPr/>
      </w:r>
    </w:p>
    <w:p>
      <w:pPr>
        <w:pStyle w:val="BodyText"/>
        <w:numPr>
          <w:ilvl w:val="1"/>
          <w:numId w:val="5"/>
        </w:numPr>
        <w:tabs>
          <w:tab w:pos="707" w:val="left" w:leader="none"/>
          <w:tab w:pos="3605" w:val="left" w:leader="none"/>
        </w:tabs>
        <w:spacing w:line="240" w:lineRule="auto" w:before="135" w:after="0"/>
        <w:ind w:left="706" w:right="0" w:hanging="133"/>
        <w:jc w:val="left"/>
      </w:pPr>
      <w:r>
        <w:rPr>
          <w:color w:val="414042"/>
          <w:spacing w:val="-6"/>
        </w:rPr>
        <w:t>Greater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responsibility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on</w:t>
      </w:r>
      <w:r>
        <w:rPr>
          <w:color w:val="414042"/>
          <w:spacing w:val="-9"/>
        </w:rPr>
        <w:t> </w:t>
      </w:r>
      <w:r>
        <w:rPr>
          <w:color w:val="414042"/>
          <w:spacing w:val="-7"/>
        </w:rPr>
        <w:t>lar</w:t>
      </w:r>
      <w:r>
        <w:rPr>
          <w:color w:val="414042"/>
          <w:spacing w:val="-6"/>
        </w:rPr>
        <w:t>ger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fi</w:t>
        <w:tab/>
      </w:r>
      <w:r>
        <w:rPr>
          <w:color w:val="414042"/>
          <w:spacing w:val="-3"/>
        </w:rPr>
        <w:t>to</w:t>
      </w:r>
      <w:r>
        <w:rPr>
          <w:color w:val="414042"/>
        </w:rPr>
        <w:t> </w:t>
      </w:r>
      <w:r>
        <w:rPr>
          <w:color w:val="414042"/>
          <w:spacing w:val="-6"/>
        </w:rPr>
        <w:t>educate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and</w:t>
      </w:r>
      <w:r>
        <w:rPr>
          <w:color w:val="414042"/>
        </w:rPr>
        <w:t> </w:t>
      </w:r>
      <w:r>
        <w:rPr>
          <w:color w:val="414042"/>
          <w:spacing w:val="-6"/>
        </w:rPr>
        <w:t>provide</w:t>
      </w:r>
      <w:r>
        <w:rPr>
          <w:color w:val="414042"/>
        </w:rPr>
        <w:t> </w:t>
      </w:r>
      <w:r>
        <w:rPr>
          <w:color w:val="414042"/>
          <w:spacing w:val="-7"/>
        </w:rPr>
        <w:t>incentives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to</w:t>
      </w:r>
      <w:r>
        <w:rPr>
          <w:color w:val="414042"/>
        </w:rPr>
        <w:t> </w:t>
      </w:r>
      <w:r>
        <w:rPr>
          <w:color w:val="414042"/>
          <w:spacing w:val="-3"/>
        </w:rPr>
        <w:t>do</w:t>
      </w:r>
      <w:r>
        <w:rPr>
          <w:color w:val="414042"/>
        </w:rPr>
        <w:t> </w:t>
      </w:r>
      <w:r>
        <w:rPr>
          <w:color w:val="414042"/>
          <w:spacing w:val="-4"/>
        </w:rPr>
        <w:t>the</w:t>
      </w:r>
      <w:r>
        <w:rPr>
          <w:color w:val="414042"/>
        </w:rPr>
        <w:t> </w:t>
      </w:r>
      <w:r>
        <w:rPr>
          <w:color w:val="414042"/>
          <w:spacing w:val="-5"/>
        </w:rPr>
        <w:t>right</w:t>
      </w:r>
      <w:r>
        <w:rPr>
          <w:color w:val="414042"/>
          <w:spacing w:val="1"/>
        </w:rPr>
        <w:t> </w:t>
      </w:r>
      <w:r>
        <w:rPr>
          <w:color w:val="414042"/>
          <w:spacing w:val="-6"/>
        </w:rPr>
        <w:t>thing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8"/>
          <w:szCs w:val="18"/>
        </w:rPr>
      </w:pPr>
    </w:p>
    <w:p>
      <w:pPr>
        <w:spacing w:line="240" w:lineRule="auto" w:before="7"/>
        <w:rPr>
          <w:rFonts w:ascii="Arial" w:hAnsi="Arial" w:cs="Arial" w:eastAsia="Arial"/>
          <w:sz w:val="24"/>
          <w:szCs w:val="24"/>
        </w:rPr>
      </w:pPr>
    </w:p>
    <w:p>
      <w:pPr>
        <w:pStyle w:val="Heading7"/>
        <w:spacing w:line="240" w:lineRule="auto"/>
        <w:ind w:right="0"/>
        <w:jc w:val="left"/>
        <w:rPr>
          <w:b w:val="0"/>
          <w:bCs w:val="0"/>
        </w:rPr>
      </w:pPr>
      <w:r>
        <w:rPr>
          <w:color w:val="414042"/>
          <w:spacing w:val="-9"/>
        </w:rPr>
        <w:t>TALENT</w:t>
      </w:r>
      <w:r>
        <w:rPr>
          <w:color w:val="414042"/>
          <w:spacing w:val="-25"/>
        </w:rPr>
        <w:t> </w:t>
      </w:r>
      <w:r>
        <w:rPr>
          <w:color w:val="414042"/>
          <w:spacing w:val="-5"/>
        </w:rPr>
        <w:t>MANAGEMENT</w:t>
      </w:r>
      <w:r>
        <w:rPr>
          <w:b w:val="0"/>
        </w:rPr>
      </w:r>
    </w:p>
    <w:p>
      <w:pPr>
        <w:pStyle w:val="BodyText"/>
        <w:tabs>
          <w:tab w:pos="3278" w:val="left" w:leader="none"/>
          <w:tab w:pos="6813" w:val="left" w:leader="none"/>
        </w:tabs>
        <w:spacing w:line="263" w:lineRule="auto" w:before="130"/>
        <w:ind w:right="1817"/>
        <w:jc w:val="left"/>
      </w:pPr>
      <w:r>
        <w:rPr>
          <w:color w:val="414042"/>
          <w:spacing w:val="-10"/>
        </w:rPr>
        <w:t>T</w:t>
      </w:r>
      <w:r>
        <w:rPr>
          <w:color w:val="414042"/>
          <w:spacing w:val="-9"/>
        </w:rPr>
        <w:t>alent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management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is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pr</w:t>
      </w:r>
      <w:r>
        <w:rPr>
          <w:color w:val="414042"/>
          <w:spacing w:val="-7"/>
        </w:rPr>
        <w:t>ocess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by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which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candidates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with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potential,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typically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individuals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who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ar</w:t>
      </w:r>
      <w:r>
        <w:rPr>
          <w:color w:val="414042"/>
          <w:spacing w:val="-6"/>
        </w:rPr>
        <w:t>e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more</w:t>
      </w:r>
      <w:r>
        <w:rPr>
          <w:color w:val="414042"/>
          <w:spacing w:val="85"/>
        </w:rPr>
        <w:t> </w:t>
      </w:r>
      <w:r>
        <w:rPr>
          <w:color w:val="414042"/>
          <w:spacing w:val="-5"/>
        </w:rPr>
        <w:t>highly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skilled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than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others,</w:t>
      </w:r>
      <w:r>
        <w:rPr>
          <w:color w:val="414042"/>
          <w:spacing w:val="-9"/>
        </w:rPr>
        <w:t> </w:t>
      </w:r>
      <w:r>
        <w:rPr>
          <w:color w:val="414042"/>
          <w:spacing w:val="-7"/>
        </w:rPr>
        <w:t>ar</w:t>
      </w:r>
      <w:r>
        <w:rPr>
          <w:color w:val="414042"/>
          <w:spacing w:val="-6"/>
        </w:rPr>
        <w:t>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identifi</w:t>
        <w:tab/>
        <w:t>The </w:t>
      </w:r>
      <w:r>
        <w:rPr>
          <w:color w:val="414042"/>
          <w:spacing w:val="-6"/>
        </w:rPr>
        <w:t>pr</w:t>
      </w:r>
      <w:r>
        <w:rPr>
          <w:color w:val="414042"/>
          <w:spacing w:val="-7"/>
        </w:rPr>
        <w:t>ocess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is </w:t>
      </w:r>
      <w:r>
        <w:rPr>
          <w:color w:val="414042"/>
          <w:spacing w:val="-6"/>
        </w:rPr>
        <w:t>intended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nurture</w:t>
      </w:r>
      <w:r>
        <w:rPr>
          <w:color w:val="414042"/>
          <w:spacing w:val="-5"/>
        </w:rPr>
        <w:t> identifi</w:t>
        <w:tab/>
        <w:t>talent </w:t>
      </w:r>
      <w:r>
        <w:rPr>
          <w:color w:val="414042"/>
          <w:spacing w:val="-3"/>
        </w:rPr>
        <w:t>to</w:t>
      </w:r>
      <w:r>
        <w:rPr>
          <w:color w:val="414042"/>
          <w:spacing w:val="-6"/>
        </w:rPr>
        <w:t> take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on</w:t>
      </w:r>
      <w:r>
        <w:rPr>
          <w:color w:val="414042"/>
          <w:spacing w:val="-6"/>
        </w:rPr>
        <w:t> leadership</w:t>
      </w:r>
      <w:r>
        <w:rPr>
          <w:color w:val="414042"/>
          <w:spacing w:val="55"/>
        </w:rPr>
        <w:t> </w:t>
      </w:r>
      <w:r>
        <w:rPr>
          <w:color w:val="414042"/>
          <w:spacing w:val="-6"/>
        </w:rPr>
        <w:t>r</w:t>
      </w:r>
      <w:r>
        <w:rPr>
          <w:color w:val="414042"/>
          <w:spacing w:val="-7"/>
        </w:rPr>
        <w:t>oles </w:t>
      </w:r>
      <w:r>
        <w:rPr>
          <w:color w:val="414042"/>
          <w:spacing w:val="-5"/>
        </w:rPr>
        <w:t>within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or</w:t>
      </w:r>
      <w:r>
        <w:rPr>
          <w:color w:val="414042"/>
          <w:spacing w:val="-7"/>
        </w:rPr>
        <w:t>ganisations </w:t>
      </w:r>
      <w:r>
        <w:rPr>
          <w:color w:val="414042"/>
          <w:spacing w:val="-3"/>
        </w:rPr>
        <w:t>by</w:t>
      </w:r>
      <w:r>
        <w:rPr>
          <w:color w:val="414042"/>
          <w:spacing w:val="-6"/>
        </w:rPr>
        <w:t> </w:t>
      </w:r>
      <w:r>
        <w:rPr>
          <w:color w:val="414042"/>
          <w:spacing w:val="-7"/>
        </w:rPr>
        <w:t>cr</w:t>
      </w:r>
      <w:r>
        <w:rPr>
          <w:color w:val="414042"/>
          <w:spacing w:val="-6"/>
        </w:rPr>
        <w:t>eating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right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opportunities </w:t>
      </w:r>
      <w:r>
        <w:rPr>
          <w:color w:val="414042"/>
          <w:spacing w:val="-4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them.</w:t>
      </w:r>
      <w:r>
        <w:rPr>
          <w:color w:val="414042"/>
          <w:spacing w:val="-7"/>
        </w:rPr>
        <w:t> </w:t>
      </w:r>
      <w:r>
        <w:rPr>
          <w:color w:val="414042"/>
          <w:spacing w:val="-10"/>
        </w:rPr>
        <w:t>T</w:t>
      </w:r>
      <w:r>
        <w:rPr>
          <w:color w:val="414042"/>
          <w:spacing w:val="-9"/>
        </w:rPr>
        <w:t>alent</w:t>
      </w:r>
      <w:r>
        <w:rPr>
          <w:color w:val="414042"/>
          <w:spacing w:val="-6"/>
        </w:rPr>
        <w:t> management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also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occurs</w:t>
      </w:r>
      <w:r>
        <w:rPr>
          <w:color w:val="414042"/>
          <w:spacing w:val="-7"/>
        </w:rPr>
        <w:t> wher</w:t>
      </w:r>
      <w:r>
        <w:rPr>
          <w:color w:val="414042"/>
          <w:spacing w:val="-6"/>
        </w:rPr>
        <w:t>e</w:t>
      </w:r>
      <w:r>
        <w:rPr/>
      </w:r>
    </w:p>
    <w:p>
      <w:pPr>
        <w:pStyle w:val="BodyText"/>
        <w:spacing w:line="240" w:lineRule="auto" w:before="0"/>
        <w:ind w:right="0"/>
        <w:jc w:val="left"/>
      </w:pPr>
      <w:r>
        <w:rPr>
          <w:color w:val="414042"/>
          <w:spacing w:val="-6"/>
        </w:rPr>
        <w:t>or</w:t>
      </w:r>
      <w:r>
        <w:rPr>
          <w:color w:val="414042"/>
          <w:spacing w:val="-7"/>
        </w:rPr>
        <w:t>ganisations</w:t>
      </w:r>
      <w:r>
        <w:rPr>
          <w:color w:val="414042"/>
          <w:spacing w:val="-12"/>
        </w:rPr>
        <w:t> </w:t>
      </w:r>
      <w:r>
        <w:rPr>
          <w:color w:val="414042"/>
          <w:spacing w:val="-7"/>
        </w:rPr>
        <w:t>cr</w:t>
      </w:r>
      <w:r>
        <w:rPr>
          <w:color w:val="414042"/>
          <w:spacing w:val="-6"/>
        </w:rPr>
        <w:t>eate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leadership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cohorts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discuss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skills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needed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7"/>
        </w:rPr>
        <w:t>ensur</w:t>
      </w:r>
      <w:r>
        <w:rPr>
          <w:color w:val="414042"/>
          <w:spacing w:val="-6"/>
        </w:rPr>
        <w:t>e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competitive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advantage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futur</w:t>
      </w:r>
      <w:r>
        <w:rPr>
          <w:color w:val="414042"/>
          <w:spacing w:val="-8"/>
        </w:rPr>
        <w:t>e.</w:t>
      </w:r>
      <w:r>
        <w:rPr/>
      </w:r>
    </w:p>
    <w:p>
      <w:pPr>
        <w:spacing w:line="240" w:lineRule="auto" w:before="5"/>
        <w:rPr>
          <w:rFonts w:ascii="Arial" w:hAnsi="Arial" w:cs="Arial" w:eastAsia="Arial"/>
          <w:sz w:val="19"/>
          <w:szCs w:val="19"/>
        </w:rPr>
      </w:pP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5853068" cy="2715768"/>
            <wp:effectExtent l="0" t="0" r="0" b="0"/>
            <wp:docPr id="31" name="image25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25.jpe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53068" cy="2715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11"/>
        <w:rPr>
          <w:rFonts w:ascii="Arial" w:hAnsi="Arial" w:cs="Arial" w:eastAsia="Arial"/>
          <w:sz w:val="16"/>
          <w:szCs w:val="16"/>
        </w:rPr>
      </w:pPr>
    </w:p>
    <w:p>
      <w:pPr>
        <w:pStyle w:val="BodyText"/>
        <w:tabs>
          <w:tab w:pos="6860" w:val="left" w:leader="none"/>
        </w:tabs>
        <w:spacing w:line="263" w:lineRule="auto" w:before="0"/>
        <w:ind w:right="1891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8"/>
        </w:rPr>
        <w:t>T</w:t>
      </w:r>
      <w:r>
        <w:rPr>
          <w:color w:val="414042"/>
          <w:spacing w:val="-7"/>
        </w:rPr>
        <w:t>alent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breakout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discussed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certain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assumptions </w:t>
      </w:r>
      <w:r>
        <w:rPr>
          <w:color w:val="414042"/>
          <w:spacing w:val="-4"/>
        </w:rPr>
        <w:t>about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needs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abilities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63"/>
          <w:w w:val="106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3"/>
        </w:rPr>
        <w:t> that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3"/>
        </w:rPr>
        <w:t> part </w:t>
      </w:r>
      <w:r>
        <w:rPr>
          <w:color w:val="414042"/>
          <w:spacing w:val="-2"/>
        </w:rPr>
        <w:t>of </w:t>
      </w:r>
      <w:r>
        <w:rPr>
          <w:color w:val="414042"/>
          <w:spacing w:val="-3"/>
        </w:rPr>
        <w:t>the </w:t>
      </w:r>
      <w:r>
        <w:rPr>
          <w:color w:val="414042"/>
          <w:spacing w:val="-4"/>
        </w:rPr>
        <w:t>talent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ocess.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identifi</w:t>
        <w:tab/>
      </w:r>
      <w:r>
        <w:rPr>
          <w:color w:val="414042"/>
          <w:spacing w:val="-5"/>
        </w:rPr>
        <w:t>assumptions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surr</w:t>
      </w:r>
      <w:r>
        <w:rPr>
          <w:color w:val="414042"/>
          <w:spacing w:val="-5"/>
        </w:rPr>
        <w:t>ounding</w:t>
      </w:r>
      <w:r>
        <w:rPr/>
      </w:r>
    </w:p>
    <w:p>
      <w:pPr>
        <w:pStyle w:val="BodyText"/>
        <w:spacing w:line="263" w:lineRule="auto" w:before="0"/>
        <w:ind w:right="1510"/>
        <w:jc w:val="left"/>
      </w:pPr>
      <w:r>
        <w:rPr>
          <w:color w:val="414042"/>
          <w:spacing w:val="-4"/>
        </w:rPr>
        <w:t>individuals’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“peak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car</w:t>
      </w:r>
      <w:r>
        <w:rPr>
          <w:color w:val="414042"/>
          <w:spacing w:val="-4"/>
        </w:rPr>
        <w:t>eers”,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where,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after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certain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time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person</w:t>
      </w:r>
      <w:r>
        <w:rPr>
          <w:color w:val="414042"/>
          <w:spacing w:val="-6"/>
        </w:rPr>
        <w:t>’</w:t>
      </w:r>
      <w:r>
        <w:rPr>
          <w:color w:val="414042"/>
          <w:spacing w:val="-9"/>
        </w:rPr>
        <w:t>s</w:t>
      </w:r>
      <w:r>
        <w:rPr>
          <w:color w:val="414042"/>
          <w:spacing w:val="-10"/>
        </w:rPr>
        <w:t> </w:t>
      </w:r>
      <w:r>
        <w:rPr>
          <w:color w:val="414042"/>
          <w:spacing w:val="-8"/>
        </w:rPr>
        <w:t>car</w:t>
      </w:r>
      <w:r>
        <w:rPr>
          <w:color w:val="414042"/>
          <w:spacing w:val="-7"/>
        </w:rPr>
        <w:t>eer</w:t>
      </w:r>
      <w:r>
        <w:rPr>
          <w:color w:val="414042"/>
          <w:spacing w:val="-8"/>
        </w:rPr>
        <w:t>,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he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she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assumed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eached</w:t>
      </w:r>
      <w:r>
        <w:rPr>
          <w:color w:val="414042"/>
          <w:spacing w:val="67"/>
          <w:w w:val="9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ultimate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potential.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An</w:t>
      </w:r>
      <w:r>
        <w:rPr>
          <w:color w:val="414042"/>
        </w:rPr>
        <w:t> </w:t>
      </w:r>
      <w:r>
        <w:rPr>
          <w:color w:val="414042"/>
          <w:spacing w:val="-4"/>
        </w:rPr>
        <w:t>example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given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in</w:t>
      </w:r>
      <w:r>
        <w:rPr>
          <w:color w:val="41404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context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4"/>
        </w:rPr>
        <w:t>potential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continue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innovate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73"/>
          <w:w w:val="103"/>
        </w:rPr>
        <w:t> </w:t>
      </w:r>
      <w:r>
        <w:rPr>
          <w:color w:val="414042"/>
          <w:spacing w:val="-4"/>
        </w:rPr>
        <w:t>presumption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ability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expiration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date.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particularly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applicable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academia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esearch-based</w:t>
      </w:r>
      <w:r>
        <w:rPr>
          <w:color w:val="414042"/>
          <w:spacing w:val="63"/>
          <w:w w:val="99"/>
        </w:rPr>
        <w:t> </w:t>
      </w:r>
      <w:r>
        <w:rPr>
          <w:color w:val="414042"/>
          <w:spacing w:val="-5"/>
        </w:rPr>
        <w:t>industries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reliant </w:t>
      </w:r>
      <w:r>
        <w:rPr>
          <w:color w:val="414042"/>
          <w:spacing w:val="-2"/>
        </w:rPr>
        <w:t>on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innovation.</w:t>
      </w:r>
      <w:r>
        <w:rPr/>
      </w:r>
    </w:p>
    <w:p>
      <w:pPr>
        <w:pStyle w:val="BodyText"/>
        <w:tabs>
          <w:tab w:pos="3130" w:val="left" w:leader="none"/>
          <w:tab w:pos="8180" w:val="left" w:leader="none"/>
        </w:tabs>
        <w:spacing w:line="263" w:lineRule="auto"/>
        <w:ind w:right="1664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general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assumptions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ound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retirement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appear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no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longer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valid,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especially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</w:t>
      </w:r>
      <w:r>
        <w:rPr>
          <w:color w:val="414042"/>
          <w:spacing w:val="79"/>
          <w:w w:val="9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retiring</w:t>
      </w:r>
      <w:r>
        <w:rPr>
          <w:color w:val="414042"/>
          <w:spacing w:val="-1"/>
        </w:rPr>
        <w:t> </w:t>
      </w:r>
      <w:r>
        <w:rPr>
          <w:color w:val="414042"/>
          <w:spacing w:val="-7"/>
        </w:rPr>
        <w:t>later</w:t>
      </w:r>
      <w:r>
        <w:rPr>
          <w:color w:val="414042"/>
          <w:spacing w:val="-8"/>
        </w:rPr>
        <w:t>.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Participants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identifi</w:t>
        <w:tab/>
      </w:r>
      <w:r>
        <w:rPr>
          <w:color w:val="414042"/>
          <w:spacing w:val="-3"/>
        </w:rPr>
        <w:t>an</w:t>
      </w:r>
      <w:r>
        <w:rPr>
          <w:color w:val="414042"/>
          <w:spacing w:val="-4"/>
        </w:rPr>
        <w:t> assumption</w:t>
      </w:r>
      <w:r>
        <w:rPr>
          <w:color w:val="414042"/>
          <w:spacing w:val="-3"/>
        </w:rPr>
        <w:t> that </w:t>
      </w:r>
      <w:r>
        <w:rPr>
          <w:color w:val="414042"/>
          <w:spacing w:val="-4"/>
        </w:rPr>
        <w:t>people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positions</w:t>
      </w:r>
      <w:r>
        <w:rPr>
          <w:color w:val="414042"/>
          <w:spacing w:val="-3"/>
        </w:rPr>
        <w:t> with high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level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physicality</w:t>
      </w:r>
      <w:r>
        <w:rPr>
          <w:color w:val="414042"/>
          <w:spacing w:val="-3"/>
        </w:rPr>
        <w:t> will</w:t>
      </w:r>
      <w:r>
        <w:rPr>
          <w:color w:val="414042"/>
          <w:spacing w:val="-4"/>
        </w:rPr>
        <w:t> be</w:t>
      </w:r>
      <w:r>
        <w:rPr>
          <w:color w:val="414042"/>
          <w:spacing w:val="67"/>
          <w:w w:val="104"/>
        </w:rPr>
        <w:t> </w:t>
      </w:r>
      <w:r>
        <w:rPr>
          <w:color w:val="414042"/>
          <w:spacing w:val="-4"/>
        </w:rPr>
        <w:t>unable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continue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into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age,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health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physical </w:t>
      </w:r>
      <w:r>
        <w:rPr>
          <w:color w:val="414042"/>
          <w:spacing w:val="-4"/>
        </w:rPr>
        <w:t>conditions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deteriorate.</w:t>
      </w:r>
      <w:r>
        <w:rPr>
          <w:color w:val="414042"/>
          <w:spacing w:val="-5"/>
        </w:rPr>
        <w:t> Likewise, </w:t>
      </w:r>
      <w:r>
        <w:rPr>
          <w:color w:val="414042"/>
          <w:spacing w:val="-2"/>
        </w:rPr>
        <w:t>it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noted</w:t>
      </w:r>
      <w:r>
        <w:rPr>
          <w:color w:val="414042"/>
          <w:spacing w:val="67"/>
          <w:w w:val="105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workplace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health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safety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regulations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mandate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baseline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level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physical</w:t>
      </w:r>
      <w:r>
        <w:rPr>
          <w:color w:val="414042"/>
          <w:spacing w:val="-10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</w:rPr>
        <w:t>.</w:t>
      </w:r>
      <w:r>
        <w:rPr/>
      </w:r>
    </w:p>
    <w:p>
      <w:pPr>
        <w:pStyle w:val="BodyText"/>
        <w:tabs>
          <w:tab w:pos="8081" w:val="left" w:leader="none"/>
        </w:tabs>
        <w:spacing w:line="263" w:lineRule="auto"/>
        <w:ind w:right="1509"/>
        <w:jc w:val="left"/>
      </w:pPr>
      <w:r>
        <w:rPr>
          <w:color w:val="414042"/>
          <w:spacing w:val="-11"/>
        </w:rPr>
        <w:t>Y</w:t>
      </w:r>
      <w:r>
        <w:rPr>
          <w:color w:val="414042"/>
          <w:spacing w:val="-9"/>
        </w:rPr>
        <w:t>et </w:t>
      </w:r>
      <w:r>
        <w:rPr>
          <w:color w:val="414042"/>
          <w:spacing w:val="-5"/>
        </w:rPr>
        <w:t>again,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recognition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emerging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access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1"/>
        </w:rPr>
        <w:t>fl</w:t>
        <w:tab/>
      </w:r>
      <w:r>
        <w:rPr>
          <w:color w:val="414042"/>
          <w:spacing w:val="-4"/>
        </w:rPr>
        <w:t>working</w:t>
      </w:r>
      <w:r>
        <w:rPr>
          <w:color w:val="414042"/>
          <w:spacing w:val="37"/>
          <w:w w:val="102"/>
        </w:rPr>
        <w:t> </w:t>
      </w:r>
      <w:r>
        <w:rPr>
          <w:color w:val="414042"/>
          <w:spacing w:val="-5"/>
        </w:rPr>
        <w:t>arrangements, wher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home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part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time,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ease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transition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retirement </w:t>
      </w:r>
      <w:r>
        <w:rPr>
          <w:color w:val="414042"/>
          <w:spacing w:val="-4"/>
        </w:rPr>
        <w:t>and</w:t>
      </w:r>
      <w:r>
        <w:rPr>
          <w:color w:val="414042"/>
          <w:spacing w:val="-4"/>
          <w:w w:val="101"/>
        </w:rPr>
        <w:t> </w:t>
      </w:r>
      <w:r>
        <w:rPr>
          <w:color w:val="414042"/>
          <w:spacing w:val="39"/>
          <w:w w:val="101"/>
        </w:rPr>
        <w:t> </w:t>
      </w:r>
      <w:r>
        <w:rPr>
          <w:color w:val="414042"/>
          <w:spacing w:val="-4"/>
        </w:rPr>
        <w:t>continue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produce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income.</w:t>
      </w:r>
      <w:r>
        <w:rPr>
          <w:color w:val="414042"/>
          <w:spacing w:val="-5"/>
        </w:rPr>
        <w:t> Ther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ar</w:t>
      </w:r>
      <w:r>
        <w:rPr>
          <w:color w:val="414042"/>
          <w:spacing w:val="-4"/>
        </w:rPr>
        <w:t>e</w:t>
      </w:r>
      <w:r>
        <w:rPr>
          <w:color w:val="414042"/>
          <w:spacing w:val="-5"/>
        </w:rPr>
        <w:t> assumptions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 </w:t>
      </w:r>
      <w:r>
        <w:rPr>
          <w:color w:val="414042"/>
          <w:spacing w:val="-3"/>
        </w:rPr>
        <w:t>head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count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drop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once</w:t>
      </w:r>
      <w:r>
        <w:rPr>
          <w:color w:val="414042"/>
          <w:spacing w:val="-5"/>
        </w:rPr>
        <w:t> workers </w:t>
      </w:r>
      <w:r>
        <w:rPr>
          <w:color w:val="414042"/>
          <w:spacing w:val="-4"/>
        </w:rPr>
        <w:t>stop</w:t>
      </w:r>
      <w:r>
        <w:rPr>
          <w:color w:val="414042"/>
          <w:spacing w:val="41"/>
          <w:w w:val="103"/>
        </w:rPr>
        <w:t> </w:t>
      </w:r>
      <w:r>
        <w:rPr>
          <w:color w:val="414042"/>
          <w:spacing w:val="-4"/>
        </w:rPr>
        <w:t>working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full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time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hours.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unclear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how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human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esources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manage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increasing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number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0.25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0.5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full</w:t>
      </w:r>
      <w:r>
        <w:rPr>
          <w:color w:val="414042"/>
          <w:spacing w:val="63"/>
          <w:w w:val="104"/>
        </w:rPr>
        <w:t> </w:t>
      </w:r>
      <w:r>
        <w:rPr>
          <w:color w:val="414042"/>
          <w:spacing w:val="-3"/>
        </w:rPr>
        <w:t>time </w:t>
      </w:r>
      <w:r>
        <w:rPr>
          <w:color w:val="414042"/>
          <w:spacing w:val="-4"/>
        </w:rPr>
        <w:t>employees</w:t>
      </w:r>
      <w:r>
        <w:rPr>
          <w:color w:val="414042"/>
          <w:spacing w:val="-3"/>
        </w:rPr>
        <w:t> but</w:t>
      </w:r>
      <w:r>
        <w:rPr>
          <w:color w:val="414042"/>
          <w:spacing w:val="-2"/>
        </w:rPr>
        <w:t> it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highlighted</w:t>
      </w:r>
      <w:r>
        <w:rPr>
          <w:color w:val="414042"/>
          <w:spacing w:val="-3"/>
        </w:rPr>
        <w:t> that this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be </w:t>
      </w:r>
      <w:r>
        <w:rPr>
          <w:color w:val="414042"/>
          <w:spacing w:val="-3"/>
        </w:rPr>
        <w:t>part </w:t>
      </w:r>
      <w:r>
        <w:rPr>
          <w:color w:val="414042"/>
          <w:spacing w:val="-2"/>
        </w:rPr>
        <w:t>of </w:t>
      </w:r>
      <w:r>
        <w:rPr>
          <w:color w:val="414042"/>
          <w:spacing w:val="-3"/>
        </w:rPr>
        <w:t>an </w:t>
      </w:r>
      <w:r>
        <w:rPr>
          <w:color w:val="414042"/>
          <w:spacing w:val="-6"/>
        </w:rPr>
        <w:t>organisation’</w:t>
      </w:r>
      <w:r>
        <w:rPr>
          <w:color w:val="414042"/>
          <w:spacing w:val="-8"/>
        </w:rPr>
        <w:t>s</w:t>
      </w:r>
      <w:r>
        <w:rPr>
          <w:color w:val="414042"/>
          <w:spacing w:val="-3"/>
        </w:rPr>
        <w:t> long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term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plan.</w:t>
      </w:r>
      <w:r>
        <w:rPr/>
      </w:r>
    </w:p>
    <w:p>
      <w:pPr>
        <w:pStyle w:val="BodyText"/>
        <w:spacing w:line="263" w:lineRule="auto"/>
        <w:ind w:right="1785"/>
        <w:jc w:val="left"/>
      </w:pPr>
      <w:r>
        <w:rPr>
          <w:color w:val="414042"/>
          <w:spacing w:val="-5"/>
          <w:w w:val="105"/>
        </w:rPr>
        <w:t>Workers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who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are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location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driven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4"/>
          <w:w w:val="105"/>
        </w:rPr>
        <w:t>will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2"/>
          <w:w w:val="105"/>
        </w:rPr>
        <w:t>be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challenged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4"/>
          <w:w w:val="105"/>
        </w:rPr>
        <w:t>will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2"/>
          <w:w w:val="105"/>
        </w:rPr>
        <w:t>be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stuck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between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deteriorating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health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4"/>
          <w:w w:val="105"/>
        </w:rPr>
        <w:t>and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fi</w:t>
      </w:r>
      <w:r>
        <w:rPr>
          <w:color w:val="414042"/>
          <w:spacing w:val="63"/>
          <w:w w:val="103"/>
        </w:rPr>
        <w:t> </w:t>
      </w:r>
      <w:r>
        <w:rPr>
          <w:color w:val="414042"/>
          <w:spacing w:val="-7"/>
          <w:w w:val="105"/>
        </w:rPr>
        <w:t>security.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3"/>
          <w:w w:val="105"/>
        </w:rPr>
        <w:t>An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example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council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workers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4"/>
          <w:w w:val="105"/>
        </w:rPr>
        <w:t>was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pr</w:t>
      </w:r>
      <w:r>
        <w:rPr>
          <w:color w:val="414042"/>
          <w:spacing w:val="-5"/>
          <w:w w:val="105"/>
        </w:rPr>
        <w:t>ovided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3"/>
          <w:w w:val="105"/>
        </w:rPr>
        <w:t>in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relation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0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category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employees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who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5"/>
          <w:w w:val="105"/>
        </w:rPr>
        <w:t>are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5"/>
          <w:w w:val="105"/>
        </w:rPr>
        <w:t>unable</w:t>
      </w:r>
      <w:r>
        <w:rPr>
          <w:color w:val="414042"/>
          <w:spacing w:val="-29"/>
          <w:w w:val="105"/>
        </w:rPr>
        <w:t> </w:t>
      </w:r>
      <w:r>
        <w:rPr>
          <w:color w:val="414042"/>
          <w:spacing w:val="-4"/>
          <w:w w:val="105"/>
        </w:rPr>
        <w:t>to</w:t>
      </w:r>
      <w:r>
        <w:rPr>
          <w:color w:val="414042"/>
          <w:spacing w:val="59"/>
          <w:w w:val="111"/>
        </w:rPr>
        <w:t> </w:t>
      </w:r>
      <w:r>
        <w:rPr>
          <w:color w:val="414042"/>
          <w:spacing w:val="-5"/>
          <w:w w:val="105"/>
        </w:rPr>
        <w:t>leave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work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3"/>
          <w:w w:val="105"/>
        </w:rPr>
        <w:t>as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they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are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dependent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3"/>
          <w:w w:val="105"/>
        </w:rPr>
        <w:t>on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3"/>
          <w:w w:val="105"/>
        </w:rPr>
        <w:t>an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income,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3"/>
          <w:w w:val="105"/>
        </w:rPr>
        <w:t>but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do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3"/>
          <w:w w:val="105"/>
        </w:rPr>
        <w:t>not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generally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have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the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necessary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skills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2"/>
          <w:w w:val="105"/>
        </w:rPr>
        <w:t>to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move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3"/>
          <w:w w:val="105"/>
        </w:rPr>
        <w:t>onto</w:t>
      </w:r>
      <w:r>
        <w:rPr>
          <w:color w:val="414042"/>
          <w:spacing w:val="-31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57"/>
          <w:w w:val="93"/>
        </w:rPr>
        <w:t> </w:t>
      </w:r>
      <w:r>
        <w:rPr>
          <w:color w:val="414042"/>
          <w:spacing w:val="-4"/>
          <w:w w:val="105"/>
        </w:rPr>
        <w:t>less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physical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position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2"/>
          <w:w w:val="105"/>
        </w:rPr>
        <w:t>or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4"/>
          <w:w w:val="105"/>
        </w:rPr>
        <w:t>type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2"/>
          <w:w w:val="105"/>
        </w:rPr>
        <w:t>of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work.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BodyText"/>
        <w:spacing w:line="263" w:lineRule="auto" w:before="51"/>
        <w:ind w:right="1547"/>
        <w:jc w:val="left"/>
      </w:pPr>
      <w:r>
        <w:rPr>
          <w:color w:val="414042"/>
          <w:spacing w:val="-4"/>
        </w:rPr>
        <w:t>Following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discussion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challenges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retraining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“blue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collar”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workers. </w:t>
      </w:r>
      <w:r>
        <w:rPr>
          <w:color w:val="414042"/>
          <w:spacing w:val="-3"/>
        </w:rPr>
        <w:t>Blue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collar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industry</w:t>
      </w:r>
      <w:r>
        <w:rPr>
          <w:color w:val="414042"/>
          <w:spacing w:val="59"/>
        </w:rPr>
        <w:t> </w:t>
      </w:r>
      <w:r>
        <w:rPr>
          <w:color w:val="414042"/>
          <w:spacing w:val="-5"/>
        </w:rPr>
        <w:t>workers,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those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councils,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aspects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building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industry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mining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industry</w:t>
      </w:r>
      <w:r>
        <w:rPr>
          <w:color w:val="414042"/>
          <w:spacing w:val="-7"/>
        </w:rPr>
        <w:t>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do</w:t>
      </w:r>
      <w:r>
        <w:rPr>
          <w:color w:val="414042"/>
          <w:spacing w:val="71"/>
          <w:w w:val="108"/>
        </w:rPr>
        <w:t> </w:t>
      </w:r>
      <w:r>
        <w:rPr>
          <w:color w:val="414042"/>
          <w:spacing w:val="-5"/>
        </w:rPr>
        <w:t>physically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strenuous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work.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2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r</w:t>
      </w:r>
      <w:r>
        <w:rPr>
          <w:color w:val="414042"/>
          <w:spacing w:val="-5"/>
        </w:rPr>
        <w:t>esult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within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industry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cannot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continue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age.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will</w:t>
      </w:r>
      <w:r>
        <w:rPr>
          <w:color w:val="414042"/>
          <w:spacing w:val="59"/>
          <w:w w:val="102"/>
        </w:rPr>
        <w:t> </w:t>
      </w:r>
      <w:r>
        <w:rPr>
          <w:color w:val="414042"/>
          <w:spacing w:val="-5"/>
        </w:rPr>
        <w:t>require </w:t>
      </w:r>
      <w:r>
        <w:rPr>
          <w:color w:val="414042"/>
          <w:spacing w:val="-4"/>
        </w:rPr>
        <w:t>investment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early </w:t>
      </w:r>
      <w:r>
        <w:rPr>
          <w:color w:val="414042"/>
          <w:spacing w:val="-4"/>
        </w:rPr>
        <w:t>intervention </w:t>
      </w:r>
      <w:r>
        <w:rPr>
          <w:color w:val="414042"/>
          <w:spacing w:val="-2"/>
        </w:rPr>
        <w:t>by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Government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or</w:t>
      </w:r>
      <w:r>
        <w:rPr>
          <w:color w:val="414042"/>
          <w:spacing w:val="-5"/>
        </w:rPr>
        <w:t>ganisations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4"/>
        </w:rPr>
        <w:t> growing </w:t>
      </w: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ce.</w:t>
      </w:r>
      <w:r>
        <w:rPr>
          <w:color w:val="414042"/>
          <w:spacing w:val="55"/>
          <w:w w:val="97"/>
        </w:rPr>
        <w:t> </w:t>
      </w:r>
      <w:r>
        <w:rPr>
          <w:color w:val="414042"/>
          <w:spacing w:val="-3"/>
        </w:rPr>
        <w:t>Without</w:t>
      </w:r>
      <w:r>
        <w:rPr>
          <w:color w:val="414042"/>
          <w:spacing w:val="1"/>
        </w:rPr>
        <w:t> </w:t>
      </w:r>
      <w:r>
        <w:rPr>
          <w:color w:val="414042"/>
        </w:rPr>
        <w:t>a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doubt,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formalised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strategies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2"/>
        </w:rPr>
        <w:t> </w:t>
      </w:r>
      <w:r>
        <w:rPr>
          <w:color w:val="414042"/>
          <w:spacing w:val="-5"/>
        </w:rPr>
        <w:t>required.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industries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focus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</w:rPr>
        <w:t>5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10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year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window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start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implement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changes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that</w:t>
      </w:r>
      <w:r>
        <w:rPr>
          <w:color w:val="414042"/>
          <w:spacing w:val="73"/>
          <w:w w:val="104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make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differ</w:t>
      </w:r>
      <w:r>
        <w:rPr>
          <w:color w:val="414042"/>
          <w:spacing w:val="-6"/>
        </w:rPr>
        <w:t>ence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futur</w:t>
      </w:r>
      <w:r>
        <w:rPr>
          <w:color w:val="414042"/>
          <w:spacing w:val="-5"/>
        </w:rPr>
        <w:t>e.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data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been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produced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statistics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tr</w:t>
      </w:r>
      <w:r>
        <w:rPr>
          <w:color w:val="414042"/>
          <w:spacing w:val="-5"/>
        </w:rPr>
        <w:t>ends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provides</w:t>
      </w:r>
      <w:r>
        <w:rPr>
          <w:color w:val="414042"/>
          <w:spacing w:val="-6"/>
        </w:rPr>
        <w:t> </w:t>
      </w:r>
      <w:r>
        <w:rPr>
          <w:color w:val="414042"/>
        </w:rPr>
        <w:t>a</w:t>
      </w:r>
      <w:r>
        <w:rPr>
          <w:color w:val="414042"/>
          <w:spacing w:val="39"/>
          <w:w w:val="93"/>
        </w:rPr>
        <w:t> </w:t>
      </w:r>
      <w:r>
        <w:rPr>
          <w:color w:val="414042"/>
          <w:spacing w:val="-5"/>
        </w:rPr>
        <w:t>snapshot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way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change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futur</w:t>
      </w:r>
      <w:r>
        <w:rPr>
          <w:color w:val="414042"/>
          <w:spacing w:val="-6"/>
        </w:rPr>
        <w:t>e.</w:t>
      </w:r>
      <w:r>
        <w:rPr/>
      </w:r>
    </w:p>
    <w:p>
      <w:pPr>
        <w:pStyle w:val="BodyText"/>
        <w:spacing w:line="263" w:lineRule="auto"/>
        <w:ind w:right="1891"/>
        <w:jc w:val="left"/>
      </w:pPr>
      <w:r>
        <w:rPr>
          <w:color w:val="414042"/>
          <w:spacing w:val="-4"/>
        </w:rPr>
        <w:t>More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risk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undertaken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growing</w:t>
      </w:r>
      <w:r>
        <w:rPr>
          <w:color w:val="414042"/>
          <w:spacing w:val="-5"/>
        </w:rPr>
        <w:t> issue </w:t>
      </w:r>
      <w:r>
        <w:rPr>
          <w:color w:val="414042"/>
          <w:spacing w:val="-2"/>
        </w:rPr>
        <w:t>of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ageing</w:t>
      </w:r>
      <w:r>
        <w:rPr>
          <w:color w:val="414042"/>
          <w:spacing w:val="43"/>
          <w:w w:val="103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fewer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available r</w:t>
      </w:r>
      <w:r>
        <w:rPr>
          <w:color w:val="414042"/>
          <w:spacing w:val="-6"/>
        </w:rPr>
        <w:t>esources </w:t>
      </w:r>
      <w:r>
        <w:rPr>
          <w:color w:val="414042"/>
          <w:spacing w:val="-3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in-demand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industries. </w:t>
      </w:r>
      <w:r>
        <w:rPr>
          <w:color w:val="414042"/>
          <w:spacing w:val="-4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example,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initiating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workfor</w:t>
      </w:r>
      <w:r>
        <w:rPr>
          <w:color w:val="414042"/>
          <w:spacing w:val="-6"/>
        </w:rPr>
        <w:t>ce</w:t>
      </w:r>
      <w:r>
        <w:rPr>
          <w:color w:val="414042"/>
          <w:spacing w:val="75"/>
          <w:w w:val="98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at-risk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industries,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automobile</w:t>
      </w:r>
      <w:r>
        <w:rPr>
          <w:color w:val="414042"/>
          <w:spacing w:val="-6"/>
        </w:rPr>
        <w:t> industry</w:t>
      </w:r>
      <w:r>
        <w:rPr>
          <w:color w:val="414042"/>
          <w:spacing w:val="-7"/>
        </w:rPr>
        <w:t>,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wher</w:t>
      </w:r>
      <w:r>
        <w:rPr>
          <w:color w:val="414042"/>
          <w:spacing w:val="-4"/>
        </w:rPr>
        <w:t>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growing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trend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41"/>
          <w:w w:val="106"/>
        </w:rPr>
        <w:t> </w:t>
      </w:r>
      <w:r>
        <w:rPr>
          <w:color w:val="414042"/>
          <w:spacing w:val="-4"/>
        </w:rPr>
        <w:t>manufacturing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heading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overseas,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growing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emerging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industries,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aged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care.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Ther</w:t>
      </w:r>
      <w:r>
        <w:rPr>
          <w:color w:val="414042"/>
          <w:spacing w:val="-4"/>
        </w:rPr>
        <w:t>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potential</w:t>
      </w:r>
      <w:r>
        <w:rPr>
          <w:color w:val="414042"/>
          <w:spacing w:val="35"/>
          <w:w w:val="10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retrain</w:t>
      </w:r>
      <w:r>
        <w:rPr>
          <w:color w:val="414042"/>
          <w:spacing w:val="-5"/>
        </w:rPr>
        <w:t> staf</w:t>
      </w:r>
      <w:r>
        <w:rPr>
          <w:color w:val="414042"/>
          <w:spacing w:val="-4"/>
        </w:rPr>
        <w:t>f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at-risk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industries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take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advantage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emerging</w:t>
      </w:r>
      <w:r>
        <w:rPr>
          <w:color w:val="414042"/>
          <w:spacing w:val="-5"/>
        </w:rPr>
        <w:t> industries.</w:t>
      </w:r>
      <w:r>
        <w:rPr/>
      </w:r>
    </w:p>
    <w:p>
      <w:pPr>
        <w:pStyle w:val="BodyText"/>
        <w:spacing w:line="263" w:lineRule="auto"/>
        <w:ind w:right="1509"/>
        <w:jc w:val="left"/>
      </w:pPr>
      <w:r>
        <w:rPr>
          <w:color w:val="414042"/>
          <w:spacing w:val="-4"/>
        </w:rPr>
        <w:t>Another assumption </w:t>
      </w:r>
      <w:r>
        <w:rPr>
          <w:color w:val="414042"/>
          <w:spacing w:val="-3"/>
        </w:rPr>
        <w:t>is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young people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 brought </w:t>
      </w:r>
      <w:r>
        <w:rPr>
          <w:color w:val="414042"/>
          <w:spacing w:val="-2"/>
        </w:rPr>
        <w:t>up</w:t>
      </w:r>
      <w:r>
        <w:rPr>
          <w:color w:val="414042"/>
          <w:spacing w:val="-4"/>
        </w:rPr>
        <w:t> through </w:t>
      </w:r>
      <w:r>
        <w:rPr>
          <w:color w:val="414042"/>
          <w:spacing w:val="-3"/>
        </w:rPr>
        <w:t>the </w:t>
      </w:r>
      <w:r>
        <w:rPr>
          <w:color w:val="414042"/>
          <w:spacing w:val="-5"/>
        </w:rPr>
        <w:t>ranks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4"/>
        </w:rPr>
        <w:t> organisation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nurtured </w:t>
      </w:r>
      <w:r>
        <w:rPr>
          <w:color w:val="414042"/>
          <w:spacing w:val="-5"/>
        </w:rPr>
        <w:t>as</w:t>
      </w:r>
      <w:r>
        <w:rPr>
          <w:color w:val="414042"/>
          <w:spacing w:val="43"/>
          <w:w w:val="89"/>
        </w:rPr>
        <w:t> </w:t>
      </w:r>
      <w:r>
        <w:rPr>
          <w:color w:val="414042"/>
          <w:spacing w:val="-4"/>
        </w:rPr>
        <w:t>potential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leaders.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However,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may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no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longer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case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future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Australians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longer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51"/>
          <w:w w:val="101"/>
        </w:rPr>
        <w:t> </w:t>
      </w:r>
      <w:r>
        <w:rPr>
          <w:color w:val="414042"/>
          <w:spacing w:val="-3"/>
        </w:rPr>
        <w:t>move</w:t>
      </w:r>
      <w:r>
        <w:rPr>
          <w:color w:val="414042"/>
          <w:spacing w:val="-2"/>
        </w:rPr>
        <w:t> or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transition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between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different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jobs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industries.</w:t>
      </w:r>
      <w:r>
        <w:rPr/>
      </w:r>
    </w:p>
    <w:p>
      <w:pPr>
        <w:pStyle w:val="BodyText"/>
        <w:spacing w:line="263" w:lineRule="auto"/>
        <w:ind w:right="1664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talent </w:t>
      </w:r>
      <w:r>
        <w:rPr>
          <w:color w:val="414042"/>
          <w:spacing w:val="-3"/>
        </w:rPr>
        <w:t>pool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may </w:t>
      </w:r>
      <w:r>
        <w:rPr>
          <w:color w:val="414042"/>
          <w:spacing w:val="-2"/>
        </w:rPr>
        <w:t>be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widened </w:t>
      </w:r>
      <w:r>
        <w:rPr>
          <w:color w:val="414042"/>
          <w:spacing w:val="-5"/>
        </w:rPr>
        <w:t>simply </w:t>
      </w:r>
      <w:r>
        <w:rPr>
          <w:color w:val="414042"/>
          <w:spacing w:val="-2"/>
        </w:rPr>
        <w:t>by</w:t>
      </w:r>
      <w:r>
        <w:rPr>
          <w:color w:val="414042"/>
          <w:spacing w:val="-4"/>
        </w:rPr>
        <w:t> changing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language </w:t>
      </w:r>
      <w:r>
        <w:rPr>
          <w:color w:val="414042"/>
          <w:spacing w:val="-3"/>
        </w:rPr>
        <w:t>used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advertising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positions. </w:t>
      </w:r>
      <w:r>
        <w:rPr>
          <w:color w:val="414042"/>
          <w:spacing w:val="-2"/>
        </w:rPr>
        <w:t>It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65"/>
          <w:w w:val="101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4"/>
        </w:rPr>
        <w:t> more </w:t>
      </w:r>
      <w:r>
        <w:rPr>
          <w:color w:val="414042"/>
          <w:spacing w:val="-5"/>
        </w:rPr>
        <w:t>inclusive</w:t>
      </w:r>
      <w:r>
        <w:rPr>
          <w:color w:val="414042"/>
          <w:spacing w:val="-3"/>
        </w:rPr>
        <w:t> and</w:t>
      </w:r>
      <w:r>
        <w:rPr>
          <w:color w:val="414042"/>
          <w:spacing w:val="-4"/>
        </w:rPr>
        <w:t> less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intimidating </w:t>
      </w:r>
      <w:r>
        <w:rPr>
          <w:color w:val="414042"/>
          <w:spacing w:val="-3"/>
        </w:rPr>
        <w:t>for</w:t>
      </w:r>
      <w:r>
        <w:rPr>
          <w:color w:val="414042"/>
          <w:spacing w:val="-4"/>
        </w:rPr>
        <w:t> mature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seeking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employment, whether through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entry-level</w:t>
      </w:r>
      <w:r>
        <w:rPr>
          <w:color w:val="414042"/>
          <w:spacing w:val="51"/>
        </w:rPr>
        <w:t> </w:t>
      </w:r>
      <w:r>
        <w:rPr>
          <w:color w:val="414042"/>
          <w:spacing w:val="-4"/>
        </w:rPr>
        <w:t>positions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5"/>
        </w:rPr>
        <w:t> senior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oles.</w:t>
      </w:r>
      <w:r>
        <w:rPr/>
      </w:r>
    </w:p>
    <w:p>
      <w:pPr>
        <w:pStyle w:val="BodyText"/>
        <w:spacing w:line="263" w:lineRule="auto"/>
        <w:ind w:right="1547"/>
        <w:jc w:val="left"/>
      </w:pPr>
      <w:r>
        <w:rPr>
          <w:color w:val="414042"/>
          <w:spacing w:val="-4"/>
        </w:rPr>
        <w:t>Overall,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agreed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language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used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some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human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esources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recruitment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agencies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must</w:t>
      </w:r>
      <w:r>
        <w:rPr>
          <w:color w:val="414042"/>
          <w:spacing w:val="47"/>
        </w:rPr>
        <w:t> </w:t>
      </w:r>
      <w:r>
        <w:rPr>
          <w:color w:val="414042"/>
          <w:spacing w:val="-5"/>
        </w:rPr>
        <w:t>change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order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become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all-inclusive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sear</w:t>
      </w:r>
      <w:r>
        <w:rPr>
          <w:color w:val="414042"/>
          <w:spacing w:val="-4"/>
        </w:rPr>
        <w:t>ching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talent.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language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used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should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changed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all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levels</w:t>
      </w:r>
      <w:r>
        <w:rPr>
          <w:color w:val="414042"/>
          <w:spacing w:val="61"/>
          <w:w w:val="9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recruitment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order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move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4"/>
        </w:rPr>
        <w:t> experience-based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merit-based </w:t>
      </w:r>
      <w:r>
        <w:rPr>
          <w:color w:val="414042"/>
          <w:spacing w:val="-5"/>
        </w:rPr>
        <w:t>system,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theme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“all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ages,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all</w:t>
      </w:r>
      <w:r>
        <w:rPr>
          <w:color w:val="414042"/>
          <w:spacing w:val="43"/>
          <w:w w:val="99"/>
        </w:rPr>
        <w:t> </w:t>
      </w:r>
      <w:r>
        <w:rPr>
          <w:color w:val="414042"/>
          <w:spacing w:val="-5"/>
        </w:rPr>
        <w:t>stages</w:t>
      </w:r>
      <w:r>
        <w:rPr>
          <w:color w:val="414042"/>
          <w:spacing w:val="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work”.</w:t>
      </w:r>
      <w:r>
        <w:rPr/>
      </w:r>
    </w:p>
    <w:p>
      <w:pPr>
        <w:spacing w:line="240" w:lineRule="auto" w:before="10"/>
        <w:rPr>
          <w:rFonts w:ascii="Arial" w:hAnsi="Arial" w:cs="Arial" w:eastAsia="Arial"/>
          <w:sz w:val="16"/>
          <w:szCs w:val="16"/>
        </w:rPr>
      </w:pP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5853040" cy="2715768"/>
            <wp:effectExtent l="0" t="0" r="0" b="0"/>
            <wp:docPr id="33" name="image26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26.jpe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53040" cy="2715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7"/>
        <w:rPr>
          <w:rFonts w:ascii="Arial" w:hAnsi="Arial" w:cs="Arial" w:eastAsia="Arial"/>
          <w:sz w:val="17"/>
          <w:szCs w:val="17"/>
        </w:rPr>
      </w:pPr>
    </w:p>
    <w:p>
      <w:pPr>
        <w:pStyle w:val="BodyText"/>
        <w:spacing w:line="263" w:lineRule="auto" w:before="0"/>
        <w:ind w:right="1547"/>
        <w:jc w:val="left"/>
      </w:pPr>
      <w:r>
        <w:rPr>
          <w:color w:val="414042"/>
          <w:spacing w:val="-4"/>
        </w:rPr>
        <w:t>Another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challenge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lies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workplace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arrangements,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part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time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staf</w:t>
      </w:r>
      <w:r>
        <w:rPr>
          <w:color w:val="414042"/>
          <w:spacing w:val="-4"/>
        </w:rPr>
        <w:t>f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who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chose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only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work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few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days</w:t>
      </w:r>
      <w:r>
        <w:rPr>
          <w:color w:val="414042"/>
          <w:spacing w:val="45"/>
          <w:w w:val="95"/>
        </w:rPr>
        <w:t> </w:t>
      </w:r>
      <w:r>
        <w:rPr>
          <w:color w:val="414042"/>
          <w:spacing w:val="-3"/>
        </w:rPr>
        <w:t>per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week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supplement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other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income.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workfor</w:t>
      </w:r>
      <w:r>
        <w:rPr>
          <w:color w:val="414042"/>
          <w:spacing w:val="-5"/>
        </w:rPr>
        <w:t>ce </w:t>
      </w:r>
      <w:r>
        <w:rPr>
          <w:color w:val="414042"/>
          <w:spacing w:val="-3"/>
        </w:rPr>
        <w:t>plan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must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take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increasingly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lower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numbers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of</w:t>
      </w:r>
      <w:r>
        <w:rPr/>
      </w:r>
    </w:p>
    <w:p>
      <w:pPr>
        <w:pStyle w:val="BodyText"/>
        <w:spacing w:line="263" w:lineRule="auto" w:before="0"/>
        <w:ind w:right="1509"/>
        <w:jc w:val="left"/>
      </w:pPr>
      <w:r>
        <w:rPr>
          <w:color w:val="414042"/>
          <w:spacing w:val="-3"/>
        </w:rPr>
        <w:t>full</w:t>
      </w:r>
      <w:r>
        <w:rPr>
          <w:color w:val="414042"/>
        </w:rPr>
        <w:t> </w:t>
      </w:r>
      <w:r>
        <w:rPr>
          <w:color w:val="414042"/>
          <w:spacing w:val="-3"/>
        </w:rPr>
        <w:t>time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employees</w:t>
      </w:r>
      <w:r>
        <w:rPr>
          <w:color w:val="414042"/>
        </w:rPr>
        <w:t> </w:t>
      </w:r>
      <w:r>
        <w:rPr>
          <w:color w:val="414042"/>
          <w:spacing w:val="-3"/>
        </w:rPr>
        <w:t>into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account.</w:t>
      </w:r>
      <w:r>
        <w:rPr>
          <w:color w:val="414042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must</w:t>
      </w:r>
      <w:r>
        <w:rPr>
          <w:color w:val="414042"/>
        </w:rPr>
        <w:t> </w:t>
      </w:r>
      <w:r>
        <w:rPr>
          <w:color w:val="414042"/>
          <w:spacing w:val="-5"/>
        </w:rPr>
        <w:t>cr</w:t>
      </w:r>
      <w:r>
        <w:rPr>
          <w:color w:val="414042"/>
          <w:spacing w:val="-4"/>
        </w:rPr>
        <w:t>eate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opportunities</w:t>
      </w:r>
      <w:r>
        <w:rPr>
          <w:color w:val="41404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merge</w:t>
      </w:r>
      <w:r>
        <w:rPr>
          <w:color w:val="41404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generations</w:t>
      </w:r>
      <w:r>
        <w:rPr>
          <w:color w:val="41404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impart</w:t>
      </w:r>
      <w:r>
        <w:rPr>
          <w:color w:val="414042"/>
          <w:spacing w:val="35"/>
          <w:w w:val="103"/>
        </w:rPr>
        <w:t> </w:t>
      </w:r>
      <w:r>
        <w:rPr>
          <w:color w:val="414042"/>
          <w:spacing w:val="-4"/>
        </w:rPr>
        <w:t>knowledge </w:t>
      </w:r>
      <w:r>
        <w:rPr>
          <w:color w:val="414042"/>
          <w:spacing w:val="-2"/>
        </w:rPr>
        <w:t>on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less experienced while transitioning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older workfor</w:t>
      </w:r>
      <w:r>
        <w:rPr>
          <w:color w:val="414042"/>
          <w:spacing w:val="-5"/>
        </w:rPr>
        <w:t>ce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out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day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day management.</w:t>
      </w:r>
      <w:r>
        <w:rPr/>
      </w:r>
    </w:p>
    <w:p>
      <w:pPr>
        <w:pStyle w:val="BodyText"/>
        <w:spacing w:line="263" w:lineRule="auto"/>
        <w:ind w:right="1750"/>
        <w:jc w:val="left"/>
      </w:pP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planning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measur</w:t>
      </w:r>
      <w:r>
        <w:rPr>
          <w:color w:val="414042"/>
          <w:spacing w:val="-4"/>
        </w:rPr>
        <w:t>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risk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management.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times,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general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appr</w:t>
      </w:r>
      <w:r>
        <w:rPr>
          <w:color w:val="414042"/>
          <w:spacing w:val="-5"/>
        </w:rPr>
        <w:t>ehension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amongst</w:t>
      </w:r>
      <w:r>
        <w:rPr>
          <w:color w:val="414042"/>
          <w:spacing w:val="43"/>
          <w:w w:val="101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5"/>
        </w:rPr>
        <w:t> workers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once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divulge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knowledge,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5"/>
        </w:rPr>
        <w:t> senior</w:t>
      </w:r>
      <w:r>
        <w:rPr>
          <w:color w:val="414042"/>
          <w:spacing w:val="-4"/>
        </w:rPr>
        <w:t> mentors,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will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become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obsolete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be</w:t>
      </w:r>
      <w:r>
        <w:rPr>
          <w:color w:val="414042"/>
          <w:spacing w:val="73"/>
          <w:w w:val="104"/>
        </w:rPr>
        <w:t> </w:t>
      </w:r>
      <w:r>
        <w:rPr>
          <w:color w:val="414042"/>
          <w:spacing w:val="-4"/>
        </w:rPr>
        <w:t>pushed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out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their positions </w:t>
      </w:r>
      <w:r>
        <w:rPr>
          <w:color w:val="414042"/>
          <w:spacing w:val="-3"/>
        </w:rPr>
        <w:t>as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4"/>
        </w:rPr>
        <w:t> appr</w:t>
      </w:r>
      <w:r>
        <w:rPr>
          <w:color w:val="414042"/>
          <w:spacing w:val="-5"/>
        </w:rPr>
        <w:t>oach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traditional </w:t>
      </w:r>
      <w:r>
        <w:rPr>
          <w:color w:val="414042"/>
          <w:spacing w:val="-5"/>
        </w:rPr>
        <w:t>retirement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age,</w:t>
      </w:r>
      <w:r>
        <w:rPr>
          <w:color w:val="414042"/>
          <w:spacing w:val="-4"/>
        </w:rPr>
        <w:t> even </w:t>
      </w:r>
      <w:r>
        <w:rPr>
          <w:color w:val="414042"/>
          <w:spacing w:val="-2"/>
        </w:rPr>
        <w:t>if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 </w:t>
      </w:r>
      <w:r>
        <w:rPr>
          <w:color w:val="414042"/>
          <w:spacing w:val="-3"/>
        </w:rPr>
        <w:t>not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fi</w:t>
      </w:r>
      <w:r>
        <w:rPr>
          <w:color w:val="414042"/>
          <w:spacing w:val="53"/>
          <w:w w:val="103"/>
        </w:rPr>
        <w:t> </w:t>
      </w:r>
      <w:r>
        <w:rPr>
          <w:color w:val="414042"/>
          <w:spacing w:val="-4"/>
        </w:rPr>
        <w:t>position</w:t>
      </w:r>
      <w:r>
        <w:rPr>
          <w:color w:val="414042"/>
          <w:spacing w:val="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6"/>
        </w:rPr>
        <w:t> </w:t>
      </w:r>
      <w:r>
        <w:rPr>
          <w:color w:val="414042"/>
          <w:spacing w:val="-2"/>
        </w:rPr>
        <w:t>do</w:t>
      </w:r>
      <w:r>
        <w:rPr>
          <w:color w:val="414042"/>
          <w:spacing w:val="6"/>
        </w:rPr>
        <w:t> </w:t>
      </w:r>
      <w:r>
        <w:rPr>
          <w:color w:val="414042"/>
          <w:spacing w:val="-5"/>
        </w:rPr>
        <w:t>so.</w:t>
      </w:r>
      <w:r>
        <w:rPr/>
      </w:r>
    </w:p>
    <w:p>
      <w:pPr>
        <w:pStyle w:val="BodyText"/>
        <w:tabs>
          <w:tab w:pos="4725" w:val="left" w:leader="none"/>
        </w:tabs>
        <w:spacing w:line="263" w:lineRule="auto"/>
        <w:ind w:right="1725"/>
        <w:jc w:val="left"/>
      </w:pPr>
      <w:r>
        <w:rPr>
          <w:color w:val="414042"/>
          <w:spacing w:val="-2"/>
        </w:rPr>
        <w:t>An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industry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example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given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relation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5"/>
        </w:rPr>
        <w:t>services</w:t>
      </w:r>
      <w:r>
        <w:rPr>
          <w:color w:val="414042"/>
          <w:spacing w:val="-19"/>
        </w:rPr>
        <w:t> </w:t>
      </w:r>
      <w:r>
        <w:rPr>
          <w:color w:val="414042"/>
          <w:spacing w:val="-4"/>
        </w:rPr>
        <w:t>sector</w:t>
      </w:r>
      <w:r>
        <w:rPr>
          <w:color w:val="414042"/>
          <w:spacing w:val="-20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20"/>
        </w:rPr>
        <w:t> </w:t>
      </w:r>
      <w:r>
        <w:rPr>
          <w:color w:val="414042"/>
          <w:spacing w:val="-4"/>
        </w:rPr>
        <w:t>typically</w:t>
      </w:r>
      <w:r>
        <w:rPr>
          <w:color w:val="414042"/>
          <w:spacing w:val="-20"/>
        </w:rPr>
        <w:t> </w:t>
      </w:r>
      <w:r>
        <w:rPr>
          <w:color w:val="414042"/>
          <w:spacing w:val="-4"/>
        </w:rPr>
        <w:t>has</w:t>
      </w:r>
      <w:r>
        <w:rPr>
          <w:color w:val="414042"/>
          <w:spacing w:val="-20"/>
        </w:rPr>
        <w:t> </w:t>
      </w:r>
      <w:r>
        <w:rPr>
          <w:color w:val="414042"/>
        </w:rPr>
        <w:t>a</w:t>
      </w:r>
      <w:r>
        <w:rPr>
          <w:color w:val="414042"/>
          <w:spacing w:val="-19"/>
        </w:rPr>
        <w:t> </w:t>
      </w:r>
      <w:r>
        <w:rPr>
          <w:color w:val="414042"/>
          <w:spacing w:val="-4"/>
        </w:rPr>
        <w:t>younger</w:t>
      </w:r>
      <w:r>
        <w:rPr>
          <w:color w:val="414042"/>
          <w:spacing w:val="61"/>
          <w:w w:val="101"/>
        </w:rPr>
        <w:t> </w:t>
      </w:r>
      <w:r>
        <w:rPr>
          <w:color w:val="414042"/>
          <w:spacing w:val="-4"/>
        </w:rPr>
        <w:t>demographic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</w:t>
      </w:r>
      <w:r>
        <w:rPr>
          <w:color w:val="414042"/>
        </w:rPr>
        <w:t>a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lar</w:t>
      </w:r>
      <w:r>
        <w:rPr>
          <w:color w:val="414042"/>
          <w:spacing w:val="-4"/>
        </w:rPr>
        <w:t>ge initial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talent </w:t>
      </w:r>
      <w:r>
        <w:rPr>
          <w:color w:val="414042"/>
          <w:spacing w:val="-3"/>
        </w:rPr>
        <w:t>pool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due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 high</w:t>
      </w:r>
      <w:r>
        <w:rPr>
          <w:color w:val="414042"/>
          <w:spacing w:val="-4"/>
        </w:rPr>
        <w:t> intake </w:t>
      </w:r>
      <w:r>
        <w:rPr>
          <w:color w:val="414042"/>
          <w:spacing w:val="-2"/>
        </w:rPr>
        <w:t>of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graduates.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was also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suggested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some</w:t>
      </w:r>
      <w:r>
        <w:rPr>
          <w:color w:val="414042"/>
          <w:spacing w:val="55"/>
          <w:w w:val="99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may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willing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</w:t>
      </w:r>
      <w:r>
        <w:rPr>
          <w:color w:val="414042"/>
        </w:rPr>
        <w:t> </w:t>
      </w:r>
      <w:r>
        <w:rPr>
          <w:color w:val="414042"/>
          <w:spacing w:val="-5"/>
        </w:rPr>
        <w:t>teach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others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“all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they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know”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due</w:t>
      </w:r>
      <w:r>
        <w:rPr>
          <w:color w:val="41404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own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"/>
        </w:rPr>
        <w:t> </w:t>
      </w:r>
      <w:r>
        <w:rPr>
          <w:color w:val="414042"/>
        </w:rPr>
        <w:t>a </w:t>
      </w:r>
      <w:r>
        <w:rPr>
          <w:color w:val="414042"/>
          <w:spacing w:val="-4"/>
        </w:rPr>
        <w:t>paying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position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within</w:t>
      </w:r>
      <w:r>
        <w:rPr>
          <w:color w:val="414042"/>
          <w:spacing w:val="73"/>
          <w:w w:val="102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3"/>
        </w:rPr>
        <w:t> </w:t>
      </w:r>
      <w:r>
        <w:rPr>
          <w:color w:val="414042"/>
          <w:spacing w:val="-5"/>
        </w:rPr>
        <w:t>organisation.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BodyText"/>
        <w:tabs>
          <w:tab w:pos="4866" w:val="left" w:leader="none"/>
        </w:tabs>
        <w:spacing w:line="263" w:lineRule="auto" w:before="51"/>
        <w:ind w:right="113"/>
        <w:jc w:val="left"/>
      </w:pPr>
      <w:r>
        <w:rPr>
          <w:color w:val="414042"/>
          <w:spacing w:val="-4"/>
        </w:rPr>
        <w:t>Approximately </w:t>
      </w:r>
      <w:r>
        <w:rPr>
          <w:color w:val="414042"/>
          <w:spacing w:val="-3"/>
        </w:rPr>
        <w:t>10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years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ago,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mining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industry identifi</w:t>
        <w:tab/>
        <w:t>that</w:t>
      </w:r>
      <w:r>
        <w:rPr>
          <w:color w:val="414042"/>
          <w:spacing w:val="36"/>
          <w:w w:val="104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15"/>
        </w:rPr>
        <w:t> </w:t>
      </w:r>
      <w:r>
        <w:rPr>
          <w:color w:val="414042"/>
        </w:rPr>
        <w:t>a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lack</w:t>
      </w:r>
      <w:r>
        <w:rPr>
          <w:color w:val="414042"/>
          <w:spacing w:val="-15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skilled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5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15"/>
        </w:rPr>
        <w:t> </w:t>
      </w:r>
      <w:r>
        <w:rPr>
          <w:color w:val="414042"/>
          <w:spacing w:val="-6"/>
        </w:rPr>
        <w:t>industry</w:t>
      </w:r>
      <w:r>
        <w:rPr>
          <w:color w:val="414042"/>
          <w:spacing w:val="-7"/>
        </w:rPr>
        <w:t>.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resulted</w:t>
      </w:r>
      <w:r>
        <w:rPr>
          <w:color w:val="414042"/>
          <w:spacing w:val="-4"/>
          <w:w w:val="101"/>
        </w:rPr>
        <w:t> </w:t>
      </w:r>
      <w:r>
        <w:rPr>
          <w:color w:val="414042"/>
          <w:spacing w:val="34"/>
          <w:w w:val="10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changes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skilled</w:t>
      </w:r>
      <w:r>
        <w:rPr>
          <w:color w:val="414042"/>
          <w:spacing w:val="-5"/>
        </w:rPr>
        <w:t> workers</w:t>
      </w:r>
      <w:r>
        <w:rPr>
          <w:color w:val="414042"/>
          <w:spacing w:val="-4"/>
        </w:rPr>
        <w:t> immigration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policy and</w:t>
      </w:r>
      <w:r>
        <w:rPr/>
      </w:r>
    </w:p>
    <w:p>
      <w:pPr>
        <w:pStyle w:val="BodyText"/>
        <w:spacing w:line="263" w:lineRule="auto" w:before="0"/>
        <w:ind w:right="27"/>
        <w:jc w:val="left"/>
      </w:pPr>
      <w:r>
        <w:rPr>
          <w:color w:val="414042"/>
          <w:spacing w:val="-4"/>
        </w:rPr>
        <w:t>“FIFO”</w:t>
      </w:r>
      <w:r>
        <w:rPr>
          <w:color w:val="414042"/>
        </w:rPr>
        <w:t> </w:t>
      </w:r>
      <w:r>
        <w:rPr>
          <w:color w:val="414042"/>
          <w:spacing w:val="-5"/>
        </w:rPr>
        <w:t>arrangements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to</w:t>
      </w:r>
      <w:r>
        <w:rPr>
          <w:color w:val="414042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</w:t>
      </w:r>
      <w:r>
        <w:rPr>
          <w:color w:val="414042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5"/>
        </w:rPr>
        <w:t>lar</w:t>
      </w:r>
      <w:r>
        <w:rPr>
          <w:color w:val="414042"/>
          <w:spacing w:val="-4"/>
        </w:rPr>
        <w:t>ge</w:t>
      </w:r>
      <w:r>
        <w:rPr>
          <w:color w:val="414042"/>
        </w:rPr>
        <w:t> </w:t>
      </w:r>
      <w:r>
        <w:rPr>
          <w:color w:val="414042"/>
          <w:spacing w:val="-3"/>
        </w:rPr>
        <w:t>gap</w:t>
      </w:r>
      <w:r>
        <w:rPr>
          <w:color w:val="414042"/>
        </w:rPr>
        <w:t> </w:t>
      </w:r>
      <w:r>
        <w:rPr>
          <w:color w:val="414042"/>
          <w:spacing w:val="-2"/>
        </w:rPr>
        <w:t>in</w:t>
      </w:r>
      <w:r>
        <w:rPr>
          <w:color w:val="414042"/>
        </w:rPr>
        <w:t> </w:t>
      </w:r>
      <w:r>
        <w:rPr>
          <w:color w:val="414042"/>
          <w:spacing w:val="-3"/>
        </w:rPr>
        <w:t>the</w:t>
      </w:r>
      <w:r>
        <w:rPr>
          <w:color w:val="414042"/>
        </w:rPr>
        <w:t> </w:t>
      </w:r>
      <w:r>
        <w:rPr>
          <w:color w:val="414042"/>
          <w:spacing w:val="-5"/>
        </w:rPr>
        <w:t>workfor</w:t>
      </w:r>
      <w:r>
        <w:rPr>
          <w:color w:val="414042"/>
          <w:spacing w:val="-6"/>
        </w:rPr>
        <w:t>ce.</w:t>
      </w:r>
      <w:r>
        <w:rPr>
          <w:color w:val="414042"/>
          <w:spacing w:val="32"/>
          <w:w w:val="97"/>
        </w:rPr>
        <w:t> </w:t>
      </w:r>
      <w:r>
        <w:rPr>
          <w:color w:val="414042"/>
          <w:spacing w:val="-2"/>
        </w:rPr>
        <w:t>At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time,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age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gap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specialist</w:t>
      </w:r>
      <w:r>
        <w:rPr>
          <w:color w:val="414042"/>
          <w:spacing w:val="24"/>
          <w:w w:val="99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to</w:t>
      </w:r>
      <w:r>
        <w:rPr>
          <w:color w:val="414042"/>
        </w:rPr>
        <w:t> </w:t>
      </w:r>
      <w:r>
        <w:rPr>
          <w:color w:val="414042"/>
          <w:spacing w:val="-3"/>
        </w:rPr>
        <w:t>“get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job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done”,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this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gap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was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br</w:t>
      </w:r>
      <w:r>
        <w:rPr>
          <w:color w:val="414042"/>
          <w:spacing w:val="-5"/>
        </w:rPr>
        <w:t>eached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by</w:t>
      </w:r>
      <w:r>
        <w:rPr>
          <w:color w:val="414042"/>
          <w:spacing w:val="24"/>
          <w:w w:val="101"/>
        </w:rPr>
        <w:t> </w:t>
      </w:r>
      <w:r>
        <w:rPr>
          <w:color w:val="414042"/>
          <w:spacing w:val="-4"/>
        </w:rPr>
        <w:t>mandated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intergenerational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team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arrangements,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wher</w:t>
      </w:r>
      <w:r>
        <w:rPr>
          <w:color w:val="414042"/>
          <w:spacing w:val="-4"/>
        </w:rPr>
        <w:t>e</w:t>
      </w:r>
      <w:r>
        <w:rPr>
          <w:color w:val="41404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25"/>
          <w:w w:val="103"/>
        </w:rPr>
        <w:t> </w:t>
      </w:r>
      <w:r>
        <w:rPr>
          <w:color w:val="414042"/>
          <w:spacing w:val="-4"/>
        </w:rPr>
        <w:t>more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could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take</w:t>
      </w:r>
      <w:r>
        <w:rPr>
          <w:color w:val="414042"/>
          <w:spacing w:val="-2"/>
        </w:rPr>
        <w:t> on </w:t>
      </w:r>
      <w:r>
        <w:rPr>
          <w:color w:val="414042"/>
        </w:rPr>
        <w:t>a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mentoring</w:t>
      </w:r>
      <w:r>
        <w:rPr>
          <w:color w:val="414042"/>
          <w:spacing w:val="-2"/>
        </w:rPr>
        <w:t> </w:t>
      </w:r>
      <w:r>
        <w:rPr>
          <w:color w:val="414042"/>
          <w:spacing w:val="-4"/>
        </w:rPr>
        <w:t>role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the</w:t>
      </w:r>
      <w:r>
        <w:rPr/>
      </w:r>
    </w:p>
    <w:p>
      <w:pPr>
        <w:pStyle w:val="BodyText"/>
        <w:spacing w:line="263" w:lineRule="auto" w:before="0"/>
        <w:ind w:right="113"/>
        <w:jc w:val="left"/>
      </w:pPr>
      <w:r>
        <w:rPr>
          <w:color w:val="414042"/>
          <w:spacing w:val="-4"/>
        </w:rPr>
        <w:t>less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experienced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could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take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trainee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role,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supply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32"/>
          <w:w w:val="103"/>
        </w:rPr>
        <w:t> </w:t>
      </w:r>
      <w:r>
        <w:rPr>
          <w:color w:val="414042"/>
          <w:spacing w:val="-4"/>
        </w:rPr>
        <w:t>industry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demand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skilled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workers.</w:t>
      </w:r>
      <w:r>
        <w:rPr/>
      </w:r>
    </w:p>
    <w:p>
      <w:pPr>
        <w:pStyle w:val="BodyText"/>
        <w:spacing w:line="263" w:lineRule="auto"/>
        <w:ind w:right="361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health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industry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now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facing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similar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issues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taking</w:t>
      </w:r>
      <w:r>
        <w:rPr>
          <w:color w:val="414042"/>
          <w:spacing w:val="44"/>
          <w:w w:val="102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proactive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appr</w:t>
      </w:r>
      <w:r>
        <w:rPr>
          <w:color w:val="414042"/>
          <w:spacing w:val="-5"/>
        </w:rPr>
        <w:t>oach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supply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need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talent.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need</w:t>
      </w:r>
      <w:r>
        <w:rPr>
          <w:color w:val="414042"/>
          <w:spacing w:val="20"/>
          <w:w w:val="102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trained </w:t>
      </w:r>
      <w:r>
        <w:rPr>
          <w:color w:val="414042"/>
          <w:spacing w:val="-5"/>
        </w:rPr>
        <w:t>staf</w:t>
      </w:r>
      <w:r>
        <w:rPr>
          <w:color w:val="414042"/>
          <w:spacing w:val="-4"/>
        </w:rPr>
        <w:t>f </w:t>
      </w:r>
      <w:r>
        <w:rPr>
          <w:color w:val="414042"/>
          <w:spacing w:val="-3"/>
        </w:rPr>
        <w:t>is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forcing </w:t>
      </w:r>
      <w:r>
        <w:rPr>
          <w:color w:val="414042"/>
          <w:spacing w:val="-5"/>
        </w:rPr>
        <w:t>increased</w:t>
      </w:r>
      <w:r>
        <w:rPr>
          <w:color w:val="414042"/>
          <w:spacing w:val="-4"/>
        </w:rPr>
        <w:t> resort </w:t>
      </w:r>
      <w:r>
        <w:rPr>
          <w:color w:val="414042"/>
          <w:spacing w:val="-2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international</w:t>
      </w:r>
      <w:r>
        <w:rPr>
          <w:color w:val="414042"/>
          <w:spacing w:val="22"/>
          <w:w w:val="102"/>
        </w:rPr>
        <w:t> </w:t>
      </w:r>
      <w:r>
        <w:rPr>
          <w:color w:val="414042"/>
          <w:spacing w:val="-4"/>
        </w:rPr>
        <w:t>recruitment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specialist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skills.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Staf</w:t>
      </w:r>
      <w:r>
        <w:rPr>
          <w:color w:val="414042"/>
          <w:spacing w:val="-4"/>
        </w:rPr>
        <w:t>f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day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day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hospital</w:t>
      </w:r>
      <w:r>
        <w:rPr>
          <w:color w:val="414042"/>
          <w:spacing w:val="22"/>
          <w:w w:val="102"/>
        </w:rPr>
        <w:t> </w:t>
      </w:r>
      <w:r>
        <w:rPr>
          <w:color w:val="414042"/>
          <w:spacing w:val="-5"/>
        </w:rPr>
        <w:t>maintenance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management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should also </w:t>
      </w:r>
      <w:r>
        <w:rPr>
          <w:color w:val="414042"/>
          <w:spacing w:val="-2"/>
        </w:rPr>
        <w:t>be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sought </w:t>
      </w:r>
      <w:r>
        <w:rPr>
          <w:color w:val="414042"/>
          <w:spacing w:val="-5"/>
        </w:rPr>
        <w:t>from</w:t>
      </w:r>
      <w:r>
        <w:rPr>
          <w:color w:val="414042"/>
          <w:spacing w:val="32"/>
          <w:w w:val="104"/>
        </w:rPr>
        <w:t> </w:t>
      </w:r>
      <w:r>
        <w:rPr>
          <w:color w:val="414042"/>
          <w:spacing w:val="-4"/>
        </w:rPr>
        <w:t>existing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industries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now</w:t>
      </w:r>
      <w:r>
        <w:rPr>
          <w:color w:val="414042"/>
          <w:spacing w:val="-8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decline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Australia.</w:t>
      </w:r>
      <w:r>
        <w:rPr/>
      </w:r>
    </w:p>
    <w:p>
      <w:pPr>
        <w:pStyle w:val="BodyText"/>
        <w:spacing w:line="263" w:lineRule="auto"/>
        <w:ind w:right="117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discussed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organisational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cultur</w:t>
      </w:r>
      <w:r>
        <w:rPr>
          <w:color w:val="414042"/>
          <w:spacing w:val="-5"/>
        </w:rPr>
        <w:t>e,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22"/>
          <w:w w:val="101"/>
        </w:rPr>
        <w:t> </w:t>
      </w:r>
      <w:r>
        <w:rPr>
          <w:color w:val="414042"/>
          <w:spacing w:val="-4"/>
        </w:rPr>
        <w:t>spontaneous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versus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mandated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intergenerational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teams.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For</w:t>
      </w:r>
      <w:r>
        <w:rPr>
          <w:color w:val="414042"/>
          <w:spacing w:val="30"/>
          <w:w w:val="98"/>
        </w:rPr>
        <w:t> </w:t>
      </w:r>
      <w:r>
        <w:rPr>
          <w:color w:val="414042"/>
          <w:spacing w:val="-4"/>
        </w:rPr>
        <w:t>highly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technical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industries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engineering,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entrants</w:t>
      </w:r>
      <w:r>
        <w:rPr>
          <w:color w:val="414042"/>
          <w:spacing w:val="32"/>
          <w:w w:val="99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normally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purposely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assigned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expert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mentor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trainer</w:t>
      </w:r>
      <w:r>
        <w:rPr>
          <w:color w:val="414042"/>
          <w:spacing w:val="40"/>
          <w:w w:val="101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order</w:t>
      </w:r>
      <w:r>
        <w:rPr>
          <w:color w:val="414042"/>
          <w:spacing w:val="3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facilitate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performance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management</w:t>
      </w:r>
      <w:r>
        <w:rPr>
          <w:color w:val="414042"/>
          <w:spacing w:val="3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mentoring.</w:t>
      </w:r>
      <w:r>
        <w:rPr>
          <w:color w:val="414042"/>
          <w:spacing w:val="24"/>
          <w:w w:val="103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relationship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lasts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many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years,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over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duration</w:t>
      </w:r>
      <w:r>
        <w:rPr>
          <w:color w:val="414042"/>
          <w:spacing w:val="-1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new</w:t>
      </w:r>
      <w:r>
        <w:rPr>
          <w:color w:val="414042"/>
          <w:spacing w:val="26"/>
          <w:w w:val="99"/>
        </w:rPr>
        <w:t> </w:t>
      </w:r>
      <w:r>
        <w:rPr>
          <w:color w:val="414042"/>
          <w:spacing w:val="-6"/>
        </w:rPr>
        <w:t>entrant’</w:t>
      </w:r>
      <w:r>
        <w:rPr>
          <w:color w:val="414042"/>
          <w:spacing w:val="-8"/>
        </w:rPr>
        <w:t>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training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prescribed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organisation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1"/>
        </w:rPr>
        <w:t> </w:t>
      </w:r>
      <w:r>
        <w:rPr>
          <w:color w:val="414042"/>
        </w:rPr>
        <w:t>a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way</w:t>
      </w:r>
      <w:r>
        <w:rPr>
          <w:color w:val="414042"/>
          <w:spacing w:val="24"/>
          <w:w w:val="9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pass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expertise.</w:t>
      </w:r>
      <w:r>
        <w:rPr/>
      </w:r>
    </w:p>
    <w:p>
      <w:pPr>
        <w:pStyle w:val="BodyText"/>
        <w:tabs>
          <w:tab w:pos="2561" w:val="left" w:leader="none"/>
        </w:tabs>
        <w:spacing w:line="263" w:lineRule="auto"/>
        <w:ind w:right="219"/>
        <w:jc w:val="left"/>
      </w:pPr>
      <w:r>
        <w:rPr>
          <w:color w:val="414042"/>
          <w:spacing w:val="-5"/>
        </w:rPr>
        <w:t>Referring </w:t>
      </w:r>
      <w:r>
        <w:rPr>
          <w:color w:val="414042"/>
          <w:spacing w:val="-3"/>
        </w:rPr>
        <w:t>back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1"/>
        </w:rPr>
        <w:t>fi</w:t>
        <w:tab/>
      </w:r>
      <w:r>
        <w:rPr>
          <w:color w:val="414042"/>
          <w:spacing w:val="-5"/>
        </w:rPr>
        <w:t>services</w:t>
      </w:r>
      <w:r>
        <w:rPr>
          <w:color w:val="414042"/>
          <w:spacing w:val="-22"/>
        </w:rPr>
        <w:t> </w:t>
      </w:r>
      <w:r>
        <w:rPr>
          <w:color w:val="414042"/>
          <w:spacing w:val="-6"/>
        </w:rPr>
        <w:t>industry</w:t>
      </w:r>
      <w:r>
        <w:rPr>
          <w:color w:val="414042"/>
          <w:spacing w:val="-7"/>
        </w:rPr>
        <w:t>,</w:t>
      </w:r>
      <w:r>
        <w:rPr>
          <w:color w:val="414042"/>
          <w:spacing w:val="-21"/>
        </w:rPr>
        <w:t> </w:t>
      </w:r>
      <w:r>
        <w:rPr>
          <w:color w:val="414042"/>
          <w:spacing w:val="-5"/>
        </w:rPr>
        <w:t>which</w:t>
      </w:r>
      <w:r>
        <w:rPr>
          <w:color w:val="414042"/>
          <w:spacing w:val="-22"/>
        </w:rPr>
        <w:t> </w:t>
      </w:r>
      <w:r>
        <w:rPr>
          <w:color w:val="414042"/>
          <w:spacing w:val="-4"/>
        </w:rPr>
        <w:t>tends</w:t>
      </w:r>
      <w:r>
        <w:rPr>
          <w:color w:val="414042"/>
          <w:spacing w:val="32"/>
          <w:w w:val="10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take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lar</w:t>
      </w:r>
      <w:r>
        <w:rPr>
          <w:color w:val="414042"/>
          <w:spacing w:val="-4"/>
        </w:rPr>
        <w:t>ge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numbers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graduates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does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always</w:t>
      </w:r>
      <w:r>
        <w:rPr>
          <w:color w:val="414042"/>
          <w:spacing w:val="18"/>
          <w:w w:val="93"/>
        </w:rPr>
        <w:t> </w:t>
      </w:r>
      <w:r>
        <w:rPr>
          <w:color w:val="414042"/>
          <w:spacing w:val="-4"/>
        </w:rPr>
        <w:t>pr</w:t>
      </w:r>
      <w:r>
        <w:rPr>
          <w:color w:val="414042"/>
          <w:spacing w:val="-5"/>
        </w:rPr>
        <w:t>escribe</w:t>
      </w:r>
      <w:r>
        <w:rPr>
          <w:color w:val="414042"/>
          <w:spacing w:val="3"/>
        </w:rPr>
        <w:t> </w:t>
      </w:r>
      <w:r>
        <w:rPr>
          <w:color w:val="414042"/>
          <w:spacing w:val="-3"/>
        </w:rPr>
        <w:t>an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intergenerational</w:t>
      </w:r>
      <w:r>
        <w:rPr>
          <w:color w:val="414042"/>
          <w:spacing w:val="4"/>
        </w:rPr>
        <w:t> </w:t>
      </w:r>
      <w:r>
        <w:rPr>
          <w:color w:val="414042"/>
          <w:spacing w:val="-4"/>
        </w:rPr>
        <w:t>training</w:t>
      </w:r>
      <w:r>
        <w:rPr>
          <w:color w:val="414042"/>
          <w:spacing w:val="3"/>
        </w:rPr>
        <w:t> </w:t>
      </w:r>
      <w:r>
        <w:rPr>
          <w:color w:val="414042"/>
          <w:spacing w:val="-4"/>
        </w:rPr>
        <w:t>relationship,</w:t>
      </w:r>
      <w:r>
        <w:rPr>
          <w:color w:val="414042"/>
          <w:spacing w:val="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4"/>
        </w:rPr>
        <w:t> </w:t>
      </w:r>
      <w:r>
        <w:rPr>
          <w:color w:val="414042"/>
          <w:spacing w:val="-5"/>
        </w:rPr>
        <w:t>group</w:t>
      </w:r>
      <w:r>
        <w:rPr>
          <w:color w:val="414042"/>
          <w:spacing w:val="23"/>
          <w:w w:val="105"/>
        </w:rPr>
        <w:t> </w:t>
      </w:r>
      <w:r>
        <w:rPr>
          <w:color w:val="414042"/>
          <w:spacing w:val="-4"/>
        </w:rPr>
        <w:t>recognised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culture</w:t>
      </w:r>
      <w:r>
        <w:rPr>
          <w:color w:val="414042"/>
          <w:spacing w:val="-7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may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be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in</w:t>
      </w:r>
      <w:r>
        <w:rPr>
          <w:color w:val="414042"/>
          <w:spacing w:val="19"/>
          <w:w w:val="102"/>
        </w:rPr>
        <w:t> </w:t>
      </w:r>
      <w:r>
        <w:rPr>
          <w:color w:val="414042"/>
          <w:spacing w:val="-4"/>
        </w:rPr>
        <w:t>place</w:t>
      </w:r>
      <w:r>
        <w:rPr>
          <w:color w:val="414042"/>
          <w:spacing w:val="-1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assimilate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starters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less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formally</w:t>
      </w:r>
      <w:r>
        <w:rPr>
          <w:color w:val="414042"/>
          <w:spacing w:val="-7"/>
        </w:rPr>
        <w:t>,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provide</w:t>
      </w:r>
      <w:r>
        <w:rPr/>
      </w:r>
    </w:p>
    <w:p>
      <w:pPr>
        <w:pStyle w:val="BodyText"/>
        <w:spacing w:line="240" w:lineRule="auto" w:before="0"/>
        <w:ind w:right="0"/>
        <w:jc w:val="left"/>
      </w:pPr>
      <w:r>
        <w:rPr>
          <w:color w:val="414042"/>
          <w:spacing w:val="-3"/>
        </w:rPr>
        <w:t>them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with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4"/>
        </w:rPr>
        <w:t> training via </w:t>
      </w:r>
      <w:r>
        <w:rPr>
          <w:color w:val="414042"/>
          <w:spacing w:val="-3"/>
        </w:rPr>
        <w:t>work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teams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 </w:t>
      </w:r>
      <w:r>
        <w:rPr>
          <w:color w:val="414042"/>
          <w:spacing w:val="-5"/>
        </w:rPr>
        <w:t>intergenerational.</w:t>
      </w:r>
      <w:r>
        <w:rPr/>
      </w:r>
    </w:p>
    <w:p>
      <w:pPr>
        <w:pStyle w:val="BodyText"/>
        <w:spacing w:line="263" w:lineRule="auto" w:before="135"/>
        <w:ind w:right="112"/>
        <w:jc w:val="both"/>
      </w:pPr>
      <w:r>
        <w:rPr>
          <w:color w:val="414042"/>
          <w:spacing w:val="-3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science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esearch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often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cohort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of</w:t>
      </w:r>
      <w:r>
        <w:rPr>
          <w:color w:val="414042"/>
          <w:spacing w:val="32"/>
          <w:w w:val="106"/>
        </w:rPr>
        <w:t> </w:t>
      </w:r>
      <w:r>
        <w:rPr>
          <w:color w:val="414042"/>
          <w:spacing w:val="-4"/>
        </w:rPr>
        <w:t>experts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7"/>
        </w:rPr>
        <w:t> </w:t>
      </w:r>
      <w:r>
        <w:rPr>
          <w:color w:val="414042"/>
        </w:rPr>
        <w:t>a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cycle</w:t>
      </w:r>
      <w:r>
        <w:rPr>
          <w:color w:val="414042"/>
          <w:spacing w:val="-17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8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esearchers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each</w:t>
      </w:r>
      <w:r>
        <w:rPr>
          <w:color w:val="414042"/>
          <w:spacing w:val="-18"/>
        </w:rPr>
        <w:t> </w:t>
      </w:r>
      <w:r>
        <w:rPr>
          <w:color w:val="414042"/>
          <w:spacing w:val="-8"/>
        </w:rPr>
        <w:t>year,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whose</w:t>
      </w:r>
      <w:r>
        <w:rPr>
          <w:color w:val="414042"/>
          <w:spacing w:val="-18"/>
        </w:rPr>
        <w:t> </w:t>
      </w:r>
      <w:r>
        <w:rPr>
          <w:color w:val="414042"/>
          <w:spacing w:val="-5"/>
        </w:rPr>
        <w:t>places</w:t>
      </w:r>
      <w:r>
        <w:rPr>
          <w:color w:val="414042"/>
          <w:spacing w:val="42"/>
          <w:w w:val="98"/>
        </w:rPr>
        <w:t> </w:t>
      </w:r>
      <w:r>
        <w:rPr>
          <w:color w:val="414042"/>
          <w:spacing w:val="-5"/>
        </w:rPr>
        <w:t>ar</w:t>
      </w:r>
      <w:r>
        <w:rPr>
          <w:color w:val="414042"/>
          <w:spacing w:val="-4"/>
        </w:rPr>
        <w:t>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provided</w:t>
      </w:r>
      <w:r>
        <w:rPr>
          <w:color w:val="414042"/>
          <w:spacing w:val="-5"/>
        </w:rPr>
        <w:t> </w:t>
      </w:r>
      <w:r>
        <w:rPr>
          <w:color w:val="414042"/>
          <w:spacing w:val="-2"/>
        </w:rPr>
        <w:t>by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higher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education</w:t>
      </w:r>
      <w:r>
        <w:rPr>
          <w:color w:val="414042"/>
          <w:spacing w:val="-5"/>
        </w:rPr>
        <w:t> grants, scholarships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etc.</w:t>
      </w:r>
      <w:r>
        <w:rPr/>
      </w:r>
    </w:p>
    <w:p>
      <w:pPr>
        <w:pStyle w:val="BodyText"/>
        <w:spacing w:line="263" w:lineRule="auto" w:before="0"/>
        <w:ind w:right="30"/>
        <w:jc w:val="left"/>
      </w:pPr>
      <w:r>
        <w:rPr>
          <w:color w:val="414042"/>
          <w:spacing w:val="-4"/>
        </w:rPr>
        <w:t>This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industry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sector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therefore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heavily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reliant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32"/>
          <w:w w:val="102"/>
        </w:rPr>
        <w:t> </w:t>
      </w:r>
      <w:r>
        <w:rPr>
          <w:color w:val="414042"/>
          <w:spacing w:val="-4"/>
        </w:rPr>
        <w:t>funding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its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talent.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cycle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postgraduates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not</w:t>
      </w:r>
      <w:r>
        <w:rPr>
          <w:color w:val="414042"/>
          <w:spacing w:val="38"/>
          <w:w w:val="106"/>
        </w:rPr>
        <w:t> </w:t>
      </w:r>
      <w:r>
        <w:rPr>
          <w:color w:val="414042"/>
          <w:spacing w:val="-4"/>
        </w:rPr>
        <w:t>immediate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either </w:t>
      </w:r>
      <w:r>
        <w:rPr>
          <w:color w:val="414042"/>
          <w:spacing w:val="-3"/>
        </w:rPr>
        <w:t>and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it</w:t>
      </w:r>
      <w:r>
        <w:rPr>
          <w:color w:val="414042"/>
          <w:spacing w:val="-4"/>
        </w:rPr>
        <w:t> generally</w:t>
      </w:r>
      <w:r>
        <w:rPr>
          <w:color w:val="414042"/>
          <w:spacing w:val="-5"/>
        </w:rPr>
        <w:t> takes</w:t>
      </w:r>
      <w:r>
        <w:rPr>
          <w:color w:val="414042"/>
          <w:spacing w:val="-4"/>
        </w:rPr>
        <w:t> </w:t>
      </w:r>
      <w:r>
        <w:rPr>
          <w:color w:val="414042"/>
        </w:rPr>
        <w:t>a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long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term</w:t>
      </w:r>
      <w:r>
        <w:rPr>
          <w:color w:val="414042"/>
          <w:spacing w:val="-4"/>
        </w:rPr>
        <w:t> investment</w:t>
      </w:r>
      <w:r>
        <w:rPr>
          <w:color w:val="414042"/>
          <w:spacing w:val="32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train</w:t>
      </w:r>
      <w:r>
        <w:rPr>
          <w:color w:val="414042"/>
          <w:spacing w:val="-5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r</w:t>
      </w:r>
      <w:r>
        <w:rPr>
          <w:color w:val="414042"/>
          <w:spacing w:val="-7"/>
        </w:rPr>
        <w:t>esearcher.</w:t>
      </w:r>
      <w:r>
        <w:rPr>
          <w:color w:val="414042"/>
          <w:spacing w:val="-5"/>
        </w:rPr>
        <w:t> Participants </w:t>
      </w:r>
      <w:r>
        <w:rPr>
          <w:color w:val="414042"/>
          <w:spacing w:val="-4"/>
        </w:rPr>
        <w:t>noted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there</w:t>
      </w:r>
      <w:r>
        <w:rPr>
          <w:color w:val="414042"/>
          <w:spacing w:val="-5"/>
        </w:rPr>
        <w:t> ar</w:t>
      </w:r>
      <w:r>
        <w:rPr>
          <w:color w:val="414042"/>
          <w:spacing w:val="-4"/>
        </w:rPr>
        <w:t>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immediate</w:t>
      </w:r>
      <w:r>
        <w:rPr>
          <w:color w:val="414042"/>
          <w:spacing w:val="22"/>
          <w:w w:val="103"/>
        </w:rPr>
        <w:t> </w:t>
      </w:r>
      <w:r>
        <w:rPr>
          <w:color w:val="414042"/>
          <w:spacing w:val="-5"/>
        </w:rPr>
        <w:t>consequences</w:t>
      </w:r>
      <w:r>
        <w:rPr>
          <w:color w:val="414042"/>
          <w:spacing w:val="-6"/>
        </w:rPr>
        <w:t> </w:t>
      </w:r>
      <w:r>
        <w:rPr>
          <w:color w:val="414042"/>
          <w:spacing w:val="-2"/>
        </w:rPr>
        <w:t>if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funding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stopped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industry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not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able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34"/>
          <w:w w:val="111"/>
        </w:rPr>
        <w:t> </w:t>
      </w:r>
      <w:r>
        <w:rPr>
          <w:color w:val="414042"/>
          <w:spacing w:val="-4"/>
        </w:rPr>
        <w:t>quickly</w:t>
      </w:r>
      <w:r>
        <w:rPr>
          <w:color w:val="414042"/>
          <w:spacing w:val="-14"/>
        </w:rPr>
        <w:t> </w:t>
      </w:r>
      <w:r>
        <w:rPr>
          <w:color w:val="414042"/>
          <w:spacing w:val="-7"/>
        </w:rPr>
        <w:t>r</w:t>
      </w:r>
      <w:r>
        <w:rPr>
          <w:color w:val="414042"/>
          <w:spacing w:val="-8"/>
        </w:rPr>
        <w:t>ecover.</w:t>
      </w:r>
      <w:r>
        <w:rPr/>
      </w:r>
    </w:p>
    <w:p>
      <w:pPr>
        <w:pStyle w:val="BodyText"/>
        <w:spacing w:line="263" w:lineRule="auto"/>
        <w:ind w:right="113"/>
        <w:jc w:val="left"/>
      </w:pPr>
      <w:r>
        <w:rPr>
          <w:color w:val="414042"/>
          <w:spacing w:val="-4"/>
        </w:rPr>
        <w:t>The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group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agreed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that</w:t>
      </w:r>
      <w:r>
        <w:rPr>
          <w:color w:val="414042"/>
          <w:spacing w:val="-13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degree</w:t>
      </w:r>
      <w:r>
        <w:rPr>
          <w:color w:val="414042"/>
          <w:spacing w:val="-12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assistance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necessary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to</w:t>
      </w:r>
      <w:r>
        <w:rPr>
          <w:color w:val="414042"/>
          <w:spacing w:val="26"/>
          <w:w w:val="111"/>
        </w:rPr>
        <w:t> </w:t>
      </w:r>
      <w:r>
        <w:rPr>
          <w:color w:val="414042"/>
          <w:spacing w:val="-4"/>
        </w:rPr>
        <w:t>drive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diversity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cycle.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This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required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mainly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or</w:t>
      </w:r>
      <w:r>
        <w:rPr>
          <w:color w:val="414042"/>
          <w:spacing w:val="-6"/>
        </w:rPr>
        <w:t>ganisations</w:t>
      </w:r>
      <w:r>
        <w:rPr>
          <w:color w:val="414042"/>
          <w:spacing w:val="58"/>
          <w:w w:val="99"/>
        </w:rPr>
        <w:t> </w:t>
      </w:r>
      <w:r>
        <w:rPr>
          <w:color w:val="414042"/>
          <w:spacing w:val="-5"/>
        </w:rPr>
        <w:t>wher</w:t>
      </w:r>
      <w:r>
        <w:rPr>
          <w:color w:val="414042"/>
          <w:spacing w:val="-4"/>
        </w:rPr>
        <w:t>e there</w:t>
      </w:r>
      <w:r>
        <w:rPr>
          <w:color w:val="414042"/>
          <w:spacing w:val="-3"/>
        </w:rPr>
        <w:t> is </w:t>
      </w:r>
      <w:r>
        <w:rPr>
          <w:color w:val="414042"/>
          <w:spacing w:val="-2"/>
        </w:rPr>
        <w:t>no</w:t>
      </w:r>
      <w:r>
        <w:rPr>
          <w:color w:val="414042"/>
          <w:spacing w:val="-4"/>
        </w:rPr>
        <w:t> existing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culture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intergenerational</w:t>
      </w:r>
      <w:r>
        <w:rPr>
          <w:color w:val="414042"/>
          <w:spacing w:val="32"/>
          <w:w w:val="101"/>
        </w:rPr>
        <w:t> </w:t>
      </w:r>
      <w:r>
        <w:rPr>
          <w:color w:val="414042"/>
          <w:spacing w:val="-4"/>
        </w:rPr>
        <w:t>cooperation,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1"/>
        </w:rPr>
        <w:t> </w:t>
      </w:r>
      <w:r>
        <w:rPr>
          <w:color w:val="414042"/>
          <w:spacing w:val="-5"/>
        </w:rPr>
        <w:t>wher</w:t>
      </w:r>
      <w:r>
        <w:rPr>
          <w:color w:val="414042"/>
          <w:spacing w:val="-4"/>
        </w:rPr>
        <w:t>e</w:t>
      </w:r>
      <w:r>
        <w:rPr>
          <w:color w:val="414042"/>
          <w:spacing w:val="-1"/>
        </w:rPr>
        <w:t> </w:t>
      </w:r>
      <w:r>
        <w:rPr>
          <w:color w:val="414042"/>
          <w:spacing w:val="-3"/>
        </w:rPr>
        <w:t>new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talent</w:t>
      </w:r>
      <w:r>
        <w:rPr>
          <w:color w:val="414042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dependent</w:t>
      </w:r>
      <w:r>
        <w:rPr>
          <w:color w:val="414042"/>
          <w:spacing w:val="-1"/>
        </w:rPr>
        <w:t> </w:t>
      </w:r>
      <w:r>
        <w:rPr>
          <w:color w:val="414042"/>
          <w:spacing w:val="-2"/>
        </w:rPr>
        <w:t>on</w:t>
      </w:r>
      <w:r>
        <w:rPr>
          <w:color w:val="414042"/>
          <w:spacing w:val="-1"/>
        </w:rPr>
        <w:t> </w:t>
      </w:r>
      <w:r>
        <w:rPr>
          <w:color w:val="414042"/>
          <w:spacing w:val="-4"/>
        </w:rPr>
        <w:t>external</w:t>
      </w:r>
      <w:r>
        <w:rPr>
          <w:color w:val="414042"/>
          <w:spacing w:val="24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5"/>
        </w:rPr>
        <w:t>ces,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such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government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funding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for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r</w:t>
      </w:r>
      <w:r>
        <w:rPr>
          <w:color w:val="414042"/>
          <w:spacing w:val="-6"/>
        </w:rPr>
        <w:t>esearch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places.</w:t>
      </w:r>
      <w:r>
        <w:rPr/>
      </w:r>
    </w:p>
    <w:p>
      <w:pPr>
        <w:pStyle w:val="BodyText"/>
        <w:spacing w:line="263" w:lineRule="auto"/>
        <w:ind w:right="154"/>
        <w:jc w:val="left"/>
      </w:pPr>
      <w:r>
        <w:rPr>
          <w:color w:val="414042"/>
        </w:rPr>
        <w:t>A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way</w:t>
      </w:r>
      <w:r>
        <w:rPr>
          <w:color w:val="414042"/>
          <w:spacing w:val="1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mandate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intergenerational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cooperation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could</w:t>
      </w:r>
      <w:r>
        <w:rPr>
          <w:color w:val="414042"/>
          <w:spacing w:val="2"/>
        </w:rPr>
        <w:t> </w:t>
      </w:r>
      <w:r>
        <w:rPr>
          <w:color w:val="414042"/>
          <w:spacing w:val="-4"/>
        </w:rPr>
        <w:t>include</w:t>
      </w:r>
      <w:r>
        <w:rPr>
          <w:color w:val="414042"/>
          <w:spacing w:val="24"/>
          <w:w w:val="102"/>
        </w:rPr>
        <w:t> </w:t>
      </w:r>
      <w:r>
        <w:rPr>
          <w:color w:val="414042"/>
          <w:spacing w:val="-4"/>
        </w:rPr>
        <w:t>organisational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KPIs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targets,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identify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needed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22"/>
          <w:w w:val="101"/>
        </w:rPr>
        <w:t> </w:t>
      </w:r>
      <w:r>
        <w:rPr>
          <w:color w:val="414042"/>
          <w:spacing w:val="-3"/>
        </w:rPr>
        <w:t>then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transition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skills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between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generations.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Ther</w:t>
      </w:r>
      <w:r>
        <w:rPr>
          <w:color w:val="414042"/>
          <w:spacing w:val="-4"/>
        </w:rPr>
        <w:t>e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also</w:t>
      </w:r>
      <w:r>
        <w:rPr>
          <w:color w:val="414042"/>
          <w:spacing w:val="-13"/>
        </w:rPr>
        <w:t> </w:t>
      </w:r>
      <w:r>
        <w:rPr>
          <w:color w:val="414042"/>
        </w:rPr>
        <w:t>a</w:t>
      </w:r>
      <w:r>
        <w:rPr/>
      </w:r>
    </w:p>
    <w:p>
      <w:pPr>
        <w:pStyle w:val="BodyText"/>
        <w:spacing w:line="263" w:lineRule="auto" w:before="0"/>
        <w:ind w:right="219"/>
        <w:jc w:val="left"/>
      </w:pPr>
      <w:r>
        <w:rPr>
          <w:color w:val="414042"/>
          <w:spacing w:val="-3"/>
        </w:rPr>
        <w:t>need</w:t>
      </w:r>
      <w:r>
        <w:rPr>
          <w:color w:val="414042"/>
          <w:spacing w:val="-4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addr</w:t>
      </w:r>
      <w:r>
        <w:rPr>
          <w:color w:val="414042"/>
          <w:spacing w:val="-5"/>
        </w:rPr>
        <w:t>ess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growing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tensions</w:t>
      </w:r>
      <w:r>
        <w:rPr>
          <w:color w:val="414042"/>
          <w:spacing w:val="-3"/>
        </w:rPr>
        <w:t> </w:t>
      </w:r>
      <w:r>
        <w:rPr>
          <w:color w:val="414042"/>
          <w:spacing w:val="-2"/>
        </w:rPr>
        <w:t>in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intergenerational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teams</w:t>
      </w:r>
      <w:r>
        <w:rPr>
          <w:color w:val="414042"/>
          <w:spacing w:val="21"/>
          <w:w w:val="98"/>
        </w:rPr>
        <w:t> </w:t>
      </w:r>
      <w:r>
        <w:rPr>
          <w:color w:val="414042"/>
          <w:spacing w:val="-3"/>
        </w:rPr>
        <w:t>as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can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become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uncertain</w:t>
      </w:r>
      <w:r>
        <w:rPr>
          <w:color w:val="414042"/>
          <w:spacing w:val="-9"/>
        </w:rPr>
        <w:t> </w:t>
      </w:r>
      <w:r>
        <w:rPr>
          <w:color w:val="414042"/>
          <w:spacing w:val="-2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futur</w:t>
      </w:r>
      <w:r>
        <w:rPr>
          <w:color w:val="414042"/>
          <w:spacing w:val="-5"/>
        </w:rPr>
        <w:t>es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within</w:t>
      </w:r>
      <w:r>
        <w:rPr/>
      </w:r>
    </w:p>
    <w:p>
      <w:pPr>
        <w:pStyle w:val="BodyText"/>
        <w:spacing w:line="263" w:lineRule="auto" w:before="0"/>
        <w:ind w:right="27"/>
        <w:jc w:val="left"/>
      </w:pPr>
      <w:r>
        <w:rPr>
          <w:color w:val="414042"/>
          <w:spacing w:val="-4"/>
        </w:rPr>
        <w:t>or</w:t>
      </w:r>
      <w:r>
        <w:rPr>
          <w:color w:val="414042"/>
          <w:spacing w:val="-5"/>
        </w:rPr>
        <w:t>ganisations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once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their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knowledge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is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passed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on.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Or</w:t>
      </w:r>
      <w:r>
        <w:rPr>
          <w:color w:val="414042"/>
          <w:spacing w:val="-6"/>
        </w:rPr>
        <w:t>ganisations</w:t>
      </w:r>
      <w:r>
        <w:rPr>
          <w:color w:val="414042"/>
          <w:spacing w:val="42"/>
          <w:w w:val="99"/>
        </w:rPr>
        <w:t> </w:t>
      </w:r>
      <w:r>
        <w:rPr>
          <w:color w:val="414042"/>
          <w:spacing w:val="-3"/>
        </w:rPr>
        <w:t>must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have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plan</w:t>
      </w:r>
      <w:r>
        <w:rPr>
          <w:color w:val="414042"/>
          <w:spacing w:val="-10"/>
        </w:rPr>
        <w:t> </w:t>
      </w:r>
      <w:r>
        <w:rPr>
          <w:color w:val="414042"/>
          <w:spacing w:val="-2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transition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older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workers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maximise</w:t>
      </w:r>
      <w:r>
        <w:rPr>
          <w:color w:val="414042"/>
          <w:spacing w:val="24"/>
          <w:w w:val="98"/>
        </w:rPr>
        <w:t> </w:t>
      </w:r>
      <w:r>
        <w:rPr>
          <w:color w:val="414042"/>
          <w:spacing w:val="-4"/>
        </w:rPr>
        <w:t>potential</w:t>
      </w:r>
      <w:r>
        <w:rPr>
          <w:color w:val="414042"/>
          <w:spacing w:val="5"/>
        </w:rPr>
        <w:t> </w:t>
      </w:r>
      <w:r>
        <w:rPr>
          <w:color w:val="414042"/>
          <w:spacing w:val="-3"/>
        </w:rPr>
        <w:t>benefi</w:t>
      </w:r>
      <w:r>
        <w:rPr>
          <w:color w:val="414042"/>
        </w:rPr>
        <w:t>   </w:t>
      </w:r>
      <w:r>
        <w:rPr>
          <w:color w:val="414042"/>
          <w:spacing w:val="38"/>
        </w:rPr>
        <w:t> </w:t>
      </w:r>
      <w:r>
        <w:rPr>
          <w:color w:val="414042"/>
          <w:spacing w:val="-4"/>
        </w:rPr>
        <w:t>from</w:t>
      </w:r>
      <w:r>
        <w:rPr>
          <w:color w:val="414042"/>
          <w:spacing w:val="6"/>
        </w:rPr>
        <w:t> </w:t>
      </w:r>
      <w:r>
        <w:rPr>
          <w:color w:val="414042"/>
          <w:spacing w:val="-4"/>
        </w:rPr>
        <w:t>mentoring</w:t>
      </w:r>
      <w:r>
        <w:rPr>
          <w:color w:val="414042"/>
          <w:spacing w:val="5"/>
        </w:rPr>
        <w:t> </w:t>
      </w:r>
      <w:r>
        <w:rPr>
          <w:color w:val="414042"/>
          <w:spacing w:val="-4"/>
        </w:rPr>
        <w:t>without</w:t>
      </w:r>
      <w:r>
        <w:rPr>
          <w:color w:val="414042"/>
          <w:spacing w:val="5"/>
        </w:rPr>
        <w:t> </w:t>
      </w:r>
      <w:r>
        <w:rPr>
          <w:color w:val="414042"/>
          <w:spacing w:val="-4"/>
        </w:rPr>
        <w:t>losing</w:t>
      </w:r>
      <w:r>
        <w:rPr>
          <w:color w:val="414042"/>
          <w:spacing w:val="6"/>
        </w:rPr>
        <w:t> </w:t>
      </w:r>
      <w:r>
        <w:rPr>
          <w:color w:val="414042"/>
          <w:spacing w:val="-4"/>
        </w:rPr>
        <w:t>corporate</w:t>
      </w:r>
      <w:r>
        <w:rPr>
          <w:color w:val="414042"/>
          <w:spacing w:val="30"/>
          <w:w w:val="103"/>
        </w:rPr>
        <w:t> </w:t>
      </w:r>
      <w:r>
        <w:rPr>
          <w:color w:val="414042"/>
          <w:spacing w:val="-4"/>
        </w:rPr>
        <w:t>knowledge.</w:t>
      </w:r>
      <w:r>
        <w:rPr/>
      </w:r>
    </w:p>
    <w:p>
      <w:pPr>
        <w:spacing w:line="240" w:lineRule="auto" w:before="6"/>
        <w:rPr>
          <w:rFonts w:ascii="Arial" w:hAnsi="Arial" w:cs="Arial" w:eastAsia="Arial"/>
          <w:sz w:val="7"/>
          <w:szCs w:val="7"/>
        </w:rPr>
      </w:pPr>
      <w:r>
        <w:rPr/>
        <w:br w:type="column"/>
      </w:r>
      <w:r>
        <w:rPr>
          <w:rFonts w:ascii="Arial"/>
          <w:sz w:val="7"/>
        </w:rPr>
      </w:r>
    </w:p>
    <w:p>
      <w:pPr>
        <w:spacing w:line="200" w:lineRule="atLeast"/>
        <w:ind w:left="120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3293517" cy="7360920"/>
            <wp:effectExtent l="0" t="0" r="0" b="0"/>
            <wp:docPr id="35" name="image27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27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3517" cy="7360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before="125"/>
        <w:ind w:left="0" w:right="121" w:firstLine="0"/>
        <w:jc w:val="right"/>
        <w:rPr>
          <w:rFonts w:ascii="Arial" w:hAnsi="Arial" w:cs="Arial" w:eastAsia="Arial"/>
          <w:sz w:val="18"/>
          <w:szCs w:val="18"/>
        </w:rPr>
      </w:pPr>
      <w:r>
        <w:rPr>
          <w:rFonts w:ascii="Arial"/>
          <w:i/>
          <w:color w:val="7B7C7F"/>
          <w:spacing w:val="-5"/>
          <w:sz w:val="18"/>
        </w:rPr>
        <w:t>(Photo:</w:t>
      </w:r>
      <w:r>
        <w:rPr>
          <w:rFonts w:ascii="Arial"/>
          <w:i/>
          <w:color w:val="7B7C7F"/>
          <w:spacing w:val="-27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Bernar</w:t>
      </w:r>
      <w:r>
        <w:rPr>
          <w:rFonts w:ascii="Arial"/>
          <w:i/>
          <w:color w:val="7B7C7F"/>
          <w:spacing w:val="-4"/>
          <w:sz w:val="18"/>
        </w:rPr>
        <w:t>d</w:t>
      </w:r>
      <w:r>
        <w:rPr>
          <w:rFonts w:ascii="Arial"/>
          <w:i/>
          <w:color w:val="7B7C7F"/>
          <w:spacing w:val="-26"/>
          <w:sz w:val="18"/>
        </w:rPr>
        <w:t> </w:t>
      </w:r>
      <w:r>
        <w:rPr>
          <w:rFonts w:ascii="Arial"/>
          <w:i/>
          <w:color w:val="7B7C7F"/>
          <w:spacing w:val="-5"/>
          <w:sz w:val="18"/>
        </w:rPr>
        <w:t>Salt)</w:t>
      </w:r>
      <w:r>
        <w:rPr>
          <w:rFonts w:ascii="Arial"/>
          <w:sz w:val="18"/>
        </w:rPr>
      </w:r>
    </w:p>
    <w:p>
      <w:pPr>
        <w:spacing w:after="0"/>
        <w:jc w:val="right"/>
        <w:rPr>
          <w:rFonts w:ascii="Arial" w:hAnsi="Arial" w:cs="Arial" w:eastAsia="Arial"/>
          <w:sz w:val="18"/>
          <w:szCs w:val="18"/>
        </w:rPr>
        <w:sectPr>
          <w:pgSz w:w="11910" w:h="16840"/>
          <w:pgMar w:header="0" w:footer="867" w:top="1540" w:bottom="1060" w:left="560" w:right="560"/>
          <w:cols w:num="2" w:equalWidth="0">
            <w:col w:w="5298" w:space="59"/>
            <w:col w:w="5433"/>
          </w:cols>
        </w:sectPr>
      </w:pPr>
    </w:p>
    <w:p>
      <w:pPr>
        <w:pStyle w:val="Heading7"/>
        <w:spacing w:line="240" w:lineRule="auto" w:before="48"/>
        <w:ind w:right="0"/>
        <w:jc w:val="left"/>
        <w:rPr>
          <w:b w:val="0"/>
          <w:bCs w:val="0"/>
        </w:rPr>
      </w:pPr>
      <w:r>
        <w:rPr>
          <w:color w:val="414042"/>
          <w:spacing w:val="-9"/>
          <w:w w:val="95"/>
        </w:rPr>
        <w:t>WHA</w:t>
      </w:r>
      <w:r>
        <w:rPr>
          <w:color w:val="414042"/>
          <w:spacing w:val="-10"/>
          <w:w w:val="95"/>
        </w:rPr>
        <w:t>T</w:t>
      </w:r>
      <w:r>
        <w:rPr>
          <w:color w:val="414042"/>
          <w:spacing w:val="-16"/>
          <w:w w:val="95"/>
        </w:rPr>
        <w:t> </w:t>
      </w:r>
      <w:r>
        <w:rPr>
          <w:color w:val="414042"/>
          <w:spacing w:val="-4"/>
          <w:w w:val="95"/>
        </w:rPr>
        <w:t>DOES</w:t>
      </w:r>
      <w:r>
        <w:rPr>
          <w:color w:val="414042"/>
          <w:spacing w:val="-16"/>
          <w:w w:val="95"/>
        </w:rPr>
        <w:t> </w:t>
      </w:r>
      <w:r>
        <w:rPr>
          <w:color w:val="414042"/>
          <w:spacing w:val="-6"/>
          <w:w w:val="95"/>
        </w:rPr>
        <w:t>SUCCESS</w:t>
      </w:r>
      <w:r>
        <w:rPr>
          <w:color w:val="414042"/>
          <w:spacing w:val="-16"/>
          <w:w w:val="95"/>
        </w:rPr>
        <w:t> </w:t>
      </w:r>
      <w:r>
        <w:rPr>
          <w:color w:val="414042"/>
          <w:spacing w:val="-4"/>
          <w:w w:val="95"/>
        </w:rPr>
        <w:t>LOOK</w:t>
      </w:r>
      <w:r>
        <w:rPr>
          <w:color w:val="414042"/>
          <w:spacing w:val="-16"/>
          <w:w w:val="95"/>
        </w:rPr>
        <w:t> </w:t>
      </w:r>
      <w:r>
        <w:rPr>
          <w:color w:val="414042"/>
          <w:spacing w:val="-6"/>
          <w:w w:val="95"/>
        </w:rPr>
        <w:t>LIKE?</w:t>
      </w:r>
      <w:r>
        <w:rPr>
          <w:b w:val="0"/>
        </w:rPr>
      </w:r>
    </w:p>
    <w:p>
      <w:pPr>
        <w:pStyle w:val="BodyText"/>
        <w:spacing w:line="263" w:lineRule="auto" w:before="130"/>
        <w:ind w:right="1509"/>
        <w:jc w:val="left"/>
      </w:pPr>
      <w:r>
        <w:rPr>
          <w:color w:val="414042"/>
          <w:spacing w:val="-5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group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began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by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trying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clarify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whether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focus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what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success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looks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like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level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individual,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the</w:t>
      </w:r>
      <w:r>
        <w:rPr>
          <w:color w:val="414042"/>
          <w:spacing w:val="63"/>
          <w:w w:val="103"/>
        </w:rPr>
        <w:t> </w:t>
      </w:r>
      <w:r>
        <w:rPr>
          <w:color w:val="414042"/>
          <w:spacing w:val="-6"/>
        </w:rPr>
        <w:t>employer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or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government.</w:t>
      </w:r>
      <w:r>
        <w:rPr>
          <w:color w:val="414042"/>
          <w:spacing w:val="38"/>
        </w:rPr>
        <w:t> </w:t>
      </w:r>
      <w:r>
        <w:rPr>
          <w:color w:val="414042"/>
          <w:spacing w:val="-5"/>
        </w:rPr>
        <w:t>We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ended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up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suggesting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that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successful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players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at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each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level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would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be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characterised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by</w:t>
      </w:r>
      <w:r>
        <w:rPr>
          <w:color w:val="414042"/>
          <w:spacing w:val="81"/>
          <w:w w:val="10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6"/>
        </w:rPr>
        <w:t> </w:t>
      </w:r>
      <w:r>
        <w:rPr>
          <w:color w:val="414042"/>
          <w:spacing w:val="-6"/>
        </w:rPr>
        <w:t>following</w:t>
      </w:r>
      <w:r>
        <w:rPr>
          <w:color w:val="414042"/>
          <w:spacing w:val="6"/>
        </w:rPr>
        <w:t> </w:t>
      </w:r>
      <w:r>
        <w:rPr>
          <w:color w:val="414042"/>
          <w:spacing w:val="-6"/>
        </w:rPr>
        <w:t>three</w:t>
      </w:r>
      <w:r>
        <w:rPr>
          <w:color w:val="414042"/>
          <w:spacing w:val="6"/>
        </w:rPr>
        <w:t> </w:t>
      </w:r>
      <w:r>
        <w:rPr>
          <w:color w:val="414042"/>
          <w:spacing w:val="-6"/>
        </w:rPr>
        <w:t>attributes:</w:t>
      </w:r>
      <w:r>
        <w:rPr/>
      </w:r>
    </w:p>
    <w:p>
      <w:pPr>
        <w:pStyle w:val="Heading9"/>
        <w:numPr>
          <w:ilvl w:val="0"/>
          <w:numId w:val="6"/>
        </w:numPr>
        <w:tabs>
          <w:tab w:pos="315" w:val="left" w:leader="none"/>
        </w:tabs>
        <w:spacing w:line="240" w:lineRule="auto" w:before="114" w:after="0"/>
        <w:ind w:left="314" w:right="0" w:hanging="194"/>
        <w:jc w:val="left"/>
        <w:rPr>
          <w:b w:val="0"/>
          <w:bCs w:val="0"/>
        </w:rPr>
      </w:pPr>
      <w:r>
        <w:rPr>
          <w:color w:val="414042"/>
          <w:spacing w:val="-7"/>
          <w:w w:val="90"/>
        </w:rPr>
        <w:t>Successful</w:t>
      </w:r>
      <w:r>
        <w:rPr>
          <w:color w:val="414042"/>
          <w:spacing w:val="-17"/>
          <w:w w:val="90"/>
        </w:rPr>
        <w:t> </w:t>
      </w:r>
      <w:r>
        <w:rPr>
          <w:color w:val="414042"/>
          <w:spacing w:val="-6"/>
          <w:w w:val="90"/>
        </w:rPr>
        <w:t>individuals:</w:t>
      </w:r>
      <w:r>
        <w:rPr>
          <w:b w:val="0"/>
        </w:rPr>
      </w:r>
    </w:p>
    <w:p>
      <w:pPr>
        <w:pStyle w:val="BodyText"/>
        <w:spacing w:line="240" w:lineRule="auto" w:before="135"/>
        <w:ind w:right="0"/>
        <w:jc w:val="left"/>
      </w:pPr>
      <w:r>
        <w:rPr>
          <w:color w:val="414042"/>
          <w:spacing w:val="-6"/>
        </w:rPr>
        <w:t>Would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be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prepared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have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open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honest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discussion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about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what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they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want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need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at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all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life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phases.</w:t>
      </w:r>
      <w:r>
        <w:rPr/>
      </w:r>
    </w:p>
    <w:p>
      <w:pPr>
        <w:pStyle w:val="BodyText"/>
        <w:spacing w:line="240" w:lineRule="auto" w:before="135"/>
        <w:ind w:left="573" w:right="0"/>
        <w:jc w:val="left"/>
      </w:pPr>
      <w:r>
        <w:rPr>
          <w:color w:val="414042"/>
          <w:w w:val="105"/>
        </w:rPr>
        <w:t>-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6"/>
          <w:w w:val="105"/>
        </w:rPr>
        <w:t>They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6"/>
          <w:w w:val="105"/>
        </w:rPr>
        <w:t>would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3"/>
          <w:w w:val="105"/>
        </w:rPr>
        <w:t>be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7"/>
          <w:w w:val="105"/>
        </w:rPr>
        <w:t>replenishing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6"/>
          <w:w w:val="105"/>
        </w:rPr>
        <w:t>their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6"/>
          <w:w w:val="105"/>
        </w:rPr>
        <w:t>skills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at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5"/>
          <w:w w:val="105"/>
        </w:rPr>
        <w:t>all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6"/>
          <w:w w:val="105"/>
        </w:rPr>
        <w:t>times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4"/>
          <w:w w:val="105"/>
        </w:rPr>
        <w:t>in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6"/>
          <w:w w:val="105"/>
        </w:rPr>
        <w:t>their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7"/>
          <w:w w:val="105"/>
        </w:rPr>
        <w:t>career</w:t>
      </w:r>
      <w:r>
        <w:rPr>
          <w:color w:val="414042"/>
          <w:spacing w:val="-30"/>
          <w:w w:val="105"/>
        </w:rPr>
        <w:t> </w:t>
      </w:r>
      <w:r>
        <w:rPr>
          <w:color w:val="414042"/>
          <w:w w:val="105"/>
        </w:rPr>
        <w:t>/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6"/>
          <w:w w:val="105"/>
        </w:rPr>
        <w:t>life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6"/>
          <w:w w:val="105"/>
        </w:rPr>
        <w:t>phase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6"/>
          <w:w w:val="105"/>
        </w:rPr>
        <w:t>even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3"/>
          <w:w w:val="105"/>
        </w:rPr>
        <w:t>if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6"/>
          <w:w w:val="105"/>
        </w:rPr>
        <w:t>they</w:t>
      </w:r>
      <w:r>
        <w:rPr>
          <w:color w:val="414042"/>
          <w:spacing w:val="-30"/>
          <w:w w:val="105"/>
        </w:rPr>
        <w:t> </w:t>
      </w:r>
      <w:r>
        <w:rPr>
          <w:color w:val="414042"/>
          <w:spacing w:val="-7"/>
          <w:w w:val="105"/>
        </w:rPr>
        <w:t>are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7"/>
          <w:w w:val="105"/>
        </w:rPr>
        <w:t>working</w:t>
      </w:r>
      <w:r>
        <w:rPr>
          <w:color w:val="414042"/>
          <w:spacing w:val="-31"/>
          <w:w w:val="105"/>
        </w:rPr>
        <w:t> </w:t>
      </w:r>
      <w:r>
        <w:rPr>
          <w:color w:val="414042"/>
          <w:spacing w:val="-4"/>
          <w:w w:val="105"/>
        </w:rPr>
        <w:t>on</w:t>
      </w:r>
      <w:r>
        <w:rPr>
          <w:color w:val="414042"/>
          <w:spacing w:val="-31"/>
          <w:w w:val="105"/>
        </w:rPr>
        <w:t> </w:t>
      </w:r>
      <w:r>
        <w:rPr>
          <w:color w:val="414042"/>
          <w:w w:val="105"/>
        </w:rPr>
        <w:t>a</w:t>
      </w:r>
      <w:r>
        <w:rPr/>
      </w:r>
    </w:p>
    <w:p>
      <w:pPr>
        <w:pStyle w:val="BodyText"/>
        <w:tabs>
          <w:tab w:pos="2167" w:val="left" w:leader="none"/>
        </w:tabs>
        <w:spacing w:line="263" w:lineRule="auto" w:before="21"/>
        <w:ind w:left="573" w:right="1509"/>
        <w:jc w:val="left"/>
      </w:pPr>
      <w:r>
        <w:rPr>
          <w:color w:val="414042"/>
          <w:spacing w:val="-7"/>
          <w:w w:val="105"/>
        </w:rPr>
        <w:t>part-time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3"/>
          <w:w w:val="105"/>
        </w:rPr>
        <w:t>or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3"/>
          <w:w w:val="105"/>
        </w:rPr>
        <w:t>fl</w:t>
        <w:tab/>
      </w:r>
      <w:r>
        <w:rPr>
          <w:color w:val="414042"/>
          <w:spacing w:val="-6"/>
          <w:w w:val="105"/>
        </w:rPr>
        <w:t>basis.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6"/>
          <w:w w:val="105"/>
        </w:rPr>
        <w:t>They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6"/>
          <w:w w:val="105"/>
        </w:rPr>
        <w:t>will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4"/>
          <w:w w:val="105"/>
        </w:rPr>
        <w:t>not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7"/>
          <w:w w:val="105"/>
        </w:rPr>
        <w:t>refuse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7"/>
          <w:w w:val="105"/>
        </w:rPr>
        <w:t>opportunities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for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7"/>
          <w:w w:val="105"/>
        </w:rPr>
        <w:t>coaching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and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7"/>
          <w:w w:val="105"/>
        </w:rPr>
        <w:t>further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7"/>
          <w:w w:val="105"/>
        </w:rPr>
        <w:t>training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and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7"/>
          <w:w w:val="105"/>
        </w:rPr>
        <w:t>development</w:t>
      </w:r>
      <w:r>
        <w:rPr>
          <w:color w:val="414042"/>
          <w:spacing w:val="69"/>
          <w:w w:val="103"/>
        </w:rPr>
        <w:t> </w:t>
      </w:r>
      <w:r>
        <w:rPr>
          <w:color w:val="414042"/>
          <w:spacing w:val="-6"/>
          <w:w w:val="105"/>
        </w:rPr>
        <w:t>with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the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6"/>
          <w:w w:val="105"/>
        </w:rPr>
        <w:t>excuse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6"/>
          <w:w w:val="105"/>
        </w:rPr>
        <w:t>that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“I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am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too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old”.</w:t>
      </w:r>
      <w:r>
        <w:rPr>
          <w:color w:val="414042"/>
          <w:spacing w:val="10"/>
          <w:w w:val="105"/>
        </w:rPr>
        <w:t> </w:t>
      </w:r>
      <w:r>
        <w:rPr>
          <w:color w:val="414042"/>
          <w:spacing w:val="-3"/>
          <w:w w:val="105"/>
        </w:rPr>
        <w:t>It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is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6"/>
          <w:w w:val="105"/>
        </w:rPr>
        <w:t>about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7"/>
          <w:w w:val="105"/>
        </w:rPr>
        <w:t>recognising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6"/>
          <w:w w:val="105"/>
        </w:rPr>
        <w:t>that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4"/>
          <w:w w:val="105"/>
        </w:rPr>
        <w:t>at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any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6"/>
          <w:w w:val="105"/>
        </w:rPr>
        <w:t>stage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3"/>
          <w:w w:val="105"/>
        </w:rPr>
        <w:t>of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6"/>
          <w:w w:val="105"/>
        </w:rPr>
        <w:t>your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7"/>
          <w:w w:val="105"/>
        </w:rPr>
        <w:t>employment,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5"/>
          <w:w w:val="105"/>
        </w:rPr>
        <w:t>you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6"/>
          <w:w w:val="105"/>
        </w:rPr>
        <w:t>have</w:t>
      </w:r>
      <w:r>
        <w:rPr>
          <w:color w:val="414042"/>
          <w:spacing w:val="-25"/>
          <w:w w:val="105"/>
        </w:rPr>
        <w:t> </w:t>
      </w:r>
      <w:r>
        <w:rPr>
          <w:color w:val="414042"/>
          <w:spacing w:val="-6"/>
          <w:w w:val="105"/>
        </w:rPr>
        <w:t>to</w:t>
      </w:r>
      <w:r>
        <w:rPr>
          <w:color w:val="414042"/>
          <w:spacing w:val="37"/>
          <w:w w:val="111"/>
        </w:rPr>
        <w:t> </w:t>
      </w:r>
      <w:r>
        <w:rPr>
          <w:color w:val="414042"/>
          <w:spacing w:val="-7"/>
          <w:w w:val="105"/>
        </w:rPr>
        <w:t>maintain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6"/>
          <w:w w:val="105"/>
        </w:rPr>
        <w:t>your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6"/>
          <w:w w:val="105"/>
        </w:rPr>
        <w:t>skills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4"/>
          <w:w w:val="105"/>
        </w:rPr>
        <w:t>in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7"/>
          <w:w w:val="105"/>
        </w:rPr>
        <w:t>order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3"/>
          <w:w w:val="105"/>
        </w:rPr>
        <w:t>to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6"/>
          <w:w w:val="105"/>
        </w:rPr>
        <w:t>stay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7"/>
          <w:w w:val="105"/>
        </w:rPr>
        <w:t>relevant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3"/>
          <w:w w:val="105"/>
        </w:rPr>
        <w:t>to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7"/>
          <w:w w:val="105"/>
        </w:rPr>
        <w:t>employers.</w:t>
      </w:r>
      <w:r>
        <w:rPr/>
      </w:r>
    </w:p>
    <w:p>
      <w:pPr>
        <w:pStyle w:val="Heading9"/>
        <w:numPr>
          <w:ilvl w:val="0"/>
          <w:numId w:val="6"/>
        </w:numPr>
        <w:tabs>
          <w:tab w:pos="315" w:val="left" w:leader="none"/>
        </w:tabs>
        <w:spacing w:line="240" w:lineRule="auto" w:before="114" w:after="0"/>
        <w:ind w:left="314" w:right="0" w:hanging="194"/>
        <w:jc w:val="left"/>
        <w:rPr>
          <w:b w:val="0"/>
          <w:bCs w:val="0"/>
        </w:rPr>
      </w:pPr>
      <w:r>
        <w:rPr>
          <w:color w:val="414042"/>
          <w:spacing w:val="-7"/>
          <w:w w:val="90"/>
        </w:rPr>
        <w:t>Successful</w:t>
      </w:r>
      <w:r>
        <w:rPr>
          <w:color w:val="414042"/>
          <w:spacing w:val="13"/>
          <w:w w:val="90"/>
        </w:rPr>
        <w:t> </w:t>
      </w:r>
      <w:r>
        <w:rPr>
          <w:color w:val="414042"/>
          <w:spacing w:val="-6"/>
          <w:w w:val="90"/>
        </w:rPr>
        <w:t>employers:</w:t>
      </w:r>
      <w:r>
        <w:rPr>
          <w:b w:val="0"/>
        </w:rPr>
      </w:r>
    </w:p>
    <w:p>
      <w:pPr>
        <w:pStyle w:val="BodyText"/>
        <w:spacing w:line="263" w:lineRule="auto" w:before="135"/>
        <w:ind w:right="1509"/>
        <w:jc w:val="left"/>
      </w:pPr>
      <w:r>
        <w:rPr>
          <w:color w:val="414042"/>
          <w:spacing w:val="-6"/>
        </w:rPr>
        <w:t>Would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be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prepared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have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discussion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with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their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employees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put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practices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pr</w:t>
      </w:r>
      <w:r>
        <w:rPr>
          <w:color w:val="414042"/>
          <w:spacing w:val="-7"/>
        </w:rPr>
        <w:t>ocesses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place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consider</w:t>
      </w:r>
      <w:r>
        <w:rPr>
          <w:color w:val="414042"/>
          <w:spacing w:val="63"/>
        </w:rPr>
        <w:t> </w:t>
      </w:r>
      <w:r>
        <w:rPr>
          <w:color w:val="414042"/>
          <w:spacing w:val="-5"/>
        </w:rPr>
        <w:t>what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individual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wants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it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will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be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different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everyone.</w:t>
      </w:r>
      <w:r>
        <w:rPr/>
      </w:r>
    </w:p>
    <w:p>
      <w:pPr>
        <w:pStyle w:val="BodyText"/>
        <w:numPr>
          <w:ilvl w:val="1"/>
          <w:numId w:val="6"/>
        </w:numPr>
        <w:tabs>
          <w:tab w:pos="707" w:val="left" w:leader="none"/>
        </w:tabs>
        <w:spacing w:line="263" w:lineRule="auto" w:before="114" w:after="0"/>
        <w:ind w:left="706" w:right="1652" w:hanging="133"/>
        <w:jc w:val="both"/>
      </w:pPr>
      <w:r>
        <w:rPr>
          <w:color w:val="414042"/>
          <w:spacing w:val="-3"/>
        </w:rPr>
        <w:t>An</w:t>
      </w:r>
      <w:r>
        <w:rPr>
          <w:color w:val="414042"/>
          <w:spacing w:val="-13"/>
        </w:rPr>
        <w:t> </w:t>
      </w:r>
      <w:r>
        <w:rPr>
          <w:color w:val="414042"/>
          <w:spacing w:val="-6"/>
        </w:rPr>
        <w:t>example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13"/>
        </w:rPr>
        <w:t> </w:t>
      </w:r>
      <w:r>
        <w:rPr>
          <w:color w:val="414042"/>
          <w:spacing w:val="-7"/>
        </w:rPr>
        <w:t>wher</w:t>
      </w:r>
      <w:r>
        <w:rPr>
          <w:color w:val="414042"/>
          <w:spacing w:val="-6"/>
        </w:rPr>
        <w:t>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it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is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done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well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is</w:t>
      </w:r>
      <w:r>
        <w:rPr>
          <w:color w:val="414042"/>
          <w:spacing w:val="-13"/>
        </w:rPr>
        <w:t> </w:t>
      </w:r>
      <w:r>
        <w:rPr>
          <w:color w:val="414042"/>
          <w:spacing w:val="-7"/>
        </w:rPr>
        <w:t>Disneyland,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Florida</w:t>
      </w:r>
      <w:r>
        <w:rPr>
          <w:color w:val="414042"/>
          <w:spacing w:val="-13"/>
        </w:rPr>
        <w:t> </w:t>
      </w:r>
      <w:r>
        <w:rPr>
          <w:color w:val="414042"/>
          <w:spacing w:val="-7"/>
        </w:rPr>
        <w:t>wher</w:t>
      </w:r>
      <w:r>
        <w:rPr>
          <w:color w:val="414042"/>
          <w:spacing w:val="-6"/>
        </w:rPr>
        <w:t>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majority</w:t>
      </w:r>
      <w:r>
        <w:rPr>
          <w:color w:val="414042"/>
          <w:spacing w:val="-13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workfor</w:t>
      </w:r>
      <w:r>
        <w:rPr>
          <w:color w:val="414042"/>
          <w:spacing w:val="-7"/>
        </w:rPr>
        <w:t>ce</w:t>
      </w:r>
      <w:r>
        <w:rPr>
          <w:color w:val="414042"/>
          <w:spacing w:val="-13"/>
        </w:rPr>
        <w:t> </w:t>
      </w:r>
      <w:r>
        <w:rPr>
          <w:color w:val="414042"/>
          <w:spacing w:val="-7"/>
        </w:rPr>
        <w:t>wer</w:t>
      </w:r>
      <w:r>
        <w:rPr>
          <w:color w:val="414042"/>
          <w:spacing w:val="-6"/>
        </w:rPr>
        <w:t>e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70</w:t>
      </w:r>
      <w:r>
        <w:rPr>
          <w:color w:val="414042"/>
          <w:spacing w:val="-12"/>
        </w:rPr>
        <w:t> </w:t>
      </w:r>
      <w:r>
        <w:rPr>
          <w:color w:val="414042"/>
          <w:spacing w:val="-7"/>
        </w:rPr>
        <w:t>plus.</w:t>
      </w:r>
      <w:r>
        <w:rPr>
          <w:color w:val="414042"/>
          <w:spacing w:val="67"/>
          <w:w w:val="99"/>
        </w:rPr>
        <w:t> </w:t>
      </w:r>
      <w:r>
        <w:rPr>
          <w:color w:val="414042"/>
          <w:spacing w:val="-4"/>
        </w:rPr>
        <w:t>So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question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is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how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do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get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60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70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year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olds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moving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food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accommodation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industries</w:t>
      </w:r>
      <w:r>
        <w:rPr>
          <w:color w:val="414042"/>
          <w:spacing w:val="31"/>
          <w:w w:val="99"/>
        </w:rPr>
        <w:t> </w:t>
      </w:r>
      <w:r>
        <w:rPr>
          <w:color w:val="414042"/>
          <w:spacing w:val="-6"/>
        </w:rPr>
        <w:t>instead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it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being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full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students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who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ar</w:t>
      </w:r>
      <w:r>
        <w:rPr>
          <w:color w:val="414042"/>
          <w:spacing w:val="-6"/>
        </w:rPr>
        <w:t>e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transient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so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ar</w:t>
      </w:r>
      <w:r>
        <w:rPr>
          <w:color w:val="414042"/>
          <w:spacing w:val="-6"/>
        </w:rPr>
        <w:t>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not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looking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stick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ar</w:t>
      </w:r>
      <w:r>
        <w:rPr>
          <w:color w:val="414042"/>
          <w:spacing w:val="-6"/>
        </w:rPr>
        <w:t>ound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that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area</w:t>
      </w:r>
      <w:r>
        <w:rPr>
          <w:color w:val="414042"/>
          <w:spacing w:val="-11"/>
        </w:rPr>
        <w:t> </w:t>
      </w:r>
      <w:r>
        <w:rPr>
          <w:color w:val="414042"/>
          <w:spacing w:val="-9"/>
        </w:rPr>
        <w:t>anyway.</w:t>
      </w:r>
      <w:r>
        <w:rPr/>
      </w:r>
    </w:p>
    <w:p>
      <w:pPr>
        <w:pStyle w:val="BodyText"/>
        <w:numPr>
          <w:ilvl w:val="1"/>
          <w:numId w:val="6"/>
        </w:numPr>
        <w:tabs>
          <w:tab w:pos="707" w:val="left" w:leader="none"/>
        </w:tabs>
        <w:spacing w:line="263" w:lineRule="auto" w:before="114" w:after="0"/>
        <w:ind w:left="706" w:right="1750" w:hanging="133"/>
        <w:jc w:val="left"/>
      </w:pPr>
      <w:r>
        <w:rPr>
          <w:color w:val="414042"/>
          <w:spacing w:val="-5"/>
        </w:rPr>
        <w:t>What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about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things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like</w:t>
      </w:r>
      <w:r>
        <w:rPr>
          <w:color w:val="414042"/>
          <w:spacing w:val="-14"/>
        </w:rPr>
        <w:t> </w:t>
      </w:r>
      <w:r>
        <w:rPr>
          <w:color w:val="414042"/>
        </w:rPr>
        <w:t>a</w:t>
      </w:r>
      <w:r>
        <w:rPr>
          <w:color w:val="414042"/>
          <w:spacing w:val="-13"/>
        </w:rPr>
        <w:t> </w:t>
      </w:r>
      <w:r>
        <w:rPr>
          <w:color w:val="414042"/>
          <w:spacing w:val="-7"/>
        </w:rPr>
        <w:t>sabbatical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or</w:t>
      </w:r>
      <w:r>
        <w:rPr>
          <w:color w:val="414042"/>
          <w:spacing w:val="-14"/>
        </w:rPr>
        <w:t> </w:t>
      </w:r>
      <w:r>
        <w:rPr>
          <w:color w:val="414042"/>
        </w:rPr>
        <w:t>a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r</w:t>
      </w:r>
      <w:r>
        <w:rPr>
          <w:color w:val="414042"/>
          <w:spacing w:val="-7"/>
        </w:rPr>
        <w:t>everse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‘gap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year’;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i.e.</w:t>
      </w:r>
      <w:r>
        <w:rPr>
          <w:color w:val="414042"/>
          <w:spacing w:val="-14"/>
        </w:rPr>
        <w:t> </w:t>
      </w:r>
      <w:r>
        <w:rPr>
          <w:color w:val="414042"/>
        </w:rPr>
        <w:t>a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gap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year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later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your</w:t>
      </w:r>
      <w:r>
        <w:rPr>
          <w:color w:val="414042"/>
          <w:spacing w:val="-14"/>
        </w:rPr>
        <w:t> </w:t>
      </w:r>
      <w:r>
        <w:rPr>
          <w:color w:val="414042"/>
          <w:spacing w:val="-7"/>
        </w:rPr>
        <w:t>car</w:t>
      </w:r>
      <w:r>
        <w:rPr>
          <w:color w:val="414042"/>
          <w:spacing w:val="-6"/>
        </w:rPr>
        <w:t>eer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instead</w:t>
      </w:r>
      <w:r>
        <w:rPr>
          <w:color w:val="414042"/>
          <w:spacing w:val="-14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the</w:t>
      </w:r>
      <w:r>
        <w:rPr>
          <w:color w:val="414042"/>
          <w:spacing w:val="55"/>
          <w:w w:val="103"/>
        </w:rPr>
        <w:t> </w:t>
      </w:r>
      <w:r>
        <w:rPr>
          <w:color w:val="414042"/>
          <w:spacing w:val="-6"/>
        </w:rPr>
        <w:t>beginning?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Why</w:t>
      </w:r>
      <w:r>
        <w:rPr>
          <w:color w:val="414042"/>
          <w:spacing w:val="-9"/>
        </w:rPr>
        <w:t> </w:t>
      </w:r>
      <w:r>
        <w:rPr>
          <w:color w:val="414042"/>
          <w:spacing w:val="-8"/>
        </w:rPr>
        <w:t>can’</w:t>
      </w:r>
      <w:r>
        <w:rPr>
          <w:color w:val="414042"/>
          <w:spacing w:val="-6"/>
        </w:rPr>
        <w:t>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you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take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some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time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off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do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river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cruise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then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return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work?</w:t>
      </w:r>
      <w:r>
        <w:rPr/>
      </w:r>
    </w:p>
    <w:p>
      <w:pPr>
        <w:pStyle w:val="BodyText"/>
        <w:numPr>
          <w:ilvl w:val="1"/>
          <w:numId w:val="6"/>
        </w:numPr>
        <w:tabs>
          <w:tab w:pos="707" w:val="left" w:leader="none"/>
        </w:tabs>
        <w:spacing w:line="240" w:lineRule="auto" w:before="114" w:after="0"/>
        <w:ind w:left="706" w:right="0" w:hanging="133"/>
        <w:jc w:val="left"/>
      </w:pPr>
      <w:r>
        <w:rPr>
          <w:color w:val="414042"/>
          <w:spacing w:val="-5"/>
        </w:rPr>
        <w:t>When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NASA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r</w:t>
      </w:r>
      <w:r>
        <w:rPr>
          <w:color w:val="414042"/>
          <w:spacing w:val="-7"/>
        </w:rPr>
        <w:t>ealised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their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retiring</w:t>
      </w:r>
      <w:r>
        <w:rPr>
          <w:color w:val="414042"/>
          <w:spacing w:val="-9"/>
        </w:rPr>
        <w:t> </w:t>
      </w:r>
      <w:r>
        <w:rPr>
          <w:color w:val="414042"/>
          <w:spacing w:val="-7"/>
        </w:rPr>
        <w:t>engineers</w:t>
      </w:r>
      <w:r>
        <w:rPr>
          <w:color w:val="414042"/>
          <w:spacing w:val="-9"/>
        </w:rPr>
        <w:t> </w:t>
      </w:r>
      <w:r>
        <w:rPr>
          <w:color w:val="414042"/>
          <w:spacing w:val="-7"/>
        </w:rPr>
        <w:t>wer</w:t>
      </w:r>
      <w:r>
        <w:rPr>
          <w:color w:val="414042"/>
          <w:spacing w:val="-6"/>
        </w:rPr>
        <w:t>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about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walk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out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with</w:t>
      </w:r>
      <w:r>
        <w:rPr>
          <w:color w:val="414042"/>
          <w:spacing w:val="-9"/>
        </w:rPr>
        <w:t> </w:t>
      </w:r>
      <w:r>
        <w:rPr>
          <w:color w:val="414042"/>
        </w:rPr>
        <w:t>a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valuable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asset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they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decided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to</w:t>
      </w:r>
      <w:r>
        <w:rPr/>
      </w:r>
    </w:p>
    <w:p>
      <w:pPr>
        <w:pStyle w:val="BodyText"/>
        <w:tabs>
          <w:tab w:pos="3760" w:val="left" w:leader="none"/>
        </w:tabs>
        <w:spacing w:line="263" w:lineRule="auto" w:before="21"/>
        <w:ind w:left="706" w:right="1595"/>
        <w:jc w:val="left"/>
      </w:pPr>
      <w:r>
        <w:rPr>
          <w:color w:val="414042"/>
          <w:spacing w:val="-6"/>
        </w:rPr>
        <w:t>re-engage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them.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They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had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diffi</w:t>
        <w:tab/>
        <w:t>eplace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tacit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knowledge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wisdom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networks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only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come</w:t>
      </w:r>
      <w:r>
        <w:rPr>
          <w:color w:val="414042"/>
          <w:spacing w:val="39"/>
          <w:w w:val="101"/>
        </w:rPr>
        <w:t> </w:t>
      </w:r>
      <w:r>
        <w:rPr>
          <w:color w:val="414042"/>
          <w:spacing w:val="-6"/>
        </w:rPr>
        <w:t>from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having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been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ar</w:t>
      </w:r>
      <w:r>
        <w:rPr>
          <w:color w:val="414042"/>
          <w:spacing w:val="-6"/>
        </w:rPr>
        <w:t>ound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10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while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having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‘seen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it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all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before’.</w:t>
      </w:r>
      <w:r>
        <w:rPr/>
      </w:r>
    </w:p>
    <w:p>
      <w:pPr>
        <w:pStyle w:val="Heading9"/>
        <w:numPr>
          <w:ilvl w:val="0"/>
          <w:numId w:val="6"/>
        </w:numPr>
        <w:tabs>
          <w:tab w:pos="315" w:val="left" w:leader="none"/>
        </w:tabs>
        <w:spacing w:line="240" w:lineRule="auto" w:before="114" w:after="0"/>
        <w:ind w:left="314" w:right="0" w:hanging="194"/>
        <w:jc w:val="left"/>
        <w:rPr>
          <w:b w:val="0"/>
          <w:bCs w:val="0"/>
        </w:rPr>
      </w:pPr>
      <w:r>
        <w:rPr>
          <w:color w:val="414042"/>
          <w:spacing w:val="-7"/>
          <w:w w:val="90"/>
        </w:rPr>
        <w:t>Successful</w:t>
      </w:r>
      <w:r>
        <w:rPr>
          <w:color w:val="414042"/>
          <w:spacing w:val="33"/>
          <w:w w:val="90"/>
        </w:rPr>
        <w:t> </w:t>
      </w:r>
      <w:r>
        <w:rPr>
          <w:color w:val="414042"/>
          <w:spacing w:val="-6"/>
          <w:w w:val="90"/>
        </w:rPr>
        <w:t>governments:</w:t>
      </w:r>
      <w:r>
        <w:rPr>
          <w:b w:val="0"/>
        </w:rPr>
      </w:r>
    </w:p>
    <w:p>
      <w:pPr>
        <w:pStyle w:val="BodyText"/>
        <w:spacing w:line="263" w:lineRule="auto" w:before="135"/>
        <w:ind w:right="1547"/>
        <w:jc w:val="left"/>
      </w:pPr>
      <w:r>
        <w:rPr>
          <w:color w:val="414042"/>
          <w:spacing w:val="-6"/>
        </w:rPr>
        <w:t>Would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remove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age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restrictive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legislation</w:t>
      </w:r>
      <w:r>
        <w:rPr>
          <w:color w:val="414042"/>
          <w:spacing w:val="-13"/>
        </w:rPr>
        <w:t> </w:t>
      </w:r>
      <w:r>
        <w:rPr>
          <w:color w:val="414042"/>
          <w:spacing w:val="-8"/>
        </w:rPr>
        <w:t>(r</w:t>
      </w:r>
      <w:r>
        <w:rPr>
          <w:color w:val="414042"/>
          <w:spacing w:val="-7"/>
        </w:rPr>
        <w:t>eferenced</w:t>
      </w:r>
      <w:r>
        <w:rPr>
          <w:color w:val="414042"/>
          <w:spacing w:val="-14"/>
        </w:rPr>
        <w:t> </w:t>
      </w:r>
      <w:r>
        <w:rPr>
          <w:color w:val="414042"/>
        </w:rPr>
        <w:t>a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2013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Law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Reform</w:t>
      </w:r>
      <w:r>
        <w:rPr>
          <w:color w:val="414042"/>
          <w:spacing w:val="-13"/>
        </w:rPr>
        <w:t> </w:t>
      </w:r>
      <w:r>
        <w:rPr>
          <w:color w:val="414042"/>
          <w:spacing w:val="-7"/>
        </w:rPr>
        <w:t>Commission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report).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Would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support</w:t>
      </w:r>
      <w:r>
        <w:rPr>
          <w:color w:val="414042"/>
          <w:spacing w:val="61"/>
          <w:w w:val="103"/>
        </w:rPr>
        <w:t> </w:t>
      </w:r>
      <w:r>
        <w:rPr>
          <w:color w:val="414042"/>
          <w:spacing w:val="-6"/>
        </w:rPr>
        <w:t>employers </w:t>
      </w:r>
      <w:r>
        <w:rPr>
          <w:color w:val="414042"/>
          <w:spacing w:val="-4"/>
        </w:rPr>
        <w:t>and</w:t>
      </w:r>
      <w:r>
        <w:rPr>
          <w:color w:val="414042"/>
          <w:spacing w:val="-6"/>
        </w:rPr>
        <w:t> individuals </w:t>
      </w:r>
      <w:r>
        <w:rPr>
          <w:color w:val="414042"/>
          <w:spacing w:val="-3"/>
        </w:rPr>
        <w:t>to</w:t>
      </w:r>
      <w:r>
        <w:rPr>
          <w:color w:val="414042"/>
          <w:spacing w:val="-6"/>
        </w:rPr>
        <w:t> accommodate </w:t>
      </w:r>
      <w:r>
        <w:rPr>
          <w:color w:val="414042"/>
          <w:spacing w:val="-4"/>
        </w:rPr>
        <w:t>the</w:t>
      </w:r>
      <w:r>
        <w:rPr>
          <w:color w:val="414042"/>
          <w:spacing w:val="-6"/>
        </w:rPr>
        <w:t> pr</w:t>
      </w:r>
      <w:r>
        <w:rPr>
          <w:color w:val="414042"/>
          <w:spacing w:val="-7"/>
        </w:rPr>
        <w:t>evious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two</w:t>
      </w:r>
      <w:r>
        <w:rPr>
          <w:color w:val="414042"/>
          <w:spacing w:val="-6"/>
        </w:rPr>
        <w:t> </w:t>
      </w:r>
      <w:r>
        <w:rPr>
          <w:color w:val="414042"/>
          <w:spacing w:val="-7"/>
        </w:rPr>
        <w:t>recommendations.</w:t>
      </w:r>
      <w:r>
        <w:rPr/>
      </w:r>
    </w:p>
    <w:p>
      <w:pPr>
        <w:pStyle w:val="BodyText"/>
        <w:numPr>
          <w:ilvl w:val="1"/>
          <w:numId w:val="6"/>
        </w:numPr>
        <w:tabs>
          <w:tab w:pos="707" w:val="left" w:leader="none"/>
        </w:tabs>
        <w:spacing w:line="263" w:lineRule="auto" w:before="114" w:after="0"/>
        <w:ind w:left="706" w:right="1725" w:hanging="133"/>
        <w:jc w:val="left"/>
      </w:pPr>
      <w:r>
        <w:rPr>
          <w:color w:val="414042"/>
          <w:spacing w:val="-6"/>
        </w:rPr>
        <w:t>Governments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would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be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doing</w:t>
      </w:r>
      <w:r>
        <w:rPr>
          <w:color w:val="414042"/>
          <w:spacing w:val="-16"/>
        </w:rPr>
        <w:t> </w:t>
      </w:r>
      <w:r>
        <w:rPr>
          <w:color w:val="414042"/>
          <w:spacing w:val="-7"/>
        </w:rPr>
        <w:t>r</w:t>
      </w:r>
      <w:r>
        <w:rPr>
          <w:color w:val="414042"/>
          <w:spacing w:val="-8"/>
        </w:rPr>
        <w:t>esearch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see</w:t>
      </w:r>
      <w:r>
        <w:rPr>
          <w:color w:val="414042"/>
          <w:spacing w:val="-16"/>
        </w:rPr>
        <w:t> </w:t>
      </w:r>
      <w:r>
        <w:rPr>
          <w:color w:val="414042"/>
          <w:spacing w:val="-5"/>
        </w:rPr>
        <w:t>what</w:t>
      </w:r>
      <w:r>
        <w:rPr>
          <w:color w:val="414042"/>
          <w:spacing w:val="-15"/>
        </w:rPr>
        <w:t> </w:t>
      </w:r>
      <w:r>
        <w:rPr>
          <w:color w:val="414042"/>
          <w:spacing w:val="-6"/>
        </w:rPr>
        <w:t>works</w:t>
      </w:r>
      <w:r>
        <w:rPr>
          <w:color w:val="414042"/>
          <w:spacing w:val="-16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16"/>
        </w:rPr>
        <w:t> </w:t>
      </w:r>
      <w:r>
        <w:rPr>
          <w:color w:val="414042"/>
          <w:spacing w:val="-6"/>
        </w:rPr>
        <w:t>or</w:t>
      </w:r>
      <w:r>
        <w:rPr>
          <w:color w:val="414042"/>
          <w:spacing w:val="-7"/>
        </w:rPr>
        <w:t>ganisations</w:t>
      </w:r>
      <w:r>
        <w:rPr>
          <w:color w:val="414042"/>
          <w:spacing w:val="-16"/>
        </w:rPr>
        <w:t> </w:t>
      </w:r>
      <w:r>
        <w:rPr>
          <w:color w:val="414042"/>
          <w:spacing w:val="-7"/>
        </w:rPr>
        <w:t>(lar</w:t>
      </w:r>
      <w:r>
        <w:rPr>
          <w:color w:val="414042"/>
          <w:spacing w:val="-6"/>
        </w:rPr>
        <w:t>ge</w:t>
      </w:r>
      <w:r>
        <w:rPr>
          <w:color w:val="414042"/>
          <w:spacing w:val="-16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16"/>
        </w:rPr>
        <w:t> </w:t>
      </w:r>
      <w:r>
        <w:rPr>
          <w:color w:val="414042"/>
          <w:spacing w:val="-6"/>
        </w:rPr>
        <w:t>small,</w:t>
      </w:r>
      <w:r>
        <w:rPr>
          <w:color w:val="414042"/>
          <w:spacing w:val="-16"/>
        </w:rPr>
        <w:t> </w:t>
      </w:r>
      <w:r>
        <w:rPr>
          <w:color w:val="414042"/>
          <w:spacing w:val="-7"/>
        </w:rPr>
        <w:t>across</w:t>
      </w:r>
      <w:r>
        <w:rPr>
          <w:color w:val="414042"/>
          <w:spacing w:val="-16"/>
        </w:rPr>
        <w:t> </w:t>
      </w:r>
      <w:r>
        <w:rPr>
          <w:color w:val="414042"/>
        </w:rPr>
        <w:t>a</w:t>
      </w:r>
      <w:r>
        <w:rPr>
          <w:color w:val="414042"/>
          <w:spacing w:val="-15"/>
        </w:rPr>
        <w:t> </w:t>
      </w:r>
      <w:r>
        <w:rPr>
          <w:color w:val="414042"/>
          <w:spacing w:val="-6"/>
        </w:rPr>
        <w:t>range</w:t>
      </w:r>
      <w:r>
        <w:rPr>
          <w:color w:val="414042"/>
          <w:spacing w:val="41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7"/>
        </w:rPr>
        <w:t>industries)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that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have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reputation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employing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people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at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all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life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phases,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would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be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exploring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ways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to</w:t>
      </w:r>
      <w:r>
        <w:rPr>
          <w:color w:val="414042"/>
          <w:spacing w:val="65"/>
          <w:w w:val="111"/>
        </w:rPr>
        <w:t> </w:t>
      </w:r>
      <w:r>
        <w:rPr>
          <w:color w:val="414042"/>
          <w:spacing w:val="-6"/>
        </w:rPr>
        <w:t>scale</w:t>
      </w:r>
      <w:r>
        <w:rPr>
          <w:color w:val="414042"/>
          <w:spacing w:val="-20"/>
        </w:rPr>
        <w:t> </w:t>
      </w:r>
      <w:r>
        <w:rPr>
          <w:color w:val="414042"/>
          <w:spacing w:val="-3"/>
        </w:rPr>
        <w:t>up</w:t>
      </w:r>
      <w:r>
        <w:rPr>
          <w:color w:val="414042"/>
          <w:spacing w:val="-20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20"/>
        </w:rPr>
        <w:t> </w:t>
      </w:r>
      <w:r>
        <w:rPr>
          <w:color w:val="414042"/>
          <w:spacing w:val="-7"/>
        </w:rPr>
        <w:t>successful</w:t>
      </w:r>
      <w:r>
        <w:rPr>
          <w:color w:val="414042"/>
          <w:spacing w:val="-19"/>
        </w:rPr>
        <w:t> </w:t>
      </w:r>
      <w:r>
        <w:rPr>
          <w:color w:val="414042"/>
          <w:spacing w:val="-6"/>
        </w:rPr>
        <w:t>management</w:t>
      </w:r>
      <w:r>
        <w:rPr>
          <w:color w:val="414042"/>
          <w:spacing w:val="-20"/>
        </w:rPr>
        <w:t> </w:t>
      </w:r>
      <w:r>
        <w:rPr>
          <w:color w:val="414042"/>
          <w:spacing w:val="-7"/>
        </w:rPr>
        <w:t>practices</w:t>
      </w:r>
      <w:r>
        <w:rPr>
          <w:color w:val="414042"/>
          <w:spacing w:val="-20"/>
        </w:rPr>
        <w:t> </w:t>
      </w:r>
      <w:r>
        <w:rPr>
          <w:color w:val="414042"/>
          <w:spacing w:val="-7"/>
        </w:rPr>
        <w:t>across</w:t>
      </w:r>
      <w:r>
        <w:rPr>
          <w:color w:val="414042"/>
          <w:spacing w:val="-19"/>
        </w:rPr>
        <w:t> </w:t>
      </w:r>
      <w:r>
        <w:rPr>
          <w:color w:val="414042"/>
          <w:spacing w:val="-5"/>
        </w:rPr>
        <w:t>other</w:t>
      </w:r>
      <w:r>
        <w:rPr>
          <w:color w:val="414042"/>
          <w:spacing w:val="-20"/>
        </w:rPr>
        <w:t> </w:t>
      </w:r>
      <w:r>
        <w:rPr>
          <w:color w:val="414042"/>
          <w:spacing w:val="-7"/>
        </w:rPr>
        <w:t>or</w:t>
      </w:r>
      <w:r>
        <w:rPr>
          <w:color w:val="414042"/>
          <w:spacing w:val="-8"/>
        </w:rPr>
        <w:t>ganisations.</w:t>
      </w:r>
      <w:r>
        <w:rPr/>
      </w:r>
    </w:p>
    <w:p>
      <w:pPr>
        <w:pStyle w:val="BodyText"/>
        <w:numPr>
          <w:ilvl w:val="1"/>
          <w:numId w:val="6"/>
        </w:numPr>
        <w:tabs>
          <w:tab w:pos="707" w:val="left" w:leader="none"/>
        </w:tabs>
        <w:spacing w:line="263" w:lineRule="auto" w:before="114" w:after="0"/>
        <w:ind w:left="706" w:right="1626" w:hanging="133"/>
        <w:jc w:val="left"/>
      </w:pPr>
      <w:r>
        <w:rPr>
          <w:color w:val="414042"/>
          <w:spacing w:val="-6"/>
        </w:rPr>
        <w:t>They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would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encourage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facilitate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introduction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superannuation</w:t>
      </w:r>
      <w:r>
        <w:rPr>
          <w:color w:val="414042"/>
          <w:spacing w:val="-9"/>
        </w:rPr>
        <w:t> </w:t>
      </w:r>
      <w:r>
        <w:rPr>
          <w:color w:val="414042"/>
          <w:spacing w:val="-7"/>
        </w:rPr>
        <w:t>schemes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with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no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forced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or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arbitrary</w:t>
      </w:r>
      <w:r>
        <w:rPr>
          <w:color w:val="414042"/>
          <w:spacing w:val="61"/>
        </w:rPr>
        <w:t> </w:t>
      </w:r>
      <w:r>
        <w:rPr>
          <w:color w:val="414042"/>
          <w:spacing w:val="-7"/>
        </w:rPr>
        <w:t>retirement</w:t>
      </w:r>
      <w:r>
        <w:rPr>
          <w:color w:val="414042"/>
          <w:spacing w:val="-13"/>
        </w:rPr>
        <w:t> </w:t>
      </w:r>
      <w:r>
        <w:rPr>
          <w:color w:val="414042"/>
          <w:spacing w:val="-5"/>
        </w:rPr>
        <w:t>age.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7"/>
        </w:rPr>
        <w:t>existence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these</w:t>
      </w:r>
      <w:r>
        <w:rPr>
          <w:color w:val="414042"/>
          <w:spacing w:val="-12"/>
        </w:rPr>
        <w:t> </w:t>
      </w:r>
      <w:r>
        <w:rPr>
          <w:color w:val="414042"/>
          <w:spacing w:val="-7"/>
        </w:rPr>
        <w:t>schemes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sends</w:t>
      </w:r>
      <w:r>
        <w:rPr>
          <w:color w:val="414042"/>
          <w:spacing w:val="-13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clear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signal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from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government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3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market.</w:t>
      </w:r>
      <w:r>
        <w:rPr/>
      </w:r>
    </w:p>
    <w:p>
      <w:pPr>
        <w:pStyle w:val="BodyText"/>
        <w:numPr>
          <w:ilvl w:val="1"/>
          <w:numId w:val="6"/>
        </w:numPr>
        <w:tabs>
          <w:tab w:pos="707" w:val="left" w:leader="none"/>
          <w:tab w:pos="3174" w:val="left" w:leader="none"/>
        </w:tabs>
        <w:spacing w:line="263" w:lineRule="auto" w:before="114" w:after="0"/>
        <w:ind w:left="706" w:right="1891" w:hanging="133"/>
        <w:jc w:val="left"/>
      </w:pPr>
      <w:r>
        <w:rPr>
          <w:color w:val="414042"/>
          <w:spacing w:val="-6"/>
        </w:rPr>
        <w:t>They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would</w:t>
      </w:r>
      <w:r>
        <w:rPr>
          <w:color w:val="414042"/>
          <w:spacing w:val="-13"/>
        </w:rPr>
        <w:t> </w:t>
      </w:r>
      <w:r>
        <w:rPr>
          <w:color w:val="414042"/>
          <w:spacing w:val="-6"/>
        </w:rPr>
        <w:t>encourage</w:t>
      </w:r>
      <w:r>
        <w:rPr>
          <w:color w:val="414042"/>
          <w:spacing w:val="-14"/>
        </w:rPr>
        <w:t> </w:t>
      </w:r>
      <w:r>
        <w:rPr>
          <w:color w:val="414042"/>
          <w:spacing w:val="-2"/>
        </w:rPr>
        <w:t>fl</w:t>
        <w:tab/>
      </w:r>
      <w:r>
        <w:rPr>
          <w:color w:val="414042"/>
          <w:spacing w:val="-6"/>
        </w:rPr>
        <w:t>remuneration</w:t>
      </w:r>
      <w:r>
        <w:rPr>
          <w:color w:val="414042"/>
          <w:spacing w:val="-2"/>
        </w:rPr>
        <w:t> </w:t>
      </w:r>
      <w:r>
        <w:rPr>
          <w:color w:val="414042"/>
          <w:spacing w:val="-7"/>
        </w:rPr>
        <w:t>arrangements</w:t>
      </w:r>
      <w:r>
        <w:rPr>
          <w:color w:val="414042"/>
          <w:spacing w:val="-3"/>
        </w:rPr>
        <w:t> to</w:t>
      </w:r>
      <w:r>
        <w:rPr>
          <w:color w:val="414042"/>
          <w:spacing w:val="-2"/>
        </w:rPr>
        <w:t> </w:t>
      </w:r>
      <w:r>
        <w:rPr>
          <w:color w:val="414042"/>
          <w:spacing w:val="-3"/>
        </w:rPr>
        <w:t>be </w:t>
      </w:r>
      <w:r>
        <w:rPr>
          <w:color w:val="414042"/>
          <w:spacing w:val="-6"/>
        </w:rPr>
        <w:t>negotiated</w:t>
      </w:r>
      <w:r>
        <w:rPr>
          <w:color w:val="414042"/>
          <w:spacing w:val="-2"/>
        </w:rPr>
        <w:t> </w:t>
      </w:r>
      <w:r>
        <w:rPr>
          <w:color w:val="414042"/>
          <w:spacing w:val="-6"/>
        </w:rPr>
        <w:t>between</w:t>
      </w:r>
      <w:r>
        <w:rPr>
          <w:color w:val="414042"/>
          <w:spacing w:val="-3"/>
        </w:rPr>
        <w:t> </w:t>
      </w:r>
      <w:r>
        <w:rPr>
          <w:color w:val="414042"/>
          <w:spacing w:val="-6"/>
        </w:rPr>
        <w:t>mature</w:t>
      </w:r>
      <w:r>
        <w:rPr>
          <w:color w:val="414042"/>
          <w:spacing w:val="-2"/>
        </w:rPr>
        <w:t> </w:t>
      </w:r>
      <w:r>
        <w:rPr>
          <w:color w:val="414042"/>
          <w:spacing w:val="-7"/>
        </w:rPr>
        <w:t>workers</w:t>
      </w:r>
      <w:r>
        <w:rPr>
          <w:color w:val="414042"/>
          <w:spacing w:val="59"/>
          <w:w w:val="97"/>
        </w:rPr>
        <w:t> </w:t>
      </w:r>
      <w:r>
        <w:rPr>
          <w:color w:val="414042"/>
          <w:spacing w:val="-4"/>
        </w:rPr>
        <w:t>and </w:t>
      </w:r>
      <w:r>
        <w:rPr>
          <w:color w:val="414042"/>
          <w:spacing w:val="-6"/>
        </w:rPr>
        <w:t>employers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so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that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people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who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want</w:t>
      </w:r>
      <w:r>
        <w:rPr>
          <w:color w:val="414042"/>
          <w:spacing w:val="-3"/>
        </w:rPr>
        <w:t> to </w:t>
      </w:r>
      <w:r>
        <w:rPr>
          <w:color w:val="414042"/>
          <w:spacing w:val="-6"/>
        </w:rPr>
        <w:t>continue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to be </w:t>
      </w:r>
      <w:r>
        <w:rPr>
          <w:color w:val="414042"/>
          <w:spacing w:val="-6"/>
        </w:rPr>
        <w:t>involved</w:t>
      </w:r>
      <w:r>
        <w:rPr>
          <w:color w:val="414042"/>
          <w:spacing w:val="-3"/>
        </w:rPr>
        <w:t> in </w:t>
      </w:r>
      <w:r>
        <w:rPr>
          <w:color w:val="414042"/>
          <w:spacing w:val="-5"/>
        </w:rPr>
        <w:t>work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life</w:t>
      </w:r>
      <w:r>
        <w:rPr>
          <w:color w:val="414042"/>
          <w:spacing w:val="-3"/>
        </w:rPr>
        <w:t> or to </w:t>
      </w:r>
      <w:r>
        <w:rPr>
          <w:color w:val="414042"/>
          <w:spacing w:val="-5"/>
        </w:rPr>
        <w:t>“give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back”</w:t>
      </w:r>
      <w:r>
        <w:rPr>
          <w:color w:val="414042"/>
          <w:spacing w:val="-3"/>
        </w:rPr>
        <w:t> to </w:t>
      </w:r>
      <w:r>
        <w:rPr>
          <w:color w:val="414042"/>
          <w:spacing w:val="-6"/>
        </w:rPr>
        <w:t>the</w:t>
      </w:r>
      <w:r>
        <w:rPr>
          <w:color w:val="414042"/>
          <w:spacing w:val="51"/>
          <w:w w:val="103"/>
        </w:rPr>
        <w:t> </w:t>
      </w:r>
      <w:r>
        <w:rPr>
          <w:color w:val="414042"/>
          <w:spacing w:val="-6"/>
        </w:rPr>
        <w:t>community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or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earn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enough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another</w:t>
      </w:r>
      <w:r>
        <w:rPr>
          <w:color w:val="414042"/>
          <w:spacing w:val="-9"/>
        </w:rPr>
        <w:t> </w:t>
      </w:r>
      <w:r>
        <w:rPr>
          <w:color w:val="414042"/>
          <w:spacing w:val="-7"/>
        </w:rPr>
        <w:t>overseas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trip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can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do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so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without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being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constrained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by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industrial</w:t>
      </w:r>
      <w:r>
        <w:rPr>
          <w:color w:val="414042"/>
          <w:spacing w:val="65"/>
          <w:w w:val="101"/>
        </w:rPr>
        <w:t> </w:t>
      </w:r>
      <w:r>
        <w:rPr>
          <w:color w:val="414042"/>
          <w:spacing w:val="-6"/>
        </w:rPr>
        <w:t>relations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rules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that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wer</w:t>
      </w:r>
      <w:r>
        <w:rPr>
          <w:color w:val="414042"/>
          <w:spacing w:val="-6"/>
        </w:rPr>
        <w:t>e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developed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by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pr</w:t>
      </w:r>
      <w:r>
        <w:rPr>
          <w:color w:val="414042"/>
          <w:spacing w:val="-7"/>
        </w:rPr>
        <w:t>evious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generations.</w:t>
      </w:r>
      <w:r>
        <w:rPr/>
      </w:r>
    </w:p>
    <w:p>
      <w:pPr>
        <w:pStyle w:val="BodyText"/>
        <w:numPr>
          <w:ilvl w:val="1"/>
          <w:numId w:val="6"/>
        </w:numPr>
        <w:tabs>
          <w:tab w:pos="707" w:val="left" w:leader="none"/>
        </w:tabs>
        <w:spacing w:line="263" w:lineRule="auto" w:before="114" w:after="0"/>
        <w:ind w:left="706" w:right="1725" w:hanging="133"/>
        <w:jc w:val="left"/>
      </w:pPr>
      <w:r>
        <w:rPr>
          <w:color w:val="414042"/>
          <w:spacing w:val="-6"/>
        </w:rPr>
        <w:t>They</w:t>
      </w:r>
      <w:r>
        <w:rPr>
          <w:color w:val="414042"/>
          <w:spacing w:val="-10"/>
        </w:rPr>
        <w:t> </w:t>
      </w:r>
      <w:r>
        <w:rPr>
          <w:color w:val="414042"/>
          <w:spacing w:val="-5"/>
        </w:rPr>
        <w:t>would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try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minimise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9"/>
        </w:rPr>
        <w:t> </w:t>
      </w:r>
      <w:r>
        <w:rPr>
          <w:color w:val="414042"/>
          <w:spacing w:val="-7"/>
        </w:rPr>
        <w:t>required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commuting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time</w:t>
      </w:r>
      <w:r>
        <w:rPr>
          <w:color w:val="414042"/>
          <w:spacing w:val="-10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older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workers;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e.g.</w:t>
      </w:r>
      <w:r>
        <w:rPr>
          <w:color w:val="414042"/>
          <w:spacing w:val="-9"/>
        </w:rPr>
        <w:t> </w:t>
      </w:r>
      <w:r>
        <w:rPr>
          <w:color w:val="414042"/>
          <w:spacing w:val="-3"/>
        </w:rPr>
        <w:t>by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encouraging</w:t>
      </w:r>
      <w:r>
        <w:rPr>
          <w:color w:val="414042"/>
          <w:spacing w:val="-9"/>
        </w:rPr>
        <w:t> </w:t>
      </w:r>
      <w:r>
        <w:rPr>
          <w:color w:val="414042"/>
          <w:spacing w:val="-7"/>
        </w:rPr>
        <w:t>businesses</w:t>
      </w:r>
      <w:r>
        <w:rPr>
          <w:color w:val="414042"/>
          <w:spacing w:val="71"/>
          <w:w w:val="95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locate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wher</w:t>
      </w:r>
      <w:r>
        <w:rPr>
          <w:color w:val="414042"/>
          <w:spacing w:val="-6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people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live;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by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ensuring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widespread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access</w:t>
      </w:r>
      <w:r>
        <w:rPr>
          <w:color w:val="414042"/>
          <w:spacing w:val="-10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fast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broadband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services;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by</w:t>
      </w:r>
      <w:r>
        <w:rPr>
          <w:color w:val="414042"/>
          <w:spacing w:val="-10"/>
        </w:rPr>
        <w:t> </w:t>
      </w:r>
      <w:r>
        <w:rPr>
          <w:color w:val="414042"/>
          <w:spacing w:val="-7"/>
        </w:rPr>
        <w:t>improving</w:t>
      </w:r>
      <w:r>
        <w:rPr>
          <w:color w:val="414042"/>
          <w:spacing w:val="-6"/>
          <w:w w:val="103"/>
        </w:rPr>
        <w:t> </w:t>
      </w:r>
      <w:r>
        <w:rPr>
          <w:color w:val="414042"/>
          <w:spacing w:val="47"/>
          <w:w w:val="103"/>
        </w:rPr>
        <w:t> </w:t>
      </w:r>
      <w:r>
        <w:rPr>
          <w:color w:val="414042"/>
          <w:spacing w:val="-5"/>
        </w:rPr>
        <w:t>public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transport;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by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establishing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community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hubs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wher</w:t>
      </w:r>
      <w:r>
        <w:rPr>
          <w:color w:val="414042"/>
          <w:spacing w:val="-6"/>
        </w:rPr>
        <w:t>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people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can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plug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into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world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8"/>
        </w:rPr>
        <w:t> </w:t>
      </w:r>
      <w:r>
        <w:rPr>
          <w:color w:val="414042"/>
        </w:rPr>
        <w:t>a</w:t>
      </w:r>
      <w:r>
        <w:rPr>
          <w:color w:val="414042"/>
          <w:spacing w:val="63"/>
          <w:w w:val="93"/>
        </w:rPr>
        <w:t> </w:t>
      </w:r>
      <w:r>
        <w:rPr>
          <w:color w:val="414042"/>
          <w:spacing w:val="-6"/>
        </w:rPr>
        <w:t>community</w:t>
      </w:r>
      <w:r>
        <w:rPr>
          <w:color w:val="414042"/>
          <w:spacing w:val="8"/>
        </w:rPr>
        <w:t> </w:t>
      </w:r>
      <w:r>
        <w:rPr>
          <w:color w:val="414042"/>
          <w:spacing w:val="-8"/>
        </w:rPr>
        <w:t>envir</w:t>
      </w:r>
      <w:r>
        <w:rPr>
          <w:color w:val="414042"/>
          <w:spacing w:val="-7"/>
        </w:rPr>
        <w:t>onment.</w:t>
      </w:r>
      <w:r>
        <w:rPr/>
      </w:r>
    </w:p>
    <w:p>
      <w:pPr>
        <w:pStyle w:val="BodyText"/>
        <w:spacing w:line="240" w:lineRule="auto" w:before="107"/>
        <w:ind w:right="0"/>
        <w:jc w:val="left"/>
        <w:rPr>
          <w:rFonts w:ascii="Lucida Sans" w:hAnsi="Lucida Sans" w:cs="Lucida Sans" w:eastAsia="Lucida Sans"/>
        </w:rPr>
      </w:pPr>
      <w:r>
        <w:rPr>
          <w:rFonts w:ascii="Lucida Sans"/>
          <w:b/>
          <w:color w:val="414042"/>
          <w:spacing w:val="-5"/>
          <w:w w:val="95"/>
        </w:rPr>
        <w:t>Jobs</w:t>
      </w:r>
      <w:r>
        <w:rPr>
          <w:rFonts w:ascii="Lucida Sans"/>
          <w:b/>
          <w:color w:val="414042"/>
          <w:spacing w:val="-24"/>
          <w:w w:val="95"/>
        </w:rPr>
        <w:t> </w:t>
      </w:r>
      <w:r>
        <w:rPr>
          <w:rFonts w:ascii="Lucida Sans"/>
          <w:b/>
          <w:color w:val="414042"/>
          <w:spacing w:val="-4"/>
          <w:w w:val="95"/>
        </w:rPr>
        <w:t>vs</w:t>
      </w:r>
      <w:r>
        <w:rPr>
          <w:rFonts w:ascii="Lucida Sans"/>
          <w:b/>
          <w:color w:val="414042"/>
          <w:spacing w:val="-24"/>
          <w:w w:val="95"/>
        </w:rPr>
        <w:t> </w:t>
      </w:r>
      <w:r>
        <w:rPr>
          <w:rFonts w:ascii="Lucida Sans"/>
          <w:b/>
          <w:color w:val="414042"/>
          <w:spacing w:val="-7"/>
          <w:w w:val="95"/>
        </w:rPr>
        <w:t>W</w:t>
      </w:r>
      <w:r>
        <w:rPr>
          <w:rFonts w:ascii="Lucida Sans"/>
          <w:b/>
          <w:color w:val="414042"/>
          <w:spacing w:val="-8"/>
          <w:w w:val="95"/>
        </w:rPr>
        <w:t>ork</w:t>
      </w:r>
      <w:r>
        <w:rPr>
          <w:rFonts w:ascii="Lucida Sans"/>
        </w:rPr>
      </w:r>
    </w:p>
    <w:p>
      <w:pPr>
        <w:pStyle w:val="BodyText"/>
        <w:spacing w:line="263" w:lineRule="auto" w:before="136"/>
        <w:ind w:right="1509"/>
        <w:jc w:val="left"/>
      </w:pPr>
      <w:r>
        <w:rPr>
          <w:color w:val="414042"/>
          <w:spacing w:val="-4"/>
          <w:w w:val="105"/>
        </w:rPr>
        <w:t>An</w:t>
      </w:r>
      <w:r>
        <w:rPr>
          <w:color w:val="414042"/>
          <w:spacing w:val="-19"/>
          <w:w w:val="105"/>
        </w:rPr>
        <w:t> </w:t>
      </w:r>
      <w:r>
        <w:rPr>
          <w:color w:val="414042"/>
          <w:spacing w:val="-7"/>
          <w:w w:val="105"/>
        </w:rPr>
        <w:t>important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7"/>
          <w:w w:val="105"/>
        </w:rPr>
        <w:t>distinction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5"/>
          <w:w w:val="105"/>
        </w:rPr>
        <w:t>was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6"/>
          <w:w w:val="105"/>
        </w:rPr>
        <w:t>made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7"/>
          <w:w w:val="105"/>
        </w:rPr>
        <w:t>between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7"/>
          <w:w w:val="105"/>
        </w:rPr>
        <w:t>planning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3"/>
          <w:w w:val="105"/>
        </w:rPr>
        <w:t>to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3"/>
          <w:w w:val="105"/>
        </w:rPr>
        <w:t>fi</w:t>
      </w:r>
      <w:r>
        <w:rPr>
          <w:color w:val="414042"/>
          <w:w w:val="105"/>
        </w:rPr>
        <w:t> </w:t>
      </w:r>
      <w:r>
        <w:rPr>
          <w:color w:val="414042"/>
          <w:spacing w:val="8"/>
          <w:w w:val="105"/>
        </w:rPr>
        <w:t> </w:t>
      </w:r>
      <w:r>
        <w:rPr>
          <w:color w:val="414042"/>
          <w:spacing w:val="-5"/>
          <w:w w:val="105"/>
        </w:rPr>
        <w:t>“jobs”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5"/>
          <w:w w:val="105"/>
        </w:rPr>
        <w:t>and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7"/>
          <w:w w:val="105"/>
        </w:rPr>
        <w:t>planning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3"/>
          <w:w w:val="105"/>
        </w:rPr>
        <w:t>to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4"/>
          <w:w w:val="105"/>
        </w:rPr>
        <w:t>get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5"/>
          <w:w w:val="105"/>
        </w:rPr>
        <w:t>“work”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6"/>
          <w:w w:val="105"/>
        </w:rPr>
        <w:t>done</w:t>
      </w:r>
      <w:r>
        <w:rPr>
          <w:color w:val="414042"/>
          <w:spacing w:val="-19"/>
          <w:w w:val="105"/>
        </w:rPr>
        <w:t> </w:t>
      </w:r>
      <w:r>
        <w:rPr>
          <w:color w:val="414042"/>
          <w:spacing w:val="-4"/>
          <w:w w:val="105"/>
        </w:rPr>
        <w:t>by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5"/>
          <w:w w:val="105"/>
        </w:rPr>
        <w:t>the</w:t>
      </w:r>
      <w:r>
        <w:rPr>
          <w:color w:val="414042"/>
          <w:spacing w:val="-18"/>
          <w:w w:val="105"/>
        </w:rPr>
        <w:t> </w:t>
      </w:r>
      <w:r>
        <w:rPr>
          <w:color w:val="414042"/>
          <w:spacing w:val="-6"/>
          <w:w w:val="105"/>
        </w:rPr>
        <w:t>people</w:t>
      </w:r>
      <w:r>
        <w:rPr>
          <w:color w:val="414042"/>
          <w:spacing w:val="65"/>
          <w:w w:val="105"/>
        </w:rPr>
        <w:t> </w:t>
      </w:r>
      <w:r>
        <w:rPr>
          <w:color w:val="414042"/>
          <w:spacing w:val="-5"/>
          <w:w w:val="105"/>
        </w:rPr>
        <w:t>who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7"/>
          <w:w w:val="105"/>
        </w:rPr>
        <w:t>are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7"/>
          <w:w w:val="105"/>
        </w:rPr>
        <w:t>available.</w:t>
      </w:r>
      <w:r>
        <w:rPr>
          <w:color w:val="414042"/>
          <w:spacing w:val="5"/>
          <w:w w:val="105"/>
        </w:rPr>
        <w:t> </w:t>
      </w:r>
      <w:r>
        <w:rPr>
          <w:color w:val="414042"/>
          <w:spacing w:val="-7"/>
          <w:w w:val="105"/>
        </w:rPr>
        <w:t>There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was</w:t>
      </w:r>
      <w:r>
        <w:rPr>
          <w:color w:val="414042"/>
          <w:spacing w:val="-27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6"/>
          <w:w w:val="105"/>
        </w:rPr>
        <w:t>view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6"/>
          <w:w w:val="105"/>
        </w:rPr>
        <w:t>that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4"/>
          <w:w w:val="105"/>
        </w:rPr>
        <w:t>we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6"/>
          <w:w w:val="105"/>
        </w:rPr>
        <w:t>have</w:t>
      </w:r>
      <w:r>
        <w:rPr>
          <w:color w:val="414042"/>
          <w:spacing w:val="-28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6"/>
          <w:w w:val="105"/>
        </w:rPr>
        <w:t>myth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7"/>
          <w:w w:val="105"/>
        </w:rPr>
        <w:t>around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the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“job”.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6"/>
          <w:w w:val="105"/>
        </w:rPr>
        <w:t>Once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the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“job”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5"/>
          <w:w w:val="105"/>
        </w:rPr>
        <w:t>has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6"/>
          <w:w w:val="105"/>
        </w:rPr>
        <w:t>been</w:t>
      </w:r>
      <w:r>
        <w:rPr>
          <w:color w:val="414042"/>
          <w:spacing w:val="-28"/>
          <w:w w:val="105"/>
        </w:rPr>
        <w:t> </w:t>
      </w:r>
      <w:r>
        <w:rPr>
          <w:color w:val="414042"/>
          <w:spacing w:val="-7"/>
          <w:w w:val="105"/>
        </w:rPr>
        <w:t>created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6"/>
          <w:w w:val="105"/>
        </w:rPr>
        <w:t>then</w:t>
      </w:r>
      <w:r>
        <w:rPr>
          <w:color w:val="414042"/>
          <w:spacing w:val="-28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59"/>
          <w:w w:val="93"/>
        </w:rPr>
        <w:t> </w:t>
      </w:r>
      <w:r>
        <w:rPr>
          <w:color w:val="414042"/>
          <w:spacing w:val="-6"/>
          <w:w w:val="105"/>
        </w:rPr>
        <w:t>person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has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3"/>
          <w:w w:val="105"/>
        </w:rPr>
        <w:t>to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3"/>
          <w:w w:val="105"/>
        </w:rPr>
        <w:t>be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6"/>
          <w:w w:val="105"/>
        </w:rPr>
        <w:t>found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who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5"/>
          <w:w w:val="105"/>
        </w:rPr>
        <w:t>can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3"/>
          <w:w w:val="105"/>
        </w:rPr>
        <w:t>do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6"/>
          <w:w w:val="105"/>
        </w:rPr>
        <w:t>that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6"/>
          <w:w w:val="105"/>
        </w:rPr>
        <w:t>job.</w:t>
      </w:r>
      <w:r>
        <w:rPr/>
      </w:r>
    </w:p>
    <w:p>
      <w:pPr>
        <w:pStyle w:val="BodyText"/>
        <w:tabs>
          <w:tab w:pos="1368" w:val="left" w:leader="none"/>
        </w:tabs>
        <w:spacing w:line="263" w:lineRule="auto"/>
        <w:ind w:right="1626"/>
        <w:jc w:val="left"/>
      </w:pPr>
      <w:r>
        <w:rPr>
          <w:color w:val="414042"/>
          <w:spacing w:val="-6"/>
        </w:rPr>
        <w:t>Opposed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this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way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thinking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is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focus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on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“what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needs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be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done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what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people</w:t>
      </w:r>
      <w:r>
        <w:rPr>
          <w:color w:val="414042"/>
          <w:spacing w:val="-7"/>
        </w:rPr>
        <w:t> </w:t>
      </w:r>
      <w:r>
        <w:rPr>
          <w:color w:val="414042"/>
          <w:spacing w:val="-3"/>
        </w:rPr>
        <w:t>do</w:t>
      </w:r>
      <w:r>
        <w:rPr>
          <w:color w:val="414042"/>
          <w:spacing w:val="-7"/>
        </w:rPr>
        <w:t> </w:t>
      </w:r>
      <w:r>
        <w:rPr>
          <w:color w:val="414042"/>
          <w:spacing w:val="-4"/>
        </w:rPr>
        <w:t>we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have”.</w:t>
      </w:r>
      <w:r>
        <w:rPr>
          <w:color w:val="414042"/>
          <w:spacing w:val="46"/>
        </w:rPr>
        <w:t> </w:t>
      </w:r>
      <w:r>
        <w:rPr>
          <w:color w:val="414042"/>
          <w:spacing w:val="-6"/>
        </w:rPr>
        <w:t>This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latter</w:t>
      </w:r>
      <w:r>
        <w:rPr>
          <w:color w:val="414042"/>
          <w:spacing w:val="41"/>
          <w:w w:val="104"/>
        </w:rPr>
        <w:t> </w:t>
      </w:r>
      <w:r>
        <w:rPr>
          <w:color w:val="414042"/>
          <w:spacing w:val="-6"/>
        </w:rPr>
        <w:t>appr</w:t>
      </w:r>
      <w:r>
        <w:rPr>
          <w:color w:val="414042"/>
          <w:spacing w:val="-7"/>
        </w:rPr>
        <w:t>oach</w:t>
      </w:r>
      <w:r>
        <w:rPr>
          <w:color w:val="414042"/>
          <w:spacing w:val="-6"/>
        </w:rPr>
        <w:t> </w:t>
      </w:r>
      <w:r>
        <w:rPr>
          <w:color w:val="414042"/>
          <w:spacing w:val="-7"/>
        </w:rPr>
        <w:t>naturally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leads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7"/>
        </w:rPr>
        <w:t>conversations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about </w:t>
      </w:r>
      <w:r>
        <w:rPr>
          <w:color w:val="414042"/>
          <w:spacing w:val="-4"/>
        </w:rPr>
        <w:t>how</w:t>
      </w:r>
      <w:r>
        <w:rPr>
          <w:color w:val="414042"/>
          <w:spacing w:val="-5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attract, motivate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5"/>
        </w:rPr>
        <w:t> </w:t>
      </w:r>
      <w:r>
        <w:rPr>
          <w:color w:val="414042"/>
          <w:spacing w:val="-6"/>
        </w:rPr>
        <w:t>accommodate</w:t>
      </w:r>
      <w:r>
        <w:rPr>
          <w:color w:val="414042"/>
          <w:spacing w:val="-5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5"/>
        </w:rPr>
        <w:t> </w:t>
      </w:r>
      <w:r>
        <w:rPr>
          <w:color w:val="414042"/>
          <w:spacing w:val="-7"/>
        </w:rPr>
        <w:t>available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people </w:t>
      </w:r>
      <w:r>
        <w:rPr>
          <w:color w:val="414042"/>
          <w:spacing w:val="-6"/>
        </w:rPr>
        <w:t>to</w:t>
      </w:r>
      <w:r>
        <w:rPr>
          <w:color w:val="414042"/>
          <w:spacing w:val="75"/>
          <w:w w:val="111"/>
        </w:rPr>
        <w:t> </w:t>
      </w:r>
      <w:r>
        <w:rPr>
          <w:color w:val="414042"/>
          <w:spacing w:val="-4"/>
        </w:rPr>
        <w:t>get</w:t>
      </w:r>
      <w:r>
        <w:rPr>
          <w:color w:val="414042"/>
          <w:spacing w:val="-9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required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work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done.</w:t>
      </w:r>
      <w:r>
        <w:rPr>
          <w:color w:val="414042"/>
          <w:spacing w:val="44"/>
        </w:rPr>
        <w:t> </w:t>
      </w:r>
      <w:r>
        <w:rPr>
          <w:color w:val="414042"/>
          <w:spacing w:val="-4"/>
        </w:rPr>
        <w:t>One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could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take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this</w:t>
      </w:r>
      <w:r>
        <w:rPr>
          <w:color w:val="414042"/>
          <w:spacing w:val="-8"/>
        </w:rPr>
        <w:t> </w:t>
      </w:r>
      <w:r>
        <w:rPr>
          <w:color w:val="414042"/>
          <w:spacing w:val="-5"/>
        </w:rPr>
        <w:t>line</w:t>
      </w:r>
      <w:r>
        <w:rPr>
          <w:color w:val="414042"/>
          <w:spacing w:val="-8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thinking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even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further</w:t>
      </w:r>
      <w:r>
        <w:rPr>
          <w:color w:val="414042"/>
          <w:spacing w:val="-8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9"/>
        </w:rPr>
        <w:t> </w:t>
      </w:r>
      <w:r>
        <w:rPr>
          <w:color w:val="414042"/>
          <w:spacing w:val="-5"/>
        </w:rPr>
        <w:t>follow</w:t>
      </w:r>
      <w:r>
        <w:rPr>
          <w:color w:val="414042"/>
          <w:spacing w:val="-8"/>
        </w:rPr>
        <w:t> </w:t>
      </w:r>
      <w:r>
        <w:rPr>
          <w:color w:val="414042"/>
          <w:spacing w:val="-7"/>
        </w:rPr>
        <w:t>Charles</w:t>
      </w:r>
      <w:r>
        <w:rPr>
          <w:color w:val="414042"/>
          <w:spacing w:val="-8"/>
        </w:rPr>
        <w:t> </w:t>
      </w:r>
      <w:r>
        <w:rPr>
          <w:color w:val="414042"/>
          <w:spacing w:val="-10"/>
        </w:rPr>
        <w:t>Handy</w:t>
      </w:r>
      <w:r>
        <w:rPr>
          <w:color w:val="414042"/>
          <w:spacing w:val="-8"/>
        </w:rPr>
        <w:t>’</w:t>
      </w:r>
      <w:r>
        <w:rPr>
          <w:color w:val="414042"/>
          <w:spacing w:val="-11"/>
        </w:rPr>
        <w:t>s</w:t>
      </w:r>
      <w:r>
        <w:rPr>
          <w:color w:val="414042"/>
          <w:spacing w:val="-9"/>
        </w:rPr>
        <w:t> </w:t>
      </w:r>
      <w:r>
        <w:rPr>
          <w:color w:val="414042"/>
          <w:spacing w:val="-6"/>
        </w:rPr>
        <w:t>advice</w:t>
      </w:r>
      <w:r>
        <w:rPr>
          <w:color w:val="414042"/>
          <w:spacing w:val="-8"/>
        </w:rPr>
        <w:t> </w:t>
      </w:r>
      <w:r>
        <w:rPr>
          <w:color w:val="414042"/>
          <w:spacing w:val="-6"/>
        </w:rPr>
        <w:t>to</w:t>
      </w:r>
      <w:r>
        <w:rPr>
          <w:color w:val="414042"/>
          <w:spacing w:val="79"/>
          <w:w w:val="111"/>
        </w:rPr>
        <w:t> </w:t>
      </w:r>
      <w:r>
        <w:rPr>
          <w:color w:val="414042"/>
          <w:spacing w:val="-6"/>
        </w:rPr>
        <w:t>focus</w:t>
      </w:r>
      <w:r>
        <w:rPr>
          <w:color w:val="414042"/>
          <w:spacing w:val="-4"/>
        </w:rPr>
        <w:t> </w:t>
      </w:r>
      <w:r>
        <w:rPr>
          <w:color w:val="414042"/>
          <w:spacing w:val="-3"/>
        </w:rPr>
        <w:t>on</w:t>
      </w:r>
      <w:r>
        <w:rPr>
          <w:color w:val="414042"/>
          <w:spacing w:val="-4"/>
        </w:rPr>
        <w:t> </w:t>
      </w:r>
      <w:r>
        <w:rPr>
          <w:color w:val="414042"/>
          <w:spacing w:val="-7"/>
        </w:rPr>
        <w:t>satisfying</w:t>
      </w:r>
      <w:r>
        <w:rPr>
          <w:color w:val="414042"/>
          <w:spacing w:val="-3"/>
        </w:rPr>
        <w:t> </w:t>
      </w:r>
      <w:r>
        <w:rPr>
          <w:color w:val="414042"/>
          <w:spacing w:val="-4"/>
        </w:rPr>
        <w:t>the </w:t>
      </w:r>
      <w:r>
        <w:rPr>
          <w:color w:val="414042"/>
          <w:spacing w:val="-6"/>
        </w:rPr>
        <w:t>needs</w:t>
      </w:r>
      <w:r>
        <w:rPr>
          <w:color w:val="414042"/>
          <w:spacing w:val="-3"/>
        </w:rPr>
        <w:t> of</w:t>
      </w:r>
      <w:r>
        <w:rPr>
          <w:color w:val="414042"/>
          <w:spacing w:val="-4"/>
        </w:rPr>
        <w:t> </w:t>
      </w:r>
      <w:r>
        <w:rPr>
          <w:color w:val="414042"/>
          <w:spacing w:val="-6"/>
        </w:rPr>
        <w:t>clients/customers/stakeholders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rather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than</w:t>
      </w:r>
      <w:r>
        <w:rPr>
          <w:color w:val="414042"/>
          <w:spacing w:val="-4"/>
        </w:rPr>
        <w:t> </w:t>
      </w:r>
      <w:r>
        <w:rPr>
          <w:color w:val="414042"/>
          <w:spacing w:val="-6"/>
        </w:rPr>
        <w:t>focusing</w:t>
      </w:r>
      <w:r>
        <w:rPr>
          <w:color w:val="414042"/>
          <w:spacing w:val="-3"/>
        </w:rPr>
        <w:t> on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“work”</w:t>
      </w:r>
      <w:r>
        <w:rPr>
          <w:color w:val="414042"/>
          <w:spacing w:val="-3"/>
        </w:rPr>
        <w:t> or</w:t>
      </w:r>
      <w:r>
        <w:rPr>
          <w:color w:val="414042"/>
          <w:spacing w:val="-4"/>
        </w:rPr>
        <w:t> </w:t>
      </w:r>
      <w:r>
        <w:rPr>
          <w:color w:val="414042"/>
          <w:spacing w:val="-5"/>
        </w:rPr>
        <w:t>“jobs”</w:t>
      </w:r>
      <w:r>
        <w:rPr>
          <w:color w:val="414042"/>
          <w:spacing w:val="-3"/>
        </w:rPr>
        <w:t> </w:t>
      </w:r>
      <w:r>
        <w:rPr>
          <w:color w:val="414042"/>
          <w:spacing w:val="-5"/>
        </w:rPr>
        <w:t>that</w:t>
      </w:r>
      <w:r>
        <w:rPr>
          <w:color w:val="414042"/>
          <w:spacing w:val="-4"/>
        </w:rPr>
        <w:t> </w:t>
      </w:r>
      <w:r>
        <w:rPr>
          <w:color w:val="414042"/>
          <w:spacing w:val="-7"/>
        </w:rPr>
        <w:t>have</w:t>
      </w:r>
      <w:r>
        <w:rPr>
          <w:color w:val="414042"/>
          <w:spacing w:val="43"/>
          <w:w w:val="96"/>
        </w:rPr>
        <w:t> </w:t>
      </w:r>
      <w:r>
        <w:rPr>
          <w:color w:val="414042"/>
          <w:spacing w:val="-5"/>
        </w:rPr>
        <w:t>been</w:t>
      </w:r>
      <w:r>
        <w:rPr>
          <w:color w:val="414042"/>
          <w:spacing w:val="23"/>
        </w:rPr>
        <w:t> </w:t>
      </w:r>
      <w:r>
        <w:rPr>
          <w:color w:val="414042"/>
          <w:spacing w:val="-5"/>
        </w:rPr>
        <w:t>identifi</w:t>
        <w:tab/>
      </w:r>
      <w:r>
        <w:rPr>
          <w:color w:val="414042"/>
          <w:spacing w:val="-6"/>
        </w:rPr>
        <w:t>without</w:t>
      </w:r>
      <w:r>
        <w:rPr>
          <w:color w:val="414042"/>
          <w:spacing w:val="1"/>
        </w:rPr>
        <w:t> </w:t>
      </w:r>
      <w:r>
        <w:rPr>
          <w:color w:val="414042"/>
          <w:spacing w:val="-7"/>
        </w:rPr>
        <w:t>refer</w:t>
      </w:r>
      <w:r>
        <w:rPr>
          <w:color w:val="414042"/>
          <w:spacing w:val="-8"/>
        </w:rPr>
        <w:t>ence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to</w:t>
      </w:r>
      <w:r>
        <w:rPr>
          <w:color w:val="41404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people</w:t>
      </w:r>
      <w:r>
        <w:rPr>
          <w:color w:val="414042"/>
          <w:spacing w:val="1"/>
        </w:rPr>
        <w:t> </w:t>
      </w:r>
      <w:r>
        <w:rPr>
          <w:color w:val="414042"/>
          <w:spacing w:val="-4"/>
        </w:rPr>
        <w:t>who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will</w:t>
      </w:r>
      <w:r>
        <w:rPr>
          <w:color w:val="414042"/>
          <w:spacing w:val="1"/>
        </w:rPr>
        <w:t> </w:t>
      </w:r>
      <w:r>
        <w:rPr>
          <w:color w:val="414042"/>
          <w:spacing w:val="-3"/>
        </w:rPr>
        <w:t>be</w:t>
      </w:r>
      <w:r>
        <w:rPr>
          <w:color w:val="414042"/>
        </w:rPr>
        <w:t> </w:t>
      </w:r>
      <w:r>
        <w:rPr>
          <w:color w:val="414042"/>
          <w:spacing w:val="-6"/>
        </w:rPr>
        <w:t>getting</w:t>
      </w:r>
      <w:r>
        <w:rPr>
          <w:color w:val="414042"/>
          <w:spacing w:val="1"/>
        </w:rPr>
        <w:t> </w:t>
      </w:r>
      <w:r>
        <w:rPr>
          <w:color w:val="414042"/>
          <w:spacing w:val="-5"/>
        </w:rPr>
        <w:t>things</w:t>
      </w:r>
      <w:r>
        <w:rPr>
          <w:color w:val="414042"/>
          <w:spacing w:val="1"/>
        </w:rPr>
        <w:t> </w:t>
      </w:r>
      <w:r>
        <w:rPr>
          <w:color w:val="414042"/>
          <w:spacing w:val="-6"/>
        </w:rPr>
        <w:t>done.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BodyText"/>
        <w:tabs>
          <w:tab w:pos="3374" w:val="left" w:leader="none"/>
        </w:tabs>
        <w:spacing w:line="263" w:lineRule="auto" w:before="51"/>
        <w:ind w:right="1509"/>
        <w:jc w:val="left"/>
      </w:pPr>
      <w:r>
        <w:rPr>
          <w:color w:val="414042"/>
          <w:spacing w:val="-6"/>
          <w:w w:val="105"/>
        </w:rPr>
        <w:t>Even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5"/>
          <w:w w:val="105"/>
        </w:rPr>
        <w:t>the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7"/>
          <w:w w:val="105"/>
        </w:rPr>
        <w:t>concept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3"/>
          <w:w w:val="105"/>
        </w:rPr>
        <w:t>of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6"/>
          <w:w w:val="105"/>
        </w:rPr>
        <w:t>“merit”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8"/>
          <w:w w:val="105"/>
        </w:rPr>
        <w:t>requires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6"/>
          <w:w w:val="105"/>
        </w:rPr>
        <w:t>some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6"/>
          <w:w w:val="105"/>
        </w:rPr>
        <w:t>pr</w:t>
      </w:r>
      <w:r>
        <w:rPr>
          <w:color w:val="414042"/>
          <w:spacing w:val="-7"/>
          <w:w w:val="105"/>
        </w:rPr>
        <w:t>edetermined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7"/>
          <w:w w:val="105"/>
        </w:rPr>
        <w:t>selection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7"/>
          <w:w w:val="105"/>
        </w:rPr>
        <w:t>criterion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3"/>
          <w:w w:val="105"/>
        </w:rPr>
        <w:t>to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6"/>
          <w:w w:val="105"/>
        </w:rPr>
        <w:t>have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6"/>
          <w:w w:val="105"/>
        </w:rPr>
        <w:t>been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7"/>
          <w:w w:val="105"/>
        </w:rPr>
        <w:t>established</w:t>
      </w:r>
      <w:r>
        <w:rPr>
          <w:color w:val="414042"/>
          <w:spacing w:val="-27"/>
          <w:w w:val="105"/>
        </w:rPr>
        <w:t> </w:t>
      </w:r>
      <w:r>
        <w:rPr>
          <w:color w:val="414042"/>
          <w:spacing w:val="-6"/>
          <w:w w:val="105"/>
        </w:rPr>
        <w:t>(e.g.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3"/>
          <w:w w:val="105"/>
        </w:rPr>
        <w:t>“a</w:t>
      </w:r>
      <w:r>
        <w:rPr>
          <w:color w:val="414042"/>
          <w:spacing w:val="-26"/>
          <w:w w:val="105"/>
        </w:rPr>
        <w:t> </w:t>
      </w:r>
      <w:r>
        <w:rPr>
          <w:color w:val="414042"/>
          <w:spacing w:val="-6"/>
          <w:w w:val="105"/>
        </w:rPr>
        <w:t>job”).</w:t>
      </w:r>
      <w:r>
        <w:rPr>
          <w:color w:val="414042"/>
          <w:spacing w:val="89"/>
          <w:w w:val="109"/>
        </w:rPr>
        <w:t> </w:t>
      </w:r>
      <w:r>
        <w:rPr>
          <w:color w:val="414042"/>
          <w:spacing w:val="-6"/>
          <w:w w:val="105"/>
        </w:rPr>
        <w:t>What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may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3"/>
          <w:w w:val="105"/>
        </w:rPr>
        <w:t>be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6"/>
          <w:w w:val="105"/>
        </w:rPr>
        <w:t>merit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for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one</w:t>
      </w:r>
      <w:r>
        <w:rPr>
          <w:color w:val="414042"/>
          <w:spacing w:val="-23"/>
          <w:w w:val="105"/>
        </w:rPr>
        <w:t> </w:t>
      </w:r>
      <w:r>
        <w:rPr>
          <w:color w:val="414042"/>
          <w:spacing w:val="-4"/>
          <w:w w:val="105"/>
        </w:rPr>
        <w:t>job</w:t>
      </w:r>
      <w:r>
        <w:rPr>
          <w:color w:val="414042"/>
          <w:spacing w:val="-24"/>
          <w:w w:val="105"/>
        </w:rPr>
        <w:t> </w:t>
      </w:r>
      <w:r>
        <w:rPr>
          <w:color w:val="414042"/>
          <w:spacing w:val="-5"/>
          <w:w w:val="105"/>
        </w:rPr>
        <w:t>defi</w:t>
        <w:tab/>
        <w:t>may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4"/>
          <w:w w:val="105"/>
        </w:rPr>
        <w:t>not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7"/>
          <w:w w:val="105"/>
        </w:rPr>
        <w:t>necessarily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3"/>
          <w:w w:val="105"/>
        </w:rPr>
        <w:t>be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6"/>
          <w:w w:val="105"/>
        </w:rPr>
        <w:t>merit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3"/>
          <w:w w:val="105"/>
        </w:rPr>
        <w:t>if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the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6"/>
          <w:w w:val="105"/>
        </w:rPr>
        <w:t>work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6"/>
          <w:w w:val="105"/>
        </w:rPr>
        <w:t>(and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5"/>
          <w:w w:val="105"/>
        </w:rPr>
        <w:t>the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7"/>
          <w:w w:val="105"/>
        </w:rPr>
        <w:t>available</w:t>
      </w:r>
      <w:r>
        <w:rPr>
          <w:color w:val="414042"/>
          <w:spacing w:val="-36"/>
          <w:w w:val="105"/>
        </w:rPr>
        <w:t> </w:t>
      </w:r>
      <w:r>
        <w:rPr>
          <w:color w:val="414042"/>
          <w:spacing w:val="-7"/>
          <w:w w:val="105"/>
        </w:rPr>
        <w:t>technology</w:t>
      </w:r>
      <w:r>
        <w:rPr>
          <w:color w:val="414042"/>
          <w:spacing w:val="-37"/>
          <w:w w:val="105"/>
        </w:rPr>
        <w:t> </w:t>
      </w:r>
      <w:r>
        <w:rPr>
          <w:color w:val="414042"/>
          <w:spacing w:val="-7"/>
          <w:w w:val="105"/>
        </w:rPr>
        <w:t>mix)</w:t>
      </w:r>
      <w:r>
        <w:rPr>
          <w:color w:val="414042"/>
          <w:spacing w:val="49"/>
          <w:w w:val="97"/>
        </w:rPr>
        <w:t> </w:t>
      </w:r>
      <w:r>
        <w:rPr>
          <w:color w:val="414042"/>
          <w:spacing w:val="-4"/>
          <w:w w:val="105"/>
        </w:rPr>
        <w:t>is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7"/>
          <w:w w:val="105"/>
        </w:rPr>
        <w:t>arranged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4"/>
          <w:w w:val="105"/>
        </w:rPr>
        <w:t>in</w:t>
      </w:r>
      <w:r>
        <w:rPr>
          <w:color w:val="414042"/>
          <w:spacing w:val="-33"/>
          <w:w w:val="105"/>
        </w:rPr>
        <w:t> </w:t>
      </w:r>
      <w:r>
        <w:rPr>
          <w:color w:val="414042"/>
          <w:w w:val="105"/>
        </w:rPr>
        <w:t>a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7"/>
          <w:w w:val="105"/>
        </w:rPr>
        <w:t>dif</w:t>
      </w:r>
      <w:r>
        <w:rPr>
          <w:color w:val="414042"/>
          <w:spacing w:val="-8"/>
          <w:w w:val="105"/>
        </w:rPr>
        <w:t>ferent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way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3"/>
          <w:w w:val="105"/>
        </w:rPr>
        <w:t>to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6"/>
          <w:w w:val="105"/>
        </w:rPr>
        <w:t>suit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the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6"/>
          <w:w w:val="105"/>
        </w:rPr>
        <w:t>skills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and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7"/>
          <w:w w:val="105"/>
        </w:rPr>
        <w:t>experience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3"/>
          <w:w w:val="105"/>
        </w:rPr>
        <w:t>of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the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6"/>
          <w:w w:val="105"/>
        </w:rPr>
        <w:t>potential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5"/>
          <w:w w:val="105"/>
        </w:rPr>
        <w:t>people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5"/>
          <w:w w:val="105"/>
        </w:rPr>
        <w:t>who</w:t>
      </w:r>
      <w:r>
        <w:rPr>
          <w:color w:val="414042"/>
          <w:spacing w:val="-33"/>
          <w:w w:val="105"/>
        </w:rPr>
        <w:t> </w:t>
      </w:r>
      <w:r>
        <w:rPr>
          <w:color w:val="414042"/>
          <w:spacing w:val="-7"/>
          <w:w w:val="105"/>
        </w:rPr>
        <w:t>are</w:t>
      </w:r>
      <w:r>
        <w:rPr>
          <w:color w:val="414042"/>
          <w:spacing w:val="-32"/>
          <w:w w:val="105"/>
        </w:rPr>
        <w:t> </w:t>
      </w:r>
      <w:r>
        <w:rPr>
          <w:color w:val="414042"/>
          <w:spacing w:val="-7"/>
          <w:w w:val="105"/>
        </w:rPr>
        <w:t>available.</w:t>
      </w:r>
      <w:r>
        <w:rPr/>
      </w:r>
    </w:p>
    <w:p>
      <w:pPr>
        <w:pStyle w:val="BodyText"/>
        <w:spacing w:line="240" w:lineRule="auto" w:before="107"/>
        <w:ind w:right="0"/>
        <w:jc w:val="left"/>
        <w:rPr>
          <w:rFonts w:ascii="Lucida Sans" w:hAnsi="Lucida Sans" w:cs="Lucida Sans" w:eastAsia="Lucida Sans"/>
        </w:rPr>
      </w:pPr>
      <w:r>
        <w:rPr>
          <w:rFonts w:ascii="Lucida Sans"/>
          <w:b/>
          <w:color w:val="414042"/>
          <w:spacing w:val="-7"/>
          <w:w w:val="90"/>
        </w:rPr>
        <w:t>Lar</w:t>
      </w:r>
      <w:r>
        <w:rPr>
          <w:rFonts w:ascii="Lucida Sans"/>
          <w:b/>
          <w:color w:val="414042"/>
          <w:spacing w:val="-6"/>
          <w:w w:val="90"/>
        </w:rPr>
        <w:t>ge</w:t>
      </w:r>
      <w:r>
        <w:rPr>
          <w:rFonts w:ascii="Lucida Sans"/>
          <w:b/>
          <w:color w:val="414042"/>
          <w:spacing w:val="-17"/>
          <w:w w:val="90"/>
        </w:rPr>
        <w:t> </w:t>
      </w:r>
      <w:r>
        <w:rPr>
          <w:rFonts w:ascii="Lucida Sans"/>
          <w:b/>
          <w:color w:val="414042"/>
          <w:spacing w:val="-4"/>
          <w:w w:val="90"/>
        </w:rPr>
        <w:t>vs</w:t>
      </w:r>
      <w:r>
        <w:rPr>
          <w:rFonts w:ascii="Lucida Sans"/>
          <w:b/>
          <w:color w:val="414042"/>
          <w:spacing w:val="-17"/>
          <w:w w:val="90"/>
        </w:rPr>
        <w:t> </w:t>
      </w:r>
      <w:r>
        <w:rPr>
          <w:rFonts w:ascii="Lucida Sans"/>
          <w:b/>
          <w:color w:val="414042"/>
          <w:spacing w:val="-6"/>
          <w:w w:val="90"/>
        </w:rPr>
        <w:t>Small</w:t>
      </w:r>
      <w:r>
        <w:rPr>
          <w:rFonts w:ascii="Lucida Sans"/>
          <w:b/>
          <w:color w:val="414042"/>
          <w:spacing w:val="-17"/>
          <w:w w:val="90"/>
        </w:rPr>
        <w:t> </w:t>
      </w:r>
      <w:r>
        <w:rPr>
          <w:rFonts w:ascii="Lucida Sans"/>
          <w:b/>
          <w:color w:val="414042"/>
          <w:spacing w:val="-7"/>
          <w:w w:val="90"/>
        </w:rPr>
        <w:t>Business</w:t>
      </w:r>
      <w:r>
        <w:rPr>
          <w:rFonts w:ascii="Lucida Sans"/>
        </w:rPr>
      </w:r>
    </w:p>
    <w:p>
      <w:pPr>
        <w:pStyle w:val="BodyText"/>
        <w:spacing w:line="263" w:lineRule="auto" w:before="136"/>
        <w:ind w:right="1639"/>
        <w:jc w:val="left"/>
      </w:pPr>
      <w:r>
        <w:rPr>
          <w:color w:val="414042"/>
          <w:spacing w:val="-5"/>
        </w:rPr>
        <w:t>The</w:t>
      </w:r>
      <w:r>
        <w:rPr>
          <w:color w:val="414042"/>
          <w:spacing w:val="-20"/>
        </w:rPr>
        <w:t> </w:t>
      </w:r>
      <w:r>
        <w:rPr>
          <w:color w:val="414042"/>
          <w:spacing w:val="-5"/>
        </w:rPr>
        <w:t>point</w:t>
      </w:r>
      <w:r>
        <w:rPr>
          <w:color w:val="414042"/>
          <w:spacing w:val="-19"/>
        </w:rPr>
        <w:t> </w:t>
      </w:r>
      <w:r>
        <w:rPr>
          <w:color w:val="414042"/>
          <w:spacing w:val="-5"/>
        </w:rPr>
        <w:t>was</w:t>
      </w:r>
      <w:r>
        <w:rPr>
          <w:color w:val="414042"/>
          <w:spacing w:val="-20"/>
        </w:rPr>
        <w:t> </w:t>
      </w:r>
      <w:r>
        <w:rPr>
          <w:color w:val="414042"/>
          <w:spacing w:val="-5"/>
        </w:rPr>
        <w:t>made</w:t>
      </w:r>
      <w:r>
        <w:rPr>
          <w:color w:val="414042"/>
          <w:spacing w:val="-19"/>
        </w:rPr>
        <w:t> </w:t>
      </w:r>
      <w:r>
        <w:rPr>
          <w:color w:val="414042"/>
          <w:spacing w:val="-5"/>
        </w:rPr>
        <w:t>that</w:t>
      </w:r>
      <w:r>
        <w:rPr>
          <w:color w:val="414042"/>
          <w:spacing w:val="-20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9"/>
        </w:rPr>
        <w:t> </w:t>
      </w:r>
      <w:r>
        <w:rPr>
          <w:color w:val="414042"/>
          <w:spacing w:val="-7"/>
        </w:rPr>
        <w:t>discussions</w:t>
      </w:r>
      <w:r>
        <w:rPr>
          <w:color w:val="414042"/>
          <w:spacing w:val="-19"/>
        </w:rPr>
        <w:t> </w:t>
      </w:r>
      <w:r>
        <w:rPr>
          <w:color w:val="414042"/>
          <w:spacing w:val="-6"/>
        </w:rPr>
        <w:t>have</w:t>
      </w:r>
      <w:r>
        <w:rPr>
          <w:color w:val="414042"/>
          <w:spacing w:val="-20"/>
        </w:rPr>
        <w:t> </w:t>
      </w:r>
      <w:r>
        <w:rPr>
          <w:color w:val="414042"/>
          <w:spacing w:val="-6"/>
        </w:rPr>
        <w:t>focused</w:t>
      </w:r>
      <w:r>
        <w:rPr>
          <w:color w:val="414042"/>
          <w:spacing w:val="-19"/>
        </w:rPr>
        <w:t> </w:t>
      </w:r>
      <w:r>
        <w:rPr>
          <w:color w:val="414042"/>
          <w:spacing w:val="-3"/>
        </w:rPr>
        <w:t>on</w:t>
      </w:r>
      <w:r>
        <w:rPr>
          <w:color w:val="414042"/>
          <w:spacing w:val="-20"/>
        </w:rPr>
        <w:t> </w:t>
      </w:r>
      <w:r>
        <w:rPr>
          <w:color w:val="414042"/>
          <w:spacing w:val="-7"/>
        </w:rPr>
        <w:t>lar</w:t>
      </w:r>
      <w:r>
        <w:rPr>
          <w:color w:val="414042"/>
          <w:spacing w:val="-6"/>
        </w:rPr>
        <w:t>ge</w:t>
      </w:r>
      <w:r>
        <w:rPr>
          <w:color w:val="414042"/>
          <w:spacing w:val="-19"/>
        </w:rPr>
        <w:t> </w:t>
      </w:r>
      <w:r>
        <w:rPr>
          <w:color w:val="414042"/>
          <w:spacing w:val="-7"/>
        </w:rPr>
        <w:t>businesses</w:t>
      </w:r>
      <w:r>
        <w:rPr>
          <w:color w:val="414042"/>
          <w:spacing w:val="-20"/>
        </w:rPr>
        <w:t> </w:t>
      </w:r>
      <w:r>
        <w:rPr>
          <w:color w:val="414042"/>
          <w:spacing w:val="-5"/>
        </w:rPr>
        <w:t>that</w:t>
      </w:r>
      <w:r>
        <w:rPr>
          <w:color w:val="414042"/>
          <w:spacing w:val="-19"/>
        </w:rPr>
        <w:t> </w:t>
      </w:r>
      <w:r>
        <w:rPr>
          <w:color w:val="414042"/>
          <w:spacing w:val="-6"/>
        </w:rPr>
        <w:t>have</w:t>
      </w:r>
      <w:r>
        <w:rPr>
          <w:color w:val="414042"/>
          <w:spacing w:val="-19"/>
        </w:rPr>
        <w:t> </w:t>
      </w:r>
      <w:r>
        <w:rPr>
          <w:color w:val="414042"/>
          <w:spacing w:val="-4"/>
        </w:rPr>
        <w:t>HR</w:t>
      </w:r>
      <w:r>
        <w:rPr>
          <w:color w:val="414042"/>
          <w:spacing w:val="-20"/>
        </w:rPr>
        <w:t> </w:t>
      </w:r>
      <w:r>
        <w:rPr>
          <w:color w:val="414042"/>
          <w:spacing w:val="-6"/>
        </w:rPr>
        <w:t>functions</w:t>
      </w:r>
      <w:r>
        <w:rPr>
          <w:color w:val="414042"/>
          <w:spacing w:val="-19"/>
        </w:rPr>
        <w:t> </w:t>
      </w:r>
      <w:r>
        <w:rPr>
          <w:color w:val="414042"/>
        </w:rPr>
        <w:t>–</w:t>
      </w:r>
      <w:r>
        <w:rPr>
          <w:color w:val="414042"/>
          <w:spacing w:val="-20"/>
        </w:rPr>
        <w:t> </w:t>
      </w:r>
      <w:r>
        <w:rPr>
          <w:color w:val="414042"/>
          <w:spacing w:val="-5"/>
        </w:rPr>
        <w:t>what</w:t>
      </w:r>
      <w:r>
        <w:rPr>
          <w:color w:val="414042"/>
          <w:spacing w:val="-19"/>
        </w:rPr>
        <w:t> </w:t>
      </w:r>
      <w:r>
        <w:rPr>
          <w:color w:val="414042"/>
          <w:spacing w:val="-8"/>
        </w:rPr>
        <w:t>hasn’</w:t>
      </w:r>
      <w:r>
        <w:rPr>
          <w:color w:val="414042"/>
          <w:spacing w:val="-6"/>
        </w:rPr>
        <w:t>t</w:t>
      </w:r>
      <w:r>
        <w:rPr>
          <w:color w:val="414042"/>
          <w:spacing w:val="89"/>
          <w:w w:val="119"/>
        </w:rPr>
        <w:t> </w:t>
      </w:r>
      <w:r>
        <w:rPr>
          <w:color w:val="414042"/>
          <w:spacing w:val="-5"/>
        </w:rPr>
        <w:t>been</w:t>
      </w:r>
      <w:r>
        <w:rPr>
          <w:color w:val="414042"/>
          <w:spacing w:val="-15"/>
        </w:rPr>
        <w:t> </w:t>
      </w:r>
      <w:r>
        <w:rPr>
          <w:color w:val="414042"/>
          <w:spacing w:val="-7"/>
        </w:rPr>
        <w:t>cover</w:t>
      </w:r>
      <w:r>
        <w:rPr>
          <w:color w:val="414042"/>
          <w:spacing w:val="-6"/>
        </w:rPr>
        <w:t>ed</w:t>
      </w:r>
      <w:r>
        <w:rPr>
          <w:color w:val="414042"/>
          <w:spacing w:val="-14"/>
        </w:rPr>
        <w:t> </w:t>
      </w:r>
      <w:r>
        <w:rPr>
          <w:color w:val="414042"/>
          <w:spacing w:val="-4"/>
        </w:rPr>
        <w:t>is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how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small</w:t>
      </w:r>
      <w:r>
        <w:rPr>
          <w:color w:val="414042"/>
          <w:spacing w:val="-14"/>
        </w:rPr>
        <w:t> </w:t>
      </w:r>
      <w:r>
        <w:rPr>
          <w:color w:val="414042"/>
          <w:spacing w:val="-7"/>
        </w:rPr>
        <w:t>business</w:t>
      </w:r>
      <w:r>
        <w:rPr>
          <w:color w:val="414042"/>
          <w:spacing w:val="-15"/>
        </w:rPr>
        <w:t> </w:t>
      </w:r>
      <w:r>
        <w:rPr>
          <w:color w:val="414042"/>
          <w:spacing w:val="-5"/>
        </w:rPr>
        <w:t>should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appr</w:t>
      </w:r>
      <w:r>
        <w:rPr>
          <w:color w:val="414042"/>
          <w:spacing w:val="-7"/>
        </w:rPr>
        <w:t>oach</w:t>
      </w:r>
      <w:r>
        <w:rPr>
          <w:color w:val="414042"/>
          <w:spacing w:val="-15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issue.</w:t>
      </w:r>
      <w:r>
        <w:rPr>
          <w:color w:val="414042"/>
          <w:spacing w:val="30"/>
        </w:rPr>
        <w:t> </w:t>
      </w:r>
      <w:r>
        <w:rPr>
          <w:color w:val="414042"/>
          <w:spacing w:val="-3"/>
        </w:rPr>
        <w:t>It</w:t>
      </w:r>
      <w:r>
        <w:rPr>
          <w:color w:val="414042"/>
          <w:spacing w:val="-14"/>
        </w:rPr>
        <w:t> </w:t>
      </w:r>
      <w:r>
        <w:rPr>
          <w:color w:val="414042"/>
          <w:spacing w:val="-5"/>
        </w:rPr>
        <w:t>would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be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helpful</w:t>
      </w:r>
      <w:r>
        <w:rPr>
          <w:color w:val="414042"/>
          <w:spacing w:val="-15"/>
        </w:rPr>
        <w:t> </w:t>
      </w:r>
      <w:r>
        <w:rPr>
          <w:color w:val="414042"/>
          <w:spacing w:val="-3"/>
        </w:rPr>
        <w:t>if</w:t>
      </w:r>
      <w:r>
        <w:rPr>
          <w:color w:val="414042"/>
          <w:spacing w:val="-14"/>
        </w:rPr>
        <w:t> </w:t>
      </w:r>
      <w:r>
        <w:rPr>
          <w:color w:val="414042"/>
          <w:spacing w:val="-6"/>
        </w:rPr>
        <w:t>case</w:t>
      </w:r>
      <w:r>
        <w:rPr>
          <w:color w:val="414042"/>
          <w:spacing w:val="-14"/>
        </w:rPr>
        <w:t> </w:t>
      </w:r>
      <w:r>
        <w:rPr>
          <w:color w:val="414042"/>
          <w:spacing w:val="-7"/>
        </w:rPr>
        <w:t>stories</w:t>
      </w:r>
      <w:r>
        <w:rPr>
          <w:color w:val="414042"/>
          <w:spacing w:val="-15"/>
        </w:rPr>
        <w:t> </w:t>
      </w:r>
      <w:r>
        <w:rPr>
          <w:color w:val="414042"/>
          <w:spacing w:val="-7"/>
        </w:rPr>
        <w:t>wer</w:t>
      </w:r>
      <w:r>
        <w:rPr>
          <w:color w:val="414042"/>
          <w:spacing w:val="-6"/>
        </w:rPr>
        <w:t>e</w:t>
      </w:r>
      <w:r>
        <w:rPr>
          <w:color w:val="414042"/>
          <w:spacing w:val="-14"/>
        </w:rPr>
        <w:t> </w:t>
      </w:r>
      <w:r>
        <w:rPr>
          <w:color w:val="414042"/>
          <w:spacing w:val="-7"/>
        </w:rPr>
        <w:t>available</w:t>
      </w:r>
      <w:r>
        <w:rPr>
          <w:color w:val="414042"/>
          <w:spacing w:val="-15"/>
        </w:rPr>
        <w:t> </w:t>
      </w:r>
      <w:r>
        <w:rPr>
          <w:color w:val="414042"/>
          <w:spacing w:val="-6"/>
        </w:rPr>
        <w:t>on</w:t>
      </w:r>
      <w:r>
        <w:rPr>
          <w:color w:val="414042"/>
          <w:spacing w:val="67"/>
          <w:w w:val="103"/>
        </w:rPr>
        <w:t> </w:t>
      </w:r>
      <w:r>
        <w:rPr>
          <w:color w:val="414042"/>
          <w:spacing w:val="-5"/>
        </w:rPr>
        <w:t>what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2"/>
        </w:rPr>
        <w:t> </w:t>
      </w:r>
      <w:r>
        <w:rPr>
          <w:color w:val="414042"/>
          <w:spacing w:val="-7"/>
        </w:rPr>
        <w:t>successful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or</w:t>
      </w:r>
      <w:r>
        <w:rPr>
          <w:color w:val="414042"/>
          <w:spacing w:val="-7"/>
        </w:rPr>
        <w:t>ganisations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(lar</w:t>
      </w:r>
      <w:r>
        <w:rPr>
          <w:color w:val="414042"/>
          <w:spacing w:val="-6"/>
        </w:rPr>
        <w:t>ge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small)</w:t>
      </w:r>
      <w:r>
        <w:rPr>
          <w:color w:val="414042"/>
          <w:spacing w:val="-12"/>
        </w:rPr>
        <w:t> </w:t>
      </w:r>
      <w:r>
        <w:rPr>
          <w:color w:val="414042"/>
          <w:spacing w:val="-7"/>
        </w:rPr>
        <w:t>wer</w:t>
      </w:r>
      <w:r>
        <w:rPr>
          <w:color w:val="414042"/>
          <w:spacing w:val="-6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doing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employing</w:t>
      </w:r>
      <w:r>
        <w:rPr>
          <w:color w:val="414042"/>
          <w:spacing w:val="-12"/>
        </w:rPr>
        <w:t> </w:t>
      </w:r>
      <w:r>
        <w:rPr>
          <w:color w:val="414042"/>
          <w:spacing w:val="-7"/>
        </w:rPr>
        <w:t>workers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at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each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“life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phase”.</w:t>
      </w:r>
      <w:r>
        <w:rPr>
          <w:color w:val="414042"/>
          <w:spacing w:val="36"/>
        </w:rPr>
        <w:t> </w:t>
      </w:r>
      <w:r>
        <w:rPr>
          <w:color w:val="414042"/>
          <w:spacing w:val="-6"/>
        </w:rPr>
        <w:t>This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latter</w:t>
      </w:r>
      <w:r>
        <w:rPr>
          <w:color w:val="414042"/>
          <w:spacing w:val="71"/>
          <w:w w:val="104"/>
        </w:rPr>
        <w:t> </w:t>
      </w:r>
      <w:r>
        <w:rPr>
          <w:color w:val="414042"/>
          <w:spacing w:val="-5"/>
        </w:rPr>
        <w:t>term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was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felt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6"/>
        </w:rPr>
        <w:t> </w:t>
      </w:r>
      <w:r>
        <w:rPr>
          <w:color w:val="414042"/>
          <w:spacing w:val="-3"/>
        </w:rPr>
        <w:t>be</w:t>
      </w:r>
      <w:r>
        <w:rPr>
          <w:color w:val="414042"/>
          <w:spacing w:val="-6"/>
        </w:rPr>
        <w:t> less pejorative </w:t>
      </w:r>
      <w:r>
        <w:rPr>
          <w:color w:val="414042"/>
          <w:spacing w:val="-3"/>
        </w:rPr>
        <w:t>or</w:t>
      </w:r>
      <w:r>
        <w:rPr>
          <w:color w:val="414042"/>
          <w:spacing w:val="-6"/>
        </w:rPr>
        <w:t> discriminatory </w:t>
      </w:r>
      <w:r>
        <w:rPr>
          <w:color w:val="414042"/>
          <w:spacing w:val="-5"/>
        </w:rPr>
        <w:t>than</w:t>
      </w:r>
      <w:r>
        <w:rPr>
          <w:color w:val="414042"/>
          <w:spacing w:val="-6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term</w:t>
      </w:r>
      <w:r>
        <w:rPr>
          <w:color w:val="414042"/>
          <w:spacing w:val="-6"/>
        </w:rPr>
        <w:t> </w:t>
      </w:r>
      <w:r>
        <w:rPr>
          <w:color w:val="414042"/>
          <w:spacing w:val="-5"/>
        </w:rPr>
        <w:t>“older</w:t>
      </w:r>
      <w:r>
        <w:rPr>
          <w:color w:val="414042"/>
          <w:spacing w:val="-6"/>
        </w:rPr>
        <w:t> workers”.</w:t>
      </w:r>
      <w:r>
        <w:rPr/>
      </w:r>
    </w:p>
    <w:p>
      <w:pPr>
        <w:pStyle w:val="BodyText"/>
        <w:spacing w:line="240" w:lineRule="auto" w:before="107"/>
        <w:ind w:right="0"/>
        <w:jc w:val="left"/>
        <w:rPr>
          <w:rFonts w:ascii="Lucida Sans" w:hAnsi="Lucida Sans" w:cs="Lucida Sans" w:eastAsia="Lucida Sans"/>
        </w:rPr>
      </w:pPr>
      <w:r>
        <w:rPr>
          <w:rFonts w:ascii="Lucida Sans"/>
          <w:b/>
          <w:color w:val="414042"/>
          <w:spacing w:val="-3"/>
          <w:w w:val="95"/>
        </w:rPr>
        <w:t>Do</w:t>
      </w:r>
      <w:r>
        <w:rPr>
          <w:rFonts w:ascii="Lucida Sans"/>
          <w:b/>
          <w:color w:val="414042"/>
          <w:spacing w:val="-25"/>
          <w:w w:val="95"/>
        </w:rPr>
        <w:t> </w:t>
      </w:r>
      <w:r>
        <w:rPr>
          <w:rFonts w:ascii="Lucida Sans"/>
          <w:b/>
          <w:color w:val="414042"/>
          <w:spacing w:val="-5"/>
          <w:w w:val="95"/>
        </w:rPr>
        <w:t>We</w:t>
      </w:r>
      <w:r>
        <w:rPr>
          <w:rFonts w:ascii="Lucida Sans"/>
          <w:b/>
          <w:color w:val="414042"/>
          <w:spacing w:val="-25"/>
          <w:w w:val="95"/>
        </w:rPr>
        <w:t> </w:t>
      </w:r>
      <w:r>
        <w:rPr>
          <w:rFonts w:ascii="Lucida Sans"/>
          <w:b/>
          <w:color w:val="414042"/>
          <w:spacing w:val="-5"/>
          <w:w w:val="95"/>
        </w:rPr>
        <w:t>Need</w:t>
      </w:r>
      <w:r>
        <w:rPr>
          <w:rFonts w:ascii="Lucida Sans"/>
          <w:b/>
          <w:color w:val="414042"/>
          <w:spacing w:val="-24"/>
          <w:w w:val="95"/>
        </w:rPr>
        <w:t> </w:t>
      </w:r>
      <w:r>
        <w:rPr>
          <w:rFonts w:ascii="Lucida Sans"/>
          <w:b/>
          <w:color w:val="414042"/>
          <w:spacing w:val="-7"/>
          <w:w w:val="95"/>
        </w:rPr>
        <w:t>Success</w:t>
      </w:r>
      <w:r>
        <w:rPr>
          <w:rFonts w:ascii="Lucida Sans"/>
          <w:b/>
          <w:color w:val="414042"/>
          <w:spacing w:val="-25"/>
          <w:w w:val="95"/>
        </w:rPr>
        <w:t> </w:t>
      </w:r>
      <w:r>
        <w:rPr>
          <w:rFonts w:ascii="Lucida Sans"/>
          <w:b/>
          <w:color w:val="414042"/>
          <w:spacing w:val="-7"/>
          <w:w w:val="95"/>
        </w:rPr>
        <w:t>Metrics</w:t>
      </w:r>
      <w:r>
        <w:rPr>
          <w:rFonts w:ascii="Lucida Sans"/>
          <w:b/>
          <w:color w:val="414042"/>
          <w:spacing w:val="-25"/>
          <w:w w:val="95"/>
        </w:rPr>
        <w:t> </w:t>
      </w:r>
      <w:r>
        <w:rPr>
          <w:rFonts w:ascii="Lucida Sans"/>
          <w:b/>
          <w:color w:val="414042"/>
          <w:spacing w:val="-4"/>
          <w:w w:val="95"/>
        </w:rPr>
        <w:t>or</w:t>
      </w:r>
      <w:r>
        <w:rPr>
          <w:rFonts w:ascii="Lucida Sans"/>
          <w:b/>
          <w:color w:val="414042"/>
          <w:spacing w:val="-24"/>
          <w:w w:val="95"/>
        </w:rPr>
        <w:t> </w:t>
      </w:r>
      <w:r>
        <w:rPr>
          <w:rFonts w:ascii="Lucida Sans"/>
          <w:b/>
          <w:color w:val="414042"/>
          <w:w w:val="95"/>
        </w:rPr>
        <w:t>a</w:t>
      </w:r>
      <w:r>
        <w:rPr>
          <w:rFonts w:ascii="Lucida Sans"/>
          <w:b/>
          <w:color w:val="414042"/>
          <w:spacing w:val="-25"/>
          <w:w w:val="95"/>
        </w:rPr>
        <w:t> </w:t>
      </w:r>
      <w:r>
        <w:rPr>
          <w:rFonts w:ascii="Lucida Sans"/>
          <w:b/>
          <w:color w:val="414042"/>
          <w:spacing w:val="-4"/>
          <w:w w:val="95"/>
        </w:rPr>
        <w:t>New</w:t>
      </w:r>
      <w:r>
        <w:rPr>
          <w:rFonts w:ascii="Lucida Sans"/>
          <w:b/>
          <w:color w:val="414042"/>
          <w:spacing w:val="-24"/>
          <w:w w:val="95"/>
        </w:rPr>
        <w:t> </w:t>
      </w:r>
      <w:r>
        <w:rPr>
          <w:rFonts w:ascii="Lucida Sans"/>
          <w:b/>
          <w:color w:val="414042"/>
          <w:spacing w:val="-7"/>
          <w:w w:val="95"/>
        </w:rPr>
        <w:t>Business</w:t>
      </w:r>
      <w:r>
        <w:rPr>
          <w:rFonts w:ascii="Lucida Sans"/>
          <w:b/>
          <w:color w:val="414042"/>
          <w:spacing w:val="-25"/>
          <w:w w:val="95"/>
        </w:rPr>
        <w:t> </w:t>
      </w:r>
      <w:r>
        <w:rPr>
          <w:rFonts w:ascii="Lucida Sans"/>
          <w:b/>
          <w:color w:val="414042"/>
          <w:spacing w:val="-8"/>
          <w:w w:val="95"/>
        </w:rPr>
        <w:t>Cultur</w:t>
      </w:r>
      <w:r>
        <w:rPr>
          <w:rFonts w:ascii="Lucida Sans"/>
          <w:b/>
          <w:color w:val="414042"/>
          <w:spacing w:val="-7"/>
          <w:w w:val="95"/>
        </w:rPr>
        <w:t>e?</w:t>
      </w:r>
      <w:r>
        <w:rPr>
          <w:rFonts w:ascii="Lucida Sans"/>
        </w:rPr>
      </w:r>
    </w:p>
    <w:p>
      <w:pPr>
        <w:pStyle w:val="BodyText"/>
        <w:spacing w:line="263" w:lineRule="auto" w:before="136"/>
        <w:ind w:right="1664"/>
        <w:jc w:val="left"/>
      </w:pPr>
      <w:r>
        <w:rPr>
          <w:color w:val="414042"/>
          <w:spacing w:val="-6"/>
        </w:rPr>
        <w:t>Some</w:t>
      </w:r>
      <w:r>
        <w:rPr>
          <w:color w:val="414042"/>
          <w:spacing w:val="-18"/>
        </w:rPr>
        <w:t> </w:t>
      </w:r>
      <w:r>
        <w:rPr>
          <w:color w:val="414042"/>
          <w:spacing w:val="-6"/>
        </w:rPr>
        <w:t>group</w:t>
      </w:r>
      <w:r>
        <w:rPr>
          <w:color w:val="414042"/>
          <w:spacing w:val="-17"/>
        </w:rPr>
        <w:t> </w:t>
      </w:r>
      <w:r>
        <w:rPr>
          <w:color w:val="414042"/>
          <w:spacing w:val="-6"/>
        </w:rPr>
        <w:t>members</w:t>
      </w:r>
      <w:r>
        <w:rPr>
          <w:color w:val="414042"/>
          <w:spacing w:val="-17"/>
        </w:rPr>
        <w:t> </w:t>
      </w:r>
      <w:r>
        <w:rPr>
          <w:color w:val="414042"/>
          <w:spacing w:val="-7"/>
        </w:rPr>
        <w:t>ar</w:t>
      </w:r>
      <w:r>
        <w:rPr>
          <w:color w:val="414042"/>
          <w:spacing w:val="-6"/>
        </w:rPr>
        <w:t>gued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that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we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need</w:t>
      </w:r>
      <w:r>
        <w:rPr>
          <w:color w:val="414042"/>
          <w:spacing w:val="-17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7"/>
        </w:rPr>
        <w:t> </w:t>
      </w:r>
      <w:r>
        <w:rPr>
          <w:color w:val="414042"/>
          <w:spacing w:val="-6"/>
        </w:rPr>
        <w:t>have</w:t>
      </w:r>
      <w:r>
        <w:rPr>
          <w:color w:val="414042"/>
          <w:spacing w:val="-17"/>
        </w:rPr>
        <w:t> </w:t>
      </w:r>
      <w:r>
        <w:rPr>
          <w:color w:val="414042"/>
          <w:spacing w:val="-7"/>
        </w:rPr>
        <w:t>success</w:t>
      </w:r>
      <w:r>
        <w:rPr>
          <w:color w:val="414042"/>
          <w:spacing w:val="-17"/>
        </w:rPr>
        <w:t> </w:t>
      </w:r>
      <w:r>
        <w:rPr>
          <w:color w:val="414042"/>
          <w:spacing w:val="-7"/>
        </w:rPr>
        <w:t>metrics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as</w:t>
      </w:r>
      <w:r>
        <w:rPr>
          <w:color w:val="414042"/>
          <w:spacing w:val="-17"/>
        </w:rPr>
        <w:t> </w:t>
      </w:r>
      <w:r>
        <w:rPr>
          <w:color w:val="414042"/>
        </w:rPr>
        <w:t>a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way</w:t>
      </w:r>
      <w:r>
        <w:rPr>
          <w:color w:val="414042"/>
          <w:spacing w:val="-17"/>
        </w:rPr>
        <w:t> </w:t>
      </w:r>
      <w:r>
        <w:rPr>
          <w:color w:val="414042"/>
          <w:spacing w:val="-3"/>
        </w:rPr>
        <w:t>of</w:t>
      </w:r>
      <w:r>
        <w:rPr>
          <w:color w:val="414042"/>
          <w:spacing w:val="-17"/>
        </w:rPr>
        <w:t> </w:t>
      </w:r>
      <w:r>
        <w:rPr>
          <w:color w:val="414042"/>
          <w:spacing w:val="-7"/>
        </w:rPr>
        <w:t>ensuring</w:t>
      </w:r>
      <w:r>
        <w:rPr>
          <w:color w:val="414042"/>
          <w:spacing w:val="-17"/>
        </w:rPr>
        <w:t> </w:t>
      </w:r>
      <w:r>
        <w:rPr>
          <w:color w:val="414042"/>
          <w:spacing w:val="-5"/>
        </w:rPr>
        <w:t>that</w:t>
      </w:r>
      <w:r>
        <w:rPr>
          <w:color w:val="414042"/>
          <w:spacing w:val="-17"/>
        </w:rPr>
        <w:t> </w:t>
      </w:r>
      <w:r>
        <w:rPr>
          <w:color w:val="414042"/>
          <w:spacing w:val="-4"/>
        </w:rPr>
        <w:t>the</w:t>
      </w:r>
      <w:r>
        <w:rPr>
          <w:color w:val="414042"/>
          <w:spacing w:val="-17"/>
        </w:rPr>
        <w:t> </w:t>
      </w:r>
      <w:r>
        <w:rPr>
          <w:color w:val="414042"/>
          <w:spacing w:val="-6"/>
        </w:rPr>
        <w:t>issues</w:t>
      </w:r>
      <w:r>
        <w:rPr>
          <w:color w:val="414042"/>
          <w:spacing w:val="-17"/>
        </w:rPr>
        <w:t> </w:t>
      </w:r>
      <w:r>
        <w:rPr>
          <w:color w:val="414042"/>
          <w:spacing w:val="-8"/>
        </w:rPr>
        <w:t>ar</w:t>
      </w:r>
      <w:r>
        <w:rPr>
          <w:color w:val="414042"/>
          <w:spacing w:val="-7"/>
        </w:rPr>
        <w:t>ound</w:t>
      </w:r>
      <w:r>
        <w:rPr>
          <w:color w:val="414042"/>
          <w:spacing w:val="75"/>
          <w:w w:val="104"/>
        </w:rPr>
        <w:t> </w:t>
      </w:r>
      <w:r>
        <w:rPr>
          <w:color w:val="414042"/>
          <w:spacing w:val="-6"/>
        </w:rPr>
        <w:t>employing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older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workers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ar</w:t>
      </w:r>
      <w:r>
        <w:rPr>
          <w:color w:val="414042"/>
          <w:spacing w:val="-6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being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effectively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addr</w:t>
      </w:r>
      <w:r>
        <w:rPr>
          <w:color w:val="414042"/>
          <w:spacing w:val="-7"/>
        </w:rPr>
        <w:t>essed.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Others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disagreed,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saying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we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should</w:t>
      </w:r>
      <w:r>
        <w:rPr>
          <w:color w:val="414042"/>
          <w:spacing w:val="-10"/>
        </w:rPr>
        <w:t> </w:t>
      </w:r>
      <w:r>
        <w:rPr>
          <w:color w:val="414042"/>
          <w:spacing w:val="-6"/>
        </w:rPr>
        <w:t>instead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aim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1"/>
        </w:rPr>
        <w:t> </w:t>
      </w:r>
      <w:r>
        <w:rPr>
          <w:color w:val="414042"/>
          <w:spacing w:val="-8"/>
        </w:rPr>
        <w:t>cr</w:t>
      </w:r>
      <w:r>
        <w:rPr>
          <w:color w:val="414042"/>
          <w:spacing w:val="-7"/>
        </w:rPr>
        <w:t>eate</w:t>
      </w:r>
      <w:r>
        <w:rPr>
          <w:color w:val="414042"/>
          <w:spacing w:val="55"/>
        </w:rPr>
        <w:t> </w:t>
      </w:r>
      <w:r>
        <w:rPr>
          <w:color w:val="414042"/>
        </w:rPr>
        <w:t>a</w:t>
      </w:r>
      <w:r>
        <w:rPr>
          <w:color w:val="414042"/>
          <w:spacing w:val="-12"/>
        </w:rPr>
        <w:t> </w:t>
      </w:r>
      <w:r>
        <w:rPr>
          <w:color w:val="414042"/>
          <w:spacing w:val="-7"/>
        </w:rPr>
        <w:t>business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culture</w:t>
      </w:r>
      <w:r>
        <w:rPr>
          <w:color w:val="414042"/>
          <w:spacing w:val="-11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12"/>
        </w:rPr>
        <w:t> </w:t>
      </w:r>
      <w:r>
        <w:rPr>
          <w:color w:val="414042"/>
          <w:spacing w:val="-7"/>
        </w:rPr>
        <w:t>Australia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wher</w:t>
      </w:r>
      <w:r>
        <w:rPr>
          <w:color w:val="414042"/>
          <w:spacing w:val="-6"/>
        </w:rPr>
        <w:t>e</w:t>
      </w:r>
      <w:r>
        <w:rPr>
          <w:color w:val="414042"/>
          <w:spacing w:val="-12"/>
        </w:rPr>
        <w:t> </w:t>
      </w:r>
      <w:r>
        <w:rPr>
          <w:color w:val="414042"/>
          <w:spacing w:val="-4"/>
        </w:rPr>
        <w:t>we</w:t>
      </w:r>
      <w:r>
        <w:rPr>
          <w:color w:val="414042"/>
          <w:spacing w:val="-12"/>
        </w:rPr>
        <w:t> </w:t>
      </w:r>
      <w:r>
        <w:rPr>
          <w:color w:val="414042"/>
          <w:spacing w:val="-7"/>
        </w:rPr>
        <w:t>ar</w:t>
      </w:r>
      <w:r>
        <w:rPr>
          <w:color w:val="414042"/>
          <w:spacing w:val="-6"/>
        </w:rPr>
        <w:t>e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doing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things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for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commer</w:t>
      </w:r>
      <w:r>
        <w:rPr>
          <w:color w:val="414042"/>
          <w:spacing w:val="-7"/>
        </w:rPr>
        <w:t>cial</w:t>
      </w:r>
      <w:r>
        <w:rPr>
          <w:color w:val="414042"/>
          <w:spacing w:val="-11"/>
        </w:rPr>
        <w:t> </w:t>
      </w:r>
      <w:r>
        <w:rPr>
          <w:color w:val="414042"/>
          <w:spacing w:val="-6"/>
        </w:rPr>
        <w:t>r</w:t>
      </w:r>
      <w:r>
        <w:rPr>
          <w:color w:val="414042"/>
          <w:spacing w:val="-7"/>
        </w:rPr>
        <w:t>easons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to</w:t>
      </w:r>
      <w:r>
        <w:rPr>
          <w:color w:val="414042"/>
          <w:spacing w:val="-12"/>
        </w:rPr>
        <w:t> </w:t>
      </w:r>
      <w:r>
        <w:rPr>
          <w:color w:val="414042"/>
          <w:spacing w:val="-5"/>
        </w:rPr>
        <w:t>engage</w:t>
      </w:r>
      <w:r>
        <w:rPr>
          <w:color w:val="414042"/>
          <w:spacing w:val="-11"/>
        </w:rPr>
        <w:t> </w:t>
      </w:r>
      <w:r>
        <w:rPr>
          <w:color w:val="414042"/>
          <w:spacing w:val="-4"/>
        </w:rPr>
        <w:t>and</w:t>
      </w:r>
      <w:r>
        <w:rPr>
          <w:color w:val="414042"/>
          <w:spacing w:val="-12"/>
        </w:rPr>
        <w:t> </w:t>
      </w:r>
      <w:r>
        <w:rPr>
          <w:color w:val="414042"/>
          <w:spacing w:val="-6"/>
        </w:rPr>
        <w:t>retain</w:t>
      </w:r>
      <w:r>
        <w:rPr>
          <w:color w:val="414042"/>
          <w:spacing w:val="-11"/>
        </w:rPr>
        <w:t> </w:t>
      </w:r>
      <w:r>
        <w:rPr>
          <w:color w:val="414042"/>
          <w:spacing w:val="-5"/>
        </w:rPr>
        <w:t>people</w:t>
      </w:r>
      <w:r>
        <w:rPr>
          <w:color w:val="414042"/>
          <w:spacing w:val="-12"/>
        </w:rPr>
        <w:t> </w:t>
      </w:r>
      <w:r>
        <w:rPr>
          <w:color w:val="414042"/>
          <w:spacing w:val="-3"/>
        </w:rPr>
        <w:t>in</w:t>
      </w:r>
      <w:r>
        <w:rPr>
          <w:color w:val="414042"/>
          <w:spacing w:val="-11"/>
        </w:rPr>
        <w:t> </w:t>
      </w:r>
      <w:r>
        <w:rPr>
          <w:color w:val="414042"/>
          <w:spacing w:val="-7"/>
        </w:rPr>
        <w:t>all</w:t>
      </w:r>
      <w:r>
        <w:rPr>
          <w:color w:val="414042"/>
          <w:spacing w:val="45"/>
          <w:w w:val="99"/>
        </w:rPr>
        <w:t> </w:t>
      </w:r>
      <w:r>
        <w:rPr>
          <w:color w:val="414042"/>
          <w:spacing w:val="-5"/>
        </w:rPr>
        <w:t>life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phases </w:t>
      </w:r>
      <w:r>
        <w:rPr>
          <w:color w:val="414042"/>
          <w:spacing w:val="-5"/>
        </w:rPr>
        <w:t>rather</w:t>
      </w:r>
      <w:r>
        <w:rPr>
          <w:color w:val="414042"/>
          <w:spacing w:val="-7"/>
        </w:rPr>
        <w:t> </w:t>
      </w:r>
      <w:r>
        <w:rPr>
          <w:color w:val="414042"/>
          <w:spacing w:val="-5"/>
        </w:rPr>
        <w:t>than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just ticking</w:t>
      </w:r>
      <w:r>
        <w:rPr>
          <w:color w:val="414042"/>
          <w:spacing w:val="-7"/>
        </w:rPr>
        <w:t> </w:t>
      </w:r>
      <w:r>
        <w:rPr>
          <w:color w:val="414042"/>
        </w:rPr>
        <w:t>a</w:t>
      </w:r>
      <w:r>
        <w:rPr>
          <w:color w:val="414042"/>
          <w:spacing w:val="-6"/>
        </w:rPr>
        <w:t> “diversity”</w:t>
      </w:r>
      <w:r>
        <w:rPr>
          <w:color w:val="414042"/>
          <w:spacing w:val="-7"/>
        </w:rPr>
        <w:t> </w:t>
      </w:r>
      <w:r>
        <w:rPr>
          <w:color w:val="414042"/>
          <w:spacing w:val="-6"/>
        </w:rPr>
        <w:t>box.</w:t>
      </w:r>
      <w:r>
        <w:rPr/>
      </w:r>
    </w:p>
    <w:p>
      <w:pPr>
        <w:spacing w:after="0" w:line="263" w:lineRule="auto"/>
        <w:jc w:val="left"/>
        <w:sectPr>
          <w:pgSz w:w="11910" w:h="16840"/>
          <w:pgMar w:header="0" w:footer="867" w:top="1540" w:bottom="1060" w:left="560" w:right="560"/>
        </w:sectPr>
      </w:pPr>
    </w:p>
    <w:p>
      <w:pPr>
        <w:pStyle w:val="Heading2"/>
        <w:spacing w:line="789" w:lineRule="exact"/>
        <w:ind w:right="0"/>
        <w:jc w:val="left"/>
        <w:rPr>
          <w:b w:val="0"/>
          <w:bCs w:val="0"/>
        </w:rPr>
      </w:pPr>
      <w:r>
        <w:rPr>
          <w:color w:val="003D68"/>
          <w:spacing w:val="-6"/>
          <w:w w:val="65"/>
        </w:rPr>
        <w:t>SUMMIT</w:t>
      </w:r>
      <w:r>
        <w:rPr>
          <w:color w:val="003D68"/>
          <w:spacing w:val="146"/>
          <w:w w:val="65"/>
        </w:rPr>
        <w:t> </w:t>
      </w:r>
      <w:r>
        <w:rPr>
          <w:color w:val="003D68"/>
          <w:spacing w:val="-7"/>
          <w:w w:val="65"/>
        </w:rPr>
        <w:t>PROGRAM</w:t>
      </w:r>
      <w:r>
        <w:rPr>
          <w:b w:val="0"/>
        </w:rPr>
      </w:r>
    </w:p>
    <w:p>
      <w:pPr>
        <w:spacing w:line="240" w:lineRule="auto" w:before="12"/>
        <w:rPr>
          <w:rFonts w:ascii="Tahoma" w:hAnsi="Tahoma" w:cs="Tahoma" w:eastAsia="Tahoma"/>
          <w:b/>
          <w:bCs/>
          <w:sz w:val="17"/>
          <w:szCs w:val="17"/>
        </w:rPr>
      </w:pPr>
    </w:p>
    <w:tbl>
      <w:tblPr>
        <w:tblW w:w="0" w:type="auto"/>
        <w:jc w:val="left"/>
        <w:tblInd w:w="11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70"/>
        <w:gridCol w:w="8075"/>
      </w:tblGrid>
      <w:tr>
        <w:trPr>
          <w:trHeight w:val="340" w:hRule="exact"/>
        </w:trPr>
        <w:tc>
          <w:tcPr>
            <w:tcW w:w="247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single" w:sz="8" w:space="0" w:color="FFFFFF"/>
            </w:tcBorders>
            <w:shd w:val="clear" w:color="auto" w:fill="00B6F1"/>
          </w:tcPr>
          <w:p>
            <w:pPr>
              <w:pStyle w:val="TableParagraph"/>
              <w:spacing w:line="240" w:lineRule="auto" w:before="42"/>
              <w:ind w:left="92" w:right="0"/>
              <w:jc w:val="left"/>
              <w:rPr>
                <w:rFonts w:ascii="Tahoma" w:hAnsi="Tahoma" w:cs="Tahoma" w:eastAsia="Tahoma"/>
                <w:sz w:val="20"/>
                <w:szCs w:val="20"/>
              </w:rPr>
            </w:pPr>
            <w:r>
              <w:rPr>
                <w:rFonts w:ascii="Tahoma"/>
                <w:b/>
                <w:color w:val="FFFFFF"/>
                <w:spacing w:val="2"/>
                <w:w w:val="75"/>
                <w:sz w:val="20"/>
              </w:rPr>
              <w:t>WHEN</w:t>
            </w:r>
            <w:r>
              <w:rPr>
                <w:rFonts w:ascii="Tahoma"/>
                <w:sz w:val="20"/>
              </w:rPr>
            </w:r>
          </w:p>
        </w:tc>
        <w:tc>
          <w:tcPr>
            <w:tcW w:w="8075" w:type="dxa"/>
            <w:tcBorders>
              <w:top w:val="nil" w:sz="6" w:space="0" w:color="auto"/>
              <w:left w:val="single" w:sz="8" w:space="0" w:color="FFFFFF"/>
              <w:bottom w:val="nil" w:sz="6" w:space="0" w:color="auto"/>
              <w:right w:val="nil" w:sz="6" w:space="0" w:color="auto"/>
            </w:tcBorders>
            <w:shd w:val="clear" w:color="auto" w:fill="00B6F1"/>
          </w:tcPr>
          <w:p>
            <w:pPr>
              <w:pStyle w:val="TableParagraph"/>
              <w:spacing w:line="240" w:lineRule="auto" w:before="42"/>
              <w:ind w:left="82" w:right="0"/>
              <w:jc w:val="left"/>
              <w:rPr>
                <w:rFonts w:ascii="Tahoma" w:hAnsi="Tahoma" w:cs="Tahoma" w:eastAsia="Tahoma"/>
                <w:sz w:val="20"/>
                <w:szCs w:val="20"/>
              </w:rPr>
            </w:pPr>
            <w:r>
              <w:rPr>
                <w:rFonts w:ascii="Tahoma"/>
                <w:b/>
                <w:color w:val="FFFFFF"/>
                <w:spacing w:val="7"/>
                <w:w w:val="75"/>
                <w:sz w:val="20"/>
              </w:rPr>
              <w:t>W</w:t>
            </w:r>
            <w:r>
              <w:rPr>
                <w:rFonts w:ascii="Tahoma"/>
                <w:b/>
                <w:color w:val="FFFFFF"/>
                <w:spacing w:val="6"/>
                <w:w w:val="75"/>
                <w:sz w:val="20"/>
              </w:rPr>
              <w:t>H</w:t>
            </w:r>
            <w:r>
              <w:rPr>
                <w:rFonts w:ascii="Tahoma"/>
                <w:b/>
                <w:color w:val="FFFFFF"/>
                <w:w w:val="75"/>
                <w:sz w:val="20"/>
              </w:rPr>
              <w:t>AT</w:t>
            </w:r>
            <w:r>
              <w:rPr>
                <w:rFonts w:ascii="Tahoma"/>
                <w:sz w:val="20"/>
              </w:rPr>
            </w:r>
          </w:p>
        </w:tc>
      </w:tr>
      <w:tr>
        <w:trPr>
          <w:trHeight w:val="1811" w:hRule="exact"/>
        </w:trPr>
        <w:tc>
          <w:tcPr>
            <w:tcW w:w="2470" w:type="dxa"/>
            <w:tcBorders>
              <w:top w:val="nil" w:sz="6" w:space="0" w:color="auto"/>
              <w:left w:val="nil" w:sz="6" w:space="0" w:color="auto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 w:before="5"/>
              <w:ind w:right="0"/>
              <w:jc w:val="left"/>
              <w:rPr>
                <w:rFonts w:ascii="Tahoma" w:hAnsi="Tahoma" w:cs="Tahoma" w:eastAsia="Tahoma"/>
                <w:b/>
                <w:bCs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left="92" w:right="0"/>
              <w:jc w:val="left"/>
              <w:rPr>
                <w:rFonts w:ascii="Tahoma" w:hAnsi="Tahoma" w:cs="Tahoma" w:eastAsia="Tahoma"/>
                <w:sz w:val="20"/>
                <w:szCs w:val="20"/>
              </w:rPr>
            </w:pPr>
            <w:r>
              <w:rPr>
                <w:rFonts w:ascii="Tahoma"/>
                <w:b/>
                <w:spacing w:val="3"/>
                <w:w w:val="70"/>
                <w:sz w:val="20"/>
              </w:rPr>
              <w:t>8.30AM</w:t>
            </w:r>
            <w:r>
              <w:rPr>
                <w:rFonts w:ascii="Tahoma"/>
                <w:b/>
                <w:spacing w:val="-10"/>
                <w:w w:val="70"/>
                <w:sz w:val="20"/>
              </w:rPr>
              <w:t> </w:t>
            </w:r>
            <w:r>
              <w:rPr>
                <w:rFonts w:ascii="Tahoma"/>
                <w:b/>
                <w:w w:val="70"/>
                <w:sz w:val="20"/>
              </w:rPr>
              <w:t>-</w:t>
            </w:r>
            <w:r>
              <w:rPr>
                <w:rFonts w:ascii="Tahoma"/>
                <w:b/>
                <w:spacing w:val="-11"/>
                <w:w w:val="70"/>
                <w:sz w:val="20"/>
              </w:rPr>
              <w:t> </w:t>
            </w:r>
            <w:r>
              <w:rPr>
                <w:rFonts w:ascii="Tahoma"/>
                <w:b/>
                <w:spacing w:val="3"/>
                <w:w w:val="70"/>
                <w:sz w:val="20"/>
              </w:rPr>
              <w:t>9.00AM</w:t>
            </w:r>
            <w:r>
              <w:rPr>
                <w:rFonts w:ascii="Tahoma"/>
                <w:sz w:val="20"/>
              </w:rPr>
            </w:r>
          </w:p>
        </w:tc>
        <w:tc>
          <w:tcPr>
            <w:tcW w:w="8075" w:type="dxa"/>
            <w:tcBorders>
              <w:top w:val="nil" w:sz="6" w:space="0" w:color="auto"/>
              <w:left w:val="single" w:sz="8" w:space="0" w:color="FFFFFF"/>
              <w:bottom w:val="single" w:sz="8" w:space="0" w:color="FFFFFF"/>
              <w:right w:val="nil" w:sz="6" w:space="0" w:color="auto"/>
            </w:tcBorders>
            <w:shd w:val="clear" w:color="auto" w:fill="E6E7E8"/>
          </w:tcPr>
          <w:p>
            <w:pPr>
              <w:pStyle w:val="TableParagraph"/>
              <w:spacing w:line="240" w:lineRule="auto" w:before="97"/>
              <w:ind w:left="82" w:right="0"/>
              <w:jc w:val="left"/>
              <w:rPr>
                <w:rFonts w:ascii="Lucida Sans" w:hAnsi="Lucida Sans" w:cs="Lucida Sans" w:eastAsia="Lucida Sans"/>
                <w:sz w:val="20"/>
                <w:szCs w:val="20"/>
              </w:rPr>
            </w:pPr>
            <w:r>
              <w:rPr>
                <w:rFonts w:ascii="Lucida Sans"/>
                <w:b/>
                <w:color w:val="00B6F1"/>
                <w:sz w:val="20"/>
              </w:rPr>
              <w:t>WELCOME</w:t>
            </w:r>
            <w:r>
              <w:rPr>
                <w:rFonts w:ascii="Lucida Sans"/>
                <w:b/>
                <w:color w:val="00B6F1"/>
                <w:spacing w:val="-23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z w:val="20"/>
              </w:rPr>
              <w:t>COMMENTS</w:t>
            </w:r>
            <w:r>
              <w:rPr>
                <w:rFonts w:ascii="Lucida Sans"/>
                <w:sz w:val="20"/>
              </w:rPr>
            </w:r>
          </w:p>
          <w:p>
            <w:pPr>
              <w:pStyle w:val="TableParagraph"/>
              <w:spacing w:line="240" w:lineRule="auto" w:before="61"/>
              <w:ind w:left="8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Lucida Sans"/>
                <w:b/>
                <w:spacing w:val="-2"/>
                <w:sz w:val="20"/>
              </w:rPr>
              <w:t>C</w:t>
            </w:r>
            <w:r>
              <w:rPr>
                <w:rFonts w:ascii="Lucida Sans"/>
                <w:b/>
                <w:spacing w:val="-1"/>
                <w:sz w:val="20"/>
              </w:rPr>
              <w:t>A</w:t>
            </w:r>
            <w:r>
              <w:rPr>
                <w:rFonts w:ascii="Lucida Sans"/>
                <w:b/>
                <w:spacing w:val="-2"/>
                <w:sz w:val="20"/>
              </w:rPr>
              <w:t>THERIN</w:t>
            </w:r>
            <w:r>
              <w:rPr>
                <w:rFonts w:ascii="Lucida Sans"/>
                <w:b/>
                <w:spacing w:val="-1"/>
                <w:sz w:val="20"/>
              </w:rPr>
              <w:t>E</w:t>
            </w:r>
            <w:r>
              <w:rPr>
                <w:rFonts w:ascii="Lucida Sans"/>
                <w:b/>
                <w:spacing w:val="-20"/>
                <w:sz w:val="20"/>
              </w:rPr>
              <w:t> </w:t>
            </w:r>
            <w:r>
              <w:rPr>
                <w:rFonts w:ascii="Lucida Sans"/>
                <w:b/>
                <w:spacing w:val="-2"/>
                <w:sz w:val="20"/>
              </w:rPr>
              <w:t>FOX</w:t>
            </w:r>
            <w:r>
              <w:rPr>
                <w:rFonts w:ascii="Arial"/>
                <w:spacing w:val="-3"/>
                <w:sz w:val="20"/>
              </w:rPr>
              <w:t>,</w:t>
            </w:r>
            <w:r>
              <w:rPr>
                <w:rFonts w:ascii="Arial"/>
                <w:spacing w:val="-16"/>
                <w:sz w:val="20"/>
              </w:rPr>
              <w:t> </w:t>
            </w:r>
            <w:r>
              <w:rPr>
                <w:rFonts w:ascii="Arial"/>
                <w:sz w:val="18"/>
              </w:rPr>
              <w:t>Master</w:t>
            </w:r>
            <w:r>
              <w:rPr>
                <w:rFonts w:ascii="Arial"/>
                <w:spacing w:val="-18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of</w:t>
            </w:r>
            <w:r>
              <w:rPr>
                <w:rFonts w:ascii="Arial"/>
                <w:spacing w:val="-17"/>
                <w:sz w:val="18"/>
              </w:rPr>
              <w:t> </w:t>
            </w:r>
            <w:r>
              <w:rPr>
                <w:rFonts w:ascii="Arial"/>
                <w:spacing w:val="-2"/>
                <w:sz w:val="18"/>
              </w:rPr>
              <w:t>C</w:t>
            </w:r>
            <w:r>
              <w:rPr>
                <w:rFonts w:ascii="Arial"/>
                <w:spacing w:val="-1"/>
                <w:sz w:val="18"/>
              </w:rPr>
              <w:t>eremonie</w:t>
            </w:r>
            <w:r>
              <w:rPr>
                <w:rFonts w:ascii="Arial"/>
                <w:spacing w:val="-2"/>
                <w:sz w:val="18"/>
              </w:rPr>
              <w:t>s</w:t>
            </w:r>
            <w:r>
              <w:rPr>
                <w:rFonts w:ascii="Arial"/>
                <w:sz w:val="18"/>
              </w:rPr>
            </w:r>
          </w:p>
          <w:p>
            <w:pPr>
              <w:pStyle w:val="TableParagraph"/>
              <w:spacing w:line="277" w:lineRule="auto" w:before="79"/>
              <w:ind w:left="81" w:right="648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Lucida Sans"/>
                <w:b/>
                <w:spacing w:val="-2"/>
                <w:sz w:val="18"/>
              </w:rPr>
              <w:t>SUS</w:t>
            </w:r>
            <w:r>
              <w:rPr>
                <w:rFonts w:ascii="Lucida Sans"/>
                <w:b/>
                <w:spacing w:val="-3"/>
                <w:sz w:val="18"/>
              </w:rPr>
              <w:t>A</w:t>
            </w:r>
            <w:r>
              <w:rPr>
                <w:rFonts w:ascii="Lucida Sans"/>
                <w:b/>
                <w:spacing w:val="-2"/>
                <w:sz w:val="18"/>
              </w:rPr>
              <w:t>N</w:t>
            </w:r>
            <w:r>
              <w:rPr>
                <w:rFonts w:ascii="Lucida Sans"/>
                <w:b/>
                <w:spacing w:val="-13"/>
                <w:sz w:val="18"/>
              </w:rPr>
              <w:t> </w:t>
            </w:r>
            <w:r>
              <w:rPr>
                <w:rFonts w:ascii="Lucida Sans"/>
                <w:b/>
                <w:spacing w:val="-5"/>
                <w:sz w:val="18"/>
              </w:rPr>
              <w:t>RYA</w:t>
            </w:r>
            <w:r>
              <w:rPr>
                <w:rFonts w:ascii="Lucida Sans"/>
                <w:b/>
                <w:spacing w:val="-4"/>
                <w:sz w:val="18"/>
              </w:rPr>
              <w:t>N</w:t>
            </w:r>
            <w:r>
              <w:rPr>
                <w:rFonts w:ascii="Lucida Sans"/>
                <w:b/>
                <w:spacing w:val="-12"/>
                <w:sz w:val="18"/>
              </w:rPr>
              <w:t> </w:t>
            </w:r>
            <w:r>
              <w:rPr>
                <w:rFonts w:ascii="Lucida Sans"/>
                <w:b/>
                <w:spacing w:val="-7"/>
                <w:sz w:val="18"/>
              </w:rPr>
              <w:t>A</w:t>
            </w:r>
            <w:r>
              <w:rPr>
                <w:rFonts w:ascii="Lucida Sans"/>
                <w:b/>
                <w:spacing w:val="-6"/>
                <w:sz w:val="18"/>
              </w:rPr>
              <w:t>O</w:t>
            </w:r>
            <w:r>
              <w:rPr>
                <w:rFonts w:ascii="Arial"/>
                <w:spacing w:val="-7"/>
                <w:sz w:val="18"/>
              </w:rPr>
              <w:t>,</w:t>
            </w:r>
            <w:r>
              <w:rPr>
                <w:rFonts w:ascii="Arial"/>
                <w:spacing w:val="-10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Age</w:t>
            </w:r>
            <w:r>
              <w:rPr>
                <w:rFonts w:ascii="Arial"/>
                <w:spacing w:val="-1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Di</w:t>
            </w:r>
            <w:r>
              <w:rPr>
                <w:rFonts w:ascii="Arial"/>
                <w:spacing w:val="-2"/>
                <w:sz w:val="18"/>
              </w:rPr>
              <w:t>sc</w:t>
            </w:r>
            <w:r>
              <w:rPr>
                <w:rFonts w:ascii="Arial"/>
                <w:spacing w:val="-1"/>
                <w:sz w:val="18"/>
              </w:rPr>
              <w:t>rimin</w:t>
            </w:r>
            <w:r>
              <w:rPr>
                <w:rFonts w:ascii="Arial"/>
                <w:spacing w:val="-2"/>
                <w:sz w:val="18"/>
              </w:rPr>
              <w:t>a</w:t>
            </w:r>
            <w:r>
              <w:rPr>
                <w:rFonts w:ascii="Arial"/>
                <w:spacing w:val="-1"/>
                <w:sz w:val="18"/>
              </w:rPr>
              <w:t>tion</w:t>
            </w:r>
            <w:r>
              <w:rPr>
                <w:rFonts w:ascii="Arial"/>
                <w:spacing w:val="-10"/>
                <w:sz w:val="18"/>
              </w:rPr>
              <w:t> </w:t>
            </w:r>
            <w:r>
              <w:rPr>
                <w:rFonts w:ascii="Arial"/>
                <w:spacing w:val="-2"/>
                <w:sz w:val="18"/>
              </w:rPr>
              <w:t>C</w:t>
            </w:r>
            <w:r>
              <w:rPr>
                <w:rFonts w:ascii="Arial"/>
                <w:spacing w:val="-1"/>
                <w:sz w:val="18"/>
              </w:rPr>
              <w:t>ommi</w:t>
            </w:r>
            <w:r>
              <w:rPr>
                <w:rFonts w:ascii="Arial"/>
                <w:spacing w:val="-2"/>
                <w:sz w:val="18"/>
              </w:rPr>
              <w:t>ss</w:t>
            </w:r>
            <w:r>
              <w:rPr>
                <w:rFonts w:ascii="Arial"/>
                <w:spacing w:val="-1"/>
                <w:sz w:val="18"/>
              </w:rPr>
              <w:t>ioner</w:t>
            </w:r>
            <w:r>
              <w:rPr>
                <w:rFonts w:ascii="Arial"/>
                <w:spacing w:val="-2"/>
                <w:sz w:val="18"/>
              </w:rPr>
              <w:t>,</w:t>
            </w:r>
            <w:r>
              <w:rPr>
                <w:rFonts w:ascii="Arial"/>
                <w:spacing w:val="-11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Au</w:t>
            </w:r>
            <w:r>
              <w:rPr>
                <w:rFonts w:ascii="Arial"/>
                <w:spacing w:val="-2"/>
                <w:sz w:val="18"/>
              </w:rPr>
              <w:t>s</w:t>
            </w:r>
            <w:r>
              <w:rPr>
                <w:rFonts w:ascii="Arial"/>
                <w:spacing w:val="-1"/>
                <w:sz w:val="18"/>
              </w:rPr>
              <w:t>tr</w:t>
            </w:r>
            <w:r>
              <w:rPr>
                <w:rFonts w:ascii="Arial"/>
                <w:spacing w:val="-2"/>
                <w:sz w:val="18"/>
              </w:rPr>
              <w:t>a</w:t>
            </w:r>
            <w:r>
              <w:rPr>
                <w:rFonts w:ascii="Arial"/>
                <w:spacing w:val="-1"/>
                <w:sz w:val="18"/>
              </w:rPr>
              <w:t>li</w:t>
            </w:r>
            <w:r>
              <w:rPr>
                <w:rFonts w:ascii="Arial"/>
                <w:spacing w:val="-2"/>
                <w:sz w:val="18"/>
              </w:rPr>
              <w:t>an</w:t>
            </w:r>
            <w:r>
              <w:rPr>
                <w:rFonts w:ascii="Arial"/>
                <w:spacing w:val="-10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Hum</w:t>
            </w:r>
            <w:r>
              <w:rPr>
                <w:rFonts w:ascii="Arial"/>
                <w:spacing w:val="-2"/>
                <w:sz w:val="18"/>
              </w:rPr>
              <w:t>an</w:t>
            </w:r>
            <w:r>
              <w:rPr>
                <w:rFonts w:ascii="Arial"/>
                <w:spacing w:val="-11"/>
                <w:sz w:val="18"/>
              </w:rPr>
              <w:t> </w:t>
            </w:r>
            <w:r>
              <w:rPr>
                <w:rFonts w:ascii="Arial"/>
                <w:sz w:val="18"/>
              </w:rPr>
              <w:t>Rights</w:t>
            </w:r>
            <w:r>
              <w:rPr>
                <w:rFonts w:ascii="Arial"/>
                <w:spacing w:val="-11"/>
                <w:sz w:val="18"/>
              </w:rPr>
              <w:t> </w:t>
            </w:r>
            <w:r>
              <w:rPr>
                <w:rFonts w:ascii="Arial"/>
                <w:sz w:val="18"/>
              </w:rPr>
              <w:t>Commission</w:t>
            </w:r>
            <w:r>
              <w:rPr>
                <w:rFonts w:ascii="Arial"/>
                <w:spacing w:val="65"/>
                <w:sz w:val="18"/>
              </w:rPr>
              <w:t> </w:t>
            </w:r>
            <w:r>
              <w:rPr>
                <w:rFonts w:ascii="Arial"/>
                <w:spacing w:val="-3"/>
                <w:sz w:val="18"/>
              </w:rPr>
              <w:t>(v</w:t>
            </w:r>
            <w:r>
              <w:rPr>
                <w:rFonts w:ascii="Arial"/>
                <w:spacing w:val="-2"/>
                <w:sz w:val="18"/>
              </w:rPr>
              <w:t>i</w:t>
            </w:r>
            <w:r>
              <w:rPr>
                <w:rFonts w:ascii="Arial"/>
                <w:spacing w:val="-3"/>
                <w:sz w:val="18"/>
              </w:rPr>
              <w:t>a</w:t>
            </w:r>
            <w:r>
              <w:rPr>
                <w:rFonts w:ascii="Arial"/>
                <w:spacing w:val="-9"/>
                <w:sz w:val="18"/>
              </w:rPr>
              <w:t> </w:t>
            </w:r>
            <w:r>
              <w:rPr>
                <w:rFonts w:ascii="Arial"/>
                <w:sz w:val="18"/>
              </w:rPr>
              <w:t>video</w:t>
            </w:r>
            <w:r>
              <w:rPr>
                <w:rFonts w:ascii="Arial"/>
                <w:spacing w:val="-9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pre</w:t>
            </w:r>
            <w:r>
              <w:rPr>
                <w:rFonts w:ascii="Arial"/>
                <w:spacing w:val="-2"/>
                <w:sz w:val="18"/>
              </w:rPr>
              <w:t>s</w:t>
            </w:r>
            <w:r>
              <w:rPr>
                <w:rFonts w:ascii="Arial"/>
                <w:spacing w:val="-1"/>
                <w:sz w:val="18"/>
              </w:rPr>
              <w:t>ent</w:t>
            </w:r>
            <w:r>
              <w:rPr>
                <w:rFonts w:ascii="Arial"/>
                <w:spacing w:val="-2"/>
                <w:sz w:val="18"/>
              </w:rPr>
              <w:t>a</w:t>
            </w:r>
            <w:r>
              <w:rPr>
                <w:rFonts w:ascii="Arial"/>
                <w:spacing w:val="-1"/>
                <w:sz w:val="18"/>
              </w:rPr>
              <w:t>tion</w:t>
            </w:r>
            <w:r>
              <w:rPr>
                <w:rFonts w:ascii="Arial"/>
                <w:spacing w:val="-2"/>
                <w:sz w:val="18"/>
              </w:rPr>
              <w:t>)</w:t>
            </w:r>
            <w:r>
              <w:rPr>
                <w:rFonts w:ascii="Arial"/>
                <w:sz w:val="18"/>
              </w:rPr>
            </w:r>
          </w:p>
          <w:p>
            <w:pPr>
              <w:pStyle w:val="TableParagraph"/>
              <w:spacing w:line="240" w:lineRule="auto" w:before="52"/>
              <w:ind w:left="81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Lucida Sans"/>
                <w:b/>
                <w:spacing w:val="-1"/>
                <w:sz w:val="18"/>
              </w:rPr>
              <w:t>PE</w:t>
            </w:r>
            <w:r>
              <w:rPr>
                <w:rFonts w:ascii="Lucida Sans"/>
                <w:b/>
                <w:spacing w:val="-2"/>
                <w:sz w:val="18"/>
              </w:rPr>
              <w:t>T</w:t>
            </w:r>
            <w:r>
              <w:rPr>
                <w:rFonts w:ascii="Lucida Sans"/>
                <w:b/>
                <w:spacing w:val="-1"/>
                <w:sz w:val="18"/>
              </w:rPr>
              <w:t>E</w:t>
            </w:r>
            <w:r>
              <w:rPr>
                <w:rFonts w:ascii="Lucida Sans"/>
                <w:b/>
                <w:spacing w:val="-2"/>
                <w:sz w:val="18"/>
              </w:rPr>
              <w:t>R</w:t>
            </w:r>
            <w:r>
              <w:rPr>
                <w:rFonts w:ascii="Lucida Sans"/>
                <w:b/>
                <w:spacing w:val="-27"/>
                <w:sz w:val="18"/>
              </w:rPr>
              <w:t> </w:t>
            </w:r>
            <w:r>
              <w:rPr>
                <w:rFonts w:ascii="Lucida Sans"/>
                <w:b/>
                <w:sz w:val="18"/>
              </w:rPr>
              <w:t>WILSON</w:t>
            </w:r>
            <w:r>
              <w:rPr>
                <w:rFonts w:ascii="Lucida Sans"/>
                <w:b/>
                <w:spacing w:val="-26"/>
                <w:sz w:val="18"/>
              </w:rPr>
              <w:t> </w:t>
            </w:r>
            <w:r>
              <w:rPr>
                <w:rFonts w:ascii="Lucida Sans"/>
                <w:b/>
                <w:spacing w:val="-3"/>
                <w:sz w:val="18"/>
              </w:rPr>
              <w:t>A</w:t>
            </w:r>
            <w:r>
              <w:rPr>
                <w:rFonts w:ascii="Lucida Sans"/>
                <w:b/>
                <w:spacing w:val="-2"/>
                <w:sz w:val="18"/>
              </w:rPr>
              <w:t>M</w:t>
            </w:r>
            <w:r>
              <w:rPr>
                <w:rFonts w:ascii="Arial"/>
                <w:spacing w:val="-3"/>
                <w:sz w:val="18"/>
              </w:rPr>
              <w:t>,</w:t>
            </w:r>
            <w:r>
              <w:rPr>
                <w:rFonts w:ascii="Arial"/>
                <w:spacing w:val="-23"/>
                <w:sz w:val="18"/>
              </w:rPr>
              <w:t> </w:t>
            </w:r>
            <w:r>
              <w:rPr>
                <w:rFonts w:ascii="Arial"/>
                <w:spacing w:val="-2"/>
                <w:sz w:val="18"/>
              </w:rPr>
              <w:t>C</w:t>
            </w:r>
            <w:r>
              <w:rPr>
                <w:rFonts w:ascii="Arial"/>
                <w:spacing w:val="-1"/>
                <w:sz w:val="18"/>
              </w:rPr>
              <w:t>h</w:t>
            </w:r>
            <w:r>
              <w:rPr>
                <w:rFonts w:ascii="Arial"/>
                <w:spacing w:val="-2"/>
                <w:sz w:val="18"/>
              </w:rPr>
              <w:t>a</w:t>
            </w:r>
            <w:r>
              <w:rPr>
                <w:rFonts w:ascii="Arial"/>
                <w:spacing w:val="-1"/>
                <w:sz w:val="18"/>
              </w:rPr>
              <w:t>irm</w:t>
            </w:r>
            <w:r>
              <w:rPr>
                <w:rFonts w:ascii="Arial"/>
                <w:spacing w:val="-2"/>
                <w:sz w:val="18"/>
              </w:rPr>
              <w:t>a</w:t>
            </w:r>
            <w:r>
              <w:rPr>
                <w:rFonts w:ascii="Arial"/>
                <w:spacing w:val="-1"/>
                <w:sz w:val="18"/>
              </w:rPr>
              <w:t>n</w:t>
            </w:r>
            <w:r>
              <w:rPr>
                <w:rFonts w:ascii="Arial"/>
                <w:spacing w:val="-2"/>
                <w:sz w:val="18"/>
              </w:rPr>
              <w:t>,</w:t>
            </w:r>
            <w:r>
              <w:rPr>
                <w:rFonts w:ascii="Arial"/>
                <w:spacing w:val="-23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AH</w:t>
            </w:r>
            <w:r>
              <w:rPr>
                <w:rFonts w:ascii="Arial"/>
                <w:spacing w:val="-2"/>
                <w:sz w:val="18"/>
              </w:rPr>
              <w:t>RI</w:t>
            </w:r>
            <w:r>
              <w:rPr>
                <w:rFonts w:ascii="Arial"/>
                <w:sz w:val="18"/>
              </w:rPr>
            </w:r>
          </w:p>
          <w:p>
            <w:pPr>
              <w:pStyle w:val="TableParagraph"/>
              <w:spacing w:line="240" w:lineRule="auto" w:before="83"/>
              <w:ind w:left="81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Lucida Sans"/>
                <w:b/>
                <w:spacing w:val="-2"/>
                <w:sz w:val="18"/>
              </w:rPr>
              <w:t>K</w:t>
            </w:r>
            <w:r>
              <w:rPr>
                <w:rFonts w:ascii="Lucida Sans"/>
                <w:b/>
                <w:spacing w:val="-1"/>
                <w:sz w:val="18"/>
              </w:rPr>
              <w:t>A</w:t>
            </w:r>
            <w:r>
              <w:rPr>
                <w:rFonts w:ascii="Lucida Sans"/>
                <w:b/>
                <w:spacing w:val="-2"/>
                <w:sz w:val="18"/>
              </w:rPr>
              <w:t>TE</w:t>
            </w:r>
            <w:r>
              <w:rPr>
                <w:rFonts w:ascii="Lucida Sans"/>
                <w:b/>
                <w:spacing w:val="-9"/>
                <w:sz w:val="18"/>
              </w:rPr>
              <w:t> </w:t>
            </w:r>
            <w:r>
              <w:rPr>
                <w:rFonts w:ascii="Lucida Sans"/>
                <w:b/>
                <w:spacing w:val="-1"/>
                <w:sz w:val="18"/>
              </w:rPr>
              <w:t>DEE</w:t>
            </w:r>
            <w:r>
              <w:rPr>
                <w:rFonts w:ascii="Arial"/>
                <w:spacing w:val="-2"/>
                <w:sz w:val="18"/>
              </w:rPr>
              <w:t>,</w:t>
            </w:r>
            <w:r>
              <w:rPr>
                <w:rFonts w:ascii="Arial"/>
                <w:spacing w:val="-8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GM</w:t>
            </w:r>
            <w:r>
              <w:rPr>
                <w:rFonts w:ascii="Arial"/>
                <w:spacing w:val="-8"/>
                <w:sz w:val="18"/>
              </w:rPr>
              <w:t> </w:t>
            </w:r>
            <w:r>
              <w:rPr>
                <w:rFonts w:ascii="Arial"/>
                <w:spacing w:val="-4"/>
                <w:sz w:val="18"/>
              </w:rPr>
              <w:t>Ta</w:t>
            </w:r>
            <w:r>
              <w:rPr>
                <w:rFonts w:ascii="Arial"/>
                <w:spacing w:val="-3"/>
                <w:sz w:val="18"/>
              </w:rPr>
              <w:t>lent</w:t>
            </w:r>
            <w:r>
              <w:rPr>
                <w:rFonts w:ascii="Arial"/>
                <w:spacing w:val="-4"/>
                <w:sz w:val="18"/>
              </w:rPr>
              <w:t>,</w:t>
            </w:r>
            <w:r>
              <w:rPr>
                <w:rFonts w:ascii="Arial"/>
                <w:spacing w:val="-8"/>
                <w:sz w:val="18"/>
              </w:rPr>
              <w:t> </w:t>
            </w:r>
            <w:r>
              <w:rPr>
                <w:rFonts w:ascii="Arial"/>
                <w:spacing w:val="-2"/>
                <w:sz w:val="18"/>
              </w:rPr>
              <w:t>C</w:t>
            </w:r>
            <w:r>
              <w:rPr>
                <w:rFonts w:ascii="Arial"/>
                <w:spacing w:val="-1"/>
                <w:sz w:val="18"/>
              </w:rPr>
              <w:t>ulture</w:t>
            </w:r>
            <w:r>
              <w:rPr>
                <w:rFonts w:ascii="Arial"/>
                <w:spacing w:val="-8"/>
                <w:sz w:val="18"/>
              </w:rPr>
              <w:t> </w:t>
            </w:r>
            <w:r>
              <w:rPr>
                <w:rFonts w:ascii="Arial"/>
                <w:sz w:val="18"/>
              </w:rPr>
              <w:t>and</w:t>
            </w:r>
            <w:r>
              <w:rPr>
                <w:rFonts w:ascii="Arial"/>
                <w:spacing w:val="-8"/>
                <w:sz w:val="18"/>
              </w:rPr>
              <w:t> </w:t>
            </w:r>
            <w:r>
              <w:rPr>
                <w:rFonts w:ascii="Arial"/>
                <w:spacing w:val="-2"/>
                <w:sz w:val="18"/>
              </w:rPr>
              <w:t>L</w:t>
            </w:r>
            <w:r>
              <w:rPr>
                <w:rFonts w:ascii="Arial"/>
                <w:spacing w:val="-1"/>
                <w:sz w:val="18"/>
              </w:rPr>
              <w:t>e</w:t>
            </w:r>
            <w:r>
              <w:rPr>
                <w:rFonts w:ascii="Arial"/>
                <w:spacing w:val="-2"/>
                <w:sz w:val="18"/>
              </w:rPr>
              <w:t>a</w:t>
            </w:r>
            <w:r>
              <w:rPr>
                <w:rFonts w:ascii="Arial"/>
                <w:spacing w:val="-1"/>
                <w:sz w:val="18"/>
              </w:rPr>
              <w:t>der</w:t>
            </w:r>
            <w:r>
              <w:rPr>
                <w:rFonts w:ascii="Arial"/>
                <w:spacing w:val="-2"/>
                <w:sz w:val="18"/>
              </w:rPr>
              <w:t>s</w:t>
            </w:r>
            <w:r>
              <w:rPr>
                <w:rFonts w:ascii="Arial"/>
                <w:spacing w:val="-1"/>
                <w:sz w:val="18"/>
              </w:rPr>
              <w:t>hip</w:t>
            </w:r>
            <w:r>
              <w:rPr>
                <w:rFonts w:ascii="Arial"/>
                <w:spacing w:val="-2"/>
                <w:sz w:val="18"/>
              </w:rPr>
              <w:t>,</w:t>
            </w:r>
            <w:r>
              <w:rPr>
                <w:rFonts w:ascii="Arial"/>
                <w:spacing w:val="-8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N</w:t>
            </w:r>
            <w:r>
              <w:rPr>
                <w:rFonts w:ascii="Arial"/>
                <w:spacing w:val="-2"/>
                <w:sz w:val="18"/>
              </w:rPr>
              <w:t>a</w:t>
            </w:r>
            <w:r>
              <w:rPr>
                <w:rFonts w:ascii="Arial"/>
                <w:spacing w:val="-1"/>
                <w:sz w:val="18"/>
              </w:rPr>
              <w:t>tion</w:t>
            </w:r>
            <w:r>
              <w:rPr>
                <w:rFonts w:ascii="Arial"/>
                <w:spacing w:val="-2"/>
                <w:sz w:val="18"/>
              </w:rPr>
              <w:t>a</w:t>
            </w:r>
            <w:r>
              <w:rPr>
                <w:rFonts w:ascii="Arial"/>
                <w:spacing w:val="-1"/>
                <w:sz w:val="18"/>
              </w:rPr>
              <w:t>l</w:t>
            </w:r>
            <w:r>
              <w:rPr>
                <w:rFonts w:ascii="Arial"/>
                <w:spacing w:val="-8"/>
                <w:sz w:val="18"/>
              </w:rPr>
              <w:t> </w:t>
            </w:r>
            <w:r>
              <w:rPr>
                <w:rFonts w:ascii="Arial"/>
                <w:spacing w:val="-1"/>
                <w:sz w:val="18"/>
              </w:rPr>
              <w:t>Au</w:t>
            </w:r>
            <w:r>
              <w:rPr>
                <w:rFonts w:ascii="Arial"/>
                <w:spacing w:val="-2"/>
                <w:sz w:val="18"/>
              </w:rPr>
              <w:t>s</w:t>
            </w:r>
            <w:r>
              <w:rPr>
                <w:rFonts w:ascii="Arial"/>
                <w:spacing w:val="-1"/>
                <w:sz w:val="18"/>
              </w:rPr>
              <w:t>tr</w:t>
            </w:r>
            <w:r>
              <w:rPr>
                <w:rFonts w:ascii="Arial"/>
                <w:spacing w:val="-2"/>
                <w:sz w:val="18"/>
              </w:rPr>
              <w:t>a</w:t>
            </w:r>
            <w:r>
              <w:rPr>
                <w:rFonts w:ascii="Arial"/>
                <w:spacing w:val="-1"/>
                <w:sz w:val="18"/>
              </w:rPr>
              <w:t>li</w:t>
            </w:r>
            <w:r>
              <w:rPr>
                <w:rFonts w:ascii="Arial"/>
                <w:spacing w:val="-2"/>
                <w:sz w:val="18"/>
              </w:rPr>
              <w:t>a</w:t>
            </w:r>
            <w:r>
              <w:rPr>
                <w:rFonts w:ascii="Arial"/>
                <w:spacing w:val="-8"/>
                <w:sz w:val="18"/>
              </w:rPr>
              <w:t> </w:t>
            </w:r>
            <w:r>
              <w:rPr>
                <w:rFonts w:ascii="Arial"/>
                <w:spacing w:val="-2"/>
                <w:sz w:val="18"/>
              </w:rPr>
              <w:t>Ba</w:t>
            </w:r>
            <w:r>
              <w:rPr>
                <w:rFonts w:ascii="Arial"/>
                <w:spacing w:val="-1"/>
                <w:sz w:val="18"/>
              </w:rPr>
              <w:t>n</w:t>
            </w:r>
            <w:r>
              <w:rPr>
                <w:rFonts w:ascii="Arial"/>
                <w:spacing w:val="-2"/>
                <w:sz w:val="18"/>
              </w:rPr>
              <w:t>k</w:t>
            </w:r>
            <w:r>
              <w:rPr>
                <w:rFonts w:ascii="Arial"/>
                <w:spacing w:val="-7"/>
                <w:sz w:val="18"/>
              </w:rPr>
              <w:t> </w:t>
            </w:r>
            <w:r>
              <w:rPr>
                <w:rFonts w:ascii="Arial"/>
                <w:spacing w:val="-2"/>
                <w:sz w:val="18"/>
              </w:rPr>
              <w:t>L</w:t>
            </w:r>
            <w:r>
              <w:rPr>
                <w:rFonts w:ascii="Arial"/>
                <w:spacing w:val="-1"/>
                <w:sz w:val="18"/>
              </w:rPr>
              <w:t>imited</w:t>
            </w:r>
            <w:r>
              <w:rPr>
                <w:rFonts w:ascii="Arial"/>
                <w:sz w:val="18"/>
              </w:rPr>
            </w:r>
          </w:p>
        </w:tc>
      </w:tr>
      <w:tr>
        <w:trPr>
          <w:trHeight w:val="1538" w:hRule="exact"/>
        </w:trPr>
        <w:tc>
          <w:tcPr>
            <w:tcW w:w="2470" w:type="dxa"/>
            <w:tcBorders>
              <w:top w:val="single" w:sz="8" w:space="0" w:color="FFFFFF"/>
              <w:left w:val="nil" w:sz="6" w:space="0" w:color="auto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 w:before="148"/>
              <w:ind w:left="92" w:right="0"/>
              <w:jc w:val="left"/>
              <w:rPr>
                <w:rFonts w:ascii="Tahoma" w:hAnsi="Tahoma" w:cs="Tahoma" w:eastAsia="Tahoma"/>
                <w:sz w:val="20"/>
                <w:szCs w:val="20"/>
              </w:rPr>
            </w:pPr>
            <w:r>
              <w:rPr>
                <w:rFonts w:ascii="Tahoma"/>
                <w:b/>
                <w:spacing w:val="3"/>
                <w:w w:val="70"/>
                <w:sz w:val="20"/>
              </w:rPr>
              <w:t>9.00AM</w:t>
            </w:r>
            <w:r>
              <w:rPr>
                <w:rFonts w:ascii="Tahoma"/>
                <w:b/>
                <w:spacing w:val="-10"/>
                <w:w w:val="70"/>
                <w:sz w:val="20"/>
              </w:rPr>
              <w:t> </w:t>
            </w:r>
            <w:r>
              <w:rPr>
                <w:rFonts w:ascii="Tahoma"/>
                <w:b/>
                <w:w w:val="70"/>
                <w:sz w:val="20"/>
              </w:rPr>
              <w:t>-</w:t>
            </w:r>
            <w:r>
              <w:rPr>
                <w:rFonts w:ascii="Tahoma"/>
                <w:b/>
                <w:spacing w:val="-11"/>
                <w:w w:val="70"/>
                <w:sz w:val="20"/>
              </w:rPr>
              <w:t> </w:t>
            </w:r>
            <w:r>
              <w:rPr>
                <w:rFonts w:ascii="Tahoma"/>
                <w:b/>
                <w:spacing w:val="3"/>
                <w:w w:val="70"/>
                <w:sz w:val="20"/>
              </w:rPr>
              <w:t>9.55AM</w:t>
            </w:r>
            <w:r>
              <w:rPr>
                <w:rFonts w:ascii="Tahoma"/>
                <w:sz w:val="20"/>
              </w:rPr>
            </w:r>
          </w:p>
        </w:tc>
        <w:tc>
          <w:tcPr>
            <w:tcW w:w="80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 w:sz="6" w:space="0" w:color="auto"/>
            </w:tcBorders>
            <w:shd w:val="clear" w:color="auto" w:fill="E6E7E8"/>
          </w:tcPr>
          <w:p>
            <w:pPr>
              <w:pStyle w:val="TableParagraph"/>
              <w:spacing w:line="240" w:lineRule="auto" w:before="87"/>
              <w:ind w:left="82" w:right="0"/>
              <w:jc w:val="left"/>
              <w:rPr>
                <w:rFonts w:ascii="Lucida Sans" w:hAnsi="Lucida Sans" w:cs="Lucida Sans" w:eastAsia="Lucida Sans"/>
                <w:sz w:val="20"/>
                <w:szCs w:val="20"/>
              </w:rPr>
            </w:pPr>
            <w:r>
              <w:rPr>
                <w:rFonts w:ascii="Lucida Sans"/>
                <w:b/>
                <w:color w:val="00B6F1"/>
                <w:spacing w:val="-2"/>
                <w:sz w:val="20"/>
              </w:rPr>
              <w:t>F</w:t>
            </w:r>
            <w:r>
              <w:rPr>
                <w:rFonts w:ascii="Lucida Sans"/>
                <w:b/>
                <w:color w:val="00B6F1"/>
                <w:spacing w:val="-3"/>
                <w:sz w:val="20"/>
              </w:rPr>
              <w:t>AIR</w:t>
            </w:r>
            <w:r>
              <w:rPr>
                <w:rFonts w:ascii="Lucida Sans"/>
                <w:b/>
                <w:color w:val="00B6F1"/>
                <w:spacing w:val="-25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pacing w:val="-3"/>
                <w:sz w:val="20"/>
              </w:rPr>
              <w:t>TA</w:t>
            </w:r>
            <w:r>
              <w:rPr>
                <w:rFonts w:ascii="Lucida Sans"/>
                <w:b/>
                <w:color w:val="00B6F1"/>
                <w:spacing w:val="-2"/>
                <w:sz w:val="20"/>
              </w:rPr>
              <w:t>X</w:t>
            </w:r>
            <w:r>
              <w:rPr>
                <w:rFonts w:ascii="Lucida Sans"/>
                <w:b/>
                <w:color w:val="00B6F1"/>
                <w:spacing w:val="-24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z w:val="20"/>
              </w:rPr>
              <w:t>AND</w:t>
            </w:r>
            <w:r>
              <w:rPr>
                <w:rFonts w:ascii="Lucida Sans"/>
                <w:b/>
                <w:color w:val="00B6F1"/>
                <w:spacing w:val="-24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pacing w:val="-1"/>
                <w:sz w:val="20"/>
              </w:rPr>
              <w:t>WE</w:t>
            </w:r>
            <w:r>
              <w:rPr>
                <w:rFonts w:ascii="Lucida Sans"/>
                <w:b/>
                <w:color w:val="00B6F1"/>
                <w:spacing w:val="-2"/>
                <w:sz w:val="20"/>
              </w:rPr>
              <w:t>L</w:t>
            </w:r>
            <w:r>
              <w:rPr>
                <w:rFonts w:ascii="Lucida Sans"/>
                <w:b/>
                <w:color w:val="00B6F1"/>
                <w:spacing w:val="-1"/>
                <w:sz w:val="20"/>
              </w:rPr>
              <w:t>FA</w:t>
            </w:r>
            <w:r>
              <w:rPr>
                <w:rFonts w:ascii="Lucida Sans"/>
                <w:b/>
                <w:color w:val="00B6F1"/>
                <w:spacing w:val="-2"/>
                <w:sz w:val="20"/>
              </w:rPr>
              <w:t>R</w:t>
            </w:r>
            <w:r>
              <w:rPr>
                <w:rFonts w:ascii="Lucida Sans"/>
                <w:b/>
                <w:color w:val="00B6F1"/>
                <w:spacing w:val="-1"/>
                <w:sz w:val="20"/>
              </w:rPr>
              <w:t>E</w:t>
            </w:r>
            <w:r>
              <w:rPr>
                <w:rFonts w:ascii="Lucida Sans"/>
                <w:b/>
                <w:color w:val="00B6F1"/>
                <w:spacing w:val="-24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z w:val="20"/>
              </w:rPr>
              <w:t>FOR</w:t>
            </w:r>
            <w:r>
              <w:rPr>
                <w:rFonts w:ascii="Lucida Sans"/>
                <w:b/>
                <w:color w:val="00B6F1"/>
                <w:spacing w:val="-25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z w:val="20"/>
              </w:rPr>
              <w:t>OLDER</w:t>
            </w:r>
            <w:r>
              <w:rPr>
                <w:rFonts w:ascii="Lucida Sans"/>
                <w:b/>
                <w:color w:val="00B6F1"/>
                <w:spacing w:val="-24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z w:val="20"/>
              </w:rPr>
              <w:t>WORKERS</w:t>
            </w:r>
            <w:r>
              <w:rPr>
                <w:rFonts w:ascii="Lucida Sans"/>
                <w:sz w:val="20"/>
              </w:rPr>
            </w:r>
          </w:p>
          <w:p>
            <w:pPr>
              <w:pStyle w:val="TableParagraph"/>
              <w:spacing w:line="240" w:lineRule="auto" w:before="61"/>
              <w:ind w:left="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Lucida Sans"/>
                <w:b/>
                <w:sz w:val="20"/>
              </w:rPr>
              <w:t>JOHN</w:t>
            </w:r>
            <w:r>
              <w:rPr>
                <w:rFonts w:ascii="Lucida Sans"/>
                <w:b/>
                <w:spacing w:val="-6"/>
                <w:sz w:val="20"/>
              </w:rPr>
              <w:t> </w:t>
            </w:r>
            <w:r>
              <w:rPr>
                <w:rFonts w:ascii="Lucida Sans"/>
                <w:b/>
                <w:spacing w:val="-5"/>
                <w:sz w:val="20"/>
              </w:rPr>
              <w:t>DAL</w:t>
            </w:r>
            <w:r>
              <w:rPr>
                <w:rFonts w:ascii="Lucida Sans"/>
                <w:b/>
                <w:spacing w:val="-4"/>
                <w:sz w:val="20"/>
              </w:rPr>
              <w:t>E</w:t>
            </w:r>
            <w:r>
              <w:rPr>
                <w:rFonts w:ascii="Lucida Sans"/>
                <w:b/>
                <w:spacing w:val="-5"/>
                <w:sz w:val="20"/>
              </w:rPr>
              <w:t>Y</w:t>
            </w:r>
            <w:r>
              <w:rPr>
                <w:rFonts w:ascii="Arial"/>
                <w:spacing w:val="-5"/>
                <w:sz w:val="20"/>
              </w:rPr>
              <w:t>, </w:t>
            </w:r>
            <w:r>
              <w:rPr>
                <w:rFonts w:ascii="Arial"/>
                <w:spacing w:val="-4"/>
                <w:sz w:val="20"/>
              </w:rPr>
              <w:t>CE</w:t>
            </w:r>
            <w:r>
              <w:rPr>
                <w:rFonts w:ascii="Arial"/>
                <w:spacing w:val="-3"/>
                <w:sz w:val="20"/>
              </w:rPr>
              <w:t>O</w:t>
            </w:r>
            <w:r>
              <w:rPr>
                <w:rFonts w:ascii="Arial"/>
                <w:spacing w:val="-4"/>
                <w:sz w:val="20"/>
              </w:rPr>
              <w:t>,</w:t>
            </w:r>
            <w:r>
              <w:rPr>
                <w:rFonts w:ascii="Arial"/>
                <w:spacing w:val="-5"/>
                <w:sz w:val="20"/>
              </w:rPr>
              <w:t> </w:t>
            </w:r>
            <w:r>
              <w:rPr>
                <w:rFonts w:ascii="Arial"/>
                <w:spacing w:val="2"/>
                <w:sz w:val="20"/>
              </w:rPr>
              <w:t>Gra</w:t>
            </w:r>
            <w:r>
              <w:rPr>
                <w:rFonts w:ascii="Arial"/>
                <w:spacing w:val="1"/>
                <w:sz w:val="20"/>
              </w:rPr>
              <w:t>tt</w:t>
            </w:r>
            <w:r>
              <w:rPr>
                <w:rFonts w:ascii="Arial"/>
                <w:spacing w:val="2"/>
                <w:sz w:val="20"/>
              </w:rPr>
              <w:t>an</w:t>
            </w:r>
            <w:r>
              <w:rPr>
                <w:rFonts w:ascii="Arial"/>
                <w:spacing w:val="-5"/>
                <w:sz w:val="20"/>
              </w:rPr>
              <w:t> </w:t>
            </w:r>
            <w:r>
              <w:rPr>
                <w:rFonts w:ascii="Arial"/>
                <w:spacing w:val="1"/>
                <w:sz w:val="20"/>
              </w:rPr>
              <w:t>Ins</w:t>
            </w:r>
            <w:r>
              <w:rPr>
                <w:rFonts w:ascii="Arial"/>
                <w:sz w:val="20"/>
              </w:rPr>
              <w:t>tit</w:t>
            </w:r>
            <w:r>
              <w:rPr>
                <w:rFonts w:ascii="Arial"/>
                <w:spacing w:val="1"/>
                <w:sz w:val="20"/>
              </w:rPr>
              <w:t>u</w:t>
            </w:r>
            <w:r>
              <w:rPr>
                <w:rFonts w:ascii="Arial"/>
                <w:sz w:val="20"/>
              </w:rPr>
              <w:t>t</w:t>
            </w:r>
            <w:r>
              <w:rPr>
                <w:rFonts w:ascii="Arial"/>
                <w:spacing w:val="1"/>
                <w:sz w:val="20"/>
              </w:rPr>
              <w:t>e</w:t>
            </w:r>
          </w:p>
          <w:p>
            <w:pPr>
              <w:pStyle w:val="TableParagraph"/>
              <w:spacing w:line="245" w:lineRule="auto" w:before="55"/>
              <w:ind w:left="81" w:right="311"/>
              <w:jc w:val="left"/>
              <w:rPr>
                <w:rFonts w:ascii="Arial" w:hAnsi="Arial" w:cs="Arial" w:eastAsia="Arial"/>
                <w:sz w:val="17"/>
                <w:szCs w:val="17"/>
              </w:rPr>
            </w:pPr>
            <w:r>
              <w:rPr>
                <w:rFonts w:ascii="Arial"/>
                <w:sz w:val="17"/>
              </w:rPr>
              <w:t>What</w:t>
            </w:r>
            <w:r>
              <w:rPr>
                <w:rFonts w:ascii="Arial"/>
                <w:spacing w:val="-5"/>
                <w:sz w:val="17"/>
              </w:rPr>
              <w:t> </w:t>
            </w:r>
            <w:r>
              <w:rPr>
                <w:rFonts w:ascii="Arial"/>
                <w:sz w:val="17"/>
              </w:rPr>
              <w:t>t</w:t>
            </w:r>
            <w:r>
              <w:rPr>
                <w:rFonts w:ascii="Arial"/>
                <w:spacing w:val="1"/>
                <w:sz w:val="17"/>
              </w:rPr>
              <w:t>ax</w:t>
            </w:r>
            <w:r>
              <w:rPr>
                <w:rFonts w:ascii="Arial"/>
                <w:spacing w:val="-4"/>
                <w:sz w:val="17"/>
              </w:rPr>
              <w:t> </w:t>
            </w:r>
            <w:r>
              <w:rPr>
                <w:rFonts w:ascii="Arial"/>
                <w:sz w:val="17"/>
              </w:rPr>
              <w:t>and</w:t>
            </w:r>
            <w:r>
              <w:rPr>
                <w:rFonts w:ascii="Arial"/>
                <w:spacing w:val="-4"/>
                <w:sz w:val="17"/>
              </w:rPr>
              <w:t> </w:t>
            </w:r>
            <w:r>
              <w:rPr>
                <w:rFonts w:ascii="Arial"/>
                <w:sz w:val="17"/>
              </w:rPr>
              <w:t>welfare</w:t>
            </w:r>
            <w:r>
              <w:rPr>
                <w:rFonts w:ascii="Arial"/>
                <w:spacing w:val="-5"/>
                <w:sz w:val="17"/>
              </w:rPr>
              <w:t> </w:t>
            </w:r>
            <w:r>
              <w:rPr>
                <w:rFonts w:ascii="Arial"/>
                <w:sz w:val="17"/>
              </w:rPr>
              <w:t>arrangements</w:t>
            </w:r>
            <w:r>
              <w:rPr>
                <w:rFonts w:ascii="Arial"/>
                <w:spacing w:val="-4"/>
                <w:sz w:val="17"/>
              </w:rPr>
              <w:t> </w:t>
            </w:r>
            <w:r>
              <w:rPr>
                <w:rFonts w:ascii="Arial"/>
                <w:spacing w:val="-2"/>
                <w:sz w:val="17"/>
              </w:rPr>
              <w:t>w</w:t>
            </w:r>
            <w:r>
              <w:rPr>
                <w:rFonts w:ascii="Arial"/>
                <w:spacing w:val="-1"/>
                <w:sz w:val="17"/>
              </w:rPr>
              <w:t>ould</w:t>
            </w:r>
            <w:r>
              <w:rPr>
                <w:rFonts w:ascii="Arial"/>
                <w:spacing w:val="-4"/>
                <w:sz w:val="17"/>
              </w:rPr>
              <w:t> </w:t>
            </w:r>
            <w:r>
              <w:rPr>
                <w:rFonts w:ascii="Arial"/>
                <w:sz w:val="17"/>
              </w:rPr>
              <w:t>be</w:t>
            </w:r>
            <w:r>
              <w:rPr>
                <w:rFonts w:ascii="Arial"/>
                <w:spacing w:val="-4"/>
                <w:sz w:val="17"/>
              </w:rPr>
              <w:t> </w:t>
            </w:r>
            <w:r>
              <w:rPr>
                <w:rFonts w:ascii="Arial"/>
                <w:sz w:val="17"/>
              </w:rPr>
              <w:t>fair</w:t>
            </w:r>
            <w:r>
              <w:rPr>
                <w:rFonts w:ascii="Arial"/>
                <w:spacing w:val="-5"/>
                <w:sz w:val="17"/>
              </w:rPr>
              <w:t> </w:t>
            </w:r>
            <w:r>
              <w:rPr>
                <w:rFonts w:ascii="Arial"/>
                <w:spacing w:val="-1"/>
                <w:sz w:val="17"/>
              </w:rPr>
              <w:t>for</w:t>
            </w:r>
            <w:r>
              <w:rPr>
                <w:rFonts w:ascii="Arial"/>
                <w:spacing w:val="-4"/>
                <w:sz w:val="17"/>
              </w:rPr>
              <w:t> </w:t>
            </w:r>
            <w:r>
              <w:rPr>
                <w:rFonts w:ascii="Arial"/>
                <w:sz w:val="17"/>
              </w:rPr>
              <w:t>older</w:t>
            </w:r>
            <w:r>
              <w:rPr>
                <w:rFonts w:ascii="Arial"/>
                <w:spacing w:val="-4"/>
                <w:sz w:val="17"/>
              </w:rPr>
              <w:t> </w:t>
            </w:r>
            <w:r>
              <w:rPr>
                <w:rFonts w:ascii="Arial"/>
                <w:sz w:val="17"/>
              </w:rPr>
              <w:t>workers</w:t>
            </w:r>
            <w:r>
              <w:rPr>
                <w:rFonts w:ascii="Arial"/>
                <w:spacing w:val="-5"/>
                <w:sz w:val="17"/>
              </w:rPr>
              <w:t> </w:t>
            </w:r>
            <w:r>
              <w:rPr>
                <w:rFonts w:ascii="Arial"/>
                <w:sz w:val="17"/>
              </w:rPr>
              <w:t>given</w:t>
            </w:r>
            <w:r>
              <w:rPr>
                <w:rFonts w:ascii="Arial"/>
                <w:spacing w:val="-4"/>
                <w:sz w:val="17"/>
              </w:rPr>
              <w:t> </w:t>
            </w:r>
            <w:r>
              <w:rPr>
                <w:rFonts w:ascii="Arial"/>
                <w:sz w:val="17"/>
              </w:rPr>
              <w:t>concerns</w:t>
            </w:r>
            <w:r>
              <w:rPr>
                <w:rFonts w:ascii="Arial"/>
                <w:spacing w:val="-4"/>
                <w:sz w:val="17"/>
              </w:rPr>
              <w:t> </w:t>
            </w:r>
            <w:r>
              <w:rPr>
                <w:rFonts w:ascii="Arial"/>
                <w:sz w:val="17"/>
              </w:rPr>
              <w:t>about</w:t>
            </w:r>
            <w:r>
              <w:rPr>
                <w:rFonts w:ascii="Arial"/>
                <w:spacing w:val="64"/>
                <w:w w:val="119"/>
                <w:sz w:val="17"/>
              </w:rPr>
              <w:t> </w:t>
            </w:r>
            <w:r>
              <w:rPr>
                <w:rFonts w:ascii="Arial"/>
                <w:spacing w:val="-1"/>
                <w:sz w:val="17"/>
              </w:rPr>
              <w:t>intergener</w:t>
            </w:r>
            <w:r>
              <w:rPr>
                <w:rFonts w:ascii="Arial"/>
                <w:spacing w:val="-2"/>
                <w:sz w:val="17"/>
              </w:rPr>
              <w:t>a</w:t>
            </w:r>
            <w:r>
              <w:rPr>
                <w:rFonts w:ascii="Arial"/>
                <w:spacing w:val="-1"/>
                <w:sz w:val="17"/>
              </w:rPr>
              <w:t>tion</w:t>
            </w:r>
            <w:r>
              <w:rPr>
                <w:rFonts w:ascii="Arial"/>
                <w:spacing w:val="-2"/>
                <w:sz w:val="17"/>
              </w:rPr>
              <w:t>a</w:t>
            </w:r>
            <w:r>
              <w:rPr>
                <w:rFonts w:ascii="Arial"/>
                <w:spacing w:val="-1"/>
                <w:sz w:val="17"/>
              </w:rPr>
              <w:t>l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z w:val="17"/>
              </w:rPr>
              <w:t>equity?</w:t>
            </w:r>
            <w:r>
              <w:rPr>
                <w:rFonts w:ascii="Arial"/>
                <w:spacing w:val="46"/>
                <w:sz w:val="17"/>
              </w:rPr>
              <w:t> </w:t>
            </w:r>
            <w:r>
              <w:rPr>
                <w:rFonts w:ascii="Arial"/>
                <w:sz w:val="17"/>
              </w:rPr>
              <w:t>What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is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z w:val="17"/>
              </w:rPr>
              <w:t>required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z w:val="17"/>
              </w:rPr>
              <w:t>so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that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z w:val="17"/>
              </w:rPr>
              <w:t>older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z w:val="17"/>
              </w:rPr>
              <w:t>people</w:t>
            </w:r>
            <w:r>
              <w:rPr>
                <w:rFonts w:ascii="Arial"/>
                <w:spacing w:val="-1"/>
                <w:sz w:val="17"/>
              </w:rPr>
              <w:t> h</w:t>
            </w:r>
            <w:r>
              <w:rPr>
                <w:rFonts w:ascii="Arial"/>
                <w:spacing w:val="-2"/>
                <w:sz w:val="17"/>
              </w:rPr>
              <w:t>av</w:t>
            </w:r>
            <w:r>
              <w:rPr>
                <w:rFonts w:ascii="Arial"/>
                <w:spacing w:val="-1"/>
                <w:sz w:val="17"/>
              </w:rPr>
              <w:t>e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z w:val="17"/>
              </w:rPr>
              <w:t>incentives</w:t>
            </w:r>
            <w:r>
              <w:rPr>
                <w:rFonts w:ascii="Arial"/>
                <w:spacing w:val="-1"/>
                <w:sz w:val="17"/>
              </w:rPr>
              <w:t> to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z w:val="17"/>
              </w:rPr>
              <w:t>work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z w:val="17"/>
              </w:rPr>
              <w:t>that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pacing w:val="-2"/>
                <w:sz w:val="17"/>
              </w:rPr>
              <w:t>a</w:t>
            </w:r>
            <w:r>
              <w:rPr>
                <w:rFonts w:ascii="Arial"/>
                <w:spacing w:val="-1"/>
                <w:sz w:val="17"/>
              </w:rPr>
              <w:t>re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z w:val="17"/>
              </w:rPr>
              <w:t>fair</w:t>
            </w:r>
            <w:r>
              <w:rPr>
                <w:rFonts w:ascii="Arial"/>
                <w:spacing w:val="72"/>
                <w:sz w:val="17"/>
              </w:rPr>
              <w:t> </w:t>
            </w:r>
            <w:r>
              <w:rPr>
                <w:rFonts w:ascii="Arial"/>
                <w:spacing w:val="-1"/>
                <w:sz w:val="17"/>
              </w:rPr>
              <w:t>rel</w:t>
            </w:r>
            <w:r>
              <w:rPr>
                <w:rFonts w:ascii="Arial"/>
                <w:spacing w:val="-2"/>
                <w:sz w:val="17"/>
              </w:rPr>
              <w:t>a</w:t>
            </w:r>
            <w:r>
              <w:rPr>
                <w:rFonts w:ascii="Arial"/>
                <w:spacing w:val="-1"/>
                <w:sz w:val="17"/>
              </w:rPr>
              <w:t>ti</w:t>
            </w:r>
            <w:r>
              <w:rPr>
                <w:rFonts w:ascii="Arial"/>
                <w:spacing w:val="-2"/>
                <w:sz w:val="17"/>
              </w:rPr>
              <w:t>v</w:t>
            </w:r>
            <w:r>
              <w:rPr>
                <w:rFonts w:ascii="Arial"/>
                <w:spacing w:val="-1"/>
                <w:sz w:val="17"/>
              </w:rPr>
              <w:t>e to </w:t>
            </w:r>
            <w:r>
              <w:rPr>
                <w:rFonts w:ascii="Arial"/>
                <w:sz w:val="17"/>
              </w:rPr>
              <w:t>other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age cohorts?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Do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t</w:t>
            </w:r>
            <w:r>
              <w:rPr>
                <w:rFonts w:ascii="Arial"/>
                <w:spacing w:val="1"/>
                <w:sz w:val="17"/>
              </w:rPr>
              <w:t>ax,</w:t>
            </w:r>
            <w:r>
              <w:rPr>
                <w:rFonts w:ascii="Arial"/>
                <w:sz w:val="17"/>
              </w:rPr>
              <w:t> superannuation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and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pension arrangements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need</w:t>
            </w:r>
            <w:r>
              <w:rPr>
                <w:rFonts w:ascii="Arial"/>
                <w:spacing w:val="-1"/>
                <w:sz w:val="17"/>
              </w:rPr>
              <w:t> to</w:t>
            </w:r>
            <w:r>
              <w:rPr>
                <w:rFonts w:ascii="Arial"/>
                <w:sz w:val="17"/>
              </w:rPr>
              <w:t> be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targeted</w:t>
            </w:r>
            <w:r>
              <w:rPr>
                <w:rFonts w:ascii="Arial"/>
                <w:spacing w:val="50"/>
                <w:w w:val="109"/>
                <w:sz w:val="17"/>
              </w:rPr>
              <w:t> </w:t>
            </w:r>
            <w:r>
              <w:rPr>
                <w:rFonts w:ascii="Arial"/>
                <w:sz w:val="17"/>
              </w:rPr>
              <w:t>better?</w:t>
            </w:r>
            <w:r>
              <w:rPr>
                <w:rFonts w:ascii="Arial"/>
                <w:sz w:val="17"/>
              </w:rPr>
            </w:r>
          </w:p>
        </w:tc>
      </w:tr>
      <w:tr>
        <w:trPr>
          <w:trHeight w:val="872" w:hRule="exact"/>
        </w:trPr>
        <w:tc>
          <w:tcPr>
            <w:tcW w:w="2470" w:type="dxa"/>
            <w:tcBorders>
              <w:top w:val="single" w:sz="8" w:space="0" w:color="FFFFFF"/>
              <w:left w:val="nil" w:sz="6" w:space="0" w:color="auto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>
            <w:pPr>
              <w:pStyle w:val="TableParagraph"/>
              <w:spacing w:line="240" w:lineRule="auto" w:before="8"/>
              <w:ind w:right="0"/>
              <w:jc w:val="left"/>
              <w:rPr>
                <w:rFonts w:ascii="Tahoma" w:hAnsi="Tahoma" w:cs="Tahoma" w:eastAsia="Tahoma"/>
                <w:b/>
                <w:bCs/>
                <w:sz w:val="24"/>
                <w:szCs w:val="24"/>
              </w:rPr>
            </w:pPr>
          </w:p>
          <w:p>
            <w:pPr>
              <w:pStyle w:val="TableParagraph"/>
              <w:spacing w:line="240" w:lineRule="auto"/>
              <w:ind w:left="92" w:right="0"/>
              <w:jc w:val="left"/>
              <w:rPr>
                <w:rFonts w:ascii="Tahoma" w:hAnsi="Tahoma" w:cs="Tahoma" w:eastAsia="Tahoma"/>
                <w:sz w:val="20"/>
                <w:szCs w:val="20"/>
              </w:rPr>
            </w:pPr>
            <w:r>
              <w:rPr>
                <w:rFonts w:ascii="Tahoma"/>
                <w:b/>
                <w:spacing w:val="2"/>
                <w:w w:val="70"/>
                <w:sz w:val="20"/>
              </w:rPr>
              <w:t>10.00AM</w:t>
            </w:r>
            <w:r>
              <w:rPr>
                <w:rFonts w:ascii="Tahoma"/>
                <w:b/>
                <w:spacing w:val="-12"/>
                <w:w w:val="70"/>
                <w:sz w:val="20"/>
              </w:rPr>
              <w:t> </w:t>
            </w:r>
            <w:r>
              <w:rPr>
                <w:rFonts w:ascii="Tahoma"/>
                <w:b/>
                <w:w w:val="70"/>
                <w:sz w:val="20"/>
              </w:rPr>
              <w:t>-</w:t>
            </w:r>
            <w:r>
              <w:rPr>
                <w:rFonts w:ascii="Tahoma"/>
                <w:b/>
                <w:spacing w:val="-11"/>
                <w:w w:val="70"/>
                <w:sz w:val="20"/>
              </w:rPr>
              <w:t> </w:t>
            </w:r>
            <w:r>
              <w:rPr>
                <w:rFonts w:ascii="Tahoma"/>
                <w:b/>
                <w:spacing w:val="2"/>
                <w:w w:val="70"/>
                <w:sz w:val="20"/>
              </w:rPr>
              <w:t>10.55AM</w:t>
            </w:r>
            <w:r>
              <w:rPr>
                <w:rFonts w:ascii="Tahoma"/>
                <w:sz w:val="20"/>
              </w:rPr>
            </w:r>
          </w:p>
        </w:tc>
        <w:tc>
          <w:tcPr>
            <w:tcW w:w="80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 w:sz="6" w:space="0" w:color="auto"/>
            </w:tcBorders>
            <w:shd w:val="clear" w:color="auto" w:fill="E6E7E8"/>
          </w:tcPr>
          <w:p>
            <w:pPr>
              <w:pStyle w:val="TableParagraph"/>
              <w:spacing w:line="244" w:lineRule="auto" w:before="38"/>
              <w:ind w:left="82" w:right="539"/>
              <w:jc w:val="left"/>
              <w:rPr>
                <w:rFonts w:ascii="Lucida Sans" w:hAnsi="Lucida Sans" w:cs="Lucida Sans" w:eastAsia="Lucida Sans"/>
                <w:sz w:val="20"/>
                <w:szCs w:val="20"/>
              </w:rPr>
            </w:pPr>
            <w:r>
              <w:rPr>
                <w:rFonts w:ascii="Lucida Sans" w:hAnsi="Lucida Sans" w:cs="Lucida Sans" w:eastAsia="Lucida Sans"/>
                <w:b/>
                <w:bCs/>
                <w:color w:val="00B6F1"/>
                <w:sz w:val="20"/>
                <w:szCs w:val="20"/>
              </w:rPr>
              <w:t>THE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6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z w:val="20"/>
                <w:szCs w:val="20"/>
              </w:rPr>
              <w:t>BIG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6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8"/>
                <w:sz w:val="20"/>
                <w:szCs w:val="20"/>
              </w:rPr>
              <w:t>TI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7"/>
                <w:sz w:val="20"/>
                <w:szCs w:val="20"/>
              </w:rPr>
              <w:t>L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8"/>
                <w:sz w:val="20"/>
                <w:szCs w:val="20"/>
              </w:rPr>
              <w:t>T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6"/>
                <w:sz w:val="20"/>
                <w:szCs w:val="20"/>
              </w:rPr>
              <w:t>: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12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AUS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TR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A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LI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A’S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6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AGE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I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NG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6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POPU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L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A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TI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ON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6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2"/>
                <w:sz w:val="20"/>
                <w:szCs w:val="20"/>
              </w:rPr>
              <w:t>AS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6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z w:val="20"/>
                <w:szCs w:val="20"/>
              </w:rPr>
              <w:t>AN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6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AGEN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T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6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z w:val="20"/>
                <w:szCs w:val="20"/>
              </w:rPr>
              <w:t>OF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6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z w:val="20"/>
                <w:szCs w:val="20"/>
              </w:rPr>
              <w:t>SOCIAL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64"/>
                <w:w w:val="89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z w:val="20"/>
                <w:szCs w:val="20"/>
              </w:rPr>
              <w:t>AND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6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z w:val="20"/>
                <w:szCs w:val="20"/>
              </w:rPr>
              <w:t>ECONOMIC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5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1"/>
                <w:sz w:val="20"/>
                <w:szCs w:val="20"/>
              </w:rPr>
              <w:t>CHA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z w:val="20"/>
                <w:szCs w:val="20"/>
              </w:rPr>
              <w:t>NGE</w:t>
            </w:r>
            <w:r>
              <w:rPr>
                <w:rFonts w:ascii="Lucida Sans" w:hAnsi="Lucida Sans" w:cs="Lucida Sans" w:eastAsia="Lucida Sans"/>
                <w:sz w:val="20"/>
                <w:szCs w:val="20"/>
              </w:rPr>
            </w:r>
          </w:p>
          <w:p>
            <w:pPr>
              <w:pStyle w:val="TableParagraph"/>
              <w:spacing w:line="240" w:lineRule="auto" w:before="56"/>
              <w:ind w:left="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Lucida Sans"/>
                <w:b/>
                <w:sz w:val="20"/>
              </w:rPr>
              <w:t>B</w:t>
            </w:r>
            <w:r>
              <w:rPr>
                <w:rFonts w:ascii="Lucida Sans"/>
                <w:b/>
                <w:spacing w:val="1"/>
                <w:sz w:val="20"/>
              </w:rPr>
              <w:t>ERNARD</w:t>
            </w:r>
            <w:r>
              <w:rPr>
                <w:rFonts w:ascii="Lucida Sans"/>
                <w:b/>
                <w:spacing w:val="-45"/>
                <w:sz w:val="20"/>
              </w:rPr>
              <w:t> </w:t>
            </w:r>
            <w:r>
              <w:rPr>
                <w:rFonts w:ascii="Lucida Sans"/>
                <w:b/>
                <w:spacing w:val="-7"/>
                <w:sz w:val="20"/>
              </w:rPr>
              <w:t>S</w:t>
            </w:r>
            <w:r>
              <w:rPr>
                <w:rFonts w:ascii="Lucida Sans"/>
                <w:b/>
                <w:spacing w:val="-8"/>
                <w:sz w:val="20"/>
              </w:rPr>
              <w:t>AL</w:t>
            </w:r>
            <w:r>
              <w:rPr>
                <w:rFonts w:ascii="Lucida Sans"/>
                <w:b/>
                <w:spacing w:val="-9"/>
                <w:sz w:val="20"/>
              </w:rPr>
              <w:t>T</w:t>
            </w:r>
            <w:r>
              <w:rPr>
                <w:rFonts w:ascii="Arial"/>
                <w:spacing w:val="-8"/>
                <w:sz w:val="20"/>
              </w:rPr>
              <w:t>,</w:t>
            </w:r>
            <w:r>
              <w:rPr>
                <w:rFonts w:ascii="Arial"/>
                <w:spacing w:val="-39"/>
                <w:sz w:val="20"/>
              </w:rPr>
              <w:t> </w:t>
            </w:r>
            <w:r>
              <w:rPr>
                <w:rFonts w:ascii="Arial"/>
                <w:spacing w:val="-3"/>
                <w:sz w:val="20"/>
              </w:rPr>
              <w:t>Pa</w:t>
            </w:r>
            <w:r>
              <w:rPr>
                <w:rFonts w:ascii="Arial"/>
                <w:spacing w:val="-2"/>
                <w:sz w:val="20"/>
              </w:rPr>
              <w:t>rtner</w:t>
            </w:r>
            <w:r>
              <w:rPr>
                <w:rFonts w:ascii="Arial"/>
                <w:spacing w:val="-3"/>
                <w:sz w:val="20"/>
              </w:rPr>
              <w:t>,</w:t>
            </w:r>
            <w:r>
              <w:rPr>
                <w:rFonts w:ascii="Arial"/>
                <w:spacing w:val="-40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KP</w:t>
            </w:r>
            <w:r>
              <w:rPr>
                <w:rFonts w:ascii="Arial"/>
                <w:spacing w:val="-1"/>
                <w:sz w:val="20"/>
              </w:rPr>
              <w:t>MG</w:t>
            </w:r>
          </w:p>
        </w:tc>
      </w:tr>
      <w:tr>
        <w:trPr>
          <w:trHeight w:val="340" w:hRule="exact"/>
        </w:trPr>
        <w:tc>
          <w:tcPr>
            <w:tcW w:w="2470" w:type="dxa"/>
            <w:tcBorders>
              <w:top w:val="single" w:sz="8" w:space="0" w:color="FFFFFF"/>
              <w:left w:val="nil" w:sz="6" w:space="0" w:color="auto"/>
              <w:bottom w:val="single" w:sz="8" w:space="0" w:color="FFFFFF"/>
              <w:right w:val="single" w:sz="8" w:space="0" w:color="FFFFFF"/>
            </w:tcBorders>
            <w:shd w:val="clear" w:color="auto" w:fill="6D6E71"/>
          </w:tcPr>
          <w:p>
            <w:pPr>
              <w:pStyle w:val="TableParagraph"/>
              <w:spacing w:line="240" w:lineRule="auto" w:before="32"/>
              <w:ind w:left="92" w:right="0"/>
              <w:jc w:val="left"/>
              <w:rPr>
                <w:rFonts w:ascii="Tahoma" w:hAnsi="Tahoma" w:cs="Tahoma" w:eastAsia="Tahoma"/>
                <w:sz w:val="20"/>
                <w:szCs w:val="20"/>
              </w:rPr>
            </w:pPr>
            <w:r>
              <w:rPr>
                <w:rFonts w:ascii="Tahoma"/>
                <w:b/>
                <w:color w:val="FFFFFF"/>
                <w:spacing w:val="2"/>
                <w:w w:val="70"/>
                <w:sz w:val="20"/>
              </w:rPr>
              <w:t>10.55AM</w:t>
            </w:r>
            <w:r>
              <w:rPr>
                <w:rFonts w:ascii="Tahoma"/>
                <w:b/>
                <w:color w:val="FFFFFF"/>
                <w:spacing w:val="-9"/>
                <w:w w:val="70"/>
                <w:sz w:val="20"/>
              </w:rPr>
              <w:t> </w:t>
            </w:r>
            <w:r>
              <w:rPr>
                <w:rFonts w:ascii="Tahoma"/>
                <w:b/>
                <w:color w:val="FFFFFF"/>
                <w:w w:val="70"/>
                <w:sz w:val="20"/>
              </w:rPr>
              <w:t>-</w:t>
            </w:r>
            <w:r>
              <w:rPr>
                <w:rFonts w:ascii="Tahoma"/>
                <w:b/>
                <w:color w:val="FFFFFF"/>
                <w:spacing w:val="-8"/>
                <w:w w:val="70"/>
                <w:sz w:val="20"/>
              </w:rPr>
              <w:t> </w:t>
            </w:r>
            <w:r>
              <w:rPr>
                <w:rFonts w:ascii="Tahoma"/>
                <w:b/>
                <w:color w:val="FFFFFF"/>
                <w:spacing w:val="-4"/>
                <w:w w:val="70"/>
                <w:sz w:val="20"/>
              </w:rPr>
              <w:t>11</w:t>
            </w:r>
            <w:r>
              <w:rPr>
                <w:rFonts w:ascii="Tahoma"/>
                <w:b/>
                <w:color w:val="FFFFFF"/>
                <w:spacing w:val="-3"/>
                <w:w w:val="70"/>
                <w:sz w:val="20"/>
              </w:rPr>
              <w:t>.</w:t>
            </w:r>
            <w:r>
              <w:rPr>
                <w:rFonts w:ascii="Tahoma"/>
                <w:b/>
                <w:color w:val="FFFFFF"/>
                <w:spacing w:val="-4"/>
                <w:w w:val="70"/>
                <w:sz w:val="20"/>
              </w:rPr>
              <w:t>15AM</w:t>
            </w:r>
            <w:r>
              <w:rPr>
                <w:rFonts w:ascii="Tahoma"/>
                <w:sz w:val="20"/>
              </w:rPr>
            </w:r>
          </w:p>
        </w:tc>
        <w:tc>
          <w:tcPr>
            <w:tcW w:w="80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 w:sz="6" w:space="0" w:color="auto"/>
            </w:tcBorders>
            <w:shd w:val="clear" w:color="auto" w:fill="6D6E71"/>
          </w:tcPr>
          <w:p>
            <w:pPr>
              <w:pStyle w:val="TableParagraph"/>
              <w:spacing w:line="240" w:lineRule="auto" w:before="47"/>
              <w:ind w:left="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color w:val="FFFFFF"/>
                <w:spacing w:val="-1"/>
                <w:sz w:val="20"/>
              </w:rPr>
              <w:t>MO</w:t>
            </w:r>
            <w:r>
              <w:rPr>
                <w:rFonts w:ascii="Arial"/>
                <w:color w:val="FFFFFF"/>
                <w:spacing w:val="-2"/>
                <w:sz w:val="20"/>
              </w:rPr>
              <w:t>RNI</w:t>
            </w:r>
            <w:r>
              <w:rPr>
                <w:rFonts w:ascii="Arial"/>
                <w:color w:val="FFFFFF"/>
                <w:spacing w:val="-1"/>
                <w:sz w:val="20"/>
              </w:rPr>
              <w:t>NG</w:t>
            </w:r>
            <w:r>
              <w:rPr>
                <w:rFonts w:ascii="Arial"/>
                <w:color w:val="FFFFFF"/>
                <w:spacing w:val="-12"/>
                <w:sz w:val="20"/>
              </w:rPr>
              <w:t> </w:t>
            </w:r>
            <w:r>
              <w:rPr>
                <w:rFonts w:ascii="Arial"/>
                <w:color w:val="FFFFFF"/>
                <w:spacing w:val="2"/>
                <w:sz w:val="20"/>
              </w:rPr>
              <w:t>TE</w:t>
            </w:r>
            <w:r>
              <w:rPr>
                <w:rFonts w:ascii="Arial"/>
                <w:color w:val="FFFFFF"/>
                <w:spacing w:val="1"/>
                <w:sz w:val="20"/>
              </w:rPr>
              <w:t>A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398" w:hRule="exact"/>
        </w:trPr>
        <w:tc>
          <w:tcPr>
            <w:tcW w:w="2470" w:type="dxa"/>
            <w:tcBorders>
              <w:top w:val="single" w:sz="8" w:space="0" w:color="FFFFFF"/>
              <w:left w:val="nil" w:sz="6" w:space="0" w:color="auto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ahoma" w:hAnsi="Tahoma" w:cs="Tahoma" w:eastAsia="Tahoma"/>
                <w:b/>
                <w:bCs/>
                <w:sz w:val="29"/>
                <w:szCs w:val="29"/>
              </w:rPr>
            </w:pPr>
          </w:p>
          <w:p>
            <w:pPr>
              <w:pStyle w:val="TableParagraph"/>
              <w:spacing w:line="240" w:lineRule="auto"/>
              <w:ind w:left="92" w:right="0"/>
              <w:jc w:val="left"/>
              <w:rPr>
                <w:rFonts w:ascii="Tahoma" w:hAnsi="Tahoma" w:cs="Tahoma" w:eastAsia="Tahoma"/>
                <w:sz w:val="20"/>
                <w:szCs w:val="20"/>
              </w:rPr>
            </w:pPr>
            <w:r>
              <w:rPr>
                <w:rFonts w:ascii="Tahoma"/>
                <w:b/>
                <w:spacing w:val="-4"/>
                <w:w w:val="70"/>
                <w:sz w:val="20"/>
              </w:rPr>
              <w:t>11</w:t>
            </w:r>
            <w:r>
              <w:rPr>
                <w:rFonts w:ascii="Tahoma"/>
                <w:b/>
                <w:spacing w:val="-3"/>
                <w:w w:val="70"/>
                <w:sz w:val="20"/>
              </w:rPr>
              <w:t>.</w:t>
            </w:r>
            <w:r>
              <w:rPr>
                <w:rFonts w:ascii="Tahoma"/>
                <w:b/>
                <w:spacing w:val="-4"/>
                <w:w w:val="70"/>
                <w:sz w:val="20"/>
              </w:rPr>
              <w:t>15AM</w:t>
            </w:r>
            <w:r>
              <w:rPr>
                <w:rFonts w:ascii="Tahoma"/>
                <w:b/>
                <w:w w:val="70"/>
                <w:sz w:val="20"/>
              </w:rPr>
              <w:t> - </w:t>
            </w:r>
            <w:r>
              <w:rPr>
                <w:rFonts w:ascii="Tahoma"/>
                <w:b/>
                <w:spacing w:val="1"/>
                <w:w w:val="70"/>
                <w:sz w:val="20"/>
              </w:rPr>
              <w:t>12.00</w:t>
            </w:r>
            <w:r>
              <w:rPr>
                <w:rFonts w:ascii="Tahoma"/>
                <w:b/>
                <w:w w:val="70"/>
                <w:sz w:val="20"/>
              </w:rPr>
              <w:t>P</w:t>
            </w:r>
            <w:r>
              <w:rPr>
                <w:rFonts w:ascii="Tahoma"/>
                <w:b/>
                <w:spacing w:val="1"/>
                <w:w w:val="70"/>
                <w:sz w:val="20"/>
              </w:rPr>
              <w:t>M</w:t>
            </w:r>
            <w:r>
              <w:rPr>
                <w:rFonts w:ascii="Tahoma"/>
                <w:sz w:val="20"/>
              </w:rPr>
            </w:r>
          </w:p>
        </w:tc>
        <w:tc>
          <w:tcPr>
            <w:tcW w:w="80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 w:sz="6" w:space="0" w:color="auto"/>
            </w:tcBorders>
            <w:shd w:val="clear" w:color="auto" w:fill="E6E7E8"/>
          </w:tcPr>
          <w:p>
            <w:pPr>
              <w:pStyle w:val="TableParagraph"/>
              <w:spacing w:line="302" w:lineRule="auto" w:before="87"/>
              <w:ind w:left="82" w:right="2382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C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O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R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PO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R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A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T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E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39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z w:val="20"/>
                <w:szCs w:val="20"/>
              </w:rPr>
              <w:t>CHAMPIONS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38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z w:val="20"/>
                <w:szCs w:val="20"/>
              </w:rPr>
              <w:t>–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39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z w:val="20"/>
                <w:szCs w:val="20"/>
              </w:rPr>
              <w:t>FROM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38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S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TR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A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T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EG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Y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39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2"/>
                <w:sz w:val="20"/>
                <w:szCs w:val="20"/>
              </w:rPr>
              <w:t>T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1"/>
                <w:sz w:val="20"/>
                <w:szCs w:val="20"/>
              </w:rPr>
              <w:t>O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-38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z w:val="20"/>
                <w:szCs w:val="20"/>
              </w:rPr>
              <w:t>ACTION</w:t>
            </w:r>
            <w:r>
              <w:rPr>
                <w:rFonts w:ascii="Lucida Sans" w:hAnsi="Lucida Sans" w:cs="Lucida Sans" w:eastAsia="Lucida Sans"/>
                <w:b/>
                <w:bCs/>
                <w:color w:val="00B6F1"/>
                <w:spacing w:val="36"/>
                <w:w w:val="103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sz w:val="20"/>
                <w:szCs w:val="20"/>
              </w:rPr>
              <w:t>ALISON</w:t>
            </w:r>
            <w:r>
              <w:rPr>
                <w:rFonts w:ascii="Lucida Sans" w:hAnsi="Lucida Sans" w:cs="Lucida Sans" w:eastAsia="Lucida Sans"/>
                <w:b/>
                <w:bCs/>
                <w:spacing w:val="-25"/>
                <w:sz w:val="20"/>
                <w:szCs w:val="20"/>
              </w:rPr>
              <w:t> </w:t>
            </w:r>
            <w:r>
              <w:rPr>
                <w:rFonts w:ascii="Lucida Sans" w:hAnsi="Lucida Sans" w:cs="Lucida Sans" w:eastAsia="Lucida Sans"/>
                <w:b/>
                <w:bCs/>
                <w:sz w:val="20"/>
                <w:szCs w:val="20"/>
              </w:rPr>
              <w:t>MONROE</w:t>
            </w:r>
            <w:r>
              <w:rPr>
                <w:rFonts w:ascii="Arial" w:hAnsi="Arial" w:cs="Arial" w:eastAsia="Arial"/>
                <w:sz w:val="20"/>
                <w:szCs w:val="20"/>
              </w:rPr>
              <w:t>,</w:t>
            </w:r>
            <w:r>
              <w:rPr>
                <w:rFonts w:ascii="Arial" w:hAnsi="Arial" w:cs="Arial" w:eastAsia="Arial"/>
                <w:spacing w:val="-21"/>
                <w:sz w:val="20"/>
                <w:szCs w:val="20"/>
              </w:rPr>
              <w:t> </w:t>
            </w:r>
            <w:r>
              <w:rPr>
                <w:rFonts w:ascii="Arial" w:hAnsi="Arial" w:cs="Arial" w:eastAsia="Arial"/>
                <w:spacing w:val="-4"/>
                <w:sz w:val="20"/>
                <w:szCs w:val="20"/>
              </w:rPr>
              <w:t>CE</w:t>
            </w:r>
            <w:r>
              <w:rPr>
                <w:rFonts w:ascii="Arial" w:hAnsi="Arial" w:cs="Arial" w:eastAsia="Arial"/>
                <w:spacing w:val="-3"/>
                <w:sz w:val="20"/>
                <w:szCs w:val="20"/>
              </w:rPr>
              <w:t>O</w:t>
            </w:r>
            <w:r>
              <w:rPr>
                <w:rFonts w:ascii="Arial" w:hAnsi="Arial" w:cs="Arial" w:eastAsia="Arial"/>
                <w:spacing w:val="-4"/>
                <w:sz w:val="20"/>
                <w:szCs w:val="20"/>
              </w:rPr>
              <w:t>,</w:t>
            </w:r>
            <w:r>
              <w:rPr>
                <w:rFonts w:ascii="Arial" w:hAnsi="Arial" w:cs="Arial" w:eastAsia="Arial"/>
                <w:spacing w:val="-21"/>
                <w:sz w:val="20"/>
                <w:szCs w:val="20"/>
              </w:rPr>
              <w:t> </w:t>
            </w:r>
            <w:r>
              <w:rPr>
                <w:rFonts w:ascii="Arial" w:hAnsi="Arial" w:cs="Arial" w:eastAsia="Arial"/>
                <w:spacing w:val="1"/>
                <w:sz w:val="20"/>
                <w:szCs w:val="20"/>
              </w:rPr>
              <w:t>SageC</w:t>
            </w:r>
            <w:r>
              <w:rPr>
                <w:rFonts w:ascii="Arial" w:hAnsi="Arial" w:cs="Arial" w:eastAsia="Arial"/>
                <w:sz w:val="20"/>
                <w:szCs w:val="20"/>
              </w:rPr>
              <w:t>o</w:t>
            </w:r>
            <w:r>
              <w:rPr>
                <w:rFonts w:ascii="Arial" w:hAnsi="Arial" w:cs="Arial" w:eastAsia="Arial"/>
                <w:sz w:val="20"/>
                <w:szCs w:val="20"/>
              </w:rPr>
            </w:r>
          </w:p>
          <w:p>
            <w:pPr>
              <w:pStyle w:val="TableParagraph"/>
              <w:spacing w:line="240" w:lineRule="auto"/>
              <w:ind w:left="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Lucida Sans"/>
                <w:b/>
                <w:spacing w:val="-2"/>
                <w:sz w:val="20"/>
              </w:rPr>
              <w:t>LIND</w:t>
            </w:r>
            <w:r>
              <w:rPr>
                <w:rFonts w:ascii="Lucida Sans"/>
                <w:b/>
                <w:spacing w:val="-1"/>
                <w:sz w:val="20"/>
              </w:rPr>
              <w:t>A</w:t>
            </w:r>
            <w:r>
              <w:rPr>
                <w:rFonts w:ascii="Lucida Sans"/>
                <w:b/>
                <w:spacing w:val="-30"/>
                <w:sz w:val="20"/>
              </w:rPr>
              <w:t> </w:t>
            </w:r>
            <w:r>
              <w:rPr>
                <w:rFonts w:ascii="Lucida Sans"/>
                <w:b/>
                <w:sz w:val="20"/>
              </w:rPr>
              <w:t>REDFEARN</w:t>
            </w:r>
            <w:r>
              <w:rPr>
                <w:rFonts w:ascii="Arial"/>
                <w:sz w:val="20"/>
              </w:rPr>
              <w:t>,</w:t>
            </w:r>
            <w:r>
              <w:rPr>
                <w:rFonts w:ascii="Arial"/>
                <w:spacing w:val="-26"/>
                <w:sz w:val="20"/>
              </w:rPr>
              <w:t> </w:t>
            </w:r>
            <w:r>
              <w:rPr>
                <w:rFonts w:ascii="Arial"/>
                <w:sz w:val="20"/>
              </w:rPr>
              <w:t>Head</w:t>
            </w:r>
            <w:r>
              <w:rPr>
                <w:rFonts w:ascii="Arial"/>
                <w:spacing w:val="-25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of</w:t>
            </w:r>
            <w:r>
              <w:rPr>
                <w:rFonts w:ascii="Arial"/>
                <w:spacing w:val="-26"/>
                <w:sz w:val="20"/>
              </w:rPr>
              <w:t> </w:t>
            </w:r>
            <w:r>
              <w:rPr>
                <w:rFonts w:ascii="Arial"/>
                <w:sz w:val="20"/>
              </w:rPr>
              <w:t>Human</w:t>
            </w:r>
            <w:r>
              <w:rPr>
                <w:rFonts w:ascii="Arial"/>
                <w:spacing w:val="-26"/>
                <w:sz w:val="20"/>
              </w:rPr>
              <w:t> </w:t>
            </w:r>
            <w:r>
              <w:rPr>
                <w:rFonts w:ascii="Arial"/>
                <w:sz w:val="20"/>
              </w:rPr>
              <w:t>Resources,</w:t>
            </w:r>
            <w:r>
              <w:rPr>
                <w:rFonts w:ascii="Arial"/>
                <w:spacing w:val="-25"/>
                <w:sz w:val="20"/>
              </w:rPr>
              <w:t> </w:t>
            </w:r>
            <w:r>
              <w:rPr>
                <w:rFonts w:ascii="Arial"/>
                <w:spacing w:val="1"/>
                <w:sz w:val="20"/>
              </w:rPr>
              <w:t>Black</w:t>
            </w:r>
            <w:r>
              <w:rPr>
                <w:rFonts w:ascii="Arial"/>
                <w:sz w:val="20"/>
              </w:rPr>
              <w:t>mo</w:t>
            </w:r>
            <w:r>
              <w:rPr>
                <w:rFonts w:ascii="Arial"/>
                <w:spacing w:val="1"/>
                <w:sz w:val="20"/>
              </w:rPr>
              <w:t>res</w:t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line="240" w:lineRule="auto" w:before="59"/>
              <w:ind w:left="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Lucida Sans"/>
                <w:b/>
                <w:sz w:val="20"/>
              </w:rPr>
              <w:t>N</w:t>
            </w:r>
            <w:r>
              <w:rPr>
                <w:rFonts w:ascii="Lucida Sans"/>
                <w:b/>
                <w:spacing w:val="1"/>
                <w:sz w:val="20"/>
              </w:rPr>
              <w:t>IKI</w:t>
            </w:r>
            <w:r>
              <w:rPr>
                <w:rFonts w:ascii="Lucida Sans"/>
                <w:b/>
                <w:spacing w:val="-10"/>
                <w:sz w:val="20"/>
              </w:rPr>
              <w:t> </w:t>
            </w:r>
            <w:r>
              <w:rPr>
                <w:rFonts w:ascii="Lucida Sans"/>
                <w:b/>
                <w:spacing w:val="-2"/>
                <w:sz w:val="20"/>
              </w:rPr>
              <w:t>K</w:t>
            </w:r>
            <w:r>
              <w:rPr>
                <w:rFonts w:ascii="Lucida Sans"/>
                <w:b/>
                <w:spacing w:val="-1"/>
                <w:sz w:val="20"/>
              </w:rPr>
              <w:t>ESO</w:t>
            </w:r>
            <w:r>
              <w:rPr>
                <w:rFonts w:ascii="Lucida Sans"/>
                <w:b/>
                <w:spacing w:val="-2"/>
                <w:sz w:val="20"/>
              </w:rPr>
              <w:t>GL</w:t>
            </w:r>
            <w:r>
              <w:rPr>
                <w:rFonts w:ascii="Lucida Sans"/>
                <w:b/>
                <w:spacing w:val="-1"/>
                <w:sz w:val="20"/>
              </w:rPr>
              <w:t>OU</w:t>
            </w:r>
            <w:r>
              <w:rPr>
                <w:rFonts w:ascii="Arial"/>
                <w:spacing w:val="-2"/>
                <w:sz w:val="20"/>
              </w:rPr>
              <w:t>,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Group</w:t>
            </w:r>
            <w:r>
              <w:rPr>
                <w:rFonts w:ascii="Arial"/>
                <w:spacing w:val="-8"/>
                <w:sz w:val="20"/>
              </w:rPr>
              <w:t> </w:t>
            </w:r>
            <w:r>
              <w:rPr>
                <w:rFonts w:ascii="Arial"/>
                <w:sz w:val="20"/>
              </w:rPr>
              <w:t>Head</w:t>
            </w:r>
            <w:r>
              <w:rPr>
                <w:rFonts w:ascii="Arial"/>
                <w:spacing w:val="-8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of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Di</w:t>
            </w:r>
            <w:r>
              <w:rPr>
                <w:rFonts w:ascii="Arial"/>
                <w:spacing w:val="1"/>
                <w:sz w:val="20"/>
              </w:rPr>
              <w:t>vers</w:t>
            </w:r>
            <w:r>
              <w:rPr>
                <w:rFonts w:ascii="Arial"/>
                <w:sz w:val="20"/>
              </w:rPr>
              <w:t>it</w:t>
            </w:r>
            <w:r>
              <w:rPr>
                <w:rFonts w:ascii="Arial"/>
                <w:spacing w:val="1"/>
                <w:sz w:val="20"/>
              </w:rPr>
              <w:t>y</w:t>
            </w:r>
            <w:r>
              <w:rPr>
                <w:rFonts w:ascii="Arial"/>
                <w:spacing w:val="-8"/>
                <w:sz w:val="20"/>
              </w:rPr>
              <w:t> </w:t>
            </w:r>
            <w:r>
              <w:rPr>
                <w:rFonts w:ascii="Arial"/>
                <w:sz w:val="20"/>
              </w:rPr>
              <w:t>and</w:t>
            </w:r>
            <w:r>
              <w:rPr>
                <w:rFonts w:ascii="Arial"/>
                <w:spacing w:val="-8"/>
                <w:sz w:val="20"/>
              </w:rPr>
              <w:t> </w:t>
            </w:r>
            <w:r>
              <w:rPr>
                <w:rFonts w:ascii="Arial"/>
                <w:sz w:val="20"/>
              </w:rPr>
              <w:t>Inclusion,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QBE</w:t>
            </w:r>
            <w:r>
              <w:rPr>
                <w:rFonts w:ascii="Arial"/>
                <w:spacing w:val="-8"/>
                <w:sz w:val="20"/>
              </w:rPr>
              <w:t> </w:t>
            </w:r>
            <w:r>
              <w:rPr>
                <w:rFonts w:ascii="Arial"/>
                <w:spacing w:val="1"/>
                <w:sz w:val="20"/>
              </w:rPr>
              <w:t>Insurance</w:t>
            </w:r>
            <w:r>
              <w:rPr>
                <w:rFonts w:ascii="Arial"/>
                <w:spacing w:val="-8"/>
                <w:sz w:val="20"/>
              </w:rPr>
              <w:t> </w:t>
            </w:r>
            <w:r>
              <w:rPr>
                <w:rFonts w:ascii="Arial"/>
                <w:sz w:val="20"/>
              </w:rPr>
              <w:t>Group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Ltd</w:t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line="240" w:lineRule="auto" w:before="59"/>
              <w:ind w:left="81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Lucida Sans"/>
                <w:b/>
                <w:spacing w:val="-2"/>
                <w:sz w:val="20"/>
              </w:rPr>
              <w:t>K</w:t>
            </w:r>
            <w:r>
              <w:rPr>
                <w:rFonts w:ascii="Lucida Sans"/>
                <w:b/>
                <w:spacing w:val="-1"/>
                <w:sz w:val="20"/>
              </w:rPr>
              <w:t>A</w:t>
            </w:r>
            <w:r>
              <w:rPr>
                <w:rFonts w:ascii="Lucida Sans"/>
                <w:b/>
                <w:spacing w:val="-2"/>
                <w:sz w:val="20"/>
              </w:rPr>
              <w:t>TE</w:t>
            </w:r>
            <w:r>
              <w:rPr>
                <w:rFonts w:ascii="Lucida Sans"/>
                <w:b/>
                <w:spacing w:val="-8"/>
                <w:sz w:val="20"/>
              </w:rPr>
              <w:t> </w:t>
            </w:r>
            <w:r>
              <w:rPr>
                <w:rFonts w:ascii="Lucida Sans"/>
                <w:b/>
                <w:sz w:val="20"/>
              </w:rPr>
              <w:t>DEE</w:t>
            </w:r>
            <w:r>
              <w:rPr>
                <w:rFonts w:ascii="Arial"/>
                <w:sz w:val="20"/>
              </w:rPr>
              <w:t>,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GM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pacing w:val="-4"/>
                <w:sz w:val="20"/>
              </w:rPr>
              <w:t>Ta</w:t>
            </w:r>
            <w:r>
              <w:rPr>
                <w:rFonts w:ascii="Arial"/>
                <w:spacing w:val="-3"/>
                <w:sz w:val="20"/>
              </w:rPr>
              <w:t>lent</w:t>
            </w:r>
            <w:r>
              <w:rPr>
                <w:rFonts w:ascii="Arial"/>
                <w:spacing w:val="-4"/>
                <w:sz w:val="20"/>
              </w:rPr>
              <w:t>,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z w:val="20"/>
              </w:rPr>
              <w:t>Culture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and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Leadership,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z w:val="20"/>
              </w:rPr>
              <w:t>National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Australia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Bank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z w:val="20"/>
              </w:rPr>
              <w:t>Limited</w:t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line="245" w:lineRule="auto" w:before="55"/>
              <w:ind w:left="81" w:right="461"/>
              <w:jc w:val="left"/>
              <w:rPr>
                <w:rFonts w:ascii="Arial" w:hAnsi="Arial" w:cs="Arial" w:eastAsia="Arial"/>
                <w:sz w:val="17"/>
                <w:szCs w:val="17"/>
              </w:rPr>
            </w:pPr>
            <w:r>
              <w:rPr>
                <w:rFonts w:ascii="Arial"/>
                <w:sz w:val="17"/>
              </w:rPr>
              <w:t>Alison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pacing w:val="-1"/>
                <w:sz w:val="17"/>
              </w:rPr>
              <w:t>Monroe</w:t>
            </w:r>
            <w:r>
              <w:rPr>
                <w:rFonts w:ascii="Arial"/>
                <w:spacing w:val="-2"/>
                <w:sz w:val="17"/>
              </w:rPr>
              <w:t>,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pacing w:val="-2"/>
                <w:sz w:val="17"/>
              </w:rPr>
              <w:t>CE</w:t>
            </w:r>
            <w:r>
              <w:rPr>
                <w:rFonts w:ascii="Arial"/>
                <w:spacing w:val="-1"/>
                <w:sz w:val="17"/>
              </w:rPr>
              <w:t>O of </w:t>
            </w:r>
            <w:r>
              <w:rPr>
                <w:rFonts w:ascii="Arial"/>
                <w:spacing w:val="-2"/>
                <w:sz w:val="17"/>
              </w:rPr>
              <w:t>Sa</w:t>
            </w:r>
            <w:r>
              <w:rPr>
                <w:rFonts w:ascii="Arial"/>
                <w:spacing w:val="-1"/>
                <w:sz w:val="17"/>
              </w:rPr>
              <w:t>ge</w:t>
            </w:r>
            <w:r>
              <w:rPr>
                <w:rFonts w:ascii="Arial"/>
                <w:spacing w:val="-2"/>
                <w:sz w:val="17"/>
              </w:rPr>
              <w:t>C</w:t>
            </w:r>
            <w:r>
              <w:rPr>
                <w:rFonts w:ascii="Arial"/>
                <w:spacing w:val="-1"/>
                <w:sz w:val="17"/>
              </w:rPr>
              <w:t>o</w:t>
            </w:r>
            <w:r>
              <w:rPr>
                <w:rFonts w:ascii="Arial"/>
                <w:spacing w:val="-2"/>
                <w:sz w:val="17"/>
              </w:rPr>
              <w:t>,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ageing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workforce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specialist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z w:val="17"/>
              </w:rPr>
              <w:t>and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preferred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supplier</w:t>
            </w:r>
            <w:r>
              <w:rPr>
                <w:rFonts w:ascii="Arial"/>
                <w:spacing w:val="-1"/>
                <w:sz w:val="17"/>
              </w:rPr>
              <w:t> to </w:t>
            </w:r>
            <w:r>
              <w:rPr>
                <w:rFonts w:ascii="Arial"/>
                <w:sz w:val="17"/>
              </w:rPr>
              <w:t>the</w:t>
            </w:r>
            <w:r>
              <w:rPr>
                <w:rFonts w:ascii="Arial"/>
                <w:spacing w:val="48"/>
                <w:sz w:val="17"/>
              </w:rPr>
              <w:t> </w:t>
            </w:r>
            <w:r>
              <w:rPr>
                <w:rFonts w:ascii="Arial"/>
                <w:sz w:val="17"/>
              </w:rPr>
              <w:t>Commonwealth</w:t>
            </w:r>
            <w:r>
              <w:rPr>
                <w:rFonts w:ascii="Arial"/>
                <w:spacing w:val="5"/>
                <w:sz w:val="17"/>
              </w:rPr>
              <w:t> </w:t>
            </w:r>
            <w:r>
              <w:rPr>
                <w:rFonts w:ascii="Arial"/>
                <w:sz w:val="17"/>
              </w:rPr>
              <w:t>D</w:t>
            </w:r>
            <w:r>
              <w:rPr>
                <w:rFonts w:ascii="Arial"/>
                <w:spacing w:val="1"/>
                <w:sz w:val="17"/>
              </w:rPr>
              <w:t>e</w:t>
            </w:r>
            <w:r>
              <w:rPr>
                <w:rFonts w:ascii="Arial"/>
                <w:sz w:val="17"/>
              </w:rPr>
              <w:t>p</w:t>
            </w:r>
            <w:r>
              <w:rPr>
                <w:rFonts w:ascii="Arial"/>
                <w:spacing w:val="1"/>
                <w:sz w:val="17"/>
              </w:rPr>
              <w:t>ar</w:t>
            </w:r>
            <w:r>
              <w:rPr>
                <w:rFonts w:ascii="Arial"/>
                <w:sz w:val="17"/>
              </w:rPr>
              <w:t>tm</w:t>
            </w:r>
            <w:r>
              <w:rPr>
                <w:rFonts w:ascii="Arial"/>
                <w:spacing w:val="1"/>
                <w:sz w:val="17"/>
              </w:rPr>
              <w:t>en</w:t>
            </w:r>
            <w:r>
              <w:rPr>
                <w:rFonts w:ascii="Arial"/>
                <w:sz w:val="17"/>
              </w:rPr>
              <w:t>t</w:t>
            </w:r>
            <w:r>
              <w:rPr>
                <w:rFonts w:ascii="Arial"/>
                <w:spacing w:val="5"/>
                <w:sz w:val="17"/>
              </w:rPr>
              <w:t> </w:t>
            </w:r>
            <w:r>
              <w:rPr>
                <w:rFonts w:ascii="Arial"/>
                <w:spacing w:val="-1"/>
                <w:sz w:val="17"/>
              </w:rPr>
              <w:t>of</w:t>
            </w:r>
            <w:r>
              <w:rPr>
                <w:rFonts w:ascii="Arial"/>
                <w:spacing w:val="5"/>
                <w:sz w:val="17"/>
              </w:rPr>
              <w:t> </w:t>
            </w:r>
            <w:r>
              <w:rPr>
                <w:rFonts w:ascii="Arial"/>
                <w:sz w:val="17"/>
              </w:rPr>
              <w:t>Employment</w:t>
            </w:r>
            <w:r>
              <w:rPr>
                <w:rFonts w:ascii="Arial"/>
                <w:spacing w:val="5"/>
                <w:sz w:val="17"/>
              </w:rPr>
              <w:t> </w:t>
            </w:r>
            <w:r>
              <w:rPr>
                <w:rFonts w:ascii="Arial"/>
                <w:spacing w:val="-1"/>
                <w:sz w:val="17"/>
              </w:rPr>
              <w:t>for</w:t>
            </w:r>
            <w:r>
              <w:rPr>
                <w:rFonts w:ascii="Arial"/>
                <w:spacing w:val="5"/>
                <w:sz w:val="17"/>
              </w:rPr>
              <w:t> </w:t>
            </w:r>
            <w:r>
              <w:rPr>
                <w:rFonts w:ascii="Arial"/>
                <w:sz w:val="17"/>
              </w:rPr>
              <w:t>the</w:t>
            </w:r>
            <w:r>
              <w:rPr>
                <w:rFonts w:ascii="Arial"/>
                <w:spacing w:val="6"/>
                <w:sz w:val="17"/>
              </w:rPr>
              <w:t> </w:t>
            </w:r>
            <w:r>
              <w:rPr>
                <w:rFonts w:ascii="Arial"/>
                <w:sz w:val="17"/>
              </w:rPr>
              <w:t>Corporate</w:t>
            </w:r>
            <w:r>
              <w:rPr>
                <w:rFonts w:ascii="Arial"/>
                <w:spacing w:val="5"/>
                <w:sz w:val="17"/>
              </w:rPr>
              <w:t> </w:t>
            </w:r>
            <w:r>
              <w:rPr>
                <w:rFonts w:ascii="Arial"/>
                <w:sz w:val="17"/>
              </w:rPr>
              <w:t>Champions</w:t>
            </w:r>
            <w:r>
              <w:rPr>
                <w:rFonts w:ascii="Arial"/>
                <w:spacing w:val="5"/>
                <w:sz w:val="17"/>
              </w:rPr>
              <w:t> </w:t>
            </w:r>
            <w:r>
              <w:rPr>
                <w:rFonts w:ascii="Arial"/>
                <w:spacing w:val="-1"/>
                <w:sz w:val="17"/>
              </w:rPr>
              <w:t>progr</w:t>
            </w:r>
            <w:r>
              <w:rPr>
                <w:rFonts w:ascii="Arial"/>
                <w:spacing w:val="-2"/>
                <w:sz w:val="17"/>
              </w:rPr>
              <w:t>a</w:t>
            </w:r>
            <w:r>
              <w:rPr>
                <w:rFonts w:ascii="Arial"/>
                <w:spacing w:val="-1"/>
                <w:sz w:val="17"/>
              </w:rPr>
              <w:t>m,</w:t>
            </w:r>
            <w:r>
              <w:rPr>
                <w:rFonts w:ascii="Arial"/>
                <w:spacing w:val="5"/>
                <w:sz w:val="17"/>
              </w:rPr>
              <w:t> </w:t>
            </w:r>
            <w:r>
              <w:rPr>
                <w:rFonts w:ascii="Arial"/>
                <w:spacing w:val="-2"/>
                <w:sz w:val="17"/>
              </w:rPr>
              <w:t>w</w:t>
            </w:r>
            <w:r>
              <w:rPr>
                <w:rFonts w:ascii="Arial"/>
                <w:spacing w:val="-1"/>
                <w:sz w:val="17"/>
              </w:rPr>
              <w:t>ill</w:t>
            </w:r>
            <w:r>
              <w:rPr>
                <w:rFonts w:ascii="Arial"/>
                <w:spacing w:val="5"/>
                <w:sz w:val="17"/>
              </w:rPr>
              <w:t> </w:t>
            </w:r>
            <w:r>
              <w:rPr>
                <w:rFonts w:ascii="Arial"/>
                <w:sz w:val="17"/>
              </w:rPr>
              <w:t>provide</w:t>
            </w:r>
            <w:r>
              <w:rPr>
                <w:rFonts w:ascii="Arial"/>
                <w:spacing w:val="5"/>
                <w:sz w:val="17"/>
              </w:rPr>
              <w:t> </w:t>
            </w:r>
            <w:r>
              <w:rPr>
                <w:rFonts w:ascii="Arial"/>
                <w:sz w:val="17"/>
              </w:rPr>
              <w:t>an</w:t>
            </w:r>
            <w:r>
              <w:rPr>
                <w:rFonts w:ascii="Arial"/>
                <w:spacing w:val="46"/>
                <w:sz w:val="17"/>
              </w:rPr>
              <w:t> </w:t>
            </w:r>
            <w:r>
              <w:rPr>
                <w:rFonts w:ascii="Arial"/>
                <w:sz w:val="17"/>
              </w:rPr>
              <w:t>overview</w:t>
            </w:r>
            <w:r>
              <w:rPr>
                <w:rFonts w:ascii="Arial"/>
                <w:spacing w:val="-10"/>
                <w:sz w:val="17"/>
              </w:rPr>
              <w:t> </w:t>
            </w:r>
            <w:r>
              <w:rPr>
                <w:rFonts w:ascii="Arial"/>
                <w:sz w:val="17"/>
              </w:rPr>
              <w:t>of;</w:t>
            </w:r>
            <w:r>
              <w:rPr>
                <w:rFonts w:ascii="Arial"/>
                <w:sz w:val="17"/>
              </w:rPr>
            </w:r>
          </w:p>
          <w:p>
            <w:pPr>
              <w:pStyle w:val="ListParagraph"/>
              <w:numPr>
                <w:ilvl w:val="0"/>
                <w:numId w:val="7"/>
              </w:numPr>
              <w:tabs>
                <w:tab w:pos="208" w:val="left" w:leader="none"/>
              </w:tabs>
              <w:spacing w:line="245" w:lineRule="auto" w:before="57" w:after="0"/>
              <w:ind w:left="207" w:right="359" w:hanging="125"/>
              <w:jc w:val="left"/>
              <w:rPr>
                <w:rFonts w:ascii="Arial" w:hAnsi="Arial" w:cs="Arial" w:eastAsia="Arial"/>
                <w:sz w:val="17"/>
                <w:szCs w:val="17"/>
              </w:rPr>
            </w:pPr>
            <w:r>
              <w:rPr>
                <w:rFonts w:ascii="Arial"/>
                <w:sz w:val="17"/>
              </w:rPr>
              <w:t>Ageing</w:t>
            </w:r>
            <w:r>
              <w:rPr>
                <w:rFonts w:ascii="Arial"/>
                <w:spacing w:val="-9"/>
                <w:sz w:val="17"/>
              </w:rPr>
              <w:t> </w:t>
            </w:r>
            <w:r>
              <w:rPr>
                <w:rFonts w:ascii="Arial"/>
                <w:sz w:val="17"/>
              </w:rPr>
              <w:t>workforce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risks,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challenges,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priorities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and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focus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pacing w:val="-2"/>
                <w:sz w:val="17"/>
              </w:rPr>
              <w:t>a</w:t>
            </w:r>
            <w:r>
              <w:rPr>
                <w:rFonts w:ascii="Arial"/>
                <w:spacing w:val="-1"/>
                <w:sz w:val="17"/>
              </w:rPr>
              <w:t>re</w:t>
            </w:r>
            <w:r>
              <w:rPr>
                <w:rFonts w:ascii="Arial"/>
                <w:spacing w:val="-2"/>
                <w:sz w:val="17"/>
              </w:rPr>
              <w:t>as,</w:t>
            </w:r>
            <w:r>
              <w:rPr>
                <w:rFonts w:ascii="Arial"/>
                <w:spacing w:val="-9"/>
                <w:sz w:val="17"/>
              </w:rPr>
              <w:t> </w:t>
            </w:r>
            <w:r>
              <w:rPr>
                <w:rFonts w:ascii="Arial"/>
                <w:sz w:val="17"/>
              </w:rPr>
              <w:t>drawing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on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p</w:t>
            </w:r>
            <w:r>
              <w:rPr>
                <w:rFonts w:ascii="Arial"/>
                <w:spacing w:val="1"/>
                <w:sz w:val="17"/>
              </w:rPr>
              <w:t>rac</w:t>
            </w:r>
            <w:r>
              <w:rPr>
                <w:rFonts w:ascii="Arial"/>
                <w:sz w:val="17"/>
              </w:rPr>
              <w:t>ti</w:t>
            </w:r>
            <w:r>
              <w:rPr>
                <w:rFonts w:ascii="Arial"/>
                <w:spacing w:val="1"/>
                <w:sz w:val="17"/>
              </w:rPr>
              <w:t>ca</w:t>
            </w:r>
            <w:r>
              <w:rPr>
                <w:rFonts w:ascii="Arial"/>
                <w:sz w:val="17"/>
              </w:rPr>
              <w:t>l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examples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drawn</w:t>
            </w:r>
            <w:r>
              <w:rPr>
                <w:rFonts w:ascii="Arial"/>
                <w:spacing w:val="60"/>
                <w:sz w:val="17"/>
              </w:rPr>
              <w:t> </w:t>
            </w:r>
            <w:r>
              <w:rPr>
                <w:rFonts w:ascii="Arial"/>
                <w:sz w:val="17"/>
              </w:rPr>
              <w:t>from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the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p</w:t>
            </w:r>
            <w:r>
              <w:rPr>
                <w:rFonts w:ascii="Arial"/>
                <w:spacing w:val="1"/>
                <w:sz w:val="17"/>
              </w:rPr>
              <w:t>as</w:t>
            </w:r>
            <w:r>
              <w:rPr>
                <w:rFonts w:ascii="Arial"/>
                <w:sz w:val="17"/>
              </w:rPr>
              <w:t>t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pacing w:val="-4"/>
                <w:sz w:val="17"/>
              </w:rPr>
              <w:t>10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years</w:t>
            </w:r>
            <w:r>
              <w:rPr>
                <w:rFonts w:ascii="Arial"/>
                <w:spacing w:val="-7"/>
                <w:sz w:val="17"/>
              </w:rPr>
              <w:t> </w:t>
            </w:r>
            <w:r>
              <w:rPr>
                <w:rFonts w:ascii="Arial"/>
                <w:sz w:val="17"/>
              </w:rPr>
              <w:t>specialising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in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pacing w:val="-1"/>
                <w:sz w:val="17"/>
              </w:rPr>
              <w:t>m</w:t>
            </w:r>
            <w:r>
              <w:rPr>
                <w:rFonts w:ascii="Arial"/>
                <w:spacing w:val="-2"/>
                <w:sz w:val="17"/>
              </w:rPr>
              <w:t>a</w:t>
            </w:r>
            <w:r>
              <w:rPr>
                <w:rFonts w:ascii="Arial"/>
                <w:spacing w:val="-1"/>
                <w:sz w:val="17"/>
              </w:rPr>
              <w:t>ture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age</w:t>
            </w:r>
            <w:r>
              <w:rPr>
                <w:rFonts w:ascii="Arial"/>
                <w:spacing w:val="-7"/>
                <w:sz w:val="17"/>
              </w:rPr>
              <w:t> </w:t>
            </w:r>
            <w:r>
              <w:rPr>
                <w:rFonts w:ascii="Arial"/>
                <w:sz w:val="17"/>
              </w:rPr>
              <w:t>workforce</w:t>
            </w:r>
            <w:r>
              <w:rPr>
                <w:rFonts w:ascii="Arial"/>
                <w:spacing w:val="-8"/>
                <w:sz w:val="17"/>
              </w:rPr>
              <w:t> </w:t>
            </w:r>
            <w:r>
              <w:rPr>
                <w:rFonts w:ascii="Arial"/>
                <w:sz w:val="17"/>
              </w:rPr>
              <w:t>solutions</w:t>
            </w:r>
            <w:r>
              <w:rPr>
                <w:rFonts w:ascii="Arial"/>
                <w:sz w:val="17"/>
              </w:rPr>
            </w:r>
          </w:p>
          <w:p>
            <w:pPr>
              <w:pStyle w:val="ListParagraph"/>
              <w:numPr>
                <w:ilvl w:val="0"/>
                <w:numId w:val="7"/>
              </w:numPr>
              <w:tabs>
                <w:tab w:pos="208" w:val="left" w:leader="none"/>
              </w:tabs>
              <w:spacing w:line="240" w:lineRule="auto" w:before="57" w:after="0"/>
              <w:ind w:left="207" w:right="0" w:hanging="125"/>
              <w:jc w:val="left"/>
              <w:rPr>
                <w:rFonts w:ascii="Arial" w:hAnsi="Arial" w:cs="Arial" w:eastAsia="Arial"/>
                <w:sz w:val="17"/>
                <w:szCs w:val="17"/>
              </w:rPr>
            </w:pPr>
            <w:r>
              <w:rPr>
                <w:rFonts w:ascii="Arial"/>
                <w:sz w:val="17"/>
              </w:rPr>
              <w:t>The</w:t>
            </w:r>
            <w:r>
              <w:rPr>
                <w:rFonts w:ascii="Arial"/>
                <w:spacing w:val="-6"/>
                <w:sz w:val="17"/>
              </w:rPr>
              <w:t> </w:t>
            </w:r>
            <w:r>
              <w:rPr>
                <w:rFonts w:ascii="Arial"/>
                <w:sz w:val="17"/>
              </w:rPr>
              <w:t>Corporate</w:t>
            </w:r>
            <w:r>
              <w:rPr>
                <w:rFonts w:ascii="Arial"/>
                <w:spacing w:val="-5"/>
                <w:sz w:val="17"/>
              </w:rPr>
              <w:t> </w:t>
            </w:r>
            <w:r>
              <w:rPr>
                <w:rFonts w:ascii="Arial"/>
                <w:sz w:val="17"/>
              </w:rPr>
              <w:t>Champions</w:t>
            </w:r>
            <w:r>
              <w:rPr>
                <w:rFonts w:ascii="Arial"/>
                <w:spacing w:val="-6"/>
                <w:sz w:val="17"/>
              </w:rPr>
              <w:t> </w:t>
            </w:r>
            <w:r>
              <w:rPr>
                <w:rFonts w:ascii="Arial"/>
                <w:sz w:val="17"/>
              </w:rPr>
              <w:t>program</w:t>
            </w:r>
            <w:r>
              <w:rPr>
                <w:rFonts w:ascii="Arial"/>
                <w:spacing w:val="-5"/>
                <w:sz w:val="17"/>
              </w:rPr>
              <w:t> </w:t>
            </w:r>
            <w:r>
              <w:rPr>
                <w:rFonts w:ascii="Arial"/>
                <w:sz w:val="17"/>
              </w:rPr>
              <w:t>and</w:t>
            </w:r>
            <w:r>
              <w:rPr>
                <w:rFonts w:ascii="Arial"/>
                <w:spacing w:val="-6"/>
                <w:sz w:val="17"/>
              </w:rPr>
              <w:t> </w:t>
            </w:r>
            <w:r>
              <w:rPr>
                <w:rFonts w:ascii="Arial"/>
                <w:sz w:val="17"/>
              </w:rPr>
              <w:t>The</w:t>
            </w:r>
            <w:r>
              <w:rPr>
                <w:rFonts w:ascii="Arial"/>
                <w:spacing w:val="-5"/>
                <w:sz w:val="17"/>
              </w:rPr>
              <w:t> </w:t>
            </w:r>
            <w:r>
              <w:rPr>
                <w:rFonts w:ascii="Arial"/>
                <w:sz w:val="17"/>
              </w:rPr>
              <w:t>Investing</w:t>
            </w:r>
            <w:r>
              <w:rPr>
                <w:rFonts w:ascii="Arial"/>
                <w:spacing w:val="-5"/>
                <w:sz w:val="17"/>
              </w:rPr>
              <w:t> </w:t>
            </w:r>
            <w:r>
              <w:rPr>
                <w:rFonts w:ascii="Arial"/>
                <w:sz w:val="17"/>
              </w:rPr>
              <w:t>in</w:t>
            </w:r>
            <w:r>
              <w:rPr>
                <w:rFonts w:ascii="Arial"/>
                <w:spacing w:val="-6"/>
                <w:sz w:val="17"/>
              </w:rPr>
              <w:t> </w:t>
            </w:r>
            <w:r>
              <w:rPr>
                <w:rFonts w:ascii="Arial"/>
                <w:spacing w:val="1"/>
                <w:sz w:val="17"/>
              </w:rPr>
              <w:t>Ex</w:t>
            </w:r>
            <w:r>
              <w:rPr>
                <w:rFonts w:ascii="Arial"/>
                <w:sz w:val="17"/>
              </w:rPr>
              <w:t>p</w:t>
            </w:r>
            <w:r>
              <w:rPr>
                <w:rFonts w:ascii="Arial"/>
                <w:spacing w:val="1"/>
                <w:sz w:val="17"/>
              </w:rPr>
              <w:t>er</w:t>
            </w:r>
            <w:r>
              <w:rPr>
                <w:rFonts w:ascii="Arial"/>
                <w:sz w:val="17"/>
              </w:rPr>
              <w:t>i</w:t>
            </w:r>
            <w:r>
              <w:rPr>
                <w:rFonts w:ascii="Arial"/>
                <w:spacing w:val="1"/>
                <w:sz w:val="17"/>
              </w:rPr>
              <w:t>ence</w:t>
            </w:r>
            <w:r>
              <w:rPr>
                <w:rFonts w:ascii="Arial"/>
                <w:spacing w:val="-5"/>
                <w:sz w:val="17"/>
              </w:rPr>
              <w:t> </w:t>
            </w:r>
            <w:r>
              <w:rPr>
                <w:rFonts w:ascii="Arial"/>
                <w:sz w:val="17"/>
              </w:rPr>
              <w:t>Charter</w:t>
            </w:r>
          </w:p>
          <w:p>
            <w:pPr>
              <w:pStyle w:val="TableParagraph"/>
              <w:spacing w:line="245" w:lineRule="auto" w:before="61"/>
              <w:ind w:left="81" w:right="893"/>
              <w:jc w:val="left"/>
              <w:rPr>
                <w:rFonts w:ascii="Arial" w:hAnsi="Arial" w:cs="Arial" w:eastAsia="Arial"/>
                <w:sz w:val="17"/>
                <w:szCs w:val="17"/>
              </w:rPr>
            </w:pPr>
            <w:r>
              <w:rPr>
                <w:rFonts w:ascii="Arial"/>
                <w:sz w:val="17"/>
              </w:rPr>
              <w:t>In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z w:val="17"/>
              </w:rPr>
              <w:t>addition,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Alison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pacing w:val="-2"/>
                <w:sz w:val="17"/>
              </w:rPr>
              <w:t>w</w:t>
            </w:r>
            <w:r>
              <w:rPr>
                <w:rFonts w:ascii="Arial"/>
                <w:spacing w:val="-1"/>
                <w:sz w:val="17"/>
              </w:rPr>
              <w:t>ill </w:t>
            </w:r>
            <w:r>
              <w:rPr>
                <w:rFonts w:ascii="Arial"/>
                <w:sz w:val="17"/>
              </w:rPr>
              <w:t>also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facilitate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a</w:t>
            </w:r>
            <w:r>
              <w:rPr>
                <w:rFonts w:ascii="Arial"/>
                <w:spacing w:val="-2"/>
                <w:sz w:val="17"/>
              </w:rPr>
              <w:t> </w:t>
            </w:r>
            <w:r>
              <w:rPr>
                <w:rFonts w:ascii="Arial"/>
                <w:sz w:val="17"/>
              </w:rPr>
              <w:t>knowledge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sharing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segment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with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Corporate</w:t>
            </w:r>
            <w:r>
              <w:rPr>
                <w:rFonts w:ascii="Arial"/>
                <w:spacing w:val="-1"/>
                <w:sz w:val="17"/>
              </w:rPr>
              <w:t> </w:t>
            </w:r>
            <w:r>
              <w:rPr>
                <w:rFonts w:ascii="Arial"/>
                <w:sz w:val="17"/>
              </w:rPr>
              <w:t>Champions</w:t>
            </w:r>
            <w:r>
              <w:rPr>
                <w:rFonts w:ascii="Arial"/>
                <w:spacing w:val="44"/>
                <w:w w:val="85"/>
                <w:sz w:val="17"/>
              </w:rPr>
              <w:t> </w:t>
            </w:r>
            <w:r>
              <w:rPr>
                <w:rFonts w:ascii="Arial"/>
                <w:sz w:val="17"/>
              </w:rPr>
              <w:t>employers,</w:t>
            </w:r>
            <w:r>
              <w:rPr>
                <w:rFonts w:ascii="Arial"/>
                <w:spacing w:val="-12"/>
                <w:sz w:val="17"/>
              </w:rPr>
              <w:t> </w:t>
            </w:r>
            <w:r>
              <w:rPr>
                <w:rFonts w:ascii="Arial"/>
                <w:sz w:val="17"/>
              </w:rPr>
              <w:t>Blackmores,</w:t>
            </w:r>
            <w:r>
              <w:rPr>
                <w:rFonts w:ascii="Arial"/>
                <w:spacing w:val="-12"/>
                <w:sz w:val="17"/>
              </w:rPr>
              <w:t> </w:t>
            </w:r>
            <w:r>
              <w:rPr>
                <w:rFonts w:ascii="Arial"/>
                <w:spacing w:val="-1"/>
                <w:sz w:val="17"/>
              </w:rPr>
              <w:t>Q</w:t>
            </w:r>
            <w:r>
              <w:rPr>
                <w:rFonts w:ascii="Arial"/>
                <w:spacing w:val="-2"/>
                <w:sz w:val="17"/>
              </w:rPr>
              <w:t>BE</w:t>
            </w:r>
            <w:r>
              <w:rPr>
                <w:rFonts w:ascii="Arial"/>
                <w:spacing w:val="-12"/>
                <w:sz w:val="17"/>
              </w:rPr>
              <w:t> </w:t>
            </w:r>
            <w:r>
              <w:rPr>
                <w:rFonts w:ascii="Arial"/>
                <w:sz w:val="17"/>
              </w:rPr>
              <w:t>Insurance</w:t>
            </w:r>
            <w:r>
              <w:rPr>
                <w:rFonts w:ascii="Arial"/>
                <w:spacing w:val="-12"/>
                <w:sz w:val="17"/>
              </w:rPr>
              <w:t> </w:t>
            </w:r>
            <w:r>
              <w:rPr>
                <w:rFonts w:ascii="Arial"/>
                <w:spacing w:val="-1"/>
                <w:sz w:val="17"/>
              </w:rPr>
              <w:t>Group</w:t>
            </w:r>
            <w:r>
              <w:rPr>
                <w:rFonts w:ascii="Arial"/>
                <w:spacing w:val="-11"/>
                <w:sz w:val="17"/>
              </w:rPr>
              <w:t> </w:t>
            </w:r>
            <w:r>
              <w:rPr>
                <w:rFonts w:ascii="Arial"/>
                <w:spacing w:val="-2"/>
                <w:sz w:val="17"/>
              </w:rPr>
              <w:t>L</w:t>
            </w:r>
            <w:r>
              <w:rPr>
                <w:rFonts w:ascii="Arial"/>
                <w:spacing w:val="-1"/>
                <w:sz w:val="17"/>
              </w:rPr>
              <w:t>td</w:t>
            </w:r>
            <w:r>
              <w:rPr>
                <w:rFonts w:ascii="Arial"/>
                <w:spacing w:val="-12"/>
                <w:sz w:val="17"/>
              </w:rPr>
              <w:t> </w:t>
            </w:r>
            <w:r>
              <w:rPr>
                <w:rFonts w:ascii="Arial"/>
                <w:sz w:val="17"/>
              </w:rPr>
              <w:t>and</w:t>
            </w:r>
            <w:r>
              <w:rPr>
                <w:rFonts w:ascii="Arial"/>
                <w:spacing w:val="-12"/>
                <w:sz w:val="17"/>
              </w:rPr>
              <w:t> </w:t>
            </w:r>
            <w:r>
              <w:rPr>
                <w:rFonts w:ascii="Arial"/>
                <w:spacing w:val="-1"/>
                <w:sz w:val="17"/>
              </w:rPr>
              <w:t>N</w:t>
            </w:r>
            <w:r>
              <w:rPr>
                <w:rFonts w:ascii="Arial"/>
                <w:spacing w:val="-2"/>
                <w:sz w:val="17"/>
              </w:rPr>
              <w:t>a</w:t>
            </w:r>
            <w:r>
              <w:rPr>
                <w:rFonts w:ascii="Arial"/>
                <w:spacing w:val="-1"/>
                <w:sz w:val="17"/>
              </w:rPr>
              <w:t>tion</w:t>
            </w:r>
            <w:r>
              <w:rPr>
                <w:rFonts w:ascii="Arial"/>
                <w:spacing w:val="-2"/>
                <w:sz w:val="17"/>
              </w:rPr>
              <w:t>a</w:t>
            </w:r>
            <w:r>
              <w:rPr>
                <w:rFonts w:ascii="Arial"/>
                <w:spacing w:val="-1"/>
                <w:sz w:val="17"/>
              </w:rPr>
              <w:t>l</w:t>
            </w:r>
            <w:r>
              <w:rPr>
                <w:rFonts w:ascii="Arial"/>
                <w:spacing w:val="-12"/>
                <w:sz w:val="17"/>
              </w:rPr>
              <w:t> </w:t>
            </w:r>
            <w:r>
              <w:rPr>
                <w:rFonts w:ascii="Arial"/>
                <w:sz w:val="17"/>
              </w:rPr>
              <w:t>Australia</w:t>
            </w:r>
            <w:r>
              <w:rPr>
                <w:rFonts w:ascii="Arial"/>
                <w:spacing w:val="-12"/>
                <w:sz w:val="17"/>
              </w:rPr>
              <w:t> </w:t>
            </w:r>
            <w:r>
              <w:rPr>
                <w:rFonts w:ascii="Arial"/>
                <w:spacing w:val="-2"/>
                <w:sz w:val="17"/>
              </w:rPr>
              <w:t>Ba</w:t>
            </w:r>
            <w:r>
              <w:rPr>
                <w:rFonts w:ascii="Arial"/>
                <w:spacing w:val="-1"/>
                <w:sz w:val="17"/>
              </w:rPr>
              <w:t>n</w:t>
            </w:r>
            <w:r>
              <w:rPr>
                <w:rFonts w:ascii="Arial"/>
                <w:spacing w:val="-2"/>
                <w:sz w:val="17"/>
              </w:rPr>
              <w:t>k</w:t>
            </w:r>
            <w:r>
              <w:rPr>
                <w:rFonts w:ascii="Arial"/>
                <w:sz w:val="17"/>
              </w:rPr>
            </w:r>
          </w:p>
        </w:tc>
      </w:tr>
      <w:tr>
        <w:trPr>
          <w:trHeight w:val="397" w:hRule="exact"/>
        </w:trPr>
        <w:tc>
          <w:tcPr>
            <w:tcW w:w="2470" w:type="dxa"/>
            <w:tcBorders>
              <w:top w:val="single" w:sz="8" w:space="0" w:color="FFFFFF"/>
              <w:left w:val="nil" w:sz="6" w:space="0" w:color="auto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>
            <w:pPr>
              <w:pStyle w:val="TableParagraph"/>
              <w:spacing w:line="240" w:lineRule="auto" w:before="60"/>
              <w:ind w:left="92" w:right="0"/>
              <w:jc w:val="left"/>
              <w:rPr>
                <w:rFonts w:ascii="Tahoma" w:hAnsi="Tahoma" w:cs="Tahoma" w:eastAsia="Tahoma"/>
                <w:sz w:val="20"/>
                <w:szCs w:val="20"/>
              </w:rPr>
            </w:pPr>
            <w:r>
              <w:rPr>
                <w:rFonts w:ascii="Tahoma"/>
                <w:b/>
                <w:spacing w:val="1"/>
                <w:w w:val="70"/>
                <w:sz w:val="20"/>
              </w:rPr>
              <w:t>12.00</w:t>
            </w:r>
            <w:r>
              <w:rPr>
                <w:rFonts w:ascii="Tahoma"/>
                <w:b/>
                <w:w w:val="70"/>
                <w:sz w:val="20"/>
              </w:rPr>
              <w:t>P</w:t>
            </w:r>
            <w:r>
              <w:rPr>
                <w:rFonts w:ascii="Tahoma"/>
                <w:b/>
                <w:spacing w:val="1"/>
                <w:w w:val="70"/>
                <w:sz w:val="20"/>
              </w:rPr>
              <w:t>M</w:t>
            </w:r>
            <w:r>
              <w:rPr>
                <w:rFonts w:ascii="Tahoma"/>
                <w:b/>
                <w:spacing w:val="7"/>
                <w:w w:val="70"/>
                <w:sz w:val="20"/>
              </w:rPr>
              <w:t> </w:t>
            </w:r>
            <w:r>
              <w:rPr>
                <w:rFonts w:ascii="Tahoma"/>
                <w:b/>
                <w:w w:val="70"/>
                <w:sz w:val="20"/>
              </w:rPr>
              <w:t>-</w:t>
            </w:r>
            <w:r>
              <w:rPr>
                <w:rFonts w:ascii="Tahoma"/>
                <w:b/>
                <w:spacing w:val="8"/>
                <w:w w:val="70"/>
                <w:sz w:val="20"/>
              </w:rPr>
              <w:t> </w:t>
            </w:r>
            <w:r>
              <w:rPr>
                <w:rFonts w:ascii="Tahoma"/>
                <w:b/>
                <w:spacing w:val="-3"/>
                <w:w w:val="70"/>
                <w:sz w:val="20"/>
              </w:rPr>
              <w:t>12</w:t>
            </w:r>
            <w:r>
              <w:rPr>
                <w:rFonts w:ascii="Tahoma"/>
                <w:b/>
                <w:spacing w:val="-2"/>
                <w:w w:val="70"/>
                <w:sz w:val="20"/>
              </w:rPr>
              <w:t>.</w:t>
            </w:r>
            <w:r>
              <w:rPr>
                <w:rFonts w:ascii="Tahoma"/>
                <w:b/>
                <w:spacing w:val="-3"/>
                <w:w w:val="70"/>
                <w:sz w:val="20"/>
              </w:rPr>
              <w:t>10</w:t>
            </w:r>
            <w:r>
              <w:rPr>
                <w:rFonts w:ascii="Tahoma"/>
                <w:b/>
                <w:spacing w:val="-2"/>
                <w:w w:val="70"/>
                <w:sz w:val="20"/>
              </w:rPr>
              <w:t>P</w:t>
            </w:r>
            <w:r>
              <w:rPr>
                <w:rFonts w:ascii="Tahoma"/>
                <w:b/>
                <w:spacing w:val="-3"/>
                <w:w w:val="70"/>
                <w:sz w:val="20"/>
              </w:rPr>
              <w:t>M</w:t>
            </w:r>
            <w:r>
              <w:rPr>
                <w:rFonts w:ascii="Tahoma"/>
                <w:sz w:val="20"/>
              </w:rPr>
            </w:r>
          </w:p>
        </w:tc>
        <w:tc>
          <w:tcPr>
            <w:tcW w:w="80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 w:sz="6" w:space="0" w:color="auto"/>
            </w:tcBorders>
            <w:shd w:val="clear" w:color="auto" w:fill="E6E7E8"/>
          </w:tcPr>
          <w:p>
            <w:pPr>
              <w:pStyle w:val="TableParagraph"/>
              <w:spacing w:line="240" w:lineRule="auto" w:before="69"/>
              <w:ind w:left="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Lucida Sans"/>
                <w:b/>
                <w:spacing w:val="-1"/>
                <w:sz w:val="20"/>
              </w:rPr>
              <w:t>SUSAN</w:t>
            </w:r>
            <w:r>
              <w:rPr>
                <w:rFonts w:ascii="Lucida Sans"/>
                <w:b/>
                <w:spacing w:val="-12"/>
                <w:sz w:val="20"/>
              </w:rPr>
              <w:t> </w:t>
            </w:r>
            <w:r>
              <w:rPr>
                <w:rFonts w:ascii="Lucida Sans"/>
                <w:b/>
                <w:sz w:val="20"/>
              </w:rPr>
              <w:t>FERRIER</w:t>
            </w:r>
            <w:r>
              <w:rPr>
                <w:rFonts w:ascii="Arial"/>
                <w:sz w:val="20"/>
              </w:rPr>
              <w:t>,</w:t>
            </w:r>
            <w:r>
              <w:rPr>
                <w:rFonts w:ascii="Arial"/>
                <w:spacing w:val="-10"/>
                <w:sz w:val="20"/>
              </w:rPr>
              <w:t> </w:t>
            </w:r>
            <w:r>
              <w:rPr>
                <w:rFonts w:ascii="Arial"/>
                <w:sz w:val="20"/>
              </w:rPr>
              <w:t>National</w:t>
            </w:r>
            <w:r>
              <w:rPr>
                <w:rFonts w:ascii="Arial"/>
                <w:spacing w:val="-10"/>
                <w:sz w:val="20"/>
              </w:rPr>
              <w:t> </w:t>
            </w:r>
            <w:r>
              <w:rPr>
                <w:rFonts w:ascii="Arial"/>
                <w:sz w:val="20"/>
              </w:rPr>
              <w:t>Managing</w:t>
            </w:r>
            <w:r>
              <w:rPr>
                <w:rFonts w:ascii="Arial"/>
                <w:spacing w:val="-10"/>
                <w:sz w:val="20"/>
              </w:rPr>
              <w:t> </w:t>
            </w:r>
            <w:r>
              <w:rPr>
                <w:rFonts w:ascii="Arial"/>
                <w:spacing w:val="1"/>
                <w:sz w:val="20"/>
              </w:rPr>
              <w:t>Par</w:t>
            </w:r>
            <w:r>
              <w:rPr>
                <w:rFonts w:ascii="Arial"/>
                <w:sz w:val="20"/>
              </w:rPr>
              <w:t>t</w:t>
            </w:r>
            <w:r>
              <w:rPr>
                <w:rFonts w:ascii="Arial"/>
                <w:spacing w:val="1"/>
                <w:sz w:val="20"/>
              </w:rPr>
              <w:t>ner</w:t>
            </w:r>
            <w:r>
              <w:rPr>
                <w:rFonts w:ascii="Arial"/>
                <w:spacing w:val="-10"/>
                <w:sz w:val="20"/>
              </w:rPr>
              <w:t> </w:t>
            </w:r>
            <w:r>
              <w:rPr>
                <w:rFonts w:ascii="Arial"/>
                <w:spacing w:val="-3"/>
                <w:sz w:val="20"/>
              </w:rPr>
              <w:t>P</w:t>
            </w:r>
            <w:r>
              <w:rPr>
                <w:rFonts w:ascii="Arial"/>
                <w:spacing w:val="-2"/>
                <w:sz w:val="20"/>
              </w:rPr>
              <w:t>eople</w:t>
            </w:r>
            <w:r>
              <w:rPr>
                <w:rFonts w:ascii="Arial"/>
                <w:spacing w:val="-3"/>
                <w:sz w:val="20"/>
              </w:rPr>
              <w:t>,</w:t>
            </w:r>
            <w:r>
              <w:rPr>
                <w:rFonts w:ascii="Arial"/>
                <w:spacing w:val="-11"/>
                <w:sz w:val="20"/>
              </w:rPr>
              <w:t> </w:t>
            </w:r>
            <w:r>
              <w:rPr>
                <w:rFonts w:ascii="Arial"/>
                <w:sz w:val="20"/>
              </w:rPr>
              <w:t>Performance</w:t>
            </w:r>
            <w:r>
              <w:rPr>
                <w:rFonts w:ascii="Arial"/>
                <w:spacing w:val="-10"/>
                <w:sz w:val="20"/>
              </w:rPr>
              <w:t> </w:t>
            </w:r>
            <w:r>
              <w:rPr>
                <w:rFonts w:ascii="Arial"/>
                <w:sz w:val="20"/>
              </w:rPr>
              <w:t>&amp;</w:t>
            </w:r>
            <w:r>
              <w:rPr>
                <w:rFonts w:ascii="Arial"/>
                <w:spacing w:val="-10"/>
                <w:sz w:val="20"/>
              </w:rPr>
              <w:t> </w:t>
            </w:r>
            <w:r>
              <w:rPr>
                <w:rFonts w:ascii="Arial"/>
                <w:sz w:val="20"/>
              </w:rPr>
              <w:t>Culture,</w:t>
            </w:r>
            <w:r>
              <w:rPr>
                <w:rFonts w:ascii="Arial"/>
                <w:spacing w:val="-10"/>
                <w:sz w:val="20"/>
              </w:rPr>
              <w:t> </w:t>
            </w:r>
            <w:r>
              <w:rPr>
                <w:rFonts w:ascii="Arial"/>
                <w:sz w:val="20"/>
              </w:rPr>
              <w:t>KPMG</w:t>
            </w:r>
          </w:p>
        </w:tc>
      </w:tr>
      <w:tr>
        <w:trPr>
          <w:trHeight w:val="340" w:hRule="exact"/>
        </w:trPr>
        <w:tc>
          <w:tcPr>
            <w:tcW w:w="2470" w:type="dxa"/>
            <w:tcBorders>
              <w:top w:val="single" w:sz="8" w:space="0" w:color="FFFFFF"/>
              <w:left w:val="nil" w:sz="6" w:space="0" w:color="auto"/>
              <w:bottom w:val="single" w:sz="8" w:space="0" w:color="FFFFFF"/>
              <w:right w:val="single" w:sz="8" w:space="0" w:color="FFFFFF"/>
            </w:tcBorders>
            <w:shd w:val="clear" w:color="auto" w:fill="6D6E71"/>
          </w:tcPr>
          <w:p>
            <w:pPr>
              <w:pStyle w:val="TableParagraph"/>
              <w:spacing w:line="240" w:lineRule="auto" w:before="32"/>
              <w:ind w:left="92" w:right="0"/>
              <w:jc w:val="left"/>
              <w:rPr>
                <w:rFonts w:ascii="Tahoma" w:hAnsi="Tahoma" w:cs="Tahoma" w:eastAsia="Tahoma"/>
                <w:sz w:val="20"/>
                <w:szCs w:val="20"/>
              </w:rPr>
            </w:pPr>
            <w:r>
              <w:rPr>
                <w:rFonts w:ascii="Tahoma"/>
                <w:b/>
                <w:color w:val="FFFFFF"/>
                <w:spacing w:val="-3"/>
                <w:w w:val="70"/>
                <w:sz w:val="20"/>
              </w:rPr>
              <w:t>12</w:t>
            </w:r>
            <w:r>
              <w:rPr>
                <w:rFonts w:ascii="Tahoma"/>
                <w:b/>
                <w:color w:val="FFFFFF"/>
                <w:spacing w:val="-2"/>
                <w:w w:val="70"/>
                <w:sz w:val="20"/>
              </w:rPr>
              <w:t>.</w:t>
            </w:r>
            <w:r>
              <w:rPr>
                <w:rFonts w:ascii="Tahoma"/>
                <w:b/>
                <w:color w:val="FFFFFF"/>
                <w:spacing w:val="-3"/>
                <w:w w:val="70"/>
                <w:sz w:val="20"/>
              </w:rPr>
              <w:t>10</w:t>
            </w:r>
            <w:r>
              <w:rPr>
                <w:rFonts w:ascii="Tahoma"/>
                <w:b/>
                <w:color w:val="FFFFFF"/>
                <w:spacing w:val="-2"/>
                <w:w w:val="70"/>
                <w:sz w:val="20"/>
              </w:rPr>
              <w:t>P</w:t>
            </w:r>
            <w:r>
              <w:rPr>
                <w:rFonts w:ascii="Tahoma"/>
                <w:b/>
                <w:color w:val="FFFFFF"/>
                <w:spacing w:val="-3"/>
                <w:w w:val="70"/>
                <w:sz w:val="20"/>
              </w:rPr>
              <w:t>M</w:t>
            </w:r>
            <w:r>
              <w:rPr>
                <w:rFonts w:ascii="Tahoma"/>
                <w:b/>
                <w:color w:val="FFFFFF"/>
                <w:spacing w:val="8"/>
                <w:w w:val="70"/>
                <w:sz w:val="20"/>
              </w:rPr>
              <w:t> </w:t>
            </w:r>
            <w:r>
              <w:rPr>
                <w:rFonts w:ascii="Tahoma"/>
                <w:b/>
                <w:color w:val="FFFFFF"/>
                <w:w w:val="70"/>
                <w:sz w:val="20"/>
              </w:rPr>
              <w:t>-</w:t>
            </w:r>
            <w:r>
              <w:rPr>
                <w:rFonts w:ascii="Tahoma"/>
                <w:b/>
                <w:color w:val="FFFFFF"/>
                <w:spacing w:val="8"/>
                <w:w w:val="70"/>
                <w:sz w:val="20"/>
              </w:rPr>
              <w:t> </w:t>
            </w:r>
            <w:r>
              <w:rPr>
                <w:rFonts w:ascii="Tahoma"/>
                <w:b/>
                <w:color w:val="FFFFFF"/>
                <w:spacing w:val="1"/>
                <w:w w:val="70"/>
                <w:sz w:val="20"/>
              </w:rPr>
              <w:t>1.00</w:t>
            </w:r>
            <w:r>
              <w:rPr>
                <w:rFonts w:ascii="Tahoma"/>
                <w:b/>
                <w:color w:val="FFFFFF"/>
                <w:w w:val="70"/>
                <w:sz w:val="20"/>
              </w:rPr>
              <w:t>P</w:t>
            </w:r>
            <w:r>
              <w:rPr>
                <w:rFonts w:ascii="Tahoma"/>
                <w:b/>
                <w:color w:val="FFFFFF"/>
                <w:spacing w:val="1"/>
                <w:w w:val="70"/>
                <w:sz w:val="20"/>
              </w:rPr>
              <w:t>M</w:t>
            </w:r>
            <w:r>
              <w:rPr>
                <w:rFonts w:ascii="Tahoma"/>
                <w:sz w:val="20"/>
              </w:rPr>
            </w:r>
          </w:p>
        </w:tc>
        <w:tc>
          <w:tcPr>
            <w:tcW w:w="80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 w:sz="6" w:space="0" w:color="auto"/>
            </w:tcBorders>
            <w:shd w:val="clear" w:color="auto" w:fill="6D6E71"/>
          </w:tcPr>
          <w:p>
            <w:pPr>
              <w:pStyle w:val="TableParagraph"/>
              <w:spacing w:line="240" w:lineRule="auto" w:before="48"/>
              <w:ind w:left="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color w:val="FFFFFF"/>
                <w:spacing w:val="-2"/>
                <w:sz w:val="20"/>
              </w:rPr>
              <w:t>L</w:t>
            </w:r>
            <w:r>
              <w:rPr>
                <w:rFonts w:ascii="Arial"/>
                <w:color w:val="FFFFFF"/>
                <w:spacing w:val="-1"/>
                <w:sz w:val="20"/>
              </w:rPr>
              <w:t>UNCH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2164" w:hRule="exact"/>
        </w:trPr>
        <w:tc>
          <w:tcPr>
            <w:tcW w:w="2470" w:type="dxa"/>
            <w:tcBorders>
              <w:top w:val="single" w:sz="8" w:space="0" w:color="FFFFFF"/>
              <w:left w:val="nil" w:sz="6" w:space="0" w:color="auto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 w:before="3"/>
              <w:ind w:right="0"/>
              <w:jc w:val="left"/>
              <w:rPr>
                <w:rFonts w:ascii="Tahoma" w:hAnsi="Tahoma" w:cs="Tahoma" w:eastAsia="Tahoma"/>
                <w:b/>
                <w:bCs/>
                <w:sz w:val="18"/>
                <w:szCs w:val="18"/>
              </w:rPr>
            </w:pPr>
          </w:p>
          <w:p>
            <w:pPr>
              <w:pStyle w:val="TableParagraph"/>
              <w:spacing w:line="240" w:lineRule="auto"/>
              <w:ind w:left="92" w:right="0"/>
              <w:jc w:val="left"/>
              <w:rPr>
                <w:rFonts w:ascii="Tahoma" w:hAnsi="Tahoma" w:cs="Tahoma" w:eastAsia="Tahoma"/>
                <w:sz w:val="20"/>
                <w:szCs w:val="20"/>
              </w:rPr>
            </w:pPr>
            <w:r>
              <w:rPr>
                <w:rFonts w:ascii="Tahoma"/>
                <w:b/>
                <w:spacing w:val="1"/>
                <w:w w:val="70"/>
                <w:sz w:val="20"/>
              </w:rPr>
              <w:t>1.00</w:t>
            </w:r>
            <w:r>
              <w:rPr>
                <w:rFonts w:ascii="Tahoma"/>
                <w:b/>
                <w:w w:val="70"/>
                <w:sz w:val="20"/>
              </w:rPr>
              <w:t>P</w:t>
            </w:r>
            <w:r>
              <w:rPr>
                <w:rFonts w:ascii="Tahoma"/>
                <w:b/>
                <w:spacing w:val="1"/>
                <w:w w:val="70"/>
                <w:sz w:val="20"/>
              </w:rPr>
              <w:t>M</w:t>
            </w:r>
            <w:r>
              <w:rPr>
                <w:rFonts w:ascii="Tahoma"/>
                <w:b/>
                <w:spacing w:val="7"/>
                <w:w w:val="70"/>
                <w:sz w:val="20"/>
              </w:rPr>
              <w:t> </w:t>
            </w:r>
            <w:r>
              <w:rPr>
                <w:rFonts w:ascii="Tahoma"/>
                <w:b/>
                <w:w w:val="70"/>
                <w:sz w:val="20"/>
              </w:rPr>
              <w:t>-</w:t>
            </w:r>
            <w:r>
              <w:rPr>
                <w:rFonts w:ascii="Tahoma"/>
                <w:b/>
                <w:spacing w:val="8"/>
                <w:w w:val="70"/>
                <w:sz w:val="20"/>
              </w:rPr>
              <w:t> </w:t>
            </w:r>
            <w:r>
              <w:rPr>
                <w:rFonts w:ascii="Tahoma"/>
                <w:b/>
                <w:spacing w:val="2"/>
                <w:w w:val="70"/>
                <w:sz w:val="20"/>
              </w:rPr>
              <w:t>2.3</w:t>
            </w:r>
            <w:r>
              <w:rPr>
                <w:rFonts w:ascii="Tahoma"/>
                <w:b/>
                <w:spacing w:val="1"/>
                <w:w w:val="70"/>
                <w:sz w:val="20"/>
              </w:rPr>
              <w:t>0P</w:t>
            </w:r>
            <w:r>
              <w:rPr>
                <w:rFonts w:ascii="Tahoma"/>
                <w:b/>
                <w:spacing w:val="2"/>
                <w:w w:val="70"/>
                <w:sz w:val="20"/>
              </w:rPr>
              <w:t>M</w:t>
            </w:r>
            <w:r>
              <w:rPr>
                <w:rFonts w:ascii="Tahoma"/>
                <w:sz w:val="20"/>
              </w:rPr>
            </w:r>
          </w:p>
        </w:tc>
        <w:tc>
          <w:tcPr>
            <w:tcW w:w="80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 w:sz="6" w:space="0" w:color="auto"/>
            </w:tcBorders>
            <w:shd w:val="clear" w:color="auto" w:fill="E6E7E8"/>
          </w:tcPr>
          <w:p>
            <w:pPr>
              <w:pStyle w:val="TableParagraph"/>
              <w:spacing w:line="240" w:lineRule="auto" w:before="87"/>
              <w:ind w:left="82" w:right="0"/>
              <w:jc w:val="left"/>
              <w:rPr>
                <w:rFonts w:ascii="Lucida Sans" w:hAnsi="Lucida Sans" w:cs="Lucida Sans" w:eastAsia="Lucida Sans"/>
                <w:sz w:val="20"/>
                <w:szCs w:val="20"/>
              </w:rPr>
            </w:pPr>
            <w:r>
              <w:rPr>
                <w:rFonts w:ascii="Lucida Sans"/>
                <w:b/>
                <w:color w:val="00B6F1"/>
                <w:sz w:val="20"/>
              </w:rPr>
              <w:t>B</w:t>
            </w:r>
            <w:r>
              <w:rPr>
                <w:rFonts w:ascii="Lucida Sans"/>
                <w:b/>
                <w:color w:val="00B6F1"/>
                <w:spacing w:val="1"/>
                <w:sz w:val="20"/>
              </w:rPr>
              <w:t>REAK</w:t>
            </w:r>
            <w:r>
              <w:rPr>
                <w:rFonts w:ascii="Lucida Sans"/>
                <w:b/>
                <w:color w:val="00B6F1"/>
                <w:spacing w:val="-31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z w:val="20"/>
              </w:rPr>
              <w:t>OUT</w:t>
            </w:r>
            <w:r>
              <w:rPr>
                <w:rFonts w:ascii="Lucida Sans"/>
                <w:b/>
                <w:color w:val="00B6F1"/>
                <w:spacing w:val="-31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pacing w:val="-2"/>
                <w:sz w:val="20"/>
              </w:rPr>
              <w:t>DI</w:t>
            </w:r>
            <w:r>
              <w:rPr>
                <w:rFonts w:ascii="Lucida Sans"/>
                <w:b/>
                <w:color w:val="00B6F1"/>
                <w:spacing w:val="-1"/>
                <w:sz w:val="20"/>
              </w:rPr>
              <w:t>S</w:t>
            </w:r>
            <w:r>
              <w:rPr>
                <w:rFonts w:ascii="Lucida Sans"/>
                <w:b/>
                <w:color w:val="00B6F1"/>
                <w:spacing w:val="-2"/>
                <w:sz w:val="20"/>
              </w:rPr>
              <w:t>CU</w:t>
            </w:r>
            <w:r>
              <w:rPr>
                <w:rFonts w:ascii="Lucida Sans"/>
                <w:b/>
                <w:color w:val="00B6F1"/>
                <w:spacing w:val="-1"/>
                <w:sz w:val="20"/>
              </w:rPr>
              <w:t>SS</w:t>
            </w:r>
            <w:r>
              <w:rPr>
                <w:rFonts w:ascii="Lucida Sans"/>
                <w:b/>
                <w:color w:val="00B6F1"/>
                <w:spacing w:val="-2"/>
                <w:sz w:val="20"/>
              </w:rPr>
              <w:t>I</w:t>
            </w:r>
            <w:r>
              <w:rPr>
                <w:rFonts w:ascii="Lucida Sans"/>
                <w:b/>
                <w:color w:val="00B6F1"/>
                <w:spacing w:val="-1"/>
                <w:sz w:val="20"/>
              </w:rPr>
              <w:t>ON</w:t>
            </w:r>
            <w:r>
              <w:rPr>
                <w:rFonts w:ascii="Lucida Sans"/>
                <w:b/>
                <w:color w:val="00B6F1"/>
                <w:spacing w:val="-31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z w:val="20"/>
              </w:rPr>
              <w:t>GROUPS</w:t>
            </w:r>
            <w:r>
              <w:rPr>
                <w:rFonts w:ascii="Lucida Sans"/>
                <w:sz w:val="20"/>
              </w:rPr>
            </w:r>
          </w:p>
          <w:p>
            <w:pPr>
              <w:pStyle w:val="ListParagraph"/>
              <w:numPr>
                <w:ilvl w:val="0"/>
                <w:numId w:val="8"/>
              </w:numPr>
              <w:tabs>
                <w:tab w:pos="274" w:val="left" w:leader="none"/>
              </w:tabs>
              <w:spacing w:line="240" w:lineRule="auto" w:before="68" w:after="0"/>
              <w:ind w:left="273" w:right="0" w:hanging="191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Ca</w:t>
            </w:r>
            <w:r>
              <w:rPr>
                <w:rFonts w:ascii="Arial"/>
                <w:spacing w:val="-1"/>
                <w:sz w:val="20"/>
              </w:rPr>
              <w:t>reer</w:t>
            </w:r>
            <w:r>
              <w:rPr>
                <w:rFonts w:ascii="Arial"/>
                <w:spacing w:val="-5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m</w:t>
            </w:r>
            <w:r>
              <w:rPr>
                <w:rFonts w:ascii="Arial"/>
                <w:spacing w:val="-3"/>
                <w:sz w:val="20"/>
              </w:rPr>
              <w:t>a</w:t>
            </w:r>
            <w:r>
              <w:rPr>
                <w:rFonts w:ascii="Arial"/>
                <w:spacing w:val="-2"/>
                <w:sz w:val="20"/>
              </w:rPr>
              <w:t>n</w:t>
            </w:r>
            <w:r>
              <w:rPr>
                <w:rFonts w:ascii="Arial"/>
                <w:spacing w:val="-3"/>
                <w:sz w:val="20"/>
              </w:rPr>
              <w:t>a</w:t>
            </w:r>
            <w:r>
              <w:rPr>
                <w:rFonts w:ascii="Arial"/>
                <w:spacing w:val="-2"/>
                <w:sz w:val="20"/>
              </w:rPr>
              <w:t>gement</w:t>
            </w:r>
            <w:r>
              <w:rPr>
                <w:rFonts w:ascii="Arial"/>
                <w:sz w:val="20"/>
              </w:rPr>
            </w:r>
          </w:p>
          <w:p>
            <w:pPr>
              <w:pStyle w:val="ListParagraph"/>
              <w:numPr>
                <w:ilvl w:val="0"/>
                <w:numId w:val="8"/>
              </w:numPr>
              <w:tabs>
                <w:tab w:pos="284" w:val="left" w:leader="none"/>
              </w:tabs>
              <w:spacing w:line="240" w:lineRule="auto" w:before="66" w:after="0"/>
              <w:ind w:left="283" w:right="0" w:hanging="201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Agei</w:t>
            </w:r>
            <w:r>
              <w:rPr>
                <w:rFonts w:ascii="Arial"/>
                <w:spacing w:val="-2"/>
                <w:sz w:val="20"/>
              </w:rPr>
              <w:t>s</w:t>
            </w:r>
            <w:r>
              <w:rPr>
                <w:rFonts w:ascii="Arial"/>
                <w:spacing w:val="-1"/>
                <w:sz w:val="20"/>
              </w:rPr>
              <w:t>m</w:t>
            </w:r>
            <w:r>
              <w:rPr>
                <w:rFonts w:ascii="Arial"/>
                <w:sz w:val="20"/>
              </w:rPr>
            </w:r>
          </w:p>
          <w:p>
            <w:pPr>
              <w:pStyle w:val="ListParagraph"/>
              <w:numPr>
                <w:ilvl w:val="0"/>
                <w:numId w:val="8"/>
              </w:numPr>
              <w:tabs>
                <w:tab w:pos="286" w:val="left" w:leader="none"/>
              </w:tabs>
              <w:spacing w:line="240" w:lineRule="auto" w:before="66" w:after="0"/>
              <w:ind w:left="285" w:right="0" w:hanging="203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6"/>
                <w:sz w:val="20"/>
              </w:rPr>
              <w:t>Ta</w:t>
            </w:r>
            <w:r>
              <w:rPr>
                <w:rFonts w:ascii="Arial"/>
                <w:spacing w:val="-5"/>
                <w:sz w:val="20"/>
              </w:rPr>
              <w:t>lent</w:t>
            </w:r>
            <w:r>
              <w:rPr>
                <w:rFonts w:ascii="Arial"/>
                <w:spacing w:val="5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m</w:t>
            </w:r>
            <w:r>
              <w:rPr>
                <w:rFonts w:ascii="Arial"/>
                <w:spacing w:val="-3"/>
                <w:sz w:val="20"/>
              </w:rPr>
              <w:t>a</w:t>
            </w:r>
            <w:r>
              <w:rPr>
                <w:rFonts w:ascii="Arial"/>
                <w:spacing w:val="-2"/>
                <w:sz w:val="20"/>
              </w:rPr>
              <w:t>nagement</w:t>
            </w:r>
            <w:r>
              <w:rPr>
                <w:rFonts w:ascii="Arial"/>
                <w:sz w:val="20"/>
              </w:rPr>
            </w:r>
          </w:p>
          <w:p>
            <w:pPr>
              <w:pStyle w:val="ListParagraph"/>
              <w:numPr>
                <w:ilvl w:val="0"/>
                <w:numId w:val="8"/>
              </w:numPr>
              <w:tabs>
                <w:tab w:pos="284" w:val="left" w:leader="none"/>
              </w:tabs>
              <w:spacing w:line="240" w:lineRule="auto" w:before="66" w:after="0"/>
              <w:ind w:left="283" w:right="0" w:hanging="201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2"/>
                <w:sz w:val="20"/>
              </w:rPr>
              <w:t>R</w:t>
            </w:r>
            <w:r>
              <w:rPr>
                <w:rFonts w:ascii="Arial"/>
                <w:spacing w:val="-1"/>
                <w:sz w:val="20"/>
              </w:rPr>
              <w:t>e</w:t>
            </w:r>
            <w:r>
              <w:rPr>
                <w:rFonts w:ascii="Arial"/>
                <w:spacing w:val="-2"/>
                <w:sz w:val="20"/>
              </w:rPr>
              <w:t>c</w:t>
            </w:r>
            <w:r>
              <w:rPr>
                <w:rFonts w:ascii="Arial"/>
                <w:spacing w:val="-1"/>
                <w:sz w:val="20"/>
              </w:rPr>
              <w:t>ruiting</w:t>
            </w:r>
            <w:r>
              <w:rPr>
                <w:rFonts w:ascii="Arial"/>
                <w:sz w:val="20"/>
              </w:rPr>
            </w:r>
          </w:p>
          <w:p>
            <w:pPr>
              <w:pStyle w:val="ListParagraph"/>
              <w:numPr>
                <w:ilvl w:val="0"/>
                <w:numId w:val="8"/>
              </w:numPr>
              <w:tabs>
                <w:tab w:pos="285" w:val="left" w:leader="none"/>
              </w:tabs>
              <w:spacing w:line="240" w:lineRule="auto" w:before="66" w:after="0"/>
              <w:ind w:left="284" w:right="0" w:hanging="202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The</w:t>
            </w:r>
            <w:r>
              <w:rPr>
                <w:rFonts w:ascii="Arial"/>
                <w:spacing w:val="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role</w:t>
            </w:r>
            <w:r>
              <w:rPr>
                <w:rFonts w:ascii="Arial"/>
                <w:spacing w:val="4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of</w:t>
            </w:r>
            <w:r>
              <w:rPr>
                <w:rFonts w:ascii="Arial"/>
                <w:spacing w:val="4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go</w:t>
            </w:r>
            <w:r>
              <w:rPr>
                <w:rFonts w:ascii="Arial"/>
                <w:spacing w:val="-3"/>
                <w:sz w:val="20"/>
              </w:rPr>
              <w:t>v</w:t>
            </w:r>
            <w:r>
              <w:rPr>
                <w:rFonts w:ascii="Arial"/>
                <w:spacing w:val="-2"/>
                <w:sz w:val="20"/>
              </w:rPr>
              <w:t>ernment</w:t>
            </w:r>
            <w:r>
              <w:rPr>
                <w:rFonts w:ascii="Arial"/>
                <w:sz w:val="20"/>
              </w:rPr>
            </w:r>
          </w:p>
          <w:p>
            <w:pPr>
              <w:pStyle w:val="ListParagraph"/>
              <w:numPr>
                <w:ilvl w:val="0"/>
                <w:numId w:val="8"/>
              </w:numPr>
              <w:tabs>
                <w:tab w:pos="286" w:val="left" w:leader="none"/>
              </w:tabs>
              <w:spacing w:line="240" w:lineRule="auto" w:before="66" w:after="0"/>
              <w:ind w:left="285" w:right="0" w:hanging="203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W</w:t>
            </w:r>
            <w:r>
              <w:rPr>
                <w:rFonts w:ascii="Arial"/>
                <w:spacing w:val="-2"/>
                <w:sz w:val="20"/>
              </w:rPr>
              <w:t>ha</w:t>
            </w:r>
            <w:r>
              <w:rPr>
                <w:rFonts w:ascii="Arial"/>
                <w:spacing w:val="-1"/>
                <w:sz w:val="20"/>
              </w:rPr>
              <w:t>t</w:t>
            </w:r>
            <w:r>
              <w:rPr>
                <w:rFonts w:ascii="Arial"/>
                <w:spacing w:val="-15"/>
                <w:sz w:val="20"/>
              </w:rPr>
              <w:t> </w:t>
            </w:r>
            <w:r>
              <w:rPr>
                <w:rFonts w:ascii="Arial"/>
                <w:sz w:val="20"/>
              </w:rPr>
              <w:t>does</w:t>
            </w:r>
            <w:r>
              <w:rPr>
                <w:rFonts w:ascii="Arial"/>
                <w:spacing w:val="-14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s</w:t>
            </w:r>
            <w:r>
              <w:rPr>
                <w:rFonts w:ascii="Arial"/>
                <w:spacing w:val="-1"/>
                <w:sz w:val="20"/>
              </w:rPr>
              <w:t>u</w:t>
            </w:r>
            <w:r>
              <w:rPr>
                <w:rFonts w:ascii="Arial"/>
                <w:spacing w:val="-2"/>
                <w:sz w:val="20"/>
              </w:rPr>
              <w:t>cc</w:t>
            </w:r>
            <w:r>
              <w:rPr>
                <w:rFonts w:ascii="Arial"/>
                <w:spacing w:val="-1"/>
                <w:sz w:val="20"/>
              </w:rPr>
              <w:t>e</w:t>
            </w:r>
            <w:r>
              <w:rPr>
                <w:rFonts w:ascii="Arial"/>
                <w:spacing w:val="-2"/>
                <w:sz w:val="20"/>
              </w:rPr>
              <w:t>ss</w:t>
            </w:r>
            <w:r>
              <w:rPr>
                <w:rFonts w:ascii="Arial"/>
                <w:spacing w:val="-14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loo</w:t>
            </w:r>
            <w:r>
              <w:rPr>
                <w:rFonts w:ascii="Arial"/>
                <w:spacing w:val="-2"/>
                <w:sz w:val="20"/>
              </w:rPr>
              <w:t>k</w:t>
            </w:r>
            <w:r>
              <w:rPr>
                <w:rFonts w:ascii="Arial"/>
                <w:spacing w:val="-14"/>
                <w:sz w:val="20"/>
              </w:rPr>
              <w:t> </w:t>
            </w:r>
            <w:r>
              <w:rPr>
                <w:rFonts w:ascii="Arial"/>
                <w:spacing w:val="-3"/>
                <w:sz w:val="20"/>
              </w:rPr>
              <w:t>li</w:t>
            </w:r>
            <w:r>
              <w:rPr>
                <w:rFonts w:ascii="Arial"/>
                <w:spacing w:val="-4"/>
                <w:sz w:val="20"/>
              </w:rPr>
              <w:t>k</w:t>
            </w:r>
            <w:r>
              <w:rPr>
                <w:rFonts w:ascii="Arial"/>
                <w:spacing w:val="-3"/>
                <w:sz w:val="20"/>
              </w:rPr>
              <w:t>e</w:t>
            </w:r>
          </w:p>
        </w:tc>
      </w:tr>
      <w:tr>
        <w:trPr>
          <w:trHeight w:val="1274" w:hRule="exact"/>
        </w:trPr>
        <w:tc>
          <w:tcPr>
            <w:tcW w:w="2470" w:type="dxa"/>
            <w:tcBorders>
              <w:top w:val="single" w:sz="8" w:space="0" w:color="FFFFFF"/>
              <w:left w:val="nil" w:sz="6" w:space="0" w:color="auto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>
            <w:pPr>
              <w:pStyle w:val="TableParagraph"/>
              <w:spacing w:line="240" w:lineRule="auto"/>
              <w:ind w:right="0"/>
              <w:jc w:val="left"/>
              <w:rPr>
                <w:rFonts w:ascii="Tahoma" w:hAnsi="Tahoma" w:cs="Tahoma" w:eastAsia="Tahoma"/>
                <w:b/>
                <w:bCs/>
                <w:sz w:val="20"/>
                <w:szCs w:val="20"/>
              </w:rPr>
            </w:pPr>
          </w:p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ahoma" w:hAnsi="Tahoma" w:cs="Tahoma" w:eastAsia="Tahoma"/>
                <w:b/>
                <w:bCs/>
                <w:sz w:val="21"/>
                <w:szCs w:val="21"/>
              </w:rPr>
            </w:pPr>
          </w:p>
          <w:p>
            <w:pPr>
              <w:pStyle w:val="TableParagraph"/>
              <w:spacing w:line="240" w:lineRule="auto"/>
              <w:ind w:left="92" w:right="0"/>
              <w:jc w:val="left"/>
              <w:rPr>
                <w:rFonts w:ascii="Tahoma" w:hAnsi="Tahoma" w:cs="Tahoma" w:eastAsia="Tahoma"/>
                <w:sz w:val="20"/>
                <w:szCs w:val="20"/>
              </w:rPr>
            </w:pPr>
            <w:r>
              <w:rPr>
                <w:rFonts w:ascii="Tahoma"/>
                <w:b/>
                <w:spacing w:val="2"/>
                <w:w w:val="70"/>
                <w:sz w:val="20"/>
              </w:rPr>
              <w:t>2.30</w:t>
            </w:r>
            <w:r>
              <w:rPr>
                <w:rFonts w:ascii="Tahoma"/>
                <w:b/>
                <w:spacing w:val="1"/>
                <w:w w:val="70"/>
                <w:sz w:val="20"/>
              </w:rPr>
              <w:t>P</w:t>
            </w:r>
            <w:r>
              <w:rPr>
                <w:rFonts w:ascii="Tahoma"/>
                <w:b/>
                <w:spacing w:val="2"/>
                <w:w w:val="70"/>
                <w:sz w:val="20"/>
              </w:rPr>
              <w:t>M</w:t>
            </w:r>
            <w:r>
              <w:rPr>
                <w:rFonts w:ascii="Tahoma"/>
                <w:b/>
                <w:spacing w:val="7"/>
                <w:w w:val="70"/>
                <w:sz w:val="20"/>
              </w:rPr>
              <w:t> </w:t>
            </w:r>
            <w:r>
              <w:rPr>
                <w:rFonts w:ascii="Tahoma"/>
                <w:b/>
                <w:w w:val="70"/>
                <w:sz w:val="20"/>
              </w:rPr>
              <w:t>-</w:t>
            </w:r>
            <w:r>
              <w:rPr>
                <w:rFonts w:ascii="Tahoma"/>
                <w:b/>
                <w:spacing w:val="8"/>
                <w:w w:val="70"/>
                <w:sz w:val="20"/>
              </w:rPr>
              <w:t> </w:t>
            </w:r>
            <w:r>
              <w:rPr>
                <w:rFonts w:ascii="Tahoma"/>
                <w:b/>
                <w:spacing w:val="2"/>
                <w:w w:val="70"/>
                <w:sz w:val="20"/>
              </w:rPr>
              <w:t>3.0</w:t>
            </w:r>
            <w:r>
              <w:rPr>
                <w:rFonts w:ascii="Tahoma"/>
                <w:b/>
                <w:spacing w:val="1"/>
                <w:w w:val="70"/>
                <w:sz w:val="20"/>
              </w:rPr>
              <w:t>0P</w:t>
            </w:r>
            <w:r>
              <w:rPr>
                <w:rFonts w:ascii="Tahoma"/>
                <w:b/>
                <w:spacing w:val="2"/>
                <w:w w:val="70"/>
                <w:sz w:val="20"/>
              </w:rPr>
              <w:t>M</w:t>
            </w:r>
            <w:r>
              <w:rPr>
                <w:rFonts w:ascii="Tahoma"/>
                <w:sz w:val="20"/>
              </w:rPr>
            </w:r>
          </w:p>
        </w:tc>
        <w:tc>
          <w:tcPr>
            <w:tcW w:w="80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 w:sz="6" w:space="0" w:color="auto"/>
            </w:tcBorders>
            <w:shd w:val="clear" w:color="auto" w:fill="E6E7E8"/>
          </w:tcPr>
          <w:p>
            <w:pPr>
              <w:pStyle w:val="TableParagraph"/>
              <w:spacing w:line="301" w:lineRule="auto" w:before="87"/>
              <w:ind w:left="82" w:right="4437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Lucida Sans"/>
                <w:b/>
                <w:color w:val="00B6F1"/>
                <w:spacing w:val="1"/>
                <w:sz w:val="20"/>
              </w:rPr>
              <w:t>EVE</w:t>
            </w:r>
            <w:r>
              <w:rPr>
                <w:rFonts w:ascii="Lucida Sans"/>
                <w:b/>
                <w:color w:val="00B6F1"/>
                <w:sz w:val="20"/>
              </w:rPr>
              <w:t>N</w:t>
            </w:r>
            <w:r>
              <w:rPr>
                <w:rFonts w:ascii="Lucida Sans"/>
                <w:b/>
                <w:color w:val="00B6F1"/>
                <w:spacing w:val="1"/>
                <w:sz w:val="20"/>
              </w:rPr>
              <w:t>T</w:t>
            </w:r>
            <w:r>
              <w:rPr>
                <w:rFonts w:ascii="Lucida Sans"/>
                <w:b/>
                <w:color w:val="00B6F1"/>
                <w:spacing w:val="-33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pacing w:val="-1"/>
                <w:sz w:val="20"/>
              </w:rPr>
              <w:t>SUMMA</w:t>
            </w:r>
            <w:r>
              <w:rPr>
                <w:rFonts w:ascii="Lucida Sans"/>
                <w:b/>
                <w:color w:val="00B6F1"/>
                <w:spacing w:val="-2"/>
                <w:sz w:val="20"/>
              </w:rPr>
              <w:t>RY</w:t>
            </w:r>
            <w:r>
              <w:rPr>
                <w:rFonts w:ascii="Lucida Sans"/>
                <w:b/>
                <w:color w:val="00B6F1"/>
                <w:spacing w:val="-32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z w:val="20"/>
              </w:rPr>
              <w:t>AND</w:t>
            </w:r>
            <w:r>
              <w:rPr>
                <w:rFonts w:ascii="Lucida Sans"/>
                <w:b/>
                <w:color w:val="00B6F1"/>
                <w:spacing w:val="-32"/>
                <w:sz w:val="20"/>
              </w:rPr>
              <w:t> </w:t>
            </w:r>
            <w:r>
              <w:rPr>
                <w:rFonts w:ascii="Lucida Sans"/>
                <w:b/>
                <w:color w:val="00B6F1"/>
                <w:spacing w:val="-2"/>
                <w:sz w:val="20"/>
              </w:rPr>
              <w:t>DI</w:t>
            </w:r>
            <w:r>
              <w:rPr>
                <w:rFonts w:ascii="Lucida Sans"/>
                <w:b/>
                <w:color w:val="00B6F1"/>
                <w:spacing w:val="-1"/>
                <w:sz w:val="20"/>
              </w:rPr>
              <w:t>S</w:t>
            </w:r>
            <w:r>
              <w:rPr>
                <w:rFonts w:ascii="Lucida Sans"/>
                <w:b/>
                <w:color w:val="00B6F1"/>
                <w:spacing w:val="-2"/>
                <w:sz w:val="20"/>
              </w:rPr>
              <w:t>CU</w:t>
            </w:r>
            <w:r>
              <w:rPr>
                <w:rFonts w:ascii="Lucida Sans"/>
                <w:b/>
                <w:color w:val="00B6F1"/>
                <w:spacing w:val="-1"/>
                <w:sz w:val="20"/>
              </w:rPr>
              <w:t>SS</w:t>
            </w:r>
            <w:r>
              <w:rPr>
                <w:rFonts w:ascii="Lucida Sans"/>
                <w:b/>
                <w:color w:val="00B6F1"/>
                <w:spacing w:val="-2"/>
                <w:sz w:val="20"/>
              </w:rPr>
              <w:t>I</w:t>
            </w:r>
            <w:r>
              <w:rPr>
                <w:rFonts w:ascii="Lucida Sans"/>
                <w:b/>
                <w:color w:val="00B6F1"/>
                <w:spacing w:val="-1"/>
                <w:sz w:val="20"/>
              </w:rPr>
              <w:t>ON</w:t>
            </w:r>
            <w:r>
              <w:rPr>
                <w:rFonts w:ascii="Lucida Sans"/>
                <w:b/>
                <w:color w:val="00B6F1"/>
                <w:spacing w:val="38"/>
                <w:w w:val="103"/>
                <w:sz w:val="20"/>
              </w:rPr>
              <w:t> </w:t>
            </w:r>
            <w:r>
              <w:rPr>
                <w:rFonts w:ascii="Lucida Sans"/>
                <w:b/>
                <w:sz w:val="20"/>
              </w:rPr>
              <w:t>PETER</w:t>
            </w:r>
            <w:r>
              <w:rPr>
                <w:rFonts w:ascii="Lucida Sans"/>
                <w:b/>
                <w:spacing w:val="-28"/>
                <w:sz w:val="20"/>
              </w:rPr>
              <w:t> </w:t>
            </w:r>
            <w:r>
              <w:rPr>
                <w:rFonts w:ascii="Lucida Sans"/>
                <w:b/>
                <w:sz w:val="20"/>
              </w:rPr>
              <w:t>W</w:t>
            </w:r>
            <w:r>
              <w:rPr>
                <w:rFonts w:ascii="Lucida Sans"/>
                <w:b/>
                <w:spacing w:val="1"/>
                <w:sz w:val="20"/>
              </w:rPr>
              <w:t>ILSO</w:t>
            </w:r>
            <w:r>
              <w:rPr>
                <w:rFonts w:ascii="Lucida Sans"/>
                <w:b/>
                <w:sz w:val="20"/>
              </w:rPr>
              <w:t>N</w:t>
            </w:r>
            <w:r>
              <w:rPr>
                <w:rFonts w:ascii="Lucida Sans"/>
                <w:b/>
                <w:spacing w:val="-27"/>
                <w:sz w:val="20"/>
              </w:rPr>
              <w:t> </w:t>
            </w:r>
            <w:r>
              <w:rPr>
                <w:rFonts w:ascii="Lucida Sans"/>
                <w:b/>
                <w:spacing w:val="-3"/>
                <w:sz w:val="20"/>
              </w:rPr>
              <w:t>A</w:t>
            </w:r>
            <w:r>
              <w:rPr>
                <w:rFonts w:ascii="Lucida Sans"/>
                <w:b/>
                <w:spacing w:val="-2"/>
                <w:sz w:val="20"/>
              </w:rPr>
              <w:t>M</w:t>
            </w:r>
            <w:r>
              <w:rPr>
                <w:rFonts w:ascii="Arial"/>
                <w:spacing w:val="-3"/>
                <w:sz w:val="20"/>
              </w:rPr>
              <w:t>,</w:t>
            </w:r>
            <w:r>
              <w:rPr>
                <w:rFonts w:ascii="Arial"/>
                <w:spacing w:val="-24"/>
                <w:sz w:val="20"/>
              </w:rPr>
              <w:t> </w:t>
            </w:r>
            <w:r>
              <w:rPr>
                <w:rFonts w:ascii="Arial"/>
                <w:sz w:val="20"/>
              </w:rPr>
              <w:t>Chairman,</w:t>
            </w:r>
            <w:r>
              <w:rPr>
                <w:rFonts w:ascii="Arial"/>
                <w:spacing w:val="-24"/>
                <w:sz w:val="20"/>
              </w:rPr>
              <w:t> </w:t>
            </w:r>
            <w:r>
              <w:rPr>
                <w:rFonts w:ascii="Arial"/>
                <w:sz w:val="20"/>
              </w:rPr>
              <w:t>AHRI</w:t>
            </w:r>
            <w:r>
              <w:rPr>
                <w:rFonts w:ascii="Arial"/>
                <w:spacing w:val="29"/>
                <w:w w:val="93"/>
                <w:sz w:val="20"/>
              </w:rPr>
              <w:t> </w:t>
            </w:r>
            <w:r>
              <w:rPr>
                <w:rFonts w:ascii="Lucida Sans"/>
                <w:b/>
                <w:sz w:val="20"/>
              </w:rPr>
              <w:t>ALISON</w:t>
            </w:r>
            <w:r>
              <w:rPr>
                <w:rFonts w:ascii="Lucida Sans"/>
                <w:b/>
                <w:spacing w:val="-25"/>
                <w:sz w:val="20"/>
              </w:rPr>
              <w:t> </w:t>
            </w:r>
            <w:r>
              <w:rPr>
                <w:rFonts w:ascii="Lucida Sans"/>
                <w:b/>
                <w:sz w:val="20"/>
              </w:rPr>
              <w:t>MONROE</w:t>
            </w:r>
            <w:r>
              <w:rPr>
                <w:rFonts w:ascii="Arial"/>
                <w:sz w:val="20"/>
              </w:rPr>
              <w:t>,</w:t>
            </w:r>
            <w:r>
              <w:rPr>
                <w:rFonts w:ascii="Arial"/>
                <w:spacing w:val="-21"/>
                <w:sz w:val="20"/>
              </w:rPr>
              <w:t> </w:t>
            </w:r>
            <w:r>
              <w:rPr>
                <w:rFonts w:ascii="Arial"/>
                <w:spacing w:val="-4"/>
                <w:sz w:val="20"/>
              </w:rPr>
              <w:t>CE</w:t>
            </w:r>
            <w:r>
              <w:rPr>
                <w:rFonts w:ascii="Arial"/>
                <w:spacing w:val="-3"/>
                <w:sz w:val="20"/>
              </w:rPr>
              <w:t>O</w:t>
            </w:r>
            <w:r>
              <w:rPr>
                <w:rFonts w:ascii="Arial"/>
                <w:spacing w:val="-4"/>
                <w:sz w:val="20"/>
              </w:rPr>
              <w:t>,</w:t>
            </w:r>
            <w:r>
              <w:rPr>
                <w:rFonts w:ascii="Arial"/>
                <w:spacing w:val="-21"/>
                <w:sz w:val="20"/>
              </w:rPr>
              <w:t> </w:t>
            </w:r>
            <w:r>
              <w:rPr>
                <w:rFonts w:ascii="Arial"/>
                <w:spacing w:val="1"/>
                <w:sz w:val="20"/>
              </w:rPr>
              <w:t>SageC</w:t>
            </w:r>
            <w:r>
              <w:rPr>
                <w:rFonts w:ascii="Arial"/>
                <w:sz w:val="20"/>
              </w:rPr>
              <w:t>o</w:t>
            </w:r>
            <w:r>
              <w:rPr>
                <w:rFonts w:ascii="Arial"/>
                <w:sz w:val="20"/>
              </w:rPr>
            </w:r>
          </w:p>
          <w:p>
            <w:pPr>
              <w:pStyle w:val="TableParagraph"/>
              <w:spacing w:line="240" w:lineRule="auto" w:before="1"/>
              <w:ind w:left="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Lucida Sans"/>
                <w:b/>
                <w:spacing w:val="-2"/>
                <w:sz w:val="20"/>
              </w:rPr>
              <w:t>C</w:t>
            </w:r>
            <w:r>
              <w:rPr>
                <w:rFonts w:ascii="Lucida Sans"/>
                <w:b/>
                <w:spacing w:val="-1"/>
                <w:sz w:val="20"/>
              </w:rPr>
              <w:t>A</w:t>
            </w:r>
            <w:r>
              <w:rPr>
                <w:rFonts w:ascii="Lucida Sans"/>
                <w:b/>
                <w:spacing w:val="-2"/>
                <w:sz w:val="20"/>
              </w:rPr>
              <w:t>THERIN</w:t>
            </w:r>
            <w:r>
              <w:rPr>
                <w:rFonts w:ascii="Lucida Sans"/>
                <w:b/>
                <w:spacing w:val="-1"/>
                <w:sz w:val="20"/>
              </w:rPr>
              <w:t>E</w:t>
            </w:r>
            <w:r>
              <w:rPr>
                <w:rFonts w:ascii="Lucida Sans"/>
                <w:b/>
                <w:spacing w:val="-19"/>
                <w:sz w:val="20"/>
              </w:rPr>
              <w:t> </w:t>
            </w:r>
            <w:r>
              <w:rPr>
                <w:rFonts w:ascii="Lucida Sans"/>
                <w:b/>
                <w:spacing w:val="-2"/>
                <w:sz w:val="20"/>
              </w:rPr>
              <w:t>FOX</w:t>
            </w:r>
            <w:r>
              <w:rPr>
                <w:rFonts w:ascii="Arial"/>
                <w:spacing w:val="-3"/>
                <w:sz w:val="20"/>
              </w:rPr>
              <w:t>,</w:t>
            </w:r>
            <w:r>
              <w:rPr>
                <w:rFonts w:ascii="Arial"/>
                <w:spacing w:val="-15"/>
                <w:sz w:val="20"/>
              </w:rPr>
              <w:t> </w:t>
            </w:r>
            <w:r>
              <w:rPr>
                <w:rFonts w:ascii="Arial"/>
                <w:sz w:val="20"/>
              </w:rPr>
              <w:t>M</w:t>
            </w:r>
            <w:r>
              <w:rPr>
                <w:rFonts w:ascii="Arial"/>
                <w:spacing w:val="1"/>
                <w:sz w:val="20"/>
              </w:rPr>
              <w:t>as</w:t>
            </w:r>
            <w:r>
              <w:rPr>
                <w:rFonts w:ascii="Arial"/>
                <w:sz w:val="20"/>
              </w:rPr>
              <w:t>t</w:t>
            </w:r>
            <w:r>
              <w:rPr>
                <w:rFonts w:ascii="Arial"/>
                <w:spacing w:val="1"/>
                <w:sz w:val="20"/>
              </w:rPr>
              <w:t>er</w:t>
            </w:r>
            <w:r>
              <w:rPr>
                <w:rFonts w:ascii="Arial"/>
                <w:spacing w:val="-16"/>
                <w:sz w:val="20"/>
              </w:rPr>
              <w:t> </w:t>
            </w:r>
            <w:r>
              <w:rPr>
                <w:rFonts w:ascii="Arial"/>
                <w:spacing w:val="-1"/>
                <w:sz w:val="20"/>
              </w:rPr>
              <w:t>of</w:t>
            </w:r>
            <w:r>
              <w:rPr>
                <w:rFonts w:ascii="Arial"/>
                <w:spacing w:val="-16"/>
                <w:sz w:val="20"/>
              </w:rPr>
              <w:t> </w:t>
            </w:r>
            <w:r>
              <w:rPr>
                <w:rFonts w:ascii="Arial"/>
                <w:sz w:val="20"/>
              </w:rPr>
              <w:t>Ceremonies</w:t>
            </w:r>
            <w:r>
              <w:rPr>
                <w:rFonts w:ascii="Arial"/>
                <w:sz w:val="20"/>
              </w:rPr>
            </w:r>
          </w:p>
        </w:tc>
      </w:tr>
      <w:tr>
        <w:trPr>
          <w:trHeight w:val="397" w:hRule="exact"/>
        </w:trPr>
        <w:tc>
          <w:tcPr>
            <w:tcW w:w="2470" w:type="dxa"/>
            <w:tcBorders>
              <w:top w:val="single" w:sz="8" w:space="0" w:color="FFFFFF"/>
              <w:left w:val="nil" w:sz="6" w:space="0" w:color="auto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>
            <w:pPr>
              <w:pStyle w:val="TableParagraph"/>
              <w:spacing w:line="240" w:lineRule="auto" w:before="60"/>
              <w:ind w:left="92" w:right="0"/>
              <w:jc w:val="left"/>
              <w:rPr>
                <w:rFonts w:ascii="Tahoma" w:hAnsi="Tahoma" w:cs="Tahoma" w:eastAsia="Tahoma"/>
                <w:sz w:val="20"/>
                <w:szCs w:val="20"/>
              </w:rPr>
            </w:pPr>
            <w:r>
              <w:rPr>
                <w:rFonts w:ascii="Tahoma"/>
                <w:b/>
                <w:spacing w:val="2"/>
                <w:w w:val="80"/>
                <w:sz w:val="20"/>
              </w:rPr>
              <w:t>3.00PM</w:t>
            </w:r>
            <w:r>
              <w:rPr>
                <w:rFonts w:ascii="Tahoma"/>
                <w:sz w:val="20"/>
              </w:rPr>
            </w:r>
          </w:p>
        </w:tc>
        <w:tc>
          <w:tcPr>
            <w:tcW w:w="80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 w:sz="6" w:space="0" w:color="auto"/>
            </w:tcBorders>
            <w:shd w:val="clear" w:color="auto" w:fill="E6E7E8"/>
          </w:tcPr>
          <w:p>
            <w:pPr>
              <w:pStyle w:val="TableParagraph"/>
              <w:spacing w:line="240" w:lineRule="auto" w:before="76"/>
              <w:ind w:left="82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E</w:t>
            </w:r>
            <w:r>
              <w:rPr>
                <w:rFonts w:ascii="Arial"/>
                <w:spacing w:val="-2"/>
                <w:sz w:val="20"/>
              </w:rPr>
              <w:t>v</w:t>
            </w:r>
            <w:r>
              <w:rPr>
                <w:rFonts w:ascii="Arial"/>
                <w:spacing w:val="1"/>
                <w:sz w:val="20"/>
              </w:rPr>
              <w:t>e</w:t>
            </w:r>
            <w:r>
              <w:rPr>
                <w:rFonts w:ascii="Arial"/>
                <w:sz w:val="20"/>
              </w:rPr>
              <w:t>nt</w:t>
            </w:r>
            <w:r>
              <w:rPr>
                <w:rFonts w:ascii="Arial"/>
                <w:spacing w:val="-24"/>
                <w:sz w:val="20"/>
              </w:rPr>
              <w:t> </w:t>
            </w:r>
            <w:r>
              <w:rPr>
                <w:rFonts w:ascii="Arial"/>
                <w:spacing w:val="2"/>
                <w:sz w:val="20"/>
              </w:rPr>
              <w:t>c</w:t>
            </w:r>
            <w:r>
              <w:rPr>
                <w:rFonts w:ascii="Arial"/>
                <w:sz w:val="20"/>
              </w:rPr>
              <w:t>lo</w:t>
            </w:r>
            <w:r>
              <w:rPr>
                <w:rFonts w:ascii="Arial"/>
                <w:spacing w:val="2"/>
                <w:sz w:val="20"/>
              </w:rPr>
              <w:t>s</w:t>
            </w:r>
            <w:r>
              <w:rPr>
                <w:rFonts w:ascii="Arial"/>
                <w:sz w:val="20"/>
              </w:rPr>
              <w:t>e</w:t>
            </w:r>
          </w:p>
        </w:tc>
      </w:tr>
    </w:tbl>
    <w:p>
      <w:pPr>
        <w:spacing w:after="0" w:line="240" w:lineRule="auto"/>
        <w:jc w:val="left"/>
        <w:rPr>
          <w:rFonts w:ascii="Arial" w:hAnsi="Arial" w:cs="Arial" w:eastAsia="Arial"/>
          <w:sz w:val="20"/>
          <w:szCs w:val="20"/>
        </w:rPr>
        <w:sectPr>
          <w:pgSz w:w="11910" w:h="16840"/>
          <w:pgMar w:header="0" w:footer="867" w:top="620" w:bottom="1060" w:left="560" w:right="560"/>
        </w:sectPr>
      </w:pPr>
    </w:p>
    <w:p>
      <w:pPr>
        <w:spacing w:line="240" w:lineRule="auto" w:before="0"/>
        <w:rPr>
          <w:rFonts w:ascii="Tahoma" w:hAnsi="Tahoma" w:cs="Tahoma" w:eastAsia="Tahoma"/>
          <w:b/>
          <w:bCs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/>
          <w:b/>
          <w:bCs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/>
          <w:b/>
          <w:bCs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/>
          <w:b/>
          <w:bCs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/>
          <w:b/>
          <w:bCs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/>
          <w:b/>
          <w:bCs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/>
          <w:b/>
          <w:bCs/>
          <w:sz w:val="20"/>
          <w:szCs w:val="20"/>
        </w:rPr>
      </w:pPr>
    </w:p>
    <w:p>
      <w:pPr>
        <w:spacing w:line="240" w:lineRule="auto" w:before="0"/>
        <w:rPr>
          <w:rFonts w:ascii="Tahoma" w:hAnsi="Tahoma" w:cs="Tahoma" w:eastAsia="Tahoma"/>
          <w:b/>
          <w:bCs/>
          <w:sz w:val="20"/>
          <w:szCs w:val="20"/>
        </w:rPr>
      </w:pPr>
    </w:p>
    <w:p>
      <w:pPr>
        <w:spacing w:line="240" w:lineRule="auto" w:before="3"/>
        <w:rPr>
          <w:rFonts w:ascii="Tahoma" w:hAnsi="Tahoma" w:cs="Tahoma" w:eastAsia="Tahoma"/>
          <w:b/>
          <w:bCs/>
          <w:sz w:val="29"/>
          <w:szCs w:val="29"/>
        </w:rPr>
      </w:pPr>
    </w:p>
    <w:p>
      <w:pPr>
        <w:spacing w:line="1337" w:lineRule="exact" w:before="0"/>
        <w:ind w:left="120" w:right="0" w:firstLine="0"/>
        <w:jc w:val="left"/>
        <w:rPr>
          <w:rFonts w:ascii="Tahoma" w:hAnsi="Tahoma" w:cs="Tahoma" w:eastAsia="Tahoma"/>
          <w:sz w:val="122"/>
          <w:szCs w:val="122"/>
        </w:rPr>
      </w:pPr>
      <w:r>
        <w:rPr>
          <w:rFonts w:ascii="Tahoma"/>
          <w:b/>
          <w:color w:val="00B6F1"/>
          <w:w w:val="70"/>
          <w:sz w:val="122"/>
        </w:rPr>
        <w:t>APPENDIX</w:t>
      </w:r>
      <w:r>
        <w:rPr>
          <w:rFonts w:ascii="Tahoma"/>
          <w:b/>
          <w:color w:val="00B6F1"/>
          <w:spacing w:val="-109"/>
          <w:w w:val="70"/>
          <w:sz w:val="122"/>
        </w:rPr>
        <w:t> </w:t>
      </w:r>
      <w:r>
        <w:rPr>
          <w:rFonts w:ascii="Tahoma"/>
          <w:b/>
          <w:color w:val="00B6F1"/>
          <w:w w:val="70"/>
          <w:sz w:val="122"/>
        </w:rPr>
        <w:t>1</w:t>
      </w:r>
      <w:r>
        <w:rPr>
          <w:rFonts w:ascii="Tahoma"/>
          <w:sz w:val="122"/>
        </w:rPr>
      </w:r>
    </w:p>
    <w:p>
      <w:pPr>
        <w:spacing w:before="86"/>
        <w:ind w:left="120" w:right="0" w:firstLine="0"/>
        <w:jc w:val="left"/>
        <w:rPr>
          <w:rFonts w:ascii="Arial" w:hAnsi="Arial" w:cs="Arial" w:eastAsia="Arial"/>
          <w:sz w:val="44"/>
          <w:szCs w:val="44"/>
        </w:rPr>
      </w:pPr>
      <w:r>
        <w:rPr>
          <w:rFonts w:ascii="Arial"/>
          <w:b/>
          <w:color w:val="414042"/>
          <w:spacing w:val="-8"/>
          <w:w w:val="95"/>
          <w:sz w:val="44"/>
        </w:rPr>
        <w:t>John</w:t>
      </w:r>
      <w:r>
        <w:rPr>
          <w:rFonts w:ascii="Arial"/>
          <w:b/>
          <w:color w:val="414042"/>
          <w:spacing w:val="-50"/>
          <w:w w:val="95"/>
          <w:sz w:val="44"/>
        </w:rPr>
        <w:t> </w:t>
      </w:r>
      <w:r>
        <w:rPr>
          <w:rFonts w:ascii="Arial"/>
          <w:b/>
          <w:color w:val="414042"/>
          <w:spacing w:val="-9"/>
          <w:w w:val="95"/>
          <w:sz w:val="44"/>
        </w:rPr>
        <w:t>Daley</w:t>
      </w:r>
      <w:r>
        <w:rPr>
          <w:rFonts w:ascii="Arial"/>
          <w:sz w:val="44"/>
        </w:rPr>
      </w:r>
    </w:p>
    <w:p>
      <w:pPr>
        <w:spacing w:after="0"/>
        <w:jc w:val="left"/>
        <w:rPr>
          <w:rFonts w:ascii="Arial" w:hAnsi="Arial" w:cs="Arial" w:eastAsia="Arial"/>
          <w:sz w:val="44"/>
          <w:szCs w:val="44"/>
        </w:rPr>
        <w:sectPr>
          <w:pgSz w:w="11910" w:h="16840"/>
          <w:pgMar w:header="0" w:footer="867" w:top="1580" w:bottom="1060" w:left="560" w:right="560"/>
        </w:sect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7"/>
          <w:szCs w:val="7"/>
        </w:rPr>
      </w:pPr>
      <w:r>
        <w:rPr/>
        <w:pict>
          <v:group style="position:absolute;margin-left:52.862pt;margin-top:409.884003pt;width:489.6pt;height:367.2pt;mso-position-horizontal-relative:page;mso-position-vertical-relative:page;z-index:-202000" coordorigin="1057,8198" coordsize="9792,7344">
            <v:shape style="position:absolute;left:8683;top:8555;width:1541;height:425" type="#_x0000_t75" stroked="false">
              <v:imagedata r:id="rId32" o:title=""/>
            </v:shape>
            <v:shape style="position:absolute;left:1057;top:8198;width:9792;height:7344" type="#_x0000_t202" filled="false" stroked="true" strokeweight=".464pt" strokecolor="#414042">
              <v:textbox inset="0,0,0,0">
                <w:txbxContent>
                  <w:p>
                    <w:pPr>
                      <w:spacing w:line="240" w:lineRule="auto" w:before="5"/>
                      <w:rPr>
                        <w:rFonts w:ascii="Times New Roman" w:hAnsi="Times New Roman" w:cs="Times New Roman" w:eastAsia="Times New Roman"/>
                        <w:sz w:val="47"/>
                        <w:szCs w:val="47"/>
                      </w:rPr>
                    </w:pPr>
                  </w:p>
                  <w:p>
                    <w:pPr>
                      <w:spacing w:before="0"/>
                      <w:ind w:left="619" w:right="0" w:firstLine="0"/>
                      <w:jc w:val="left"/>
                      <w:rPr>
                        <w:rFonts w:ascii="Arial" w:hAnsi="Arial" w:cs="Arial" w:eastAsia="Arial"/>
                        <w:sz w:val="38"/>
                        <w:szCs w:val="38"/>
                      </w:rPr>
                    </w:pPr>
                    <w:r>
                      <w:rPr>
                        <w:rFonts w:ascii="Arial"/>
                        <w:b/>
                        <w:sz w:val="38"/>
                      </w:rPr>
                      <w:t>Fair</w:t>
                    </w:r>
                    <w:r>
                      <w:rPr>
                        <w:rFonts w:ascii="Arial"/>
                        <w:b/>
                        <w:spacing w:val="-1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tax </w:t>
                    </w:r>
                    <w:r>
                      <w:rPr>
                        <w:rFonts w:ascii="Arial"/>
                        <w:b/>
                        <w:spacing w:val="-1"/>
                        <w:sz w:val="38"/>
                      </w:rPr>
                      <w:t>and</w:t>
                    </w:r>
                    <w:r>
                      <w:rPr>
                        <w:rFonts w:ascii="Arial"/>
                        <w:b/>
                        <w:sz w:val="38"/>
                      </w:rPr>
                      <w:t> welfare</w:t>
                    </w:r>
                    <w:r>
                      <w:rPr>
                        <w:rFonts w:ascii="Arial"/>
                        <w:b/>
                        <w:spacing w:val="-1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for older</w:t>
                    </w:r>
                    <w:r>
                      <w:rPr>
                        <w:rFonts w:ascii="Arial"/>
                        <w:b/>
                        <w:spacing w:val="-1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workers</w:t>
                    </w:r>
                    <w:r>
                      <w:rPr>
                        <w:rFonts w:ascii="Arial"/>
                        <w:sz w:val="38"/>
                      </w:rPr>
                    </w: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38"/>
                        <w:szCs w:val="3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38"/>
                        <w:szCs w:val="3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38"/>
                        <w:szCs w:val="3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38"/>
                        <w:szCs w:val="38"/>
                      </w:rPr>
                    </w:pPr>
                  </w:p>
                  <w:p>
                    <w:pPr>
                      <w:spacing w:line="256" w:lineRule="auto" w:before="291"/>
                      <w:ind w:left="721" w:right="884" w:firstLine="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Tax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welfare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settings</w:t>
                    </w:r>
                    <w:r>
                      <w:rPr>
                        <w:rFonts w:ascii="Arial"/>
                        <w:b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should</w:t>
                    </w:r>
                    <w:r>
                      <w:rPr>
                        <w:rFonts w:ascii="Arial"/>
                        <w:b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be</w:t>
                    </w:r>
                    <w:r>
                      <w:rPr>
                        <w:rFonts w:ascii="Arial"/>
                        <w:b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reformed</w:t>
                    </w:r>
                    <w:r>
                      <w:rPr>
                        <w:rFonts w:ascii="Arial"/>
                        <w:b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to</w:t>
                    </w:r>
                    <w:r>
                      <w:rPr>
                        <w:rFonts w:ascii="Arial"/>
                        <w:b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encourage</w:t>
                    </w:r>
                    <w:r>
                      <w:rPr>
                        <w:rFonts w:ascii="Arial"/>
                        <w:b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age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workforce</w:t>
                    </w:r>
                    <w:r>
                      <w:rPr>
                        <w:rFonts w:ascii="Arial"/>
                        <w:b/>
                        <w:spacing w:val="27"/>
                        <w:w w:val="103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participation</w:t>
                    </w:r>
                    <w:r>
                      <w:rPr>
                        <w:rFonts w:ascii="Arial"/>
                        <w:b/>
                        <w:spacing w:val="-2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21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improve</w:t>
                    </w:r>
                    <w:r>
                      <w:rPr>
                        <w:rFonts w:ascii="Arial"/>
                        <w:b/>
                        <w:spacing w:val="-2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budget</w:t>
                    </w:r>
                    <w:r>
                      <w:rPr>
                        <w:rFonts w:ascii="Arial"/>
                        <w:b/>
                        <w:spacing w:val="-2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balances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9"/>
                      </w:numPr>
                      <w:tabs>
                        <w:tab w:pos="912" w:val="left" w:leader="none"/>
                      </w:tabs>
                      <w:spacing w:line="258" w:lineRule="exact" w:before="32"/>
                      <w:ind w:left="911" w:right="957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Better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targeting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of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age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pensions,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superannuation,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and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asset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taxation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dominate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the</w:t>
                    </w:r>
                    <w:r>
                      <w:rPr>
                        <w:rFonts w:ascii="Arial"/>
                        <w:spacing w:val="27"/>
                        <w:w w:val="103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options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for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budget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repair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that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both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large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and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socially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responsible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9"/>
                      </w:numPr>
                      <w:tabs>
                        <w:tab w:pos="912" w:val="left" w:leader="none"/>
                      </w:tabs>
                      <w:spacing w:line="302" w:lineRule="exact" w:before="0"/>
                      <w:ind w:left="911" w:right="0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age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workforce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participation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has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been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increasing,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but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remains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relatively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low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9"/>
                      </w:numPr>
                      <w:tabs>
                        <w:tab w:pos="912" w:val="left" w:leader="none"/>
                      </w:tabs>
                      <w:spacing w:line="317" w:lineRule="exact" w:before="0"/>
                      <w:ind w:left="911" w:right="0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Reforms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would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create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incentives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for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more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workers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to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work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for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longer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spacing w:line="238" w:lineRule="exact" w:before="165"/>
                      <w:ind w:left="721" w:right="0" w:firstLine="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Some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b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households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doing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it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tough,</w:t>
                    </w:r>
                    <w:r>
                      <w:rPr>
                        <w:rFonts w:ascii="Arial"/>
                        <w:b/>
                        <w:spacing w:val="-11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but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most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much</w:t>
                    </w:r>
                    <w:r>
                      <w:rPr>
                        <w:rFonts w:ascii="Arial"/>
                        <w:b/>
                        <w:spacing w:val="-11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better</w:t>
                    </w:r>
                    <w:r>
                      <w:rPr>
                        <w:rFonts w:ascii="Arial"/>
                        <w:b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off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9"/>
                      </w:numPr>
                      <w:tabs>
                        <w:tab w:pos="912" w:val="left" w:leader="none"/>
                      </w:tabs>
                      <w:spacing w:line="241" w:lineRule="auto" w:before="0"/>
                      <w:ind w:left="911" w:right="1382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households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under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more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pressure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than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wage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earners,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but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much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less</w:t>
                    </w:r>
                    <w:r>
                      <w:rPr>
                        <w:rFonts w:ascii="Arial"/>
                        <w:spacing w:val="27"/>
                        <w:w w:val="103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pressure</w:t>
                    </w:r>
                    <w:r>
                      <w:rPr>
                        <w:rFonts w:ascii="Arial"/>
                        <w:spacing w:val="-19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than</w:t>
                    </w:r>
                    <w:r>
                      <w:rPr>
                        <w:rFonts w:ascii="Arial"/>
                        <w:spacing w:val="-20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the</w:t>
                    </w:r>
                    <w:r>
                      <w:rPr>
                        <w:rFonts w:ascii="Arial"/>
                        <w:spacing w:val="-19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unemployed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9"/>
                      </w:numPr>
                      <w:tabs>
                        <w:tab w:pos="912" w:val="left" w:leader="none"/>
                      </w:tabs>
                      <w:spacing w:line="311" w:lineRule="exact" w:before="4"/>
                      <w:ind w:left="911" w:right="0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Most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households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much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wealthier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than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their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forebears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9"/>
                      </w:numPr>
                      <w:tabs>
                        <w:tab w:pos="912" w:val="left" w:leader="none"/>
                      </w:tabs>
                      <w:spacing w:line="241" w:lineRule="auto" w:before="0"/>
                      <w:ind w:left="911" w:right="849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Younger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households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missing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out,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even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though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they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i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i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saving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much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more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than</w:t>
                    </w:r>
                    <w:r>
                      <w:rPr>
                        <w:rFonts w:ascii="Arial"/>
                        <w:spacing w:val="26"/>
                        <w:w w:val="103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before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2"/>
                        <w:szCs w:val="22"/>
                      </w:rPr>
                    </w:pPr>
                  </w:p>
                  <w:p>
                    <w:pPr>
                      <w:spacing w:before="193"/>
                      <w:ind w:left="0" w:right="622" w:firstLine="0"/>
                      <w:jc w:val="right"/>
                      <w:rPr>
                        <w:rFonts w:ascii="Arial" w:hAnsi="Arial" w:cs="Arial" w:eastAsia="Arial"/>
                        <w:sz w:val="15"/>
                        <w:szCs w:val="15"/>
                      </w:rPr>
                    </w:pPr>
                    <w:r>
                      <w:rPr>
                        <w:rFonts w:ascii="Arial"/>
                        <w:w w:val="95"/>
                        <w:sz w:val="15"/>
                      </w:rPr>
                      <w:t>2</w:t>
                    </w:r>
                    <w:r>
                      <w:rPr>
                        <w:rFonts w:ascii="Arial"/>
                        <w:sz w:val="15"/>
                      </w:rPr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spacing w:line="200" w:lineRule="atLeast"/>
        <w:ind w:left="497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89.6pt;height:367.2pt;mso-position-horizontal-relative:char;mso-position-vertical-relative:line" coordorigin="0,0" coordsize="9792,7344">
            <v:shape style="position:absolute;left:4966;top:1050;width:4200;height:1158" type="#_x0000_t75" stroked="false">
              <v:imagedata r:id="rId33" o:title=""/>
            </v:shape>
            <v:shape style="position:absolute;left:0;top:0;width:9792;height:7344" type="#_x0000_t202" filled="false" stroked="true" strokeweight=".464pt" strokecolor="#414042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54"/>
                        <w:szCs w:val="5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54"/>
                        <w:szCs w:val="5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54"/>
                        <w:szCs w:val="54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54"/>
                        <w:szCs w:val="54"/>
                      </w:rPr>
                    </w:pPr>
                  </w:p>
                  <w:p>
                    <w:pPr>
                      <w:spacing w:line="240" w:lineRule="auto" w:before="2"/>
                      <w:rPr>
                        <w:rFonts w:ascii="Times New Roman" w:hAnsi="Times New Roman" w:cs="Times New Roman" w:eastAsia="Times New Roman"/>
                        <w:sz w:val="70"/>
                        <w:szCs w:val="70"/>
                      </w:rPr>
                    </w:pPr>
                  </w:p>
                  <w:p>
                    <w:pPr>
                      <w:spacing w:before="0"/>
                      <w:ind w:left="0" w:right="611" w:firstLine="0"/>
                      <w:jc w:val="right"/>
                      <w:rPr>
                        <w:rFonts w:ascii="Arial" w:hAnsi="Arial" w:cs="Arial" w:eastAsia="Arial"/>
                        <w:sz w:val="54"/>
                        <w:szCs w:val="54"/>
                      </w:rPr>
                    </w:pPr>
                    <w:r>
                      <w:rPr>
                        <w:rFonts w:ascii="Arial"/>
                        <w:b/>
                        <w:color w:val="6A737B"/>
                        <w:sz w:val="54"/>
                      </w:rPr>
                      <w:t>Fair tax </w:t>
                    </w:r>
                    <w:r>
                      <w:rPr>
                        <w:rFonts w:ascii="Arial"/>
                        <w:b/>
                        <w:color w:val="6A737B"/>
                        <w:spacing w:val="-1"/>
                        <w:sz w:val="54"/>
                      </w:rPr>
                      <w:t>and</w:t>
                    </w:r>
                    <w:r>
                      <w:rPr>
                        <w:rFonts w:ascii="Arial"/>
                        <w:b/>
                        <w:color w:val="6A737B"/>
                        <w:spacing w:val="1"/>
                        <w:sz w:val="54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z w:val="54"/>
                      </w:rPr>
                      <w:t>welfare</w:t>
                    </w:r>
                    <w:r>
                      <w:rPr>
                        <w:rFonts w:ascii="Arial"/>
                        <w:b/>
                        <w:color w:val="6A737B"/>
                        <w:spacing w:val="-1"/>
                        <w:sz w:val="54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z w:val="54"/>
                      </w:rPr>
                      <w:t>for</w:t>
                    </w:r>
                    <w:r>
                      <w:rPr>
                        <w:rFonts w:ascii="Arial"/>
                        <w:b/>
                        <w:color w:val="6A737B"/>
                        <w:spacing w:val="1"/>
                        <w:sz w:val="54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z w:val="54"/>
                      </w:rPr>
                      <w:t>older</w:t>
                    </w:r>
                    <w:r>
                      <w:rPr>
                        <w:rFonts w:ascii="Arial"/>
                        <w:sz w:val="54"/>
                      </w:rPr>
                    </w:r>
                  </w:p>
                  <w:p>
                    <w:pPr>
                      <w:spacing w:before="31"/>
                      <w:ind w:left="0" w:right="612" w:firstLine="0"/>
                      <w:jc w:val="right"/>
                      <w:rPr>
                        <w:rFonts w:ascii="Arial" w:hAnsi="Arial" w:cs="Arial" w:eastAsia="Arial"/>
                        <w:sz w:val="54"/>
                        <w:szCs w:val="54"/>
                      </w:rPr>
                    </w:pPr>
                    <w:r>
                      <w:rPr>
                        <w:rFonts w:ascii="Arial"/>
                        <w:b/>
                        <w:color w:val="6A737B"/>
                        <w:sz w:val="54"/>
                      </w:rPr>
                      <w:t>workers</w:t>
                    </w:r>
                    <w:r>
                      <w:rPr>
                        <w:rFonts w:ascii="Arial"/>
                        <w:sz w:val="54"/>
                      </w:rPr>
                    </w:r>
                  </w:p>
                  <w:p>
                    <w:pPr>
                      <w:spacing w:before="410"/>
                      <w:ind w:left="0" w:right="612" w:firstLine="0"/>
                      <w:jc w:val="right"/>
                      <w:rPr>
                        <w:rFonts w:ascii="Arial" w:hAnsi="Arial" w:cs="Arial" w:eastAsia="Arial"/>
                        <w:sz w:val="32"/>
                        <w:szCs w:val="32"/>
                      </w:rPr>
                    </w:pPr>
                    <w:r>
                      <w:rPr>
                        <w:rFonts w:ascii="Arial"/>
                        <w:b/>
                        <w:color w:val="6A737B"/>
                        <w:sz w:val="32"/>
                      </w:rPr>
                      <w:t>Older</w:t>
                    </w:r>
                    <w:r>
                      <w:rPr>
                        <w:rFonts w:ascii="Arial"/>
                        <w:b/>
                        <w:color w:val="6A737B"/>
                        <w:spacing w:val="13"/>
                        <w:sz w:val="32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pacing w:val="-1"/>
                        <w:sz w:val="32"/>
                      </w:rPr>
                      <w:t>Australians</w:t>
                    </w:r>
                    <w:r>
                      <w:rPr>
                        <w:rFonts w:ascii="Arial"/>
                        <w:b/>
                        <w:color w:val="6A737B"/>
                        <w:spacing w:val="15"/>
                        <w:sz w:val="32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pacing w:val="-1"/>
                        <w:sz w:val="32"/>
                      </w:rPr>
                      <w:t>at</w:t>
                    </w:r>
                    <w:r>
                      <w:rPr>
                        <w:rFonts w:ascii="Arial"/>
                        <w:b/>
                        <w:color w:val="6A737B"/>
                        <w:spacing w:val="13"/>
                        <w:sz w:val="32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z w:val="32"/>
                      </w:rPr>
                      <w:t>work</w:t>
                    </w:r>
                    <w:r>
                      <w:rPr>
                        <w:rFonts w:ascii="Arial"/>
                        <w:b/>
                        <w:color w:val="6A737B"/>
                        <w:spacing w:val="14"/>
                        <w:sz w:val="32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pacing w:val="-1"/>
                        <w:sz w:val="32"/>
                      </w:rPr>
                      <w:t>summit</w:t>
                    </w:r>
                    <w:r>
                      <w:rPr>
                        <w:rFonts w:ascii="Arial"/>
                        <w:sz w:val="32"/>
                      </w:rPr>
                    </w:r>
                  </w:p>
                  <w:p>
                    <w:pPr>
                      <w:spacing w:line="257" w:lineRule="auto" w:before="13"/>
                      <w:ind w:left="6500" w:right="611" w:firstLine="925"/>
                      <w:jc w:val="both"/>
                      <w:rPr>
                        <w:rFonts w:ascii="Arial" w:hAnsi="Arial" w:cs="Arial" w:eastAsia="Arial"/>
                        <w:sz w:val="32"/>
                        <w:szCs w:val="32"/>
                      </w:rPr>
                    </w:pPr>
                    <w:r>
                      <w:rPr>
                        <w:rFonts w:ascii="Arial"/>
                        <w:b/>
                        <w:color w:val="6A737B"/>
                        <w:spacing w:val="-1"/>
                        <w:sz w:val="32"/>
                      </w:rPr>
                      <w:t>John</w:t>
                    </w:r>
                    <w:r>
                      <w:rPr>
                        <w:rFonts w:ascii="Arial"/>
                        <w:b/>
                        <w:color w:val="6A737B"/>
                        <w:spacing w:val="22"/>
                        <w:sz w:val="32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pacing w:val="-1"/>
                        <w:sz w:val="32"/>
                      </w:rPr>
                      <w:t>Daley</w:t>
                    </w:r>
                    <w:r>
                      <w:rPr>
                        <w:rFonts w:ascii="Arial"/>
                        <w:b/>
                        <w:color w:val="6A737B"/>
                        <w:spacing w:val="21"/>
                        <w:w w:val="102"/>
                        <w:sz w:val="32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z w:val="32"/>
                      </w:rPr>
                      <w:t>Grattan</w:t>
                    </w:r>
                    <w:r>
                      <w:rPr>
                        <w:rFonts w:ascii="Arial"/>
                        <w:b/>
                        <w:color w:val="6A737B"/>
                        <w:spacing w:val="9"/>
                        <w:sz w:val="32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z w:val="32"/>
                      </w:rPr>
                      <w:t>Institute</w:t>
                    </w:r>
                    <w:r>
                      <w:rPr>
                        <w:rFonts w:ascii="Arial"/>
                        <w:b/>
                        <w:color w:val="6A737B"/>
                        <w:w w:val="101"/>
                        <w:sz w:val="32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pacing w:val="-1"/>
                        <w:sz w:val="32"/>
                      </w:rPr>
                      <w:t>24</w:t>
                    </w:r>
                    <w:r>
                      <w:rPr>
                        <w:rFonts w:ascii="Arial"/>
                        <w:b/>
                        <w:color w:val="6A737B"/>
                        <w:spacing w:val="18"/>
                        <w:sz w:val="32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z w:val="32"/>
                      </w:rPr>
                      <w:t>February</w:t>
                    </w:r>
                    <w:r>
                      <w:rPr>
                        <w:rFonts w:ascii="Arial"/>
                        <w:b/>
                        <w:color w:val="6A737B"/>
                        <w:spacing w:val="18"/>
                        <w:sz w:val="32"/>
                      </w:rPr>
                      <w:t> </w:t>
                    </w:r>
                    <w:r>
                      <w:rPr>
                        <w:rFonts w:ascii="Arial"/>
                        <w:b/>
                        <w:color w:val="6A737B"/>
                        <w:spacing w:val="-1"/>
                        <w:sz w:val="32"/>
                      </w:rPr>
                      <w:t>2015</w:t>
                    </w:r>
                    <w:r>
                      <w:rPr>
                        <w:rFonts w:ascii="Arial"/>
                        <w:sz w:val="32"/>
                      </w:rPr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25"/>
          <w:szCs w:val="25"/>
        </w:rPr>
      </w:pPr>
    </w:p>
    <w:p>
      <w:pPr>
        <w:spacing w:line="20" w:lineRule="atLeast"/>
        <w:ind w:left="1111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28.15pt;height:1.05pt;mso-position-horizontal-relative:char;mso-position-vertical-relative:line" coordorigin="0,0" coordsize="8563,21">
            <v:group style="position:absolute;left:10;top:10;width:8543;height:2" coordorigin="10,10" coordsize="8543,2">
              <v:shape style="position:absolute;left:10;top:10;width:8543;height:2" coordorigin="10,10" coordsize="8543,0" path="m10,10l8552,10e" filled="false" stroked="true" strokeweight="1.02pt" strokecolor="#f7a124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1"/>
        <w:rPr>
          <w:rFonts w:ascii="Times New Roman" w:hAnsi="Times New Roman" w:cs="Times New Roman" w:eastAsia="Times New Roman"/>
          <w:sz w:val="7"/>
          <w:szCs w:val="7"/>
        </w:rPr>
      </w:pPr>
    </w:p>
    <w:p>
      <w:pPr>
        <w:spacing w:line="200" w:lineRule="atLeast"/>
        <w:ind w:left="1119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shape style="width:426.75pt;height:90.05pt;mso-position-horizontal-relative:char;mso-position-vertical-relative:line" type="#_x0000_t202" filled="true" fillcolor="#ffe491" stroked="true" strokeweight=".51pt" strokecolor="#000000">
            <v:textbox inset="0,0,0,0">
              <w:txbxContent>
                <w:p>
                  <w:pPr>
                    <w:spacing w:line="256" w:lineRule="auto" w:before="17"/>
                    <w:ind w:left="98" w:right="601" w:firstLine="0"/>
                    <w:jc w:val="left"/>
                    <w:rPr>
                      <w:rFonts w:ascii="Arial" w:hAnsi="Arial" w:cs="Arial" w:eastAsia="Arial"/>
                      <w:sz w:val="21"/>
                      <w:szCs w:val="21"/>
                    </w:rPr>
                  </w:pPr>
                  <w:r>
                    <w:rPr>
                      <w:rFonts w:ascii="Arial"/>
                      <w:b/>
                      <w:w w:val="105"/>
                      <w:sz w:val="21"/>
                    </w:rPr>
                    <w:t>Government</w:t>
                  </w:r>
                  <w:r>
                    <w:rPr>
                      <w:rFonts w:ascii="Arial"/>
                      <w:b/>
                      <w:spacing w:val="-18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budgets</w:t>
                  </w:r>
                  <w:r>
                    <w:rPr>
                      <w:rFonts w:ascii="Arial"/>
                      <w:b/>
                      <w:spacing w:val="-17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are</w:t>
                  </w:r>
                  <w:r>
                    <w:rPr>
                      <w:rFonts w:ascii="Arial"/>
                      <w:b/>
                      <w:spacing w:val="-17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unsustainable:</w:t>
                  </w:r>
                  <w:r>
                    <w:rPr>
                      <w:rFonts w:ascii="Arial"/>
                      <w:b/>
                      <w:spacing w:val="-17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spending</w:t>
                  </w:r>
                  <w:r>
                    <w:rPr>
                      <w:rFonts w:ascii="Arial"/>
                      <w:b/>
                      <w:spacing w:val="-17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on</w:t>
                  </w:r>
                  <w:r>
                    <w:rPr>
                      <w:rFonts w:ascii="Arial"/>
                      <w:b/>
                      <w:spacing w:val="-17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older</w:t>
                  </w:r>
                  <w:r>
                    <w:rPr>
                      <w:rFonts w:ascii="Arial"/>
                      <w:b/>
                      <w:spacing w:val="-17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households</w:t>
                  </w:r>
                  <w:r>
                    <w:rPr>
                      <w:rFonts w:ascii="Arial"/>
                      <w:b/>
                      <w:spacing w:val="-18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is</w:t>
                  </w:r>
                  <w:r>
                    <w:rPr>
                      <w:rFonts w:ascii="Arial"/>
                      <w:b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a</w:t>
                  </w:r>
                  <w:r>
                    <w:rPr>
                      <w:rFonts w:ascii="Arial"/>
                      <w:b/>
                      <w:spacing w:val="23"/>
                      <w:w w:val="103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substantial</w:t>
                  </w:r>
                  <w:r>
                    <w:rPr>
                      <w:rFonts w:ascii="Arial"/>
                      <w:b/>
                      <w:spacing w:val="-17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cause</w:t>
                  </w:r>
                  <w:r>
                    <w:rPr>
                      <w:rFonts w:ascii="Arial"/>
                      <w:b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of</w:t>
                  </w:r>
                  <w:r>
                    <w:rPr>
                      <w:rFonts w:ascii="Arial"/>
                      <w:b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the</w:t>
                  </w:r>
                  <w:r>
                    <w:rPr>
                      <w:rFonts w:ascii="Arial"/>
                      <w:b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problem</w:t>
                  </w:r>
                  <w:r>
                    <w:rPr>
                      <w:rFonts w:ascii="Arial"/>
                      <w:sz w:val="21"/>
                    </w:rPr>
                  </w:r>
                </w:p>
                <w:p>
                  <w:pPr>
                    <w:numPr>
                      <w:ilvl w:val="0"/>
                      <w:numId w:val="10"/>
                    </w:numPr>
                    <w:tabs>
                      <w:tab w:pos="291" w:val="left" w:leader="none"/>
                    </w:tabs>
                    <w:spacing w:line="286" w:lineRule="exact" w:before="0"/>
                    <w:ind w:left="288" w:right="0" w:hanging="190"/>
                    <w:jc w:val="left"/>
                    <w:rPr>
                      <w:rFonts w:ascii="Arial" w:hAnsi="Arial" w:cs="Arial" w:eastAsia="Arial"/>
                      <w:sz w:val="21"/>
                      <w:szCs w:val="21"/>
                    </w:rPr>
                  </w:pPr>
                  <w:r>
                    <w:rPr>
                      <w:rFonts w:ascii="Arial"/>
                      <w:w w:val="105"/>
                      <w:sz w:val="21"/>
                    </w:rPr>
                    <w:t>Australian</w:t>
                  </w:r>
                  <w:r>
                    <w:rPr>
                      <w:rFonts w:ascii="Arial"/>
                      <w:spacing w:val="-17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government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budgets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have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been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unsustainable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for</w:t>
                  </w:r>
                  <w:r>
                    <w:rPr>
                      <w:rFonts w:ascii="Arial"/>
                      <w:spacing w:val="-17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7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years</w:t>
                  </w:r>
                  <w:r>
                    <w:rPr>
                      <w:rFonts w:ascii="Arial"/>
                      <w:sz w:val="21"/>
                    </w:rPr>
                  </w:r>
                </w:p>
                <w:p>
                  <w:pPr>
                    <w:numPr>
                      <w:ilvl w:val="0"/>
                      <w:numId w:val="10"/>
                    </w:numPr>
                    <w:tabs>
                      <w:tab w:pos="291" w:val="left" w:leader="none"/>
                    </w:tabs>
                    <w:spacing w:line="241" w:lineRule="auto" w:before="0"/>
                    <w:ind w:left="288" w:right="81" w:hanging="190"/>
                    <w:jc w:val="left"/>
                    <w:rPr>
                      <w:rFonts w:ascii="Arial" w:hAnsi="Arial" w:cs="Arial" w:eastAsia="Arial"/>
                      <w:sz w:val="21"/>
                      <w:szCs w:val="21"/>
                    </w:rPr>
                  </w:pPr>
                  <w:r>
                    <w:rPr>
                      <w:rFonts w:ascii="Arial"/>
                      <w:w w:val="105"/>
                      <w:sz w:val="21"/>
                    </w:rPr>
                    <w:t>The</w:t>
                  </w:r>
                  <w:r>
                    <w:rPr>
                      <w:rFonts w:ascii="Arial"/>
                      <w:spacing w:val="-17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dominant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pressure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on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Australian</w:t>
                  </w:r>
                  <w:r>
                    <w:rPr>
                      <w:rFonts w:ascii="Arial"/>
                      <w:spacing w:val="-17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government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budgets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is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increased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spending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per</w:t>
                  </w:r>
                  <w:r>
                    <w:rPr>
                      <w:rFonts w:ascii="Arial"/>
                      <w:spacing w:val="27"/>
                      <w:w w:val="103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older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household,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to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pay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for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increased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health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services,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Age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Pensions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and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aged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care</w:t>
                  </w:r>
                  <w:r>
                    <w:rPr>
                      <w:rFonts w:ascii="Arial"/>
                      <w:sz w:val="21"/>
                    </w:rPr>
                  </w:r>
                </w:p>
                <w:p>
                  <w:pPr>
                    <w:numPr>
                      <w:ilvl w:val="0"/>
                      <w:numId w:val="10"/>
                    </w:numPr>
                    <w:tabs>
                      <w:tab w:pos="291" w:val="left" w:leader="none"/>
                    </w:tabs>
                    <w:spacing w:before="4"/>
                    <w:ind w:left="290" w:right="0" w:hanging="192"/>
                    <w:jc w:val="left"/>
                    <w:rPr>
                      <w:rFonts w:ascii="Arial" w:hAnsi="Arial" w:cs="Arial" w:eastAsia="Arial"/>
                      <w:sz w:val="21"/>
                      <w:szCs w:val="21"/>
                    </w:rPr>
                  </w:pPr>
                  <w:r>
                    <w:rPr>
                      <w:rFonts w:ascii="Arial"/>
                      <w:w w:val="105"/>
                      <w:sz w:val="21"/>
                    </w:rPr>
                    <w:t>The</w:t>
                  </w:r>
                  <w:r>
                    <w:rPr>
                      <w:rFonts w:ascii="Arial"/>
                      <w:spacing w:val="-17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increased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spending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reflects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policy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choices,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not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ageing</w:t>
                  </w:r>
                  <w:r>
                    <w:rPr>
                      <w:rFonts w:ascii="Arial"/>
                      <w:sz w:val="21"/>
                    </w:rPr>
                  </w:r>
                </w:p>
              </w:txbxContent>
            </v:textbox>
            <v:fill type="solid"/>
            <w10:wrap type="none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shape style="position:absolute;left:5;top:5;width:9800;height:7353" type="#_x0000_t75" stroked="false">
              <v:imagedata r:id="rId34" o:title=""/>
            </v:shape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group style="position:absolute;left:629;top:1059;width:8543;height:2" coordorigin="629,1059" coordsize="8543,2">
              <v:shape style="position:absolute;left:629;top:1059;width:8543;height:2" coordorigin="629,1059" coordsize="8543,0" path="m629,1059l9171,1059e" filled="false" stroked="true" strokeweight="1.02pt" strokecolor="#f7a124">
                <v:path arrowok="t"/>
              </v:shape>
              <v:shape style="position:absolute;left:7630;top:362;width:1541;height:425" type="#_x0000_t75" stroked="false">
                <v:imagedata r:id="rId32" o:title=""/>
              </v:shape>
            </v:group>
            <v:group style="position:absolute;left:7580;top:1475;width:1567;height:4715" coordorigin="7580,1475" coordsize="1567,4715">
              <v:shape style="position:absolute;left:7580;top:1475;width:1567;height:4715" coordorigin="7580,1475" coordsize="1567,4715" path="m7580,1475l9146,1475,9146,6189,7580,6189,7580,1475xe" filled="true" fillcolor="#e7e9ea" stroked="false">
                <v:path arrowok="t"/>
                <v:fill type="solid"/>
              </v:shape>
            </v:group>
            <v:group style="position:absolute;left:1326;top:5356;width:7809;height:2" coordorigin="1326,5356" coordsize="7809,2">
              <v:shape style="position:absolute;left:1326;top:5356;width:7809;height:2" coordorigin="1326,5356" coordsize="7809,0" path="m1326,5356l9135,5356e" filled="false" stroked="true" strokeweight=".51pt" strokecolor="#cacaca">
                <v:path arrowok="t"/>
              </v:shape>
            </v:group>
            <v:group style="position:absolute;left:1326;top:4510;width:7809;height:2" coordorigin="1326,4510" coordsize="7809,2">
              <v:shape style="position:absolute;left:1326;top:4510;width:7809;height:2" coordorigin="1326,4510" coordsize="7809,0" path="m1326,4510l9135,4510e" filled="false" stroked="true" strokeweight=".51pt" strokecolor="#cacaca">
                <v:path arrowok="t"/>
              </v:shape>
            </v:group>
            <v:group style="position:absolute;left:1326;top:3660;width:7809;height:2" coordorigin="1326,3660" coordsize="7809,2">
              <v:shape style="position:absolute;left:1326;top:3660;width:7809;height:2" coordorigin="1326,3660" coordsize="7809,0" path="m1326,3660l9135,3660e" filled="false" stroked="true" strokeweight=".51pt" strokecolor="#cacaca">
                <v:path arrowok="t"/>
              </v:shape>
            </v:group>
            <v:group style="position:absolute;left:1326;top:2815;width:7809;height:2" coordorigin="1326,2815" coordsize="7809,2">
              <v:shape style="position:absolute;left:1326;top:2815;width:7809;height:2" coordorigin="1326,2815" coordsize="7809,0" path="m1326,2815l9135,2815e" filled="false" stroked="true" strokeweight=".51pt" strokecolor="#cacaca">
                <v:path arrowok="t"/>
              </v:shape>
            </v:group>
            <v:group style="position:absolute;left:1326;top:1965;width:7809;height:2" coordorigin="1326,1965" coordsize="7809,2">
              <v:shape style="position:absolute;left:1326;top:1965;width:7809;height:2" coordorigin="1326,1965" coordsize="7809,0" path="m1326,1965l9135,1965e" filled="false" stroked="true" strokeweight=".51pt" strokecolor="#cacaca">
                <v:path arrowok="t"/>
              </v:shape>
            </v:group>
            <v:group style="position:absolute;left:1326;top:1965;width:2;height:4313" coordorigin="1326,1965" coordsize="2,4313">
              <v:shape style="position:absolute;left:1326;top:1965;width:2;height:4313" coordorigin="1326,1965" coordsize="0,4313" path="m1326,1965l1326,6277e" filled="false" stroked="true" strokeweight=".5645pt" strokecolor="#000000">
                <v:path arrowok="t"/>
              </v:shape>
            </v:group>
            <v:group style="position:absolute;left:1255;top:6204;width:7881;height:2" coordorigin="1255,6204" coordsize="7881,2">
              <v:shape style="position:absolute;left:1255;top:6204;width:7881;height:2" coordorigin="1255,6204" coordsize="7881,0" path="m1255,6204l9135,6204e" filled="false" stroked="true" strokeweight=".5101pt" strokecolor="#000000">
                <v:path arrowok="t"/>
              </v:shape>
            </v:group>
            <v:group style="position:absolute;left:1255;top:5356;width:72;height:2" coordorigin="1255,5356" coordsize="72,2">
              <v:shape style="position:absolute;left:1255;top:5356;width:72;height:2" coordorigin="1255,5356" coordsize="72,0" path="m1255,5356l1326,5356e" filled="false" stroked="true" strokeweight=".51pt" strokecolor="#000000">
                <v:path arrowok="t"/>
              </v:shape>
            </v:group>
            <v:group style="position:absolute;left:1255;top:4510;width:72;height:2" coordorigin="1255,4510" coordsize="72,2">
              <v:shape style="position:absolute;left:1255;top:4510;width:72;height:2" coordorigin="1255,4510" coordsize="72,0" path="m1255,4510l1326,4510e" filled="false" stroked="true" strokeweight=".51pt" strokecolor="#000000">
                <v:path arrowok="t"/>
              </v:shape>
            </v:group>
            <v:group style="position:absolute;left:1255;top:3660;width:72;height:2" coordorigin="1255,3660" coordsize="72,2">
              <v:shape style="position:absolute;left:1255;top:3660;width:72;height:2" coordorigin="1255,3660" coordsize="72,0" path="m1255,3660l1326,3660e" filled="false" stroked="true" strokeweight=".51pt" strokecolor="#000000">
                <v:path arrowok="t"/>
              </v:shape>
            </v:group>
            <v:group style="position:absolute;left:1255;top:2815;width:72;height:2" coordorigin="1255,2815" coordsize="72,2">
              <v:shape style="position:absolute;left:1255;top:2815;width:72;height:2" coordorigin="1255,2815" coordsize="72,0" path="m1255,2815l1326,2815e" filled="false" stroked="true" strokeweight=".51pt" strokecolor="#000000">
                <v:path arrowok="t"/>
              </v:shape>
            </v:group>
            <v:group style="position:absolute;left:1255;top:1965;width:72;height:2" coordorigin="1255,1965" coordsize="72,2">
              <v:shape style="position:absolute;left:1255;top:1965;width:72;height:2" coordorigin="1255,1965" coordsize="72,0" path="m1255,1965l1326,1965e" filled="false" stroked="true" strokeweight=".51pt" strokecolor="#000000">
                <v:path arrowok="t"/>
              </v:shape>
            </v:group>
            <v:group style="position:absolute;left:1846;top:6206;width:2;height:72" coordorigin="1846,6206" coordsize="2,72">
              <v:shape style="position:absolute;left:1846;top:6206;width:2;height:72" coordorigin="1846,6206" coordsize="0,72" path="m1846,6206l1846,6277e" filled="false" stroked="true" strokeweight=".51pt" strokecolor="#000000">
                <v:path arrowok="t"/>
              </v:shape>
            </v:group>
            <v:group style="position:absolute;left:2367;top:6206;width:2;height:72" coordorigin="2367,6206" coordsize="2,72">
              <v:shape style="position:absolute;left:2367;top:6206;width:2;height:72" coordorigin="2367,6206" coordsize="0,72" path="m2367,6206l2367,6277e" filled="false" stroked="true" strokeweight=".51pt" strokecolor="#000000">
                <v:path arrowok="t"/>
              </v:shape>
            </v:group>
            <v:group style="position:absolute;left:2888;top:6206;width:2;height:72" coordorigin="2888,6206" coordsize="2,72">
              <v:shape style="position:absolute;left:2888;top:6206;width:2;height:72" coordorigin="2888,6206" coordsize="0,72" path="m2888,6206l2888,6277e" filled="false" stroked="true" strokeweight=".51pt" strokecolor="#000000">
                <v:path arrowok="t"/>
              </v:shape>
            </v:group>
            <v:group style="position:absolute;left:3409;top:6206;width:2;height:72" coordorigin="3409,6206" coordsize="2,72">
              <v:shape style="position:absolute;left:3409;top:6206;width:2;height:72" coordorigin="3409,6206" coordsize="0,72" path="m3409,6206l3409,6277e" filled="false" stroked="true" strokeweight=".51pt" strokecolor="#000000">
                <v:path arrowok="t"/>
              </v:shape>
            </v:group>
            <v:group style="position:absolute;left:3929;top:6206;width:2;height:72" coordorigin="3929,6206" coordsize="2,72">
              <v:shape style="position:absolute;left:3929;top:6206;width:2;height:72" coordorigin="3929,6206" coordsize="0,72" path="m3929,6206l3929,6277e" filled="false" stroked="true" strokeweight=".51pt" strokecolor="#000000">
                <v:path arrowok="t"/>
              </v:shape>
            </v:group>
            <v:group style="position:absolute;left:4450;top:6206;width:2;height:72" coordorigin="4450,6206" coordsize="2,72">
              <v:shape style="position:absolute;left:4450;top:6206;width:2;height:72" coordorigin="4450,6206" coordsize="0,72" path="m4450,6206l4450,6277e" filled="false" stroked="true" strokeweight=".51pt" strokecolor="#000000">
                <v:path arrowok="t"/>
              </v:shape>
            </v:group>
            <v:group style="position:absolute;left:4971;top:6206;width:2;height:72" coordorigin="4971,6206" coordsize="2,72">
              <v:shape style="position:absolute;left:4971;top:6206;width:2;height:72" coordorigin="4971,6206" coordsize="0,72" path="m4971,6206l4971,6277e" filled="false" stroked="true" strokeweight=".51pt" strokecolor="#000000">
                <v:path arrowok="t"/>
              </v:shape>
            </v:group>
            <v:group style="position:absolute;left:5491;top:6206;width:2;height:72" coordorigin="5491,6206" coordsize="2,72">
              <v:shape style="position:absolute;left:5491;top:6206;width:2;height:72" coordorigin="5491,6206" coordsize="0,72" path="m5491,6206l5491,6277e" filled="false" stroked="true" strokeweight=".51pt" strokecolor="#000000">
                <v:path arrowok="t"/>
              </v:shape>
            </v:group>
            <v:group style="position:absolute;left:6012;top:6206;width:2;height:72" coordorigin="6012,6206" coordsize="2,72">
              <v:shape style="position:absolute;left:6012;top:6206;width:2;height:72" coordorigin="6012,6206" coordsize="0,72" path="m6012,6206l6012,6277e" filled="false" stroked="true" strokeweight=".51pt" strokecolor="#000000">
                <v:path arrowok="t"/>
              </v:shape>
            </v:group>
            <v:group style="position:absolute;left:6533;top:6206;width:2;height:72" coordorigin="6533,6206" coordsize="2,72">
              <v:shape style="position:absolute;left:6533;top:6206;width:2;height:72" coordorigin="6533,6206" coordsize="0,72" path="m6533,6206l6533,6277e" filled="false" stroked="true" strokeweight=".51pt" strokecolor="#000000">
                <v:path arrowok="t"/>
              </v:shape>
            </v:group>
            <v:group style="position:absolute;left:7054;top:6206;width:2;height:72" coordorigin="7054,6206" coordsize="2,72">
              <v:shape style="position:absolute;left:7054;top:6206;width:2;height:72" coordorigin="7054,6206" coordsize="0,72" path="m7054,6206l7054,6277e" filled="false" stroked="true" strokeweight=".51pt" strokecolor="#000000">
                <v:path arrowok="t"/>
              </v:shape>
            </v:group>
            <v:group style="position:absolute;left:7574;top:6206;width:2;height:72" coordorigin="7574,6206" coordsize="2,72">
              <v:shape style="position:absolute;left:7574;top:6206;width:2;height:72" coordorigin="7574,6206" coordsize="0,72" path="m7574,6206l7574,6277e" filled="false" stroked="true" strokeweight=".51pt" strokecolor="#000000">
                <v:path arrowok="t"/>
              </v:shape>
            </v:group>
            <v:group style="position:absolute;left:8095;top:6206;width:2;height:72" coordorigin="8095,6206" coordsize="2,72">
              <v:shape style="position:absolute;left:8095;top:6206;width:2;height:72" coordorigin="8095,6206" coordsize="0,72" path="m8095,6206l8095,6277e" filled="false" stroked="true" strokeweight=".51pt" strokecolor="#000000">
                <v:path arrowok="t"/>
              </v:shape>
            </v:group>
            <v:group style="position:absolute;left:8616;top:6206;width:2;height:72" coordorigin="8616,6206" coordsize="2,72">
              <v:shape style="position:absolute;left:8616;top:6206;width:2;height:72" coordorigin="8616,6206" coordsize="0,72" path="m8616,6206l8616,6277e" filled="false" stroked="true" strokeweight=".51pt" strokecolor="#000000">
                <v:path arrowok="t"/>
              </v:shape>
            </v:group>
            <v:group style="position:absolute;left:9135;top:6206;width:2;height:72" coordorigin="9135,6206" coordsize="2,72">
              <v:shape style="position:absolute;left:9135;top:6206;width:2;height:72" coordorigin="9135,6206" coordsize="0,72" path="m9135,6206l9135,6277e" filled="false" stroked="true" strokeweight=".51pt" strokecolor="#000000">
                <v:path arrowok="t"/>
              </v:shape>
            </v:group>
            <v:group style="position:absolute;left:1326;top:2846;width:521;height:45" coordorigin="1326,2846" coordsize="521,45">
              <v:shape style="position:absolute;left:1326;top:2846;width:521;height:45" coordorigin="1326,2846" coordsize="521,45" path="m1327,2846l1847,2890e" filled="false" stroked="true" strokeweight="3.06pt" strokecolor="#fa9d41">
                <v:path arrowok="t"/>
              </v:shape>
            </v:group>
            <v:group style="position:absolute;left:1846;top:2637;width:521;height:254" coordorigin="1846,2637" coordsize="521,254">
              <v:shape style="position:absolute;left:1846;top:2637;width:521;height:254" coordorigin="1846,2637" coordsize="521,254" path="m1846,2890l2367,2637e" filled="false" stroked="true" strokeweight="3.06pt" strokecolor="#fa9d41">
                <v:path arrowok="t"/>
              </v:shape>
            </v:group>
            <v:group style="position:absolute;left:2367;top:2637;width:521;height:72" coordorigin="2367,2637" coordsize="521,72">
              <v:shape style="position:absolute;left:2367;top:2637;width:521;height:72" coordorigin="2367,2637" coordsize="521,72" path="m2367,2637l2888,2708e" filled="false" stroked="true" strokeweight="3.06pt" strokecolor="#fa9d41">
                <v:path arrowok="t"/>
              </v:shape>
            </v:group>
            <v:group style="position:absolute;left:2888;top:2708;width:521;height:187" coordorigin="2888,2708" coordsize="521,187">
              <v:shape style="position:absolute;left:2888;top:2708;width:521;height:187" coordorigin="2888,2708" coordsize="521,187" path="m2888,2708l3409,2895e" filled="false" stroked="true" strokeweight="3.06pt" strokecolor="#fa9d41">
                <v:path arrowok="t"/>
              </v:shape>
            </v:group>
            <v:group style="position:absolute;left:3409;top:2815;width:521;height:81" coordorigin="3409,2815" coordsize="521,81">
              <v:shape style="position:absolute;left:3409;top:2815;width:521;height:81" coordorigin="3409,2815" coordsize="521,81" path="m3409,2895l3929,2815e" filled="false" stroked="true" strokeweight="3.06pt" strokecolor="#fa9d41">
                <v:path arrowok="t"/>
              </v:shape>
            </v:group>
            <v:group style="position:absolute;left:3929;top:2815;width:521;height:690" coordorigin="3929,2815" coordsize="521,690">
              <v:shape style="position:absolute;left:3929;top:2815;width:521;height:690" coordorigin="3929,2815" coordsize="521,690" path="m3929,2815l4450,3505e" filled="false" stroked="true" strokeweight="3.06pt" strokecolor="#fa9d41">
                <v:path arrowok="t"/>
              </v:shape>
            </v:group>
            <v:group style="position:absolute;left:4450;top:3505;width:521;height:583" coordorigin="4450,3505" coordsize="521,583">
              <v:shape style="position:absolute;left:4450;top:3505;width:521;height:583" coordorigin="4450,3505" coordsize="521,583" path="m4450,3505l4971,4088e" filled="false" stroked="true" strokeweight="3.06pt" strokecolor="#fa9d41">
                <v:path arrowok="t"/>
              </v:shape>
            </v:group>
            <v:group style="position:absolute;left:4971;top:4088;width:521;height:161" coordorigin="4971,4088" coordsize="521,161">
              <v:shape style="position:absolute;left:4971;top:4088;width:521;height:161" coordorigin="4971,4088" coordsize="521,161" path="m4971,4088l5491,4248e" filled="false" stroked="true" strokeweight="3.06pt" strokecolor="#fa9d41">
                <v:path arrowok="t"/>
              </v:shape>
            </v:group>
            <v:group style="position:absolute;left:5491;top:3887;width:521;height:361" coordorigin="5491,3887" coordsize="521,361">
              <v:shape style="position:absolute;left:5491;top:3887;width:521;height:361" coordorigin="5491,3887" coordsize="521,361" path="m5491,4248l6012,3887e" filled="false" stroked="true" strokeweight="3.06pt" strokecolor="#fa9d41">
                <v:path arrowok="t"/>
              </v:shape>
            </v:group>
            <v:group style="position:absolute;left:6012;top:3487;width:521;height:401" coordorigin="6012,3487" coordsize="521,401">
              <v:shape style="position:absolute;left:6012;top:3487;width:521;height:401" coordorigin="6012,3487" coordsize="521,401" path="m6012,3887l6533,3487e" filled="false" stroked="true" strokeweight="3.06pt" strokecolor="#fa9d41">
                <v:path arrowok="t"/>
              </v:shape>
            </v:group>
            <v:group style="position:absolute;left:6533;top:3487;width:521;height:45" coordorigin="6533,3487" coordsize="521,45">
              <v:shape style="position:absolute;left:6533;top:3487;width:521;height:45" coordorigin="6533,3487" coordsize="521,45" path="m6533,3487l7054,3531e" filled="false" stroked="true" strokeweight="3.06pt" strokecolor="#fa9d41">
                <v:path arrowok="t"/>
              </v:shape>
            </v:group>
            <v:group style="position:absolute;left:7054;top:3424;width:521;height:107" coordorigin="7054,3424" coordsize="521,107">
              <v:shape style="position:absolute;left:7054;top:3424;width:521;height:107" coordorigin="7054,3424" coordsize="521,107" path="m7054,3531l7574,3424e" filled="false" stroked="true" strokeweight="3.06pt" strokecolor="#fa9d41">
                <v:path arrowok="t"/>
              </v:shape>
            </v:group>
            <v:group style="position:absolute;left:7574;top:3153;width:521;height:272" coordorigin="7574,3153" coordsize="521,272">
              <v:shape style="position:absolute;left:7574;top:3153;width:521;height:272" coordorigin="7574,3153" coordsize="521,272" path="m7574,3424l8095,3153e" filled="false" stroked="true" strokeweight="3.06pt" strokecolor="#fa9d41">
                <v:path arrowok="t"/>
              </v:shape>
            </v:group>
            <v:group style="position:absolute;left:8095;top:2939;width:521;height:214" coordorigin="8095,2939" coordsize="521,214">
              <v:shape style="position:absolute;left:8095;top:2939;width:521;height:214" coordorigin="8095,2939" coordsize="521,214" path="m8095,3153l8616,2939e" filled="false" stroked="true" strokeweight="3.06pt" strokecolor="#fa9d41">
                <v:path arrowok="t"/>
              </v:shape>
            </v:group>
            <v:group style="position:absolute;left:8616;top:2726;width:520;height:214" coordorigin="8616,2726" coordsize="520,214">
              <v:shape style="position:absolute;left:8616;top:2726;width:520;height:214" coordorigin="8616,2726" coordsize="520,214" path="m8616,2939l9135,2726e" filled="false" stroked="true" strokeweight="3.06pt" strokecolor="#fa9d41">
                <v:path arrowok="t"/>
              </v:shape>
            </v:group>
            <v:group style="position:absolute;left:1326;top:4030;width:521;height:5" coordorigin="1326,4030" coordsize="521,5">
              <v:shape style="position:absolute;left:1326;top:4030;width:521;height:5" coordorigin="1326,4030" coordsize="521,5" path="m1327,4034l1847,4030e" filled="false" stroked="true" strokeweight="3.06pt" strokecolor="#b13432">
                <v:path arrowok="t"/>
              </v:shape>
            </v:group>
            <v:group style="position:absolute;left:1846;top:4030;width:521;height:67" coordorigin="1846,4030" coordsize="521,67">
              <v:shape style="position:absolute;left:1846;top:4030;width:521;height:67" coordorigin="1846,4030" coordsize="521,67" path="m1846,4030l2367,4096e" filled="false" stroked="true" strokeweight="3.06pt" strokecolor="#b13432">
                <v:path arrowok="t"/>
              </v:shape>
            </v:group>
            <v:group style="position:absolute;left:2367;top:4096;width:521;height:210" coordorigin="2367,4096" coordsize="521,210">
              <v:shape style="position:absolute;left:2367;top:4096;width:521;height:210" coordorigin="2367,4096" coordsize="521,210" path="m2367,4096l2888,4306e" filled="false" stroked="true" strokeweight="3.06pt" strokecolor="#b13432">
                <v:path arrowok="t"/>
              </v:shape>
            </v:group>
            <v:group style="position:absolute;left:2888;top:4306;width:521;height:81" coordorigin="2888,4306" coordsize="521,81">
              <v:shape style="position:absolute;left:2888;top:4306;width:521;height:81" coordorigin="2888,4306" coordsize="521,81" path="m2888,4306l3409,4386e" filled="false" stroked="true" strokeweight="3.06pt" strokecolor="#b13432">
                <v:path arrowok="t"/>
              </v:shape>
            </v:group>
            <v:group style="position:absolute;left:3409;top:4386;width:521;height:49" coordorigin="3409,4386" coordsize="521,49">
              <v:shape style="position:absolute;left:3409;top:4386;width:521;height:49" coordorigin="3409,4386" coordsize="521,49" path="m3409,4386l3929,4435e" filled="false" stroked="true" strokeweight="3.06pt" strokecolor="#b13432">
                <v:path arrowok="t"/>
              </v:shape>
            </v:group>
            <v:group style="position:absolute;left:3929;top:3736;width:521;height:699" coordorigin="3929,3736" coordsize="521,699">
              <v:shape style="position:absolute;left:3929;top:3736;width:521;height:699" coordorigin="3929,3736" coordsize="521,699" path="m3929,4435l4450,3736e" filled="false" stroked="true" strokeweight="3.06pt" strokecolor="#b13432">
                <v:path arrowok="t"/>
              </v:shape>
            </v:group>
            <v:group style="position:absolute;left:4450;top:3736;width:521;height:121" coordorigin="4450,3736" coordsize="521,121">
              <v:shape style="position:absolute;left:4450;top:3736;width:521;height:121" coordorigin="4450,3736" coordsize="521,121" path="m4450,3736l4971,3856e" filled="false" stroked="true" strokeweight="3.06pt" strokecolor="#b13432">
                <v:path arrowok="t"/>
              </v:shape>
            </v:group>
            <v:group style="position:absolute;left:4971;top:3856;width:521;height:36" coordorigin="4971,3856" coordsize="521,36">
              <v:shape style="position:absolute;left:4971;top:3856;width:521;height:36" coordorigin="4971,3856" coordsize="521,36" path="m4971,3856l5491,3892e" filled="false" stroked="true" strokeweight="3.06pt" strokecolor="#b13432">
                <v:path arrowok="t"/>
              </v:shape>
            </v:group>
            <v:group style="position:absolute;left:5491;top:3763;width:521;height:130" coordorigin="5491,3763" coordsize="521,130">
              <v:shape style="position:absolute;left:5491;top:3763;width:521;height:130" coordorigin="5491,3763" coordsize="521,130" path="m5491,3892l6012,3763e" filled="false" stroked="true" strokeweight="3.06pt" strokecolor="#b13432">
                <v:path arrowok="t"/>
              </v:shape>
            </v:group>
            <v:group style="position:absolute;left:6012;top:3691;width:521;height:72" coordorigin="6012,3691" coordsize="521,72">
              <v:shape style="position:absolute;left:6012;top:3691;width:521;height:72" coordorigin="6012,3691" coordsize="521,72" path="m6012,3763l6533,3691e" filled="false" stroked="true" strokeweight="3.06pt" strokecolor="#b13432">
                <v:path arrowok="t"/>
              </v:shape>
            </v:group>
            <v:group style="position:absolute;left:6533;top:3331;width:521;height:361" coordorigin="6533,3331" coordsize="521,361">
              <v:shape style="position:absolute;left:6533;top:3331;width:521;height:361" coordorigin="6533,3331" coordsize="521,361" path="m6533,3691l7054,3331e" filled="false" stroked="true" strokeweight="3.06pt" strokecolor="#b13432">
                <v:path arrowok="t"/>
              </v:shape>
            </v:group>
            <v:group style="position:absolute;left:7054;top:3331;width:521;height:330" coordorigin="7054,3331" coordsize="521,330">
              <v:shape style="position:absolute;left:7054;top:3331;width:521;height:330" coordorigin="7054,3331" coordsize="521,330" path="m7054,3331l7574,3660e" filled="false" stroked="true" strokeweight="3.06pt" strokecolor="#b13432">
                <v:path arrowok="t"/>
              </v:shape>
            </v:group>
            <v:group style="position:absolute;left:7574;top:3660;width:521;height:170" coordorigin="7574,3660" coordsize="521,170">
              <v:shape style="position:absolute;left:7574;top:3660;width:521;height:170" coordorigin="7574,3660" coordsize="521,170" path="m7574,3660l8095,3829e" filled="false" stroked="true" strokeweight="3.06pt" strokecolor="#b13432">
                <v:path arrowok="t"/>
              </v:shape>
            </v:group>
            <v:group style="position:absolute;left:8095;top:3789;width:521;height:41" coordorigin="8095,3789" coordsize="521,41">
              <v:shape style="position:absolute;left:8095;top:3789;width:521;height:41" coordorigin="8095,3789" coordsize="521,41" path="m8095,3829l8616,3789e" filled="false" stroked="true" strokeweight="3.06pt" strokecolor="#b13432">
                <v:path arrowok="t"/>
              </v:shape>
            </v:group>
            <v:group style="position:absolute;left:8616;top:3705;width:520;height:85" coordorigin="8616,3705" coordsize="520,85">
              <v:shape style="position:absolute;left:8616;top:3705;width:520;height:85" coordorigin="8616,3705" coordsize="520,85" path="m8616,3789l9135,3705e" filled="false" stroked="true" strokeweight="3.06pt" strokecolor="#b13432">
                <v:path arrowok="t"/>
              </v:shape>
            </v:group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  <v:shape style="position:absolute;left:626;top:266;width:6654;height:2487" type="#_x0000_t202" filled="false" stroked="false">
                <v:textbox inset="0,0,0,0">
                  <w:txbxContent>
                    <w:p>
                      <w:pPr>
                        <w:spacing w:line="332" w:lineRule="exact" w:before="0"/>
                        <w:ind w:left="2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Both</w:t>
                      </w:r>
                      <w:r>
                        <w:rPr>
                          <w:rFonts w:ascii="Arial"/>
                          <w:b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revenue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expenditure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are</w:t>
                      </w:r>
                      <w:r>
                        <w:rPr>
                          <w:rFonts w:ascii="Arial"/>
                          <w:b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worse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2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than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longer-run</w:t>
                      </w:r>
                      <w:r>
                        <w:rPr>
                          <w:rFonts w:ascii="Arial"/>
                          <w:b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levels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14"/>
                        <w:ind w:left="2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Commonwealth</w:t>
                      </w:r>
                      <w:r>
                        <w:rPr>
                          <w:rFonts w:ascii="Arial"/>
                          <w:b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own</w:t>
                      </w:r>
                      <w:r>
                        <w:rPr>
                          <w:rFonts w:ascii="Arial"/>
                          <w:b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purpose</w:t>
                      </w:r>
                      <w:r>
                        <w:rPr>
                          <w:rFonts w:ascii="Arial"/>
                          <w:b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expenditures</w:t>
                      </w:r>
                      <w:r>
                        <w:rPr>
                          <w:rFonts w:ascii="Arial"/>
                          <w:b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revenues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399" w:lineRule="auto" w:before="9"/>
                        <w:ind w:left="0" w:right="3968" w:firstLine="2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per</w:t>
                      </w:r>
                      <w:r>
                        <w:rPr>
                          <w:rFonts w:ascii="Arial"/>
                          <w:spacing w:val="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cent</w:t>
                      </w:r>
                      <w:r>
                        <w:rPr>
                          <w:rFonts w:ascii="Arial"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nominal</w:t>
                      </w:r>
                      <w:r>
                        <w:rPr>
                          <w:rFonts w:ascii="Arial"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GDP</w:t>
                      </w:r>
                      <w:r>
                        <w:rPr>
                          <w:rFonts w:ascii="Arial"/>
                          <w:spacing w:val="24"/>
                          <w:w w:val="10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24%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05" w:lineRule="exact" w:before="0"/>
                        <w:ind w:left="376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F68B33"/>
                          <w:spacing w:val="-1"/>
                          <w:sz w:val="24"/>
                          <w:szCs w:val="24"/>
                        </w:rPr>
                        <w:t>C’wth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68B33"/>
                          <w:spacing w:val="27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68B33"/>
                          <w:spacing w:val="-1"/>
                          <w:sz w:val="24"/>
                          <w:szCs w:val="24"/>
                        </w:rPr>
                        <w:t>Revenue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r>
                    </w:p>
                    <w:p>
                      <w:pPr>
                        <w:spacing w:line="256" w:lineRule="exact" w:before="0"/>
                        <w:ind w:left="376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68B33"/>
                          <w:sz w:val="24"/>
                        </w:rPr>
                        <w:t>(ex</w:t>
                      </w:r>
                      <w:r>
                        <w:rPr>
                          <w:rFonts w:ascii="Arial"/>
                          <w:b/>
                          <w:color w:val="F68B33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68B33"/>
                          <w:sz w:val="24"/>
                        </w:rPr>
                        <w:t>GST)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827;top:1626;width:953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6A737B"/>
                          <w:sz w:val="24"/>
                        </w:rPr>
                        <w:t>Forecast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26;top:2712;width:490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22%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26;top:3560;width:490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26;top:4408;width:490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18%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688;top:4516;width:2149;height:490" type="#_x0000_t202" filled="false" stroked="false">
                <v:textbox inset="0,0,0,0">
                  <w:txbxContent>
                    <w:p>
                      <w:pPr>
                        <w:spacing w:line="244" w:lineRule="exact" w:before="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A02226"/>
                          <w:spacing w:val="-1"/>
                          <w:sz w:val="24"/>
                          <w:szCs w:val="24"/>
                        </w:rPr>
                        <w:t>C’wth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02226"/>
                          <w:spacing w:val="21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02226"/>
                          <w:sz w:val="24"/>
                          <w:szCs w:val="24"/>
                        </w:rPr>
                        <w:t>Expenditure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02226"/>
                          <w:spacing w:val="21"/>
                          <w:w w:val="101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02226"/>
                          <w:sz w:val="24"/>
                          <w:szCs w:val="24"/>
                        </w:rPr>
                        <w:t>(ex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02226"/>
                          <w:spacing w:val="10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02226"/>
                          <w:sz w:val="24"/>
                          <w:szCs w:val="24"/>
                        </w:rPr>
                        <w:t>tied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02226"/>
                          <w:spacing w:val="11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02226"/>
                          <w:sz w:val="24"/>
                          <w:szCs w:val="24"/>
                        </w:rPr>
                        <w:t>grants)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26;top:5256;width:490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16%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26;top:6104;width:985;height:540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14%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8"/>
                        <w:ind w:left="44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2003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108;top:6399;width:545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149;top:6399;width:545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2007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190;top:6399;width:545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2009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231;top:6399;width:527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6"/>
                          <w:sz w:val="24"/>
                        </w:rPr>
                        <w:t>2011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272;top:6399;width:545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2013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313;top:6399;width:545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2015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354;top:6399;width:545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2017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39;top:6981;width:2001;height:136" type="#_x0000_t202" filled="false" stroked="false">
                <v:textbox inset="0,0,0,0">
                  <w:txbxContent>
                    <w:p>
                      <w:pPr>
                        <w:spacing w:line="13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Source: </w:t>
                      </w:r>
                      <w:r>
                        <w:rPr>
                          <w:rFonts w:ascii="Arial"/>
                          <w:spacing w:val="2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Budget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Pressures</w:t>
                      </w:r>
                      <w:r>
                        <w:rPr>
                          <w:rFonts w:ascii="Arial"/>
                          <w:i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3"/>
                        </w:rPr>
                        <w:t>2014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7166;top:6673;width:2272;height:494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Financial</w:t>
                      </w:r>
                      <w:r>
                        <w:rPr>
                          <w:rFonts w:ascii="Arial"/>
                          <w:spacing w:val="2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year</w:t>
                      </w:r>
                      <w:r>
                        <w:rPr>
                          <w:rFonts w:ascii="Arial"/>
                          <w:spacing w:val="2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ended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169" w:lineRule="exact" w:before="75"/>
                        <w:ind w:left="0" w:right="269" w:firstLine="0"/>
                        <w:jc w:val="righ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95"/>
                          <w:sz w:val="15"/>
                        </w:rPr>
                        <w:t>4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shape style="position:absolute;margin-left:72.935997pt;margin-top:687.684998pt;width:447.5pt;height:37.6pt;mso-position-horizontal-relative:page;mso-position-vertical-relative:page;z-index:-200848" type="#_x0000_t202" filled="false" stroked="false">
            <v:textbox inset="0,0,0,0">
              <w:txbxContent>
                <w:p>
                  <w:pPr>
                    <w:spacing w:line="240" w:lineRule="auto" w:before="6"/>
                    <w:rPr>
                      <w:rFonts w:ascii="Times New Roman" w:hAnsi="Times New Roman" w:cs="Times New Roman" w:eastAsia="Times New Roman"/>
                      <w:sz w:val="32"/>
                      <w:szCs w:val="32"/>
                    </w:rPr>
                  </w:pPr>
                </w:p>
                <w:p>
                  <w:pPr>
                    <w:spacing w:before="0"/>
                    <w:ind w:left="240" w:right="0" w:firstLine="0"/>
                    <w:jc w:val="left"/>
                    <w:rPr>
                      <w:rFonts w:ascii="Arial" w:hAnsi="Arial" w:cs="Arial" w:eastAsia="Arial"/>
                      <w:sz w:val="24"/>
                      <w:szCs w:val="24"/>
                    </w:rPr>
                  </w:pPr>
                  <w:r>
                    <w:rPr>
                      <w:rFonts w:ascii="Arial"/>
                      <w:sz w:val="24"/>
                    </w:rPr>
                    <w:t>-10</w:t>
                  </w:r>
                </w:p>
              </w:txbxContent>
            </v:textbox>
            <w10:wrap type="none"/>
          </v:shape>
        </w:pict>
      </w: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group style="position:absolute;left:629;top:1060;width:8553;height:2" coordorigin="629,1060" coordsize="8553,2">
              <v:shape style="position:absolute;left:629;top:1060;width:8553;height:2" coordorigin="629,1060" coordsize="8553,0" path="m629,1060l9182,1060e" filled="false" stroked="true" strokeweight="1.021000pt" strokecolor="#f7a124">
                <v:path arrowok="t"/>
              </v:shape>
              <v:shape style="position:absolute;left:7639;top:362;width:1543;height:425" type="#_x0000_t75" stroked="false">
                <v:imagedata r:id="rId32" o:title=""/>
              </v:shape>
            </v:group>
            <v:group style="position:absolute;left:7822;top:5103;width:197;height:2" coordorigin="7822,5103" coordsize="197,2">
              <v:shape style="position:absolute;left:7822;top:5103;width:197;height:2" coordorigin="7822,5103" coordsize="197,0" path="m7822,5103l8018,5103e" filled="false" stroked="true" strokeweight=".511pt" strokecolor="#e0e0e0">
                <v:path arrowok="t"/>
              </v:shape>
            </v:group>
            <v:group style="position:absolute;left:6908;top:5103;width:393;height:2" coordorigin="6908,5103" coordsize="393,2">
              <v:shape style="position:absolute;left:6908;top:5103;width:393;height:2" coordorigin="6908,5103" coordsize="393,0" path="m6908,5103l7300,5103e" filled="false" stroked="true" strokeweight=".511pt" strokecolor="#e0e0e0">
                <v:path arrowok="t"/>
              </v:shape>
            </v:group>
            <v:group style="position:absolute;left:7822;top:4314;width:197;height:2" coordorigin="7822,4314" coordsize="197,2">
              <v:shape style="position:absolute;left:7822;top:4314;width:197;height:2" coordorigin="7822,4314" coordsize="197,0" path="m7822,4314l8018,4314e" filled="false" stroked="true" strokeweight=".511pt" strokecolor="#e0e0e0">
                <v:path arrowok="t"/>
              </v:shape>
            </v:group>
            <v:group style="position:absolute;left:6908;top:4314;width:393;height:2" coordorigin="6908,4314" coordsize="393,2">
              <v:shape style="position:absolute;left:6908;top:4314;width:393;height:2" coordorigin="6908,4314" coordsize="393,0" path="m6908,4314l7300,4314e" filled="false" stroked="true" strokeweight=".511pt" strokecolor="#e0e0e0">
                <v:path arrowok="t"/>
              </v:shape>
            </v:group>
            <v:group style="position:absolute;left:7300;top:4350;width:522;height:1542" coordorigin="7300,4350" coordsize="522,1542">
              <v:shape style="position:absolute;left:7300;top:4350;width:522;height:1542" coordorigin="7300,4350" coordsize="522,1542" path="m7822,4350l7300,4350,7300,5891,7822,5891,7822,4350xe" filled="true" fillcolor="#de6e37" stroked="false">
                <v:path arrowok="t"/>
                <v:fill type="solid"/>
              </v:shape>
            </v:group>
            <v:group style="position:absolute;left:5995;top:5103;width:393;height:2" coordorigin="5995,5103" coordsize="393,2">
              <v:shape style="position:absolute;left:5995;top:5103;width:393;height:2" coordorigin="5995,5103" coordsize="393,0" path="m5995,5103l6387,5103e" filled="false" stroked="true" strokeweight=".511pt" strokecolor="#e0e0e0">
                <v:path arrowok="t"/>
              </v:shape>
            </v:group>
            <v:group style="position:absolute;left:6387;top:4546;width:522;height:1346" coordorigin="6387,4546" coordsize="522,1346">
              <v:shape style="position:absolute;left:6387;top:4546;width:522;height:1346" coordorigin="6387,4546" coordsize="522,1346" path="m6908,4546l6387,4546,6387,5891,6908,5891,6908,4546xe" filled="true" fillcolor="#de6e37" stroked="false">
                <v:path arrowok="t"/>
                <v:fill type="solid"/>
              </v:shape>
            </v:group>
            <v:group style="position:absolute;left:5473;top:5259;width:522;height:633" coordorigin="5473,5259" coordsize="522,633">
              <v:shape style="position:absolute;left:5473;top:5259;width:522;height:633" coordorigin="5473,5259" coordsize="522,633" path="m5995,5259l5473,5259,5473,5891,5995,5891,5995,5259xe" filled="true" fillcolor="#de6e37" stroked="false">
                <v:path arrowok="t"/>
                <v:fill type="solid"/>
              </v:shape>
            </v:group>
            <v:group style="position:absolute;left:5473;top:5259;width:522;height:633" coordorigin="5473,5259" coordsize="522,633">
              <v:shape style="position:absolute;left:5473;top:5259;width:522;height:633" coordorigin="5473,5259" coordsize="522,633" path="m5473,5259l5995,5259,5995,5891,5473,5891,5473,5259xe" filled="false" stroked="true" strokeweight=".511pt" strokecolor="#000000">
                <v:path arrowok="t"/>
              </v:shape>
            </v:group>
            <v:group style="position:absolute;left:6387;top:4546;width:522;height:1346" coordorigin="6387,4546" coordsize="522,1346">
              <v:shape style="position:absolute;left:6387;top:4546;width:522;height:1346" coordorigin="6387,4546" coordsize="522,1346" path="m6387,4546l6908,4546,6908,5891,6387,5891,6387,4546xe" filled="false" stroked="true" strokeweight=".511pt" strokecolor="#000000">
                <v:path arrowok="t"/>
              </v:shape>
            </v:group>
            <v:group style="position:absolute;left:7300;top:4350;width:522;height:1542" coordorigin="7300,4350" coordsize="522,1542">
              <v:shape style="position:absolute;left:7300;top:4350;width:522;height:1542" coordorigin="7300,4350" coordsize="522,1542" path="m7300,4350l7822,4350,7822,5891,7300,5891,7300,4350xe" filled="false" stroked="true" strokeweight=".511pt" strokecolor="#000000">
                <v:path arrowok="t"/>
              </v:shape>
            </v:group>
            <v:group style="position:absolute;left:5081;top:5103;width:393;height:2" coordorigin="5081,5103" coordsize="393,2">
              <v:shape style="position:absolute;left:5081;top:5103;width:393;height:2" coordorigin="5081,5103" coordsize="393,0" path="m5081,5103l5473,5103e" filled="false" stroked="true" strokeweight=".511pt" strokecolor="#e0e0e0">
                <v:path arrowok="t"/>
              </v:shape>
            </v:group>
            <v:group style="position:absolute;left:4163;top:5103;width:393;height:2" coordorigin="4163,5103" coordsize="393,2">
              <v:shape style="position:absolute;left:4163;top:5103;width:393;height:2" coordorigin="4163,5103" coordsize="393,0" path="m4163,5103l4555,5103e" filled="false" stroked="true" strokeweight=".511pt" strokecolor="#e0e0e0">
                <v:path arrowok="t"/>
              </v:shape>
            </v:group>
            <v:group style="position:absolute;left:3250;top:5103;width:393;height:2" coordorigin="3250,5103" coordsize="393,2">
              <v:shape style="position:absolute;left:3250;top:5103;width:393;height:2" coordorigin="3250,5103" coordsize="393,0" path="m3250,5103l3642,5103e" filled="false" stroked="true" strokeweight=".511pt" strokecolor="#e0e0e0">
                <v:path arrowok="t"/>
              </v:shape>
            </v:group>
            <v:group style="position:absolute;left:2336;top:5103;width:393;height:2" coordorigin="2336,5103" coordsize="393,2">
              <v:shape style="position:absolute;left:2336;top:5103;width:393;height:2" coordorigin="2336,5103" coordsize="393,0" path="m2336,5103l2728,5103e" filled="false" stroked="true" strokeweight=".511pt" strokecolor="#e0e0e0">
                <v:path arrowok="t"/>
              </v:shape>
            </v:group>
            <v:group style="position:absolute;left:1619;top:5103;width:197;height:2" coordorigin="1619,5103" coordsize="197,2">
              <v:shape style="position:absolute;left:1619;top:5103;width:197;height:2" coordorigin="1619,5103" coordsize="197,0" path="m1619,5103l1815,5103e" filled="false" stroked="true" strokeweight=".511pt" strokecolor="#e0e0e0">
                <v:path arrowok="t"/>
              </v:shape>
            </v:group>
            <v:group style="position:absolute;left:1815;top:5397;width:522;height:494" coordorigin="1815,5397" coordsize="522,494">
              <v:shape style="position:absolute;left:1815;top:5397;width:522;height:494" coordorigin="1815,5397" coordsize="522,494" path="m2336,5397l1815,5397,1815,5891,2336,5891,2336,5397xe" filled="true" fillcolor="#de6e37" stroked="false">
                <v:path arrowok="t"/>
                <v:fill type="solid"/>
              </v:shape>
            </v:group>
            <v:group style="position:absolute;left:1815;top:5397;width:522;height:494" coordorigin="1815,5397" coordsize="522,494">
              <v:shape style="position:absolute;left:1815;top:5397;width:522;height:494" coordorigin="1815,5397" coordsize="522,494" path="m1815,5397l2336,5397,2336,5891,1815,5891,1815,5397xe" filled="false" stroked="true" strokeweight=".511pt" strokecolor="#000000">
                <v:path arrowok="t"/>
              </v:shape>
            </v:group>
            <v:group style="position:absolute;left:1815;top:5000;width:522;height:397" coordorigin="1815,5000" coordsize="522,397">
              <v:shape style="position:absolute;left:1815;top:5000;width:522;height:397" coordorigin="1815,5000" coordsize="522,397" path="m2336,5000l1815,5000,1815,5397,2336,5397,2336,5000xe" filled="true" fillcolor="#fa9d41" stroked="false">
                <v:path arrowok="t"/>
                <v:fill type="solid"/>
              </v:shape>
            </v:group>
            <v:group style="position:absolute;left:2728;top:5473;width:522;height:419" coordorigin="2728,5473" coordsize="522,419">
              <v:shape style="position:absolute;left:2728;top:5473;width:522;height:419" coordorigin="2728,5473" coordsize="522,419" path="m3250,5473l2728,5473,2728,5891,3250,5891,3250,5473xe" filled="true" fillcolor="#de6e37" stroked="false">
                <v:path arrowok="t"/>
                <v:fill type="solid"/>
              </v:shape>
            </v:group>
            <v:group style="position:absolute;left:2728;top:5473;width:522;height:419" coordorigin="2728,5473" coordsize="522,419">
              <v:shape style="position:absolute;left:2728;top:5473;width:522;height:419" coordorigin="2728,5473" coordsize="522,419" path="m2728,5473l3250,5473,3250,5891,2728,5891,2728,5473xe" filled="false" stroked="true" strokeweight=".511pt" strokecolor="#000000">
                <v:path arrowok="t"/>
              </v:shape>
            </v:group>
            <v:group style="position:absolute;left:2728;top:4996;width:522;height:477" coordorigin="2728,4996" coordsize="522,477">
              <v:shape style="position:absolute;left:2728;top:4996;width:522;height:477" coordorigin="2728,4996" coordsize="522,477" path="m3250,4996l2728,4996,2728,5473,3250,5473,3250,4996xe" filled="true" fillcolor="#fa9d41" stroked="false">
                <v:path arrowok="t"/>
                <v:fill type="solid"/>
              </v:shape>
            </v:group>
            <v:group style="position:absolute;left:3642;top:5272;width:522;height:619" coordorigin="3642,5272" coordsize="522,619">
              <v:shape style="position:absolute;left:3642;top:5272;width:522;height:619" coordorigin="3642,5272" coordsize="522,619" path="m4163,5272l3642,5272,3642,5891,4163,5891,4163,5272xe" filled="true" fillcolor="#de6e37" stroked="false">
                <v:path arrowok="t"/>
                <v:fill type="solid"/>
              </v:shape>
            </v:group>
            <v:group style="position:absolute;left:3642;top:5272;width:522;height:619" coordorigin="3642,5272" coordsize="522,619">
              <v:shape style="position:absolute;left:3642;top:5272;width:522;height:619" coordorigin="3642,5272" coordsize="522,619" path="m3642,5272l4163,5272,4163,5891,3642,5891,3642,5272xe" filled="false" stroked="true" strokeweight=".511pt" strokecolor="#000000">
                <v:path arrowok="t"/>
              </v:shape>
            </v:group>
            <v:group style="position:absolute;left:3642;top:4675;width:522;height:598" coordorigin="3642,4675" coordsize="522,598">
              <v:shape style="position:absolute;left:3642;top:4675;width:522;height:598" coordorigin="3642,4675" coordsize="522,598" path="m4163,4675l3642,4675,3642,5272,4163,5272,4163,4675xe" filled="true" fillcolor="#fa9d41" stroked="false">
                <v:path arrowok="t"/>
                <v:fill type="solid"/>
              </v:shape>
            </v:group>
            <v:group style="position:absolute;left:4555;top:5397;width:526;height:494" coordorigin="4555,5397" coordsize="526,494">
              <v:shape style="position:absolute;left:4555;top:5397;width:526;height:494" coordorigin="4555,5397" coordsize="526,494" path="m5081,5397l4555,5397,4555,5891,5081,5891,5081,5397xe" filled="true" fillcolor="#de6e37" stroked="false">
                <v:path arrowok="t"/>
                <v:fill type="solid"/>
              </v:shape>
            </v:group>
            <v:group style="position:absolute;left:4555;top:5397;width:526;height:494" coordorigin="4555,5397" coordsize="526,494">
              <v:shape style="position:absolute;left:4555;top:5397;width:526;height:494" coordorigin="4555,5397" coordsize="526,494" path="m4555,5397l5081,5397,5081,5891,4555,5891,4555,5397xe" filled="false" stroked="true" strokeweight=".511pt" strokecolor="#000000">
                <v:path arrowok="t"/>
              </v:shape>
            </v:group>
            <v:group style="position:absolute;left:4555;top:4751;width:526;height:647" coordorigin="4555,4751" coordsize="526,647">
              <v:shape style="position:absolute;left:4555;top:4751;width:526;height:647" coordorigin="4555,4751" coordsize="526,647" path="m5081,4751l4555,4751,4555,5397,5081,5397,5081,4751xe" filled="true" fillcolor="#fa9d41" stroked="false">
                <v:path arrowok="t"/>
                <v:fill type="solid"/>
              </v:shape>
            </v:group>
            <v:group style="position:absolute;left:5473;top:4577;width:522;height:682" coordorigin="5473,4577" coordsize="522,682">
              <v:shape style="position:absolute;left:5473;top:4577;width:522;height:682" coordorigin="5473,4577" coordsize="522,682" path="m5995,4577l5473,4577,5473,5259,5995,5259,5995,4577xe" filled="true" fillcolor="#fa9d41" stroked="false">
                <v:path arrowok="t"/>
                <v:fill type="solid"/>
              </v:shape>
            </v:group>
            <v:group style="position:absolute;left:5995;top:4314;width:393;height:2" coordorigin="5995,4314" coordsize="393,2">
              <v:shape style="position:absolute;left:5995;top:4314;width:393;height:2" coordorigin="5995,4314" coordsize="393,0" path="m5995,4314l6387,4314e" filled="false" stroked="true" strokeweight=".511pt" strokecolor="#e0e0e0">
                <v:path arrowok="t"/>
              </v:shape>
            </v:group>
            <v:group style="position:absolute;left:4163;top:3525;width:3138;height:2" coordorigin="4163,3525" coordsize="3138,2">
              <v:shape style="position:absolute;left:4163;top:3525;width:3138;height:2" coordorigin="4163,3525" coordsize="3138,0" path="m4163,3525l7300,3525e" filled="false" stroked="true" strokeweight=".511pt" strokecolor="#e0e0e0">
                <v:path arrowok="t"/>
              </v:shape>
            </v:group>
            <v:group style="position:absolute;left:6387;top:3539;width:522;height:1008" coordorigin="6387,3539" coordsize="522,1008">
              <v:shape style="position:absolute;left:6387;top:3539;width:522;height:1008" coordorigin="6387,3539" coordsize="522,1008" path="m6908,3539l6387,3539,6387,4546,6908,4546,6908,3539xe" filled="true" fillcolor="#fa9d41" stroked="false">
                <v:path arrowok="t"/>
                <v:fill type="solid"/>
              </v:shape>
            </v:group>
            <v:group style="position:absolute;left:7822;top:3525;width:197;height:2" coordorigin="7822,3525" coordsize="197,2">
              <v:shape style="position:absolute;left:7822;top:3525;width:197;height:2" coordorigin="7822,3525" coordsize="197,0" path="m7822,3525l8018,3525e" filled="false" stroked="true" strokeweight=".511pt" strokecolor="#e0e0e0">
                <v:path arrowok="t"/>
              </v:shape>
            </v:group>
            <v:group style="position:absolute;left:7822;top:2737;width:197;height:2" coordorigin="7822,2737" coordsize="197,2">
              <v:shape style="position:absolute;left:7822;top:2737;width:197;height:2" coordorigin="7822,2737" coordsize="197,0" path="m7822,2737l8018,2737e" filled="false" stroked="true" strokeweight=".511pt" strokecolor="#e0e0e0">
                <v:path arrowok="t"/>
              </v:shape>
            </v:group>
            <v:group style="position:absolute;left:1619;top:2737;width:5682;height:2" coordorigin="1619,2737" coordsize="5682,2">
              <v:shape style="position:absolute;left:1619;top:2737;width:5682;height:2" coordorigin="1619,2737" coordsize="5682,0" path="m1619,2737l7300,2737e" filled="false" stroked="true" strokeweight=".511pt" strokecolor="#e0e0e0">
                <v:path arrowok="t"/>
              </v:shape>
            </v:group>
            <v:group style="position:absolute;left:7300;top:2701;width:522;height:1649" coordorigin="7300,2701" coordsize="522,1649">
              <v:shape style="position:absolute;left:7300;top:2701;width:522;height:1649" coordorigin="7300,2701" coordsize="522,1649" path="m7822,2701l7300,2701,7300,4350,7822,4350,7822,2701xe" filled="true" fillcolor="#fa9d41" stroked="false">
                <v:path arrowok="t"/>
                <v:fill type="solid"/>
              </v:shape>
            </v:group>
            <v:group style="position:absolute;left:1815;top:5000;width:522;height:397" coordorigin="1815,5000" coordsize="522,397">
              <v:shape style="position:absolute;left:1815;top:5000;width:522;height:397" coordorigin="1815,5000" coordsize="522,397" path="m1815,5000l2336,5000,2336,5397,1815,5397,1815,5000xe" filled="false" stroked="true" strokeweight=".511pt" strokecolor="#000000">
                <v:path arrowok="t"/>
              </v:shape>
            </v:group>
            <v:group style="position:absolute;left:2728;top:4996;width:522;height:477" coordorigin="2728,4996" coordsize="522,477">
              <v:shape style="position:absolute;left:2728;top:4996;width:522;height:477" coordorigin="2728,4996" coordsize="522,477" path="m2728,4996l3250,4996,3250,5473,2728,5473,2728,4996xe" filled="false" stroked="true" strokeweight=".511pt" strokecolor="#000000">
                <v:path arrowok="t"/>
              </v:shape>
            </v:group>
            <v:group style="position:absolute;left:3642;top:4675;width:522;height:598" coordorigin="3642,4675" coordsize="522,598">
              <v:shape style="position:absolute;left:3642;top:4675;width:522;height:598" coordorigin="3642,4675" coordsize="522,598" path="m3642,4675l4163,4675,4163,5272,3642,5272,3642,4675xe" filled="false" stroked="true" strokeweight=".511pt" strokecolor="#000000">
                <v:path arrowok="t"/>
              </v:shape>
            </v:group>
            <v:group style="position:absolute;left:4555;top:4751;width:526;height:647" coordorigin="4555,4751" coordsize="526,647">
              <v:shape style="position:absolute;left:4555;top:4751;width:526;height:647" coordorigin="4555,4751" coordsize="526,647" path="m4555,4751l5081,4751,5081,5397,4555,5397,4555,4751xe" filled="false" stroked="true" strokeweight=".511pt" strokecolor="#000000">
                <v:path arrowok="t"/>
              </v:shape>
            </v:group>
            <v:group style="position:absolute;left:5473;top:4577;width:522;height:682" coordorigin="5473,4577" coordsize="522,682">
              <v:shape style="position:absolute;left:5473;top:4577;width:522;height:682" coordorigin="5473,4577" coordsize="522,682" path="m5473,4577l5995,4577,5995,5259,5473,5259,5473,4577xe" filled="false" stroked="true" strokeweight=".511pt" strokecolor="#000000">
                <v:path arrowok="t"/>
              </v:shape>
            </v:group>
            <v:group style="position:absolute;left:6387;top:3539;width:522;height:1008" coordorigin="6387,3539" coordsize="522,1008">
              <v:shape style="position:absolute;left:6387;top:3539;width:522;height:1008" coordorigin="6387,3539" coordsize="522,1008" path="m6387,3539l6908,3539,6908,4546,6387,4546,6387,3539xe" filled="false" stroked="true" strokeweight=".511pt" strokecolor="#000000">
                <v:path arrowok="t"/>
              </v:shape>
            </v:group>
            <v:group style="position:absolute;left:7300;top:2701;width:522;height:1649" coordorigin="7300,2701" coordsize="522,1649">
              <v:shape style="position:absolute;left:7300;top:2701;width:522;height:1649" coordorigin="7300,2701" coordsize="522,1649" path="m7300,2701l7822,2701,7822,4350,7300,4350,7300,2701xe" filled="false" stroked="true" strokeweight=".511pt" strokecolor="#000000">
                <v:path arrowok="t"/>
              </v:shape>
            </v:group>
            <v:group style="position:absolute;left:1815;top:4510;width:522;height:491" coordorigin="1815,4510" coordsize="522,491">
              <v:shape style="position:absolute;left:1815;top:4510;width:522;height:491" coordorigin="1815,4510" coordsize="522,491" path="m2336,4510l1815,4510,1815,5000,2336,5000,2336,4510xe" filled="true" fillcolor="#ffcd6c" stroked="false">
                <v:path arrowok="t"/>
                <v:fill type="solid"/>
              </v:shape>
            </v:group>
            <v:group style="position:absolute;left:2728;top:4604;width:522;height:393" coordorigin="2728,4604" coordsize="522,393">
              <v:shape style="position:absolute;left:2728;top:4604;width:522;height:393" coordorigin="2728,4604" coordsize="522,393" path="m3250,4604l2728,4604,2728,4996,3250,4996,3250,4604xe" filled="true" fillcolor="#ffcd6c" stroked="false">
                <v:path arrowok="t"/>
                <v:fill type="solid"/>
              </v:shape>
            </v:group>
            <v:group style="position:absolute;left:4163;top:4314;width:393;height:2" coordorigin="4163,4314" coordsize="393,2">
              <v:shape style="position:absolute;left:4163;top:4314;width:393;height:2" coordorigin="4163,4314" coordsize="393,0" path="m4163,4314l4555,4314e" filled="false" stroked="true" strokeweight=".511pt" strokecolor="#e0e0e0">
                <v:path arrowok="t"/>
              </v:shape>
            </v:group>
            <v:group style="position:absolute;left:3250;top:4314;width:393;height:2" coordorigin="3250,4314" coordsize="393,2">
              <v:shape style="position:absolute;left:3250;top:4314;width:393;height:2" coordorigin="3250,4314" coordsize="393,0" path="m3250,4314l3642,4314e" filled="false" stroked="true" strokeweight=".511pt" strokecolor="#e0e0e0">
                <v:path arrowok="t"/>
              </v:shape>
            </v:group>
            <v:group style="position:absolute;left:3642;top:3681;width:522;height:994" coordorigin="3642,3681" coordsize="522,994">
              <v:shape style="position:absolute;left:3642;top:3681;width:522;height:994" coordorigin="3642,3681" coordsize="522,994" path="m4163,3681l3642,3681,3642,4675,4163,4675,4163,3681xe" filled="true" fillcolor="#ffcd6c" stroked="false">
                <v:path arrowok="t"/>
                <v:fill type="solid"/>
              </v:shape>
            </v:group>
            <v:group style="position:absolute;left:5081;top:4314;width:393;height:2" coordorigin="5081,4314" coordsize="393,2">
              <v:shape style="position:absolute;left:5081;top:4314;width:393;height:2" coordorigin="5081,4314" coordsize="393,0" path="m5081,4314l5473,4314e" filled="false" stroked="true" strokeweight=".511pt" strokecolor="#e0e0e0">
                <v:path arrowok="t"/>
              </v:shape>
            </v:group>
            <v:group style="position:absolute;left:4555;top:4020;width:526;height:731" coordorigin="4555,4020" coordsize="526,731">
              <v:shape style="position:absolute;left:4555;top:4020;width:526;height:731" coordorigin="4555,4020" coordsize="526,731" path="m5081,4020l4555,4020,4555,4751,5081,4751,5081,4020xe" filled="true" fillcolor="#ffcd6c" stroked="false">
                <v:path arrowok="t"/>
                <v:fill type="solid"/>
              </v:shape>
            </v:group>
            <v:group style="position:absolute;left:5473;top:4386;width:522;height:192" coordorigin="5473,4386" coordsize="522,192">
              <v:shape style="position:absolute;left:5473;top:4386;width:522;height:192" coordorigin="5473,4386" coordsize="522,192" path="m5995,4386l5473,4386,5473,4577,5995,4577,5995,4386xe" filled="true" fillcolor="#ffcd6c" stroked="false">
                <v:path arrowok="t"/>
                <v:fill type="solid"/>
              </v:shape>
            </v:group>
            <v:group style="position:absolute;left:6387;top:3493;width:522;height:47" coordorigin="6387,3493" coordsize="522,47">
              <v:shape style="position:absolute;left:6387;top:3493;width:522;height:47" coordorigin="6387,3493" coordsize="522,47" path="m6387,3540l6908,3540,6908,3493,6387,3493,6387,3540xe" filled="true" fillcolor="#ffcd6c" stroked="false">
                <v:path arrowok="t"/>
                <v:fill type="solid"/>
              </v:shape>
            </v:group>
            <v:group style="position:absolute;left:7300;top:2688;width:522;height:2" coordorigin="7300,2688" coordsize="522,2">
              <v:shape style="position:absolute;left:7300;top:2688;width:522;height:2" coordorigin="7300,2688" coordsize="522,0" path="m7300,2688l7822,2688e" filled="false" stroked="true" strokeweight="1.437pt" strokecolor="#ffcd6c">
                <v:path arrowok="t"/>
              </v:shape>
            </v:group>
            <v:group style="position:absolute;left:1815;top:4510;width:522;height:491" coordorigin="1815,4510" coordsize="522,491">
              <v:shape style="position:absolute;left:1815;top:4510;width:522;height:491" coordorigin="1815,4510" coordsize="522,491" path="m1815,4510l2336,4510,2336,5000,1815,5000,1815,4510xe" filled="false" stroked="true" strokeweight=".511pt" strokecolor="#000000">
                <v:path arrowok="t"/>
              </v:shape>
            </v:group>
            <v:group style="position:absolute;left:2728;top:4604;width:522;height:393" coordorigin="2728,4604" coordsize="522,393">
              <v:shape style="position:absolute;left:2728;top:4604;width:522;height:393" coordorigin="2728,4604" coordsize="522,393" path="m2728,4604l3250,4604,3250,4996,2728,4996,2728,4604xe" filled="false" stroked="true" strokeweight=".511pt" strokecolor="#000000">
                <v:path arrowok="t"/>
              </v:shape>
            </v:group>
            <v:group style="position:absolute;left:3642;top:3681;width:522;height:994" coordorigin="3642,3681" coordsize="522,994">
              <v:shape style="position:absolute;left:3642;top:3681;width:522;height:994" coordorigin="3642,3681" coordsize="522,994" path="m3642,3681l4163,3681,4163,4675,3642,4675,3642,3681xe" filled="false" stroked="true" strokeweight=".511pt" strokecolor="#000000">
                <v:path arrowok="t"/>
              </v:shape>
            </v:group>
            <v:group style="position:absolute;left:4555;top:4020;width:526;height:731" coordorigin="4555,4020" coordsize="526,731">
              <v:shape style="position:absolute;left:4555;top:4020;width:526;height:731" coordorigin="4555,4020" coordsize="526,731" path="m4555,4020l5081,4020,5081,4751,4555,4751,4555,4020xe" filled="false" stroked="true" strokeweight=".511pt" strokecolor="#000000">
                <v:path arrowok="t"/>
              </v:shape>
            </v:group>
            <v:group style="position:absolute;left:5473;top:4386;width:522;height:192" coordorigin="5473,4386" coordsize="522,192">
              <v:shape style="position:absolute;left:5473;top:4386;width:522;height:192" coordorigin="5473,4386" coordsize="522,192" path="m5473,4386l5995,4386,5995,4577,5473,4577,5473,4386xe" filled="false" stroked="true" strokeweight=".511pt" strokecolor="#000000">
                <v:path arrowok="t"/>
              </v:shape>
            </v:group>
            <v:group style="position:absolute;left:6387;top:3494;width:522;height:45" coordorigin="6387,3494" coordsize="522,45">
              <v:shape style="position:absolute;left:6387;top:3494;width:522;height:45" coordorigin="6387,3494" coordsize="522,45" path="m6387,3494l6908,3494,6908,3539,6387,3539,6387,3494xe" filled="false" stroked="true" strokeweight=".511pt" strokecolor="#000000">
                <v:path arrowok="t"/>
              </v:shape>
            </v:group>
            <v:group style="position:absolute;left:7295;top:2688;width:532;height:2" coordorigin="7295,2688" coordsize="532,2">
              <v:shape style="position:absolute;left:7295;top:2688;width:532;height:2" coordorigin="7295,2688" coordsize="532,0" path="m7295,2688l7827,2688e" filled="false" stroked="true" strokeweight="1.948pt" strokecolor="#000000">
                <v:path arrowok="t"/>
              </v:shape>
            </v:group>
            <v:group style="position:absolute;left:2336;top:4314;width:393;height:2" coordorigin="2336,4314" coordsize="393,2">
              <v:shape style="position:absolute;left:2336;top:4314;width:393;height:2" coordorigin="2336,4314" coordsize="393,0" path="m2336,4314l2728,4314e" filled="false" stroked="true" strokeweight=".511pt" strokecolor="#e0e0e0">
                <v:path arrowok="t"/>
              </v:shape>
            </v:group>
            <v:group style="position:absolute;left:1619;top:4314;width:197;height:2" coordorigin="1619,4314" coordsize="197,2">
              <v:shape style="position:absolute;left:1619;top:4314;width:197;height:2" coordorigin="1619,4314" coordsize="197,0" path="m1619,4314l1815,4314e" filled="false" stroked="true" strokeweight=".511pt" strokecolor="#e0e0e0">
                <v:path arrowok="t"/>
              </v:shape>
            </v:group>
            <v:group style="position:absolute;left:1815;top:4243;width:522;height:268" coordorigin="1815,4243" coordsize="522,268">
              <v:shape style="position:absolute;left:1815;top:4243;width:522;height:268" coordorigin="1815,4243" coordsize="522,268" path="m2336,4243l1815,4243,1815,4510,2336,4510,2336,4243xe" filled="true" fillcolor="#ffe491" stroked="false">
                <v:path arrowok="t"/>
                <v:fill type="solid"/>
              </v:shape>
            </v:group>
            <v:group style="position:absolute;left:2728;top:4274;width:522;height:330" coordorigin="2728,4274" coordsize="522,330">
              <v:shape style="position:absolute;left:2728;top:4274;width:522;height:330" coordorigin="2728,4274" coordsize="522,330" path="m3250,4274l2728,4274,2728,4604,3250,4604,3250,4274xe" filled="true" fillcolor="#ffe491" stroked="false">
                <v:path arrowok="t"/>
                <v:fill type="solid"/>
              </v:shape>
            </v:group>
            <v:group style="position:absolute;left:1619;top:3525;width:2024;height:2" coordorigin="1619,3525" coordsize="2024,2">
              <v:shape style="position:absolute;left:1619;top:3525;width:2024;height:2" coordorigin="1619,3525" coordsize="2024,0" path="m1619,3525l3642,3525e" filled="false" stroked="true" strokeweight=".511pt" strokecolor="#e0e0e0">
                <v:path arrowok="t"/>
              </v:shape>
            </v:group>
            <v:group style="position:absolute;left:3642;top:3169;width:522;height:513" coordorigin="3642,3169" coordsize="522,513">
              <v:shape style="position:absolute;left:3642;top:3169;width:522;height:513" coordorigin="3642,3169" coordsize="522,513" path="m4163,3169l3642,3169,3642,3681,4163,3681,4163,3169xe" filled="true" fillcolor="#ffe491" stroked="false">
                <v:path arrowok="t"/>
                <v:fill type="solid"/>
              </v:shape>
            </v:group>
            <v:group style="position:absolute;left:4555;top:3659;width:526;height:361" coordorigin="4555,3659" coordsize="526,361">
              <v:shape style="position:absolute;left:4555;top:3659;width:526;height:361" coordorigin="4555,3659" coordsize="526,361" path="m5081,3659l4555,3659,4555,4020,5081,4020,5081,3659xe" filled="true" fillcolor="#ffe491" stroked="false">
                <v:path arrowok="t"/>
                <v:fill type="solid"/>
              </v:shape>
            </v:group>
            <v:group style="position:absolute;left:5473;top:3944;width:522;height:442" coordorigin="5473,3944" coordsize="522,442">
              <v:shape style="position:absolute;left:5473;top:3944;width:522;height:442" coordorigin="5473,3944" coordsize="522,442" path="m5995,3944l5473,3944,5473,4386,5995,4386,5995,3944xe" filled="true" fillcolor="#ffe491" stroked="false">
                <v:path arrowok="t"/>
                <v:fill type="solid"/>
              </v:shape>
            </v:group>
            <v:group style="position:absolute;left:6387;top:2781;width:522;height:713" coordorigin="6387,2781" coordsize="522,713">
              <v:shape style="position:absolute;left:6387;top:2781;width:522;height:713" coordorigin="6387,2781" coordsize="522,713" path="m6908,2781l6387,2781,6387,3494,6908,3494,6908,2781xe" filled="true" fillcolor="#ffe491" stroked="false">
                <v:path arrowok="t"/>
                <v:fill type="solid"/>
              </v:shape>
            </v:group>
            <v:group style="position:absolute;left:1619;top:1948;width:6399;height:2" coordorigin="1619,1948" coordsize="6399,2">
              <v:shape style="position:absolute;left:1619;top:1948;width:6399;height:2" coordorigin="1619,1948" coordsize="6399,0" path="m1619,1948l8018,1948e" filled="false" stroked="true" strokeweight=".511pt" strokecolor="#e0e0e0">
                <v:path arrowok="t"/>
              </v:shape>
            </v:group>
            <v:group style="position:absolute;left:7300;top:2010;width:522;height:664" coordorigin="7300,2010" coordsize="522,664">
              <v:shape style="position:absolute;left:7300;top:2010;width:522;height:664" coordorigin="7300,2010" coordsize="522,664" path="m7822,2010l7300,2010,7300,2674,7822,2674,7822,2010xe" filled="true" fillcolor="#ffe491" stroked="false">
                <v:path arrowok="t"/>
                <v:fill type="solid"/>
              </v:shape>
            </v:group>
            <v:group style="position:absolute;left:1815;top:4243;width:522;height:268" coordorigin="1815,4243" coordsize="522,268">
              <v:shape style="position:absolute;left:1815;top:4243;width:522;height:268" coordorigin="1815,4243" coordsize="522,268" path="m1815,4243l2336,4243,2336,4510,1815,4510,1815,4243xe" filled="false" stroked="true" strokeweight=".511pt" strokecolor="#000000">
                <v:path arrowok="t"/>
              </v:shape>
            </v:group>
            <v:group style="position:absolute;left:2728;top:4274;width:522;height:330" coordorigin="2728,4274" coordsize="522,330">
              <v:shape style="position:absolute;left:2728;top:4274;width:522;height:330" coordorigin="2728,4274" coordsize="522,330" path="m2728,4274l3250,4274,3250,4604,2728,4604,2728,4274xe" filled="false" stroked="true" strokeweight=".511pt" strokecolor="#000000">
                <v:path arrowok="t"/>
              </v:shape>
            </v:group>
            <v:group style="position:absolute;left:3642;top:3169;width:522;height:513" coordorigin="3642,3169" coordsize="522,513">
              <v:shape style="position:absolute;left:3642;top:3169;width:522;height:513" coordorigin="3642,3169" coordsize="522,513" path="m3642,3169l4163,3169,4163,3681,3642,3681,3642,3169xe" filled="false" stroked="true" strokeweight=".511pt" strokecolor="#000000">
                <v:path arrowok="t"/>
              </v:shape>
            </v:group>
            <v:group style="position:absolute;left:4555;top:3659;width:526;height:361" coordorigin="4555,3659" coordsize="526,361">
              <v:shape style="position:absolute;left:4555;top:3659;width:526;height:361" coordorigin="4555,3659" coordsize="526,361" path="m4555,3659l5081,3659,5081,4020,4555,4020,4555,3659xe" filled="false" stroked="true" strokeweight=".511pt" strokecolor="#000000">
                <v:path arrowok="t"/>
              </v:shape>
            </v:group>
            <v:group style="position:absolute;left:5473;top:3944;width:522;height:442" coordorigin="5473,3944" coordsize="522,442">
              <v:shape style="position:absolute;left:5473;top:3944;width:522;height:442" coordorigin="5473,3944" coordsize="522,442" path="m5473,3944l5995,3944,5995,4386,5473,4386,5473,3944xe" filled="false" stroked="true" strokeweight=".511pt" strokecolor="#000000">
                <v:path arrowok="t"/>
              </v:shape>
            </v:group>
            <v:group style="position:absolute;left:6387;top:2781;width:522;height:713" coordorigin="6387,2781" coordsize="522,713">
              <v:shape style="position:absolute;left:6387;top:2781;width:522;height:713" coordorigin="6387,2781" coordsize="522,713" path="m6387,2781l6908,2781,6908,3494,6387,3494,6387,2781xe" filled="false" stroked="true" strokeweight=".511pt" strokecolor="#000000">
                <v:path arrowok="t"/>
              </v:shape>
            </v:group>
            <v:group style="position:absolute;left:7300;top:2010;width:522;height:664" coordorigin="7300,2010" coordsize="522,664">
              <v:shape style="position:absolute;left:7300;top:2010;width:522;height:664" coordorigin="7300,2010" coordsize="522,664" path="m7300,2010l7822,2010,7822,2674,7300,2674,7300,2010xe" filled="false" stroked="true" strokeweight=".511pt" strokecolor="#000000">
                <v:path arrowok="t"/>
              </v:shape>
            </v:group>
            <v:group style="position:absolute;left:1618;top:1949;width:2;height:4032" coordorigin="1618,1949" coordsize="2,4032">
              <v:shape style="position:absolute;left:1618;top:1949;width:2;height:4032" coordorigin="1618,1949" coordsize="0,4032" path="m1618,1949l1618,5981e" filled="false" stroked="true" strokeweight=".5926pt" strokecolor="#000000">
                <v:path arrowok="t"/>
              </v:shape>
            </v:group>
            <v:group style="position:absolute;left:1543;top:5891;width:6477;height:2" coordorigin="1543,5891" coordsize="6477,2">
              <v:shape style="position:absolute;left:1543;top:5891;width:6477;height:2" coordorigin="1543,5891" coordsize="6477,0" path="m1543,5891l8020,5891e" filled="false" stroked="true" strokeweight=".511pt" strokecolor="#000000">
                <v:path arrowok="t"/>
              </v:shape>
            </v:group>
            <v:group style="position:absolute;left:1543;top:5103;width:75;height:2" coordorigin="1543,5103" coordsize="75,2">
              <v:shape style="position:absolute;left:1543;top:5103;width:75;height:2" coordorigin="1543,5103" coordsize="75,0" path="m1543,5103l1617,5103e" filled="false" stroked="true" strokeweight=".511pt" strokecolor="#000000">
                <v:path arrowok="t"/>
              </v:shape>
            </v:group>
            <v:group style="position:absolute;left:1543;top:4314;width:75;height:2" coordorigin="1543,4314" coordsize="75,2">
              <v:shape style="position:absolute;left:1543;top:4314;width:75;height:2" coordorigin="1543,4314" coordsize="75,0" path="m1543,4314l1617,4314e" filled="false" stroked="true" strokeweight=".511pt" strokecolor="#000000">
                <v:path arrowok="t"/>
              </v:shape>
            </v:group>
            <v:group style="position:absolute;left:1543;top:3525;width:75;height:2" coordorigin="1543,3525" coordsize="75,2">
              <v:shape style="position:absolute;left:1543;top:3525;width:75;height:2" coordorigin="1543,3525" coordsize="75,0" path="m1543,3525l1617,3525e" filled="false" stroked="true" strokeweight=".511pt" strokecolor="#000000">
                <v:path arrowok="t"/>
              </v:shape>
            </v:group>
            <v:group style="position:absolute;left:1543;top:2737;width:75;height:2" coordorigin="1543,2737" coordsize="75,2">
              <v:shape style="position:absolute;left:1543;top:2737;width:75;height:2" coordorigin="1543,2737" coordsize="75,0" path="m1543,2737l1617,2737e" filled="false" stroked="true" strokeweight=".511pt" strokecolor="#000000">
                <v:path arrowok="t"/>
              </v:shape>
            </v:group>
            <v:group style="position:absolute;left:1543;top:1948;width:75;height:2" coordorigin="1543,1948" coordsize="75,2">
              <v:shape style="position:absolute;left:1543;top:1948;width:75;height:2" coordorigin="1543,1948" coordsize="75,0" path="m1543,1948l1617,1948e" filled="false" stroked="true" strokeweight=".511pt" strokecolor="#000000">
                <v:path arrowok="t"/>
              </v:shape>
            </v:group>
            <v:group style="position:absolute;left:2532;top:5892;width:2;height:90" coordorigin="2532,5892" coordsize="2,90">
              <v:shape style="position:absolute;left:2532;top:5892;width:2;height:90" coordorigin="2532,5892" coordsize="0,90" path="m2532,5892l2532,5981e" filled="false" stroked="true" strokeweight=".511pt" strokecolor="#000000">
                <v:path arrowok="t"/>
              </v:shape>
            </v:group>
            <v:group style="position:absolute;left:3446;top:5892;width:2;height:90" coordorigin="3446,5892" coordsize="2,90">
              <v:shape style="position:absolute;left:3446;top:5892;width:2;height:90" coordorigin="3446,5892" coordsize="0,90" path="m3446,5892l3446,5981e" filled="false" stroked="true" strokeweight=".511pt" strokecolor="#000000">
                <v:path arrowok="t"/>
              </v:shape>
            </v:group>
            <v:group style="position:absolute;left:4359;top:5892;width:2;height:90" coordorigin="4359,5892" coordsize="2,90">
              <v:shape style="position:absolute;left:4359;top:5892;width:2;height:90" coordorigin="4359,5892" coordsize="0,90" path="m4359,5892l4359,5981e" filled="false" stroked="true" strokeweight=".511pt" strokecolor="#000000">
                <v:path arrowok="t"/>
              </v:shape>
            </v:group>
            <v:group style="position:absolute;left:5277;top:5892;width:2;height:90" coordorigin="5277,5892" coordsize="2,90">
              <v:shape style="position:absolute;left:5277;top:5892;width:2;height:90" coordorigin="5277,5892" coordsize="0,90" path="m5277,5892l5277,5981e" filled="false" stroked="true" strokeweight=".511pt" strokecolor="#000000">
                <v:path arrowok="t"/>
              </v:shape>
            </v:group>
            <v:group style="position:absolute;left:6191;top:5892;width:2;height:90" coordorigin="6191,5892" coordsize="2,90">
              <v:shape style="position:absolute;left:6191;top:5892;width:2;height:90" coordorigin="6191,5892" coordsize="0,90" path="m6191,5892l6191,5981e" filled="false" stroked="true" strokeweight=".511pt" strokecolor="#000000">
                <v:path arrowok="t"/>
              </v:shape>
            </v:group>
            <v:group style="position:absolute;left:7104;top:5892;width:2;height:90" coordorigin="7104,5892" coordsize="2,90">
              <v:shape style="position:absolute;left:7104;top:5892;width:2;height:90" coordorigin="7104,5892" coordsize="0,90" path="m7104,5892l7104,5981e" filled="false" stroked="true" strokeweight=".511pt" strokecolor="#000000">
                <v:path arrowok="t"/>
              </v:shape>
            </v:group>
            <v:group style="position:absolute;left:8018;top:5892;width:2;height:90" coordorigin="8018,5892" coordsize="2,90">
              <v:shape style="position:absolute;left:8018;top:5892;width:2;height:90" coordorigin="8018,5892" coordsize="0,90" path="m8018,5892l8018,5981e" filled="false" stroked="true" strokeweight=".511pt" strokecolor="#000000">
                <v:path arrowok="t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629;top:266;width:6828;height:2616" type="#_x0000_t202" filled="false" stroked="false">
                <v:textbox inset="0,0,0,0">
                  <w:txbxContent>
                    <w:p>
                      <w:pPr>
                        <w:spacing w:line="33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Governments</w:t>
                      </w:r>
                      <w:r>
                        <w:rPr>
                          <w:rFonts w:ascii="Arial"/>
                          <w:b/>
                          <w:spacing w:val="2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spend</w:t>
                      </w:r>
                      <w:r>
                        <w:rPr>
                          <w:rFonts w:ascii="Arial"/>
                          <w:b/>
                          <w:spacing w:val="2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more</w:t>
                      </w:r>
                      <w:r>
                        <w:rPr>
                          <w:rFonts w:ascii="Arial"/>
                          <w:b/>
                          <w:spacing w:val="2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2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older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households,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due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Health</w:t>
                      </w:r>
                      <w:r>
                        <w:rPr>
                          <w:rFonts w:ascii="Arial"/>
                          <w:b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Pension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z w:val="24"/>
                        </w:rPr>
                        <w:t>Government</w:t>
                      </w:r>
                      <w:r>
                        <w:rPr>
                          <w:rFonts w:ascii="Arial"/>
                          <w:b/>
                          <w:spacing w:val="2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expenditure</w:t>
                      </w:r>
                      <w:r>
                        <w:rPr>
                          <w:rFonts w:ascii="Arial"/>
                          <w:b/>
                          <w:spacing w:val="3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per</w:t>
                      </w:r>
                      <w:r>
                        <w:rPr>
                          <w:rFonts w:ascii="Arial"/>
                          <w:b/>
                          <w:spacing w:val="3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384" w:lineRule="auto" w:before="10"/>
                        <w:ind w:left="28" w:right="4414" w:hanging="29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$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per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person,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2009-10</w:t>
                      </w:r>
                      <w:r>
                        <w:rPr>
                          <w:rFonts w:ascii="Arial"/>
                          <w:spacing w:val="22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50,000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30"/>
                          <w:szCs w:val="30"/>
                        </w:rPr>
                      </w:pPr>
                    </w:p>
                    <w:p>
                      <w:pPr>
                        <w:spacing w:line="272" w:lineRule="exact" w:before="0"/>
                        <w:ind w:left="2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996;top:1915;width:1185;height:893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E07F"/>
                          <w:sz w:val="24"/>
                        </w:rPr>
                        <w:t>Other</w:t>
                      </w:r>
                      <w:r>
                        <w:rPr>
                          <w:rFonts w:ascii="Arial"/>
                          <w:b/>
                          <w:color w:val="FFE07F"/>
                          <w:spacing w:val="1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E07F"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E07F"/>
                          <w:spacing w:val="-1"/>
                          <w:sz w:val="24"/>
                        </w:rPr>
                        <w:t>kind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8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C35A"/>
                          <w:sz w:val="24"/>
                        </w:rPr>
                        <w:t>Education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57;top:3425;width:750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30,000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011;top:3604;width:749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68B33"/>
                          <w:spacing w:val="-1"/>
                          <w:sz w:val="24"/>
                        </w:rPr>
                        <w:t>Health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57;top:4214;width:750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57;top:5002;width:750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996;top:5287;width:599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D4582A"/>
                          <w:spacing w:val="-1"/>
                          <w:sz w:val="24"/>
                        </w:rPr>
                        <w:t>Cash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270;top:5790;width:13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</w:txbxContent>
                </v:textbox>
                <w10:wrap type="none"/>
              </v:shape>
              <v:shape style="position:absolute;left:1757;top:6066;width:6017;height:246" type="#_x0000_t202" filled="false" stroked="false">
                <v:textbox inset="0,0,0,0">
                  <w:txbxContent>
                    <w:p>
                      <w:pPr>
                        <w:tabs>
                          <w:tab w:pos="917" w:val="left" w:leader="none"/>
                          <w:tab w:pos="1835" w:val="left" w:leader="none"/>
                          <w:tab w:pos="2752" w:val="left" w:leader="none"/>
                          <w:tab w:pos="3670" w:val="left" w:leader="none"/>
                          <w:tab w:pos="4587" w:val="left" w:leader="none"/>
                          <w:tab w:pos="5600" w:val="left" w:leader="none"/>
                        </w:tabs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15-24</w:t>
                        <w:tab/>
                        <w:t>25-34</w:t>
                        <w:tab/>
                        <w:t>35-44</w:t>
                        <w:tab/>
                        <w:t>45-54</w:t>
                        <w:tab/>
                        <w:t>55-64</w:t>
                        <w:tab/>
                        <w:t>65-74</w:t>
                        <w:tab/>
                        <w:t>75+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82;top:6393;width:8272;height:68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3504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head</w:t>
                      </w:r>
                      <w:r>
                        <w:rPr>
                          <w:rFonts w:ascii="Arial"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62" w:lineRule="auto" w:before="12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Note: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Other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in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kind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includes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child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care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assistance,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other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social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security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and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welfare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benefits,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housing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benefits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and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electricity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concessions.</w:t>
                      </w:r>
                      <w:r>
                        <w:rPr>
                          <w:rFonts w:ascii="Arial"/>
                          <w:spacing w:val="27"/>
                          <w:w w:val="104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Source: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The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2"/>
                          <w:w w:val="105"/>
                          <w:sz w:val="13"/>
                        </w:rPr>
                        <w:t>Wealth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3"/>
                        </w:rPr>
                        <w:t>of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Generations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9094;top:7026;width:84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z w:val="15"/>
                        </w:rPr>
                        <w:t>5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group style="position:absolute;left:629;top:1059;width:8543;height:2" coordorigin="629,1059" coordsize="8543,2">
              <v:shape style="position:absolute;left:629;top:1059;width:8543;height:2" coordorigin="629,1059" coordsize="8543,0" path="m629,1059l9171,1059e" filled="false" stroked="true" strokeweight="1.02pt" strokecolor="#f7a124">
                <v:path arrowok="t"/>
              </v:shape>
              <v:shape style="position:absolute;left:7630;top:362;width:1541;height:425" type="#_x0000_t75" stroked="false">
                <v:imagedata r:id="rId32" o:title=""/>
              </v:shape>
            </v:group>
            <v:group style="position:absolute;left:8034;top:4656;width:1148;height:2" coordorigin="8034,4656" coordsize="1148,2">
              <v:shape style="position:absolute;left:8034;top:4656;width:1148;height:2" coordorigin="8034,4656" coordsize="1148,0" path="m8034,4656l9182,4656e" filled="false" stroked="true" strokeweight=".51pt" strokecolor="#989898">
                <v:path arrowok="t"/>
              </v:shape>
            </v:group>
            <v:group style="position:absolute;left:8742;top:4647;width:352;height:713" coordorigin="8742,4647" coordsize="352,713">
              <v:shape style="position:absolute;left:8742;top:4647;width:352;height:713" coordorigin="8742,4647" coordsize="352,713" path="m9093,4647l8742,4647,8742,5360,9093,5360,9093,4647xe" filled="true" fillcolor="#ffffff" stroked="false">
                <v:path arrowok="t"/>
                <v:fill type="solid"/>
              </v:shape>
            </v:group>
            <v:group style="position:absolute;left:5373;top:4656;width:2306;height:2" coordorigin="5373,4656" coordsize="2306,2">
              <v:shape style="position:absolute;left:5373;top:4656;width:2306;height:2" coordorigin="5373,4656" coordsize="2306,0" path="m5373,4656l7678,4656e" filled="false" stroked="true" strokeweight=".51pt" strokecolor="#989898">
                <v:path arrowok="t"/>
              </v:shape>
            </v:group>
            <v:group style="position:absolute;left:4843;top:4656;width:178;height:2" coordorigin="4843,4656" coordsize="178,2">
              <v:shape style="position:absolute;left:4843;top:4656;width:178;height:2" coordorigin="4843,4656" coordsize="178,0" path="m4843,4656l5021,4656e" filled="false" stroked="true" strokeweight=".51pt" strokecolor="#989898">
                <v:path arrowok="t"/>
              </v:shape>
            </v:group>
            <v:group style="position:absolute;left:3780;top:4656;width:708;height:2" coordorigin="3780,4656" coordsize="708,2">
              <v:shape style="position:absolute;left:3780;top:4656;width:708;height:2" coordorigin="3780,4656" coordsize="708,0" path="m3780,4656l4487,4656e" filled="false" stroked="true" strokeweight=".51pt" strokecolor="#989898">
                <v:path arrowok="t"/>
              </v:shape>
            </v:group>
            <v:group style="position:absolute;left:3249;top:4656;width:180;height:2" coordorigin="3249,4656" coordsize="180,2">
              <v:shape style="position:absolute;left:3249;top:4656;width:180;height:2" coordorigin="3249,4656" coordsize="180,0" path="m3249,4656l3428,4656e" filled="false" stroked="true" strokeweight=".51pt" strokecolor="#989898">
                <v:path arrowok="t"/>
              </v:shape>
            </v:group>
            <v:group style="position:absolute;left:1654;top:4656;width:1241;height:2" coordorigin="1654,4656" coordsize="1241,2">
              <v:shape style="position:absolute;left:1654;top:4656;width:1241;height:2" coordorigin="1654,4656" coordsize="1241,0" path="m1654,4656l2894,4656e" filled="false" stroked="true" strokeweight=".51pt" strokecolor="#989898">
                <v:path arrowok="t"/>
              </v:shape>
            </v:group>
            <v:group style="position:absolute;left:1212;top:4656;width:89;height:2" coordorigin="1212,4656" coordsize="89,2">
              <v:shape style="position:absolute;left:1212;top:4656;width:89;height:2" coordorigin="1212,4656" coordsize="89,0" path="m1212,4656l1300,4656e" filled="false" stroked="true" strokeweight=".51pt" strokecolor="#989898">
                <v:path arrowok="t"/>
              </v:shape>
            </v:group>
            <v:group style="position:absolute;left:1300;top:4332;width:355;height:1028" coordorigin="1300,4332" coordsize="355,1028">
              <v:shape style="position:absolute;left:1300;top:4332;width:355;height:1028" coordorigin="1300,4332" coordsize="355,1028" path="m1300,4332l1654,4332,1654,5359,1300,5359,1300,4332xe" filled="true" fillcolor="#de6e37" stroked="false">
                <v:path arrowok="t"/>
                <v:fill type="solid"/>
              </v:shape>
            </v:group>
            <v:group style="position:absolute;left:1300;top:4332;width:355;height:1028" coordorigin="1300,4332" coordsize="355,1028">
              <v:shape style="position:absolute;left:1300;top:4332;width:355;height:1028" coordorigin="1300,4332" coordsize="355,1028" path="m1300,4332l1654,4332,1654,5359,1300,5359,1300,4332xe" filled="false" stroked="true" strokeweight=".51pt" strokecolor="#000000">
                <v:path arrowok="t"/>
              </v:shape>
            </v:group>
            <v:group style="position:absolute;left:1831;top:5063;width:355;height:297" coordorigin="1831,5063" coordsize="355,297">
              <v:shape style="position:absolute;left:1831;top:5063;width:355;height:297" coordorigin="1831,5063" coordsize="355,297" path="m1831,5063l2186,5063,2186,5359,1831,5359,1831,5063xe" filled="true" fillcolor="#fa9d41" stroked="false">
                <v:path arrowok="t"/>
                <v:fill type="solid"/>
              </v:shape>
            </v:group>
            <v:group style="position:absolute;left:1831;top:5063;width:355;height:297" coordorigin="1831,5063" coordsize="355,297">
              <v:shape style="position:absolute;left:1831;top:5063;width:355;height:297" coordorigin="1831,5063" coordsize="355,297" path="m1831,5063l2186,5063,2186,5359,1831,5359,1831,5063xe" filled="false" stroked="true" strokeweight=".51pt" strokecolor="#000000">
                <v:path arrowok="t"/>
              </v:shape>
            </v:group>
            <v:group style="position:absolute;left:3249;top:3953;width:180;height:2" coordorigin="3249,3953" coordsize="180,2">
              <v:shape style="position:absolute;left:3249;top:3953;width:180;height:2" coordorigin="3249,3953" coordsize="180,0" path="m3249,3953l3428,3953e" filled="false" stroked="true" strokeweight=".51pt" strokecolor="#989898">
                <v:path arrowok="t"/>
              </v:shape>
            </v:group>
            <v:group style="position:absolute;left:1212;top:3953;width:1683;height:2" coordorigin="1212,3953" coordsize="1683,2">
              <v:shape style="position:absolute;left:1212;top:3953;width:1683;height:2" coordorigin="1212,3953" coordsize="1683,0" path="m1212,3953l2894,3953e" filled="false" stroked="true" strokeweight=".51pt" strokecolor="#989898">
                <v:path arrowok="t"/>
              </v:shape>
            </v:group>
            <v:group style="position:absolute;left:3249;top:3254;width:3491;height:2" coordorigin="3249,3254" coordsize="3491,2">
              <v:shape style="position:absolute;left:3249;top:3254;width:3491;height:2" coordorigin="3249,3254" coordsize="3491,0" path="m3249,3254l6739,3254e" filled="false" stroked="true" strokeweight=".51pt" strokecolor="#989898">
                <v:path arrowok="t"/>
              </v:shape>
            </v:group>
            <v:group style="position:absolute;left:1212;top:3254;width:1683;height:2" coordorigin="1212,3254" coordsize="1683,2">
              <v:shape style="position:absolute;left:1212;top:3254;width:1683;height:2" coordorigin="1212,3254" coordsize="1683,0" path="m1212,3254l2894,3254e" filled="false" stroked="true" strokeweight=".51pt" strokecolor="#989898">
                <v:path arrowok="t"/>
              </v:shape>
            </v:group>
            <v:group style="position:absolute;left:3249;top:2551;width:3491;height:2" coordorigin="3249,2551" coordsize="3491,2">
              <v:shape style="position:absolute;left:3249;top:2551;width:3491;height:2" coordorigin="3249,2551" coordsize="3491,0" path="m3249,2551l6739,2551e" filled="false" stroked="true" strokeweight=".51pt" strokecolor="#989898">
                <v:path arrowok="t"/>
              </v:shape>
            </v:group>
            <v:group style="position:absolute;left:1212;top:2551;width:1683;height:2" coordorigin="1212,2551" coordsize="1683,2">
              <v:shape style="position:absolute;left:1212;top:2551;width:1683;height:2" coordorigin="1212,2551" coordsize="1683,0" path="m1212,2551l2894,2551e" filled="false" stroked="true" strokeweight=".51pt" strokecolor="#989898">
                <v:path arrowok="t"/>
              </v:shape>
            </v:group>
            <v:group style="position:absolute;left:2894;top:2340;width:355;height:3020" coordorigin="2894,2340" coordsize="355,3020">
              <v:shape style="position:absolute;left:2894;top:2340;width:355;height:3020" coordorigin="2894,2340" coordsize="355,3020" path="m2894,2340l3249,2340,3249,5359,2894,5359,2894,2340xe" filled="true" fillcolor="#fa9d41" stroked="false">
                <v:path arrowok="t"/>
                <v:fill type="solid"/>
              </v:shape>
            </v:group>
            <v:group style="position:absolute;left:2894;top:2340;width:355;height:3020" coordorigin="2894,2340" coordsize="355,3020">
              <v:shape style="position:absolute;left:2894;top:2340;width:355;height:3020" coordorigin="2894,2340" coordsize="355,3020" path="m2894,2340l3249,2340,3249,5359,2894,5359,2894,2340xe" filled="false" stroked="true" strokeweight=".51pt" strokecolor="#000000">
                <v:path arrowok="t"/>
              </v:shape>
            </v:group>
            <v:group style="position:absolute;left:3957;top:4906;width:355;height:454" coordorigin="3957,4906" coordsize="355,454">
              <v:shape style="position:absolute;left:3957;top:4906;width:355;height:454" coordorigin="3957,4906" coordsize="355,454" path="m3957,4906l4312,4906,4312,5359,3957,5359,3957,4906xe" filled="true" fillcolor="#de6e37" stroked="false">
                <v:path arrowok="t"/>
                <v:fill type="solid"/>
              </v:shape>
            </v:group>
            <v:group style="position:absolute;left:3957;top:4906;width:355;height:454" coordorigin="3957,4906" coordsize="355,454">
              <v:shape style="position:absolute;left:3957;top:4906;width:355;height:454" coordorigin="3957,4906" coordsize="355,454" path="m3957,4906l4312,4906,4312,5359,3957,5359,3957,4906xe" filled="false" stroked="true" strokeweight=".51pt" strokecolor="#000000">
                <v:path arrowok="t"/>
              </v:shape>
            </v:group>
            <v:group style="position:absolute;left:2364;top:4683;width:352;height:677" coordorigin="2364,4683" coordsize="352,677">
              <v:shape style="position:absolute;left:2364;top:4683;width:352;height:677" coordorigin="2364,4683" coordsize="352,677" path="m2364,4683l2716,4683,2716,5360,2364,5360,2364,4683xe" filled="false" stroked="true" strokeweight=".51pt" strokecolor="#000000">
                <v:path arrowok="t"/>
              </v:shape>
            </v:group>
            <v:group style="position:absolute;left:3780;top:3953;width:5402;height:2" coordorigin="3780,3953" coordsize="5402,2">
              <v:shape style="position:absolute;left:3780;top:3953;width:5402;height:2" coordorigin="3780,3953" coordsize="5402,0" path="m3780,3953l9182,3953e" filled="false" stroked="true" strokeweight=".51pt" strokecolor="#989898">
                <v:path arrowok="t"/>
              </v:shape>
            </v:group>
            <v:group style="position:absolute;left:3428;top:3815;width:352;height:1545" coordorigin="3428,3815" coordsize="352,1545">
              <v:shape style="position:absolute;left:3428;top:3815;width:352;height:1545" coordorigin="3428,3815" coordsize="352,1545" path="m3428,3815l3780,3815,3780,5360,3428,5360,3428,3815xe" filled="false" stroked="true" strokeweight=".51pt" strokecolor="#000000">
                <v:path arrowok="t"/>
              </v:shape>
            </v:group>
            <v:group style="position:absolute;left:4487;top:4594;width:357;height:766" coordorigin="4487,4594" coordsize="357,766">
              <v:shape style="position:absolute;left:4487;top:4594;width:357;height:766" coordorigin="4487,4594" coordsize="357,766" path="m4487,4594l4843,4594,4843,5360,4487,5360,4487,4594xe" filled="false" stroked="true" strokeweight=".51pt" strokecolor="#000000">
                <v:path arrowok="t"/>
              </v:shape>
            </v:group>
            <v:group style="position:absolute;left:5021;top:4020;width:352;height:1340" coordorigin="5021,4020" coordsize="352,1340">
              <v:shape style="position:absolute;left:5021;top:4020;width:352;height:1340" coordorigin="5021,4020" coordsize="352,1340" path="m5021,4020l5373,4020,5373,5360,5021,5360,5021,4020xe" filled="false" stroked="true" strokeweight=".51pt" strokecolor="#000000">
                <v:path arrowok="t"/>
              </v:shape>
            </v:group>
            <v:group style="position:absolute;left:5551;top:4955;width:357;height:405" coordorigin="5551,4955" coordsize="357,405">
              <v:shape style="position:absolute;left:5551;top:4955;width:357;height:405" coordorigin="5551,4955" coordsize="357,405" path="m5551,4955l5907,4955,5907,5360,5551,5360,5551,4955xe" filled="false" stroked="true" strokeweight=".51pt" strokecolor="#000000">
                <v:path arrowok="t"/>
              </v:shape>
            </v:group>
            <v:group style="position:absolute;left:6085;top:4843;width:352;height:517" coordorigin="6085,4843" coordsize="352,517">
              <v:shape style="position:absolute;left:6085;top:4843;width:352;height:517" coordorigin="6085,4843" coordsize="352,517" path="m6085,4843l6436,4843,6436,5360,6085,5360,6085,4843xe" filled="false" stroked="true" strokeweight=".51pt" strokecolor="#000000">
                <v:path arrowok="t"/>
              </v:shape>
            </v:group>
            <v:group style="position:absolute;left:6614;top:4808;width:357;height:552" coordorigin="6614,4808" coordsize="357,552">
              <v:shape style="position:absolute;left:6614;top:4808;width:357;height:552" coordorigin="6614,4808" coordsize="357,552" path="m6614,4808l6971,4808,6971,5360,6614,5360,6614,4808xe" filled="false" stroked="true" strokeweight=".51pt" strokecolor="#000000">
                <v:path arrowok="t"/>
              </v:shape>
            </v:group>
            <v:group style="position:absolute;left:7144;top:5360;width:356;height:89" coordorigin="7144,5360" coordsize="356,89">
              <v:shape style="position:absolute;left:7144;top:5360;width:356;height:89" coordorigin="7144,5360" coordsize="356,89" path="m7144,5449l7500,5449,7500,5360,7144,5360,7144,5449xe" filled="false" stroked="true" strokeweight=".51pt" strokecolor="#000000">
                <v:path arrowok="t"/>
              </v:shape>
            </v:group>
            <v:group style="position:absolute;left:7678;top:4554;width:356;height:806" coordorigin="7678,4554" coordsize="356,806">
              <v:shape style="position:absolute;left:7678;top:4554;width:356;height:806" coordorigin="7678,4554" coordsize="356,806" path="m7678,4554l8034,4554,8034,5360,7678,5360,7678,4554xe" filled="false" stroked="true" strokeweight=".51pt" strokecolor="#000000">
                <v:path arrowok="t"/>
              </v:shape>
            </v:group>
            <v:group style="position:absolute;left:8742;top:4647;width:352;height:713" coordorigin="8742,4647" coordsize="352,713">
              <v:shape style="position:absolute;left:8742;top:4647;width:352;height:713" coordorigin="8742,4647" coordsize="352,713" path="m8742,4647l9093,4647,9093,5360,8742,5360,8742,4647xe" filled="false" stroked="true" strokeweight=".51pt" strokecolor="#000000">
                <v:path arrowok="t"/>
              </v:shape>
            </v:group>
            <v:group style="position:absolute;left:1212;top:1848;width:5528;height:2" coordorigin="1212,1848" coordsize="5528,2">
              <v:shape style="position:absolute;left:1212;top:1848;width:5528;height:2" coordorigin="1212,1848" coordsize="5528,0" path="m1212,1848l6739,1848e" filled="false" stroked="true" strokeweight=".51pt" strokecolor="#989898">
                <v:path arrowok="t"/>
              </v:shape>
            </v:group>
            <v:group style="position:absolute;left:1211;top:1848;width:2;height:3713" coordorigin="1211,1848" coordsize="2,3713">
              <v:shape style="position:absolute;left:1211;top:1848;width:2;height:3713" coordorigin="1211,1848" coordsize="0,3713" path="m1211,1848l1211,5561e" filled="false" stroked="true" strokeweight=".5315pt" strokecolor="#000000">
                <v:path arrowok="t"/>
              </v:shape>
            </v:group>
            <v:group style="position:absolute;left:8209;top:5017;width:355;height:343" coordorigin="8209,5017" coordsize="355,343">
              <v:shape style="position:absolute;left:8209;top:5017;width:355;height:343" coordorigin="8209,5017" coordsize="355,343" path="m8209,5017l8564,5017,8564,5359,8209,5359,8209,5017xe" filled="true" fillcolor="#fa9d41" stroked="false">
                <v:path arrowok="t"/>
                <v:fill type="solid"/>
              </v:shape>
            </v:group>
            <v:group style="position:absolute;left:8209;top:5017;width:355;height:343" coordorigin="8209,5017" coordsize="355,343">
              <v:shape style="position:absolute;left:8209;top:5017;width:355;height:343" coordorigin="8209,5017" coordsize="355,343" path="m8209,5017l8564,5017,8564,5359,8209,5359,8209,5017xe" filled="false" stroked="true" strokeweight=".51pt" strokecolor="#000000">
                <v:path arrowok="t"/>
              </v:shape>
            </v:group>
            <v:group style="position:absolute;left:1136;top:5359;width:8046;height:2" coordorigin="1136,5359" coordsize="8046,2">
              <v:shape style="position:absolute;left:1136;top:5359;width:8046;height:2" coordorigin="1136,5359" coordsize="8046,0" path="m1136,5359l9182,5359e" filled="false" stroked="true" strokeweight=".5285pt" strokecolor="#000000">
                <v:path arrowok="t"/>
              </v:shape>
            </v:group>
            <v:group style="position:absolute;left:1136;top:4656;width:76;height:2" coordorigin="1136,4656" coordsize="76,2">
              <v:shape style="position:absolute;left:1136;top:4656;width:76;height:2" coordorigin="1136,4656" coordsize="76,0" path="m1136,4656l1211,4656e" filled="false" stroked="true" strokeweight=".51pt" strokecolor="#000000">
                <v:path arrowok="t"/>
              </v:shape>
            </v:group>
            <v:group style="position:absolute;left:1136;top:3953;width:76;height:2" coordorigin="1136,3953" coordsize="76,2">
              <v:shape style="position:absolute;left:1136;top:3953;width:76;height:2" coordorigin="1136,3953" coordsize="76,0" path="m1136,3953l1211,3953e" filled="false" stroked="true" strokeweight=".51pt" strokecolor="#000000">
                <v:path arrowok="t"/>
              </v:shape>
            </v:group>
            <v:group style="position:absolute;left:1136;top:3254;width:76;height:2" coordorigin="1136,3254" coordsize="76,2">
              <v:shape style="position:absolute;left:1136;top:3254;width:76;height:2" coordorigin="1136,3254" coordsize="76,0" path="m1136,3254l1211,3254e" filled="false" stroked="true" strokeweight=".51pt" strokecolor="#000000">
                <v:path arrowok="t"/>
              </v:shape>
            </v:group>
            <v:group style="position:absolute;left:1136;top:2551;width:76;height:2" coordorigin="1136,2551" coordsize="76,2">
              <v:shape style="position:absolute;left:1136;top:2551;width:76;height:2" coordorigin="1136,2551" coordsize="76,0" path="m1136,2551l1211,2551e" filled="false" stroked="true" strokeweight=".51pt" strokecolor="#000000">
                <v:path arrowok="t"/>
              </v:shape>
            </v:group>
            <v:group style="position:absolute;left:1136;top:1848;width:76;height:2" coordorigin="1136,1848" coordsize="76,2">
              <v:shape style="position:absolute;left:1136;top:1848;width:76;height:2" coordorigin="1136,1848" coordsize="76,0" path="m1136,1848l1211,1848e" filled="false" stroked="true" strokeweight=".51pt" strokecolor="#000000">
                <v:path arrowok="t"/>
              </v:shape>
            </v:group>
            <v:group style="position:absolute;left:1741;top:5360;width:2;height:58" coordorigin="1741,5360" coordsize="2,58">
              <v:shape style="position:absolute;left:1741;top:5360;width:2;height:58" coordorigin="1741,5360" coordsize="0,58" path="m1741,5360l1741,5417e" filled="false" stroked="true" strokeweight=".51pt" strokecolor="#000000">
                <v:path arrowok="t"/>
              </v:shape>
            </v:group>
            <v:group style="position:absolute;left:2275;top:5360;width:2;height:58" coordorigin="2275,5360" coordsize="2,58">
              <v:shape style="position:absolute;left:2275;top:5360;width:2;height:58" coordorigin="2275,5360" coordsize="0,58" path="m2275,5360l2275,5417e" filled="false" stroked="true" strokeweight=".51pt" strokecolor="#000000">
                <v:path arrowok="t"/>
              </v:shape>
            </v:group>
            <v:group style="position:absolute;left:2805;top:5360;width:2;height:58" coordorigin="2805,5360" coordsize="2,58">
              <v:shape style="position:absolute;left:2805;top:5360;width:2;height:58" coordorigin="2805,5360" coordsize="0,58" path="m2805,5360l2805,5417e" filled="false" stroked="true" strokeweight=".51pt" strokecolor="#000000">
                <v:path arrowok="t"/>
              </v:shape>
            </v:group>
            <v:group style="position:absolute;left:3339;top:5360;width:2;height:58" coordorigin="3339,5360" coordsize="2,58">
              <v:shape style="position:absolute;left:3339;top:5360;width:2;height:58" coordorigin="3339,5360" coordsize="0,58" path="m3339,5360l3339,5417e" filled="false" stroked="true" strokeweight=".51pt" strokecolor="#000000">
                <v:path arrowok="t"/>
              </v:shape>
            </v:group>
            <v:group style="position:absolute;left:3869;top:5360;width:2;height:58" coordorigin="3869,5360" coordsize="2,58">
              <v:shape style="position:absolute;left:3869;top:5360;width:2;height:58" coordorigin="3869,5360" coordsize="0,58" path="m3869,5360l3869,5417e" filled="false" stroked="true" strokeweight=".51pt" strokecolor="#000000">
                <v:path arrowok="t"/>
              </v:shape>
            </v:group>
            <v:group style="position:absolute;left:4398;top:5360;width:2;height:58" coordorigin="4398,5360" coordsize="2,58">
              <v:shape style="position:absolute;left:4398;top:5360;width:2;height:58" coordorigin="4398,5360" coordsize="0,58" path="m4398,5360l4398,5417e" filled="false" stroked="true" strokeweight=".51pt" strokecolor="#000000">
                <v:path arrowok="t"/>
              </v:shape>
            </v:group>
            <v:group style="position:absolute;left:4932;top:5360;width:2;height:58" coordorigin="4932,5360" coordsize="2,58">
              <v:shape style="position:absolute;left:4932;top:5360;width:2;height:58" coordorigin="4932,5360" coordsize="0,58" path="m4932,5360l4932,5417e" filled="false" stroked="true" strokeweight=".51pt" strokecolor="#000000">
                <v:path arrowok="t"/>
              </v:shape>
            </v:group>
            <v:group style="position:absolute;left:5462;top:5360;width:2;height:58" coordorigin="5462,5360" coordsize="2,58">
              <v:shape style="position:absolute;left:5462;top:5360;width:2;height:58" coordorigin="5462,5360" coordsize="0,58" path="m5462,5360l5462,5417e" filled="false" stroked="true" strokeweight=".51pt" strokecolor="#000000">
                <v:path arrowok="t"/>
              </v:shape>
            </v:group>
            <v:group style="position:absolute;left:5996;top:5360;width:2;height:58" coordorigin="5996,5360" coordsize="2,58">
              <v:shape style="position:absolute;left:5996;top:5360;width:2;height:58" coordorigin="5996,5360" coordsize="0,58" path="m5996,5360l5996,5417e" filled="false" stroked="true" strokeweight=".51pt" strokecolor="#000000">
                <v:path arrowok="t"/>
              </v:shape>
            </v:group>
            <v:group style="position:absolute;left:6526;top:5360;width:2;height:58" coordorigin="6526,5360" coordsize="2,58">
              <v:shape style="position:absolute;left:6526;top:5360;width:2;height:58" coordorigin="6526,5360" coordsize="0,58" path="m6526,5360l6526,5417e" filled="false" stroked="true" strokeweight=".51pt" strokecolor="#000000">
                <v:path arrowok="t"/>
              </v:shape>
            </v:group>
            <v:group style="position:absolute;left:7060;top:5360;width:2;height:58" coordorigin="7060,5360" coordsize="2,58">
              <v:shape style="position:absolute;left:7060;top:5360;width:2;height:58" coordorigin="7060,5360" coordsize="0,58" path="m7060,5360l7060,5417e" filled="false" stroked="true" strokeweight=".51pt" strokecolor="#000000">
                <v:path arrowok="t"/>
              </v:shape>
            </v:group>
            <v:group style="position:absolute;left:7589;top:5360;width:2;height:58" coordorigin="7589,5360" coordsize="2,58">
              <v:shape style="position:absolute;left:7589;top:5360;width:2;height:58" coordorigin="7589,5360" coordsize="0,58" path="m7589,5360l7589,5417e" filled="false" stroked="true" strokeweight=".51pt" strokecolor="#000000">
                <v:path arrowok="t"/>
              </v:shape>
            </v:group>
            <v:group style="position:absolute;left:8119;top:5360;width:2;height:58" coordorigin="8119,5360" coordsize="2,58">
              <v:shape style="position:absolute;left:8119;top:5360;width:2;height:58" coordorigin="8119,5360" coordsize="0,58" path="m8119,5360l8119,5417e" filled="false" stroked="true" strokeweight=".51pt" strokecolor="#000000">
                <v:path arrowok="t"/>
              </v:shape>
            </v:group>
            <v:group style="position:absolute;left:8653;top:5360;width:2;height:58" coordorigin="8653,5360" coordsize="2,58">
              <v:shape style="position:absolute;left:8653;top:5360;width:2;height:58" coordorigin="8653,5360" coordsize="0,58" path="m8653,5360l8653,5417e" filled="false" stroked="true" strokeweight=".51pt" strokecolor="#000000">
                <v:path arrowok="t"/>
              </v:shape>
              <v:shape style="position:absolute;left:1273;top:4540;width:414;height:85" type="#_x0000_t75" stroked="false">
                <v:imagedata r:id="rId35" o:title=""/>
              </v:shape>
              <v:shape style="position:absolute;left:1803;top:5243;width:414;height:85" type="#_x0000_t75" stroked="false">
                <v:imagedata r:id="rId35" o:title=""/>
              </v:shape>
              <v:shape style="position:absolute;left:2332;top:3690;width:414;height:85" type="#_x0000_t75" stroked="false">
                <v:imagedata r:id="rId35" o:title=""/>
              </v:shape>
              <v:shape style="position:absolute;left:2866;top:3454;width:414;height:85" type="#_x0000_t75" stroked="false">
                <v:imagedata r:id="rId35" o:title=""/>
              </v:shape>
              <v:shape style="position:absolute;left:3396;top:3801;width:414;height:85" type="#_x0000_t75" stroked="false">
                <v:imagedata r:id="rId35" o:title=""/>
              </v:shape>
              <v:shape style="position:absolute;left:3930;top:5087;width:414;height:85" type="#_x0000_t75" stroked="false">
                <v:imagedata r:id="rId35" o:title=""/>
              </v:shape>
              <v:shape style="position:absolute;left:4460;top:4842;width:414;height:85" type="#_x0000_t75" stroked="false">
                <v:imagedata r:id="rId35" o:title=""/>
              </v:shape>
              <v:shape style="position:absolute;left:4994;top:4740;width:414;height:85" type="#_x0000_t75" stroked="false">
                <v:imagedata r:id="rId35" o:title=""/>
              </v:shape>
              <v:shape style="position:absolute;left:5523;top:5198;width:414;height:85" type="#_x0000_t75" stroked="false">
                <v:imagedata r:id="rId35" o:title=""/>
              </v:shape>
              <v:shape style="position:absolute;left:6053;top:4922;width:414;height:85" type="#_x0000_t75" stroked="false">
                <v:imagedata r:id="rId35" o:title=""/>
              </v:shape>
              <v:shape style="position:absolute;left:6587;top:4811;width:414;height:85" type="#_x0000_t75" stroked="false">
                <v:imagedata r:id="rId35" o:title=""/>
              </v:shape>
              <v:shape style="position:absolute;left:7117;top:5247;width:414;height:85" type="#_x0000_t75" stroked="false">
                <v:imagedata r:id="rId35" o:title=""/>
              </v:shape>
              <v:shape style="position:absolute;left:7651;top:4437;width:414;height:85" type="#_x0000_t75" stroked="false">
                <v:imagedata r:id="rId35" o:title=""/>
              </v:shape>
              <v:shape style="position:absolute;left:8180;top:5278;width:414;height:85" type="#_x0000_t75" stroked="false">
                <v:imagedata r:id="rId35" o:title=""/>
              </v:shape>
              <v:shape style="position:absolute;left:8714;top:4531;width:414;height:85" type="#_x0000_t75" stroked="false">
                <v:imagedata r:id="rId35" o:title=""/>
              </v:shape>
            </v:group>
            <v:group style="position:absolute;left:406;top:5561;width:8950;height:752" coordorigin="406,5561" coordsize="8950,752">
              <v:shape style="position:absolute;left:406;top:5561;width:8950;height:752" coordorigin="406,5561" coordsize="8950,752" path="m406,5561l9355,5561,9355,6312,406,6312,406,5561xe" filled="true" fillcolor="#ffffff" stroked="false">
                <v:path arrowok="t"/>
                <v:fill type="solid"/>
              </v:shape>
            </v:group>
            <v:group style="position:absolute;left:7138;top:1690;width:334;height:361" coordorigin="7138,1690" coordsize="334,361">
              <v:shape style="position:absolute;left:7138;top:1690;width:334;height:361" coordorigin="7138,1690" coordsize="334,361" path="m7138,1690l7471,1690,7471,2051,7138,2051,7138,1690xe" filled="false" stroked="true" strokeweight=".51pt" strokecolor="#000000">
                <v:path arrowok="t"/>
              </v:shape>
            </v:group>
            <v:group style="position:absolute;left:7104;top:2304;width:400;height:2" coordorigin="7104,2304" coordsize="400,2">
              <v:shape style="position:absolute;left:7104;top:2304;width:400;height:2" coordorigin="7104,2304" coordsize="400,0" path="m7104,2304l7504,2304e" filled="false" stroked="true" strokeweight="4.301pt" strokecolor="#000000">
                <v:path arrowok="t"/>
              </v:shape>
            </v:group>
            <v:group style="position:absolute;left:7104;top:2262;width:400;height:85" coordorigin="7104,2262" coordsize="400,85">
              <v:shape style="position:absolute;left:7104;top:2262;width:400;height:85" coordorigin="7104,2262" coordsize="400,85" path="m7104,2262l7504,2262,7504,2346,7104,2346,7104,2262xe" filled="false" stroked="true" strokeweight=".51pt" strokecolor="#000000">
                <v:path arrowok="t"/>
              </v:shape>
            </v:group>
            <v:group style="position:absolute;left:1494;top:5418;width:2;height:661" coordorigin="1494,5418" coordsize="2,661">
              <v:shape style="position:absolute;left:1494;top:5418;width:2;height:661" coordorigin="1494,5418" coordsize="0,661" path="m1494,5418l1494,6079e" filled="false" stroked="true" strokeweight=".1pt" strokecolor="#de6e37">
                <v:path arrowok="t"/>
              </v:shape>
            </v:group>
            <v:group style="position:absolute;left:1494;top:5418;width:2;height:661" coordorigin="1494,5418" coordsize="2,661">
              <v:shape style="position:absolute;left:1494;top:5418;width:2;height:661" coordorigin="1494,5418" coordsize="0,661" path="m1494,5418l1494,6079e" filled="false" stroked="true" strokeweight=".51pt" strokecolor="#000000">
                <v:path arrowok="t"/>
              </v:shape>
            </v:group>
            <v:group style="position:absolute;left:2556;top:5418;width:2;height:661" coordorigin="2556,5418" coordsize="2,661">
              <v:shape style="position:absolute;left:2556;top:5418;width:2;height:661" coordorigin="2556,5418" coordsize="0,661" path="m2556,5418l2556,6079e" filled="false" stroked="true" strokeweight=".1pt" strokecolor="#de6e37">
                <v:path arrowok="t"/>
              </v:shape>
            </v:group>
            <v:group style="position:absolute;left:2556;top:5418;width:2;height:661" coordorigin="2556,5418" coordsize="2,661">
              <v:shape style="position:absolute;left:2556;top:5418;width:2;height:661" coordorigin="2556,5418" coordsize="0,661" path="m2556,5418l2556,6079e" filled="false" stroked="true" strokeweight=".51pt" strokecolor="#000000">
                <v:path arrowok="t"/>
              </v:shape>
            </v:group>
            <v:group style="position:absolute;left:3618;top:5418;width:2;height:661" coordorigin="3618,5418" coordsize="2,661">
              <v:shape style="position:absolute;left:3618;top:5418;width:2;height:661" coordorigin="3618,5418" coordsize="0,661" path="m3618,5418l3618,6079e" filled="false" stroked="true" strokeweight=".1pt" strokecolor="#de6e37">
                <v:path arrowok="t"/>
              </v:shape>
            </v:group>
            <v:group style="position:absolute;left:3618;top:5418;width:2;height:661" coordorigin="3618,5418" coordsize="2,661">
              <v:shape style="position:absolute;left:3618;top:5418;width:2;height:661" coordorigin="3618,5418" coordsize="0,661" path="m3618,5418l3618,6079e" filled="false" stroked="true" strokeweight=".51pt" strokecolor="#000000">
                <v:path arrowok="t"/>
              </v:shape>
            </v:group>
            <v:group style="position:absolute;left:4667;top:5418;width:2;height:661" coordorigin="4667,5418" coordsize="2,661">
              <v:shape style="position:absolute;left:4667;top:5418;width:2;height:661" coordorigin="4667,5418" coordsize="0,661" path="m4667,5418l4667,6079e" filled="false" stroked="true" strokeweight=".1pt" strokecolor="#de6e37">
                <v:path arrowok="t"/>
              </v:shape>
            </v:group>
            <v:group style="position:absolute;left:4667;top:5418;width:2;height:661" coordorigin="4667,5418" coordsize="2,661">
              <v:shape style="position:absolute;left:4667;top:5418;width:2;height:661" coordorigin="4667,5418" coordsize="0,661" path="m4667,5418l4667,6079e" filled="false" stroked="true" strokeweight=".51pt" strokecolor="#000000">
                <v:path arrowok="t"/>
              </v:shape>
            </v:group>
            <v:group style="position:absolute;left:5755;top:5418;width:2;height:661" coordorigin="5755,5418" coordsize="2,661">
              <v:shape style="position:absolute;left:5755;top:5418;width:2;height:661" coordorigin="5755,5418" coordsize="0,661" path="m5755,5418l5755,6079e" filled="false" stroked="true" strokeweight=".1pt" strokecolor="#de6e37">
                <v:path arrowok="t"/>
              </v:shape>
            </v:group>
            <v:group style="position:absolute;left:5755;top:5418;width:2;height:661" coordorigin="5755,5418" coordsize="2,661">
              <v:shape style="position:absolute;left:5755;top:5418;width:2;height:661" coordorigin="5755,5418" coordsize="0,661" path="m5755,5418l5755,6079e" filled="false" stroked="true" strokeweight=".51pt" strokecolor="#000000">
                <v:path arrowok="t"/>
              </v:shape>
            </v:group>
            <v:group style="position:absolute;left:6791;top:5418;width:2;height:661" coordorigin="6791,5418" coordsize="2,661">
              <v:shape style="position:absolute;left:6791;top:5418;width:2;height:661" coordorigin="6791,5418" coordsize="0,661" path="m6791,5418l6791,6079e" filled="false" stroked="true" strokeweight=".1pt" strokecolor="#de6e37">
                <v:path arrowok="t"/>
              </v:shape>
            </v:group>
            <v:group style="position:absolute;left:6791;top:5418;width:2;height:661" coordorigin="6791,5418" coordsize="2,661">
              <v:shape style="position:absolute;left:6791;top:5418;width:2;height:661" coordorigin="6791,5418" coordsize="0,661" path="m6791,5418l6791,6079e" filled="false" stroked="true" strokeweight=".51pt" strokecolor="#000000">
                <v:path arrowok="t"/>
              </v:shape>
            </v:group>
            <v:group style="position:absolute;left:7866;top:5418;width:2;height:661" coordorigin="7866,5418" coordsize="2,661">
              <v:shape style="position:absolute;left:7866;top:5418;width:2;height:661" coordorigin="7866,5418" coordsize="0,661" path="m7866,5418l7866,6079e" filled="false" stroked="true" strokeweight=".1pt" strokecolor="#de6e37">
                <v:path arrowok="t"/>
              </v:shape>
            </v:group>
            <v:group style="position:absolute;left:7866;top:5418;width:2;height:661" coordorigin="7866,5418" coordsize="2,661">
              <v:shape style="position:absolute;left:7866;top:5418;width:2;height:661" coordorigin="7866,5418" coordsize="0,661" path="m7866,5418l7866,6079e" filled="false" stroked="true" strokeweight=".51pt" strokecolor="#000000">
                <v:path arrowok="t"/>
              </v:shape>
            </v:group>
            <v:group style="position:absolute;left:8915;top:5418;width:2;height:661" coordorigin="8915,5418" coordsize="2,661">
              <v:shape style="position:absolute;left:8915;top:5418;width:2;height:661" coordorigin="8915,5418" coordsize="0,661" path="m8915,5418l8915,6079e" filled="false" stroked="true" strokeweight=".1pt" strokecolor="#de6e37">
                <v:path arrowok="t"/>
              </v:shape>
            </v:group>
            <v:group style="position:absolute;left:8915;top:5418;width:2;height:661" coordorigin="8915,5418" coordsize="2,661">
              <v:shape style="position:absolute;left:8915;top:5418;width:2;height:661" coordorigin="8915,5418" coordsize="0,661" path="m8915,5418l8915,6079e" filled="false" stroked="true" strokeweight=".51pt" strokecolor="#000000">
                <v:path arrowok="t"/>
              </v:shape>
            </v:group>
            <v:group style="position:absolute;left:7138;top:2779;width:334;height:361" coordorigin="7138,2779" coordsize="334,361">
              <v:shape style="position:absolute;left:7138;top:2779;width:334;height:361" coordorigin="7138,2779" coordsize="334,361" path="m7138,2779l7471,2779,7471,3140,7138,3140,7138,2779xe" filled="true" fillcolor="#de6e37" stroked="false">
                <v:path arrowok="t"/>
                <v:fill type="solid"/>
              </v:shape>
            </v:group>
            <v:group style="position:absolute;left:7138;top:2779;width:334;height:361" coordorigin="7138,2779" coordsize="334,361">
              <v:shape style="position:absolute;left:7138;top:2779;width:334;height:361" coordorigin="7138,2779" coordsize="334,361" path="m7138,2779l7471,2779,7471,3140,7138,3140,7138,2779xe" filled="false" stroked="true" strokeweight=".51pt" strokecolor="#000000">
                <v:path arrowok="t"/>
              </v:shape>
            </v:group>
            <v:group style="position:absolute;left:7138;top:3323;width:334;height:361" coordorigin="7138,3323" coordsize="334,361">
              <v:shape style="position:absolute;left:7138;top:3323;width:334;height:361" coordorigin="7138,3323" coordsize="334,361" path="m7138,3323l7471,3323,7471,3684,7138,3684,7138,3323xe" filled="true" fillcolor="#fa9d41" stroked="false">
                <v:path arrowok="t"/>
                <v:fill type="solid"/>
              </v:shape>
            </v:group>
            <v:group style="position:absolute;left:7138;top:3323;width:334;height:361" coordorigin="7138,3323" coordsize="334,361">
              <v:shape style="position:absolute;left:7138;top:3323;width:334;height:361" coordorigin="7138,3323" coordsize="334,361" path="m7138,3323l7471,3323,7471,3684,7138,3684,7138,3323xe" filled="false" stroked="true" strokeweight=".51pt" strokecolor="#000000">
                <v:path arrowok="t"/>
              </v:shape>
            </v:group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  <v:shape style="position:absolute;left:629;top:266;width:8420;height:2429" type="#_x0000_t202" filled="false" stroked="false">
                <v:textbox inset="0,0,0,0">
                  <w:txbxContent>
                    <w:p>
                      <w:pPr>
                        <w:spacing w:line="33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Increasing</w:t>
                      </w:r>
                      <w:r>
                        <w:rPr>
                          <w:rFonts w:ascii="Arial"/>
                          <w:b/>
                          <w:spacing w:val="1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spending</w:t>
                      </w:r>
                      <w:r>
                        <w:rPr>
                          <w:rFonts w:ascii="Arial"/>
                          <w:b/>
                          <w:spacing w:val="1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1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older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Australians</w:t>
                      </w:r>
                      <w:r>
                        <w:rPr>
                          <w:rFonts w:ascii="Arial"/>
                          <w:b/>
                          <w:spacing w:val="1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dominant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pressure</w:t>
                      </w:r>
                      <w:r>
                        <w:rPr>
                          <w:rFonts w:ascii="Arial"/>
                          <w:b/>
                          <w:spacing w:val="1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budgets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25"/>
                        <w:ind w:left="14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Real</w:t>
                      </w:r>
                      <w:r>
                        <w:rPr>
                          <w:rFonts w:ascii="Arial"/>
                          <w:b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change</w:t>
                      </w:r>
                      <w:r>
                        <w:rPr>
                          <w:rFonts w:ascii="Arial"/>
                          <w:b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government</w:t>
                      </w:r>
                      <w:r>
                        <w:rPr>
                          <w:rFonts w:ascii="Arial"/>
                          <w:b/>
                          <w:spacing w:val="1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recurrent</w:t>
                      </w:r>
                      <w:r>
                        <w:rPr>
                          <w:rFonts w:ascii="Arial"/>
                          <w:b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expenditure,</w:t>
                      </w:r>
                      <w:r>
                        <w:rPr>
                          <w:rFonts w:ascii="Arial"/>
                          <w:b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2003</w:t>
                      </w:r>
                      <w:r>
                        <w:rPr>
                          <w:rFonts w:ascii="Arial"/>
                          <w:b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2014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9"/>
                        <w:ind w:left="14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$2013</w:t>
                      </w:r>
                      <w:r>
                        <w:rPr>
                          <w:rFonts w:ascii="Arial"/>
                          <w:spacing w:val="1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bn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tabs>
                          <w:tab w:pos="6944" w:val="left" w:leader="none"/>
                        </w:tabs>
                        <w:spacing w:before="58"/>
                        <w:ind w:left="99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50</w:t>
                        <w:tab/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Real</w:t>
                      </w:r>
                      <w:r>
                        <w:rPr>
                          <w:rFonts w:ascii="Arial"/>
                          <w:spacing w:val="-23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growth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173"/>
                        <w:ind w:left="0" w:right="0" w:firstLine="0"/>
                        <w:jc w:val="righ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w w:val="105"/>
                          <w:sz w:val="21"/>
                        </w:rPr>
                        <w:t>Growth</w:t>
                      </w:r>
                      <w:r>
                        <w:rPr>
                          <w:rFonts w:ascii="Arial"/>
                          <w:spacing w:val="-15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at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21"/>
                        </w:rPr>
                        <w:t>GDP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line="272" w:lineRule="exact" w:before="7"/>
                        <w:ind w:left="99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28;top:3152;width:273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573;top:2849;width:1476;height:898" type="#_x0000_t202" filled="false" stroked="false">
                <v:textbox inset="0,0,0,0">
                  <w:txbxContent>
                    <w:p>
                      <w:pPr>
                        <w:spacing w:line="22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w w:val="105"/>
                          <w:sz w:val="21"/>
                        </w:rPr>
                        <w:t>Age-related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line="256" w:lineRule="auto" w:before="18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w w:val="105"/>
                          <w:sz w:val="21"/>
                        </w:rPr>
                        <w:t>Predominantly</w:t>
                      </w:r>
                      <w:r>
                        <w:rPr>
                          <w:rFonts w:ascii="Arial"/>
                          <w:w w:val="103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older</w:t>
                      </w:r>
                      <w:r>
                        <w:rPr>
                          <w:rFonts w:ascii="Arial"/>
                          <w:spacing w:val="-29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21"/>
                        </w:rPr>
                        <w:t>recipients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728;top:3854;width:273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28;top:4556;width:273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65;top:5259;width:137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</w:txbxContent>
                </v:textbox>
                <w10:wrap type="none"/>
              </v:shape>
              <v:shape style="position:absolute;left:1537;top:5548;width:1850;height:477" type="#_x0000_t202" filled="false" stroked="false">
                <v:textbox inset="0,0,0,0">
                  <w:txbxContent>
                    <w:p>
                      <w:pPr>
                        <w:tabs>
                          <w:tab w:pos="1220" w:val="left" w:leader="none"/>
                        </w:tabs>
                        <w:spacing w:line="221" w:lineRule="exact" w:before="0"/>
                        <w:ind w:left="167" w:right="0" w:hanging="168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spacing w:val="-3"/>
                          <w:w w:val="105"/>
                          <w:sz w:val="21"/>
                        </w:rPr>
                        <w:t>Welfare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21"/>
                        </w:rPr>
                        <w:t>-</w:t>
                        <w:tab/>
                      </w:r>
                      <w:r>
                        <w:rPr>
                          <w:rFonts w:ascii="Arial"/>
                          <w:spacing w:val="-1"/>
                          <w:sz w:val="21"/>
                        </w:rPr>
                        <w:t>Health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line="238" w:lineRule="exact" w:before="16"/>
                        <w:ind w:left="167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w w:val="105"/>
                          <w:sz w:val="21"/>
                        </w:rPr>
                        <w:t>carers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3853;top:5548;width:509;height:476" type="#_x0000_t202" filled="false" stroked="false">
                <v:textbox inset="0,0,0,0">
                  <w:txbxContent>
                    <w:p>
                      <w:pPr>
                        <w:spacing w:line="221" w:lineRule="exact" w:before="0"/>
                        <w:ind w:left="72" w:right="0" w:hanging="73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sz w:val="21"/>
                        </w:rPr>
                        <w:t>Aged</w:t>
                      </w:r>
                    </w:p>
                    <w:p>
                      <w:pPr>
                        <w:spacing w:line="238" w:lineRule="exact" w:before="16"/>
                        <w:ind w:left="72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w w:val="105"/>
                          <w:sz w:val="21"/>
                        </w:rPr>
                        <w:t>care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4780;top:5548;width:847;height:476" type="#_x0000_t202" filled="false" stroked="false">
                <v:textbox inset="0,0,0,0">
                  <w:txbxContent>
                    <w:p>
                      <w:pPr>
                        <w:spacing w:line="221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w w:val="105"/>
                          <w:sz w:val="21"/>
                        </w:rPr>
                        <w:t>Infra-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line="238" w:lineRule="exact" w:before="16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sz w:val="21"/>
                        </w:rPr>
                        <w:t>structure</w:t>
                      </w:r>
                    </w:p>
                  </w:txbxContent>
                </v:textbox>
                <w10:wrap type="none"/>
              </v:shape>
              <v:shape style="position:absolute;left:5881;top:5548;width:775;height:218" type="#_x0000_t202" filled="false" stroked="false">
                <v:textbox inset="0,0,0,0">
                  <w:txbxContent>
                    <w:p>
                      <w:pPr>
                        <w:spacing w:line="21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sz w:val="21"/>
                        </w:rPr>
                        <w:t>Industry</w:t>
                      </w:r>
                    </w:p>
                  </w:txbxContent>
                </v:textbox>
                <w10:wrap type="none"/>
              </v:shape>
              <v:shape style="position:absolute;left:6937;top:5547;width:1753;height:219" type="#_x0000_t202" filled="false" stroked="false">
                <v:textbox inset="0,0,0,0">
                  <w:txbxContent>
                    <w:p>
                      <w:pPr>
                        <w:tabs>
                          <w:tab w:pos="1172" w:val="left" w:leader="none"/>
                        </w:tabs>
                        <w:spacing w:line="21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 w:eastAsia="Arial"/>
                          <w:spacing w:val="-2"/>
                          <w:sz w:val="21"/>
                          <w:szCs w:val="21"/>
                        </w:rPr>
                        <w:t>Comm’s</w:t>
                        <w:tab/>
                      </w:r>
                      <w:r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  <w:t>Super</w:t>
                      </w:r>
                      <w:r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1092;top:6104;width:6273;height:735" type="#_x0000_t202" filled="false" stroked="false">
                <v:textbox inset="0,0,0,0">
                  <w:txbxContent>
                    <w:p>
                      <w:pPr>
                        <w:tabs>
                          <w:tab w:pos="1148" w:val="left" w:leader="none"/>
                          <w:tab w:pos="2036" w:val="left" w:leader="none"/>
                          <w:tab w:pos="3275" w:val="left" w:leader="none"/>
                          <w:tab w:pos="4248" w:val="left" w:leader="none"/>
                          <w:tab w:pos="5408" w:val="left" w:leader="none"/>
                        </w:tabs>
                        <w:spacing w:line="222" w:lineRule="exact" w:before="0"/>
                        <w:ind w:left="0" w:right="0" w:firstLine="169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sz w:val="21"/>
                        </w:rPr>
                        <w:t>Age</w:t>
                        <w:tab/>
                        <w:t>Other</w:t>
                        <w:tab/>
                        <w:t>Education</w:t>
                        <w:tab/>
                        <w:t>Other</w:t>
                        <w:tab/>
                      </w:r>
                      <w:r>
                        <w:rPr>
                          <w:rFonts w:ascii="Arial"/>
                          <w:spacing w:val="-1"/>
                          <w:sz w:val="21"/>
                        </w:rPr>
                        <w:t>Climate</w:t>
                        <w:tab/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Legal,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tabs>
                          <w:tab w:pos="1099" w:val="left" w:leader="none"/>
                          <w:tab w:pos="3178" w:val="left" w:leader="none"/>
                          <w:tab w:pos="5196" w:val="left" w:leader="none"/>
                          <w:tab w:pos="5366" w:val="left" w:leader="none"/>
                        </w:tabs>
                        <w:spacing w:line="256" w:lineRule="auto" w:before="16"/>
                        <w:ind w:left="4418" w:right="0" w:hanging="4419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  <w:t>Pension</w:t>
                        <w:tab/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1"/>
                          <w:szCs w:val="21"/>
                        </w:rPr>
                        <w:t>welfare</w:t>
                        <w:tab/>
                      </w:r>
                      <w:r>
                        <w:rPr>
                          <w:rFonts w:ascii="Arial" w:hAnsi="Arial" w:cs="Arial" w:eastAsia="Arial"/>
                          <w:w w:val="105"/>
                          <w:sz w:val="21"/>
                          <w:szCs w:val="21"/>
                        </w:rPr>
                        <w:t>services </w:t>
                      </w:r>
                      <w:r>
                        <w:rPr>
                          <w:rFonts w:ascii="Arial" w:hAnsi="Arial" w:cs="Arial" w:eastAsia="Arial"/>
                          <w:spacing w:val="34"/>
                          <w:w w:val="105"/>
                          <w:sz w:val="21"/>
                          <w:szCs w:val="2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105"/>
                          <w:sz w:val="21"/>
                          <w:szCs w:val="21"/>
                        </w:rPr>
                        <w:t>change</w:t>
                      </w:r>
                      <w:r>
                        <w:rPr>
                          <w:rFonts w:ascii="Arial" w:hAnsi="Arial" w:cs="Arial" w:eastAsia="Arial"/>
                          <w:spacing w:val="-10"/>
                          <w:w w:val="105"/>
                          <w:sz w:val="21"/>
                          <w:szCs w:val="2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105"/>
                          <w:sz w:val="21"/>
                          <w:szCs w:val="21"/>
                        </w:rPr>
                        <w:t>&amp;</w:t>
                        <w:tab/>
                        <w:tab/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21"/>
                          <w:szCs w:val="21"/>
                        </w:rPr>
                        <w:t>justice,</w:t>
                      </w:r>
                      <w:r>
                        <w:rPr>
                          <w:rFonts w:ascii="Arial" w:hAnsi="Arial" w:cs="Arial" w:eastAsia="Arial"/>
                          <w:spacing w:val="21"/>
                          <w:w w:val="103"/>
                          <w:sz w:val="21"/>
                          <w:szCs w:val="2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1"/>
                          <w:szCs w:val="21"/>
                        </w:rPr>
                        <w:t>env’t</w:t>
                        <w:tab/>
                        <w:t>emergency</w:t>
                      </w:r>
                      <w:r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7503;top:6104;width:786;height:735" type="#_x0000_t202" filled="false" stroked="false">
                <v:textbox inset="0,0,0,0">
                  <w:txbxContent>
                    <w:p>
                      <w:pPr>
                        <w:spacing w:line="221" w:lineRule="exact" w:before="0"/>
                        <w:ind w:left="44" w:right="0" w:hanging="45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w w:val="105"/>
                          <w:sz w:val="21"/>
                        </w:rPr>
                        <w:t>Foreign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line="256" w:lineRule="auto" w:before="16"/>
                        <w:ind w:left="11" w:right="0" w:firstLine="32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affairs,</w:t>
                      </w:r>
                      <w:r>
                        <w:rPr>
                          <w:rFonts w:ascii="Arial"/>
                          <w:spacing w:val="23"/>
                          <w:w w:val="103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1"/>
                        </w:rPr>
                        <w:t>defence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8644;top:6104;width:545;height:476" type="#_x0000_t202" filled="false" stroked="false">
                <v:textbox inset="0,0,0,0">
                  <w:txbxContent>
                    <w:p>
                      <w:pPr>
                        <w:spacing w:line="221" w:lineRule="exact" w:before="0"/>
                        <w:ind w:left="90" w:right="0" w:hanging="91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w w:val="105"/>
                          <w:sz w:val="21"/>
                        </w:rPr>
                        <w:t>Gvt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21"/>
                        </w:rPr>
                        <w:t>&amp;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line="238" w:lineRule="exact" w:before="16"/>
                        <w:ind w:left="9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debt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622;top:6936;width:8545;height:306" type="#_x0000_t202" filled="false" stroked="false">
                <v:textbox inset="0,0,0,0">
                  <w:txbxContent>
                    <w:p>
                      <w:pPr>
                        <w:tabs>
                          <w:tab w:pos="8544" w:val="right" w:leader="none"/>
                        </w:tabs>
                        <w:spacing w:line="110" w:lineRule="auto" w:before="5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sz w:val="14"/>
                        </w:rPr>
                        <w:t>Note: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z w:val="14"/>
                        </w:rPr>
                        <w:t>Based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4"/>
                        </w:rPr>
                        <w:t>on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4"/>
                        </w:rPr>
                        <w:t>analysis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4"/>
                        </w:rPr>
                        <w:t>of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4"/>
                        </w:rPr>
                        <w:t>Commonwealth,</w:t>
                      </w:r>
                      <w:r>
                        <w:rPr>
                          <w:rFonts w:ascii="Arial"/>
                          <w:spacing w:val="7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3"/>
                          <w:sz w:val="14"/>
                        </w:rPr>
                        <w:t>NSW,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2"/>
                          <w:sz w:val="14"/>
                        </w:rPr>
                        <w:t>Vic,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z w:val="14"/>
                        </w:rPr>
                        <w:t>Qld</w:t>
                      </w:r>
                      <w:r>
                        <w:rPr>
                          <w:rFonts w:ascii="Arial"/>
                          <w:spacing w:val="7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4"/>
                        </w:rPr>
                        <w:t>and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3"/>
                          <w:sz w:val="14"/>
                        </w:rPr>
                        <w:t>WA </w:t>
                      </w:r>
                      <w:r>
                        <w:rPr>
                          <w:rFonts w:ascii="Arial"/>
                          <w:spacing w:val="-1"/>
                          <w:sz w:val="14"/>
                        </w:rPr>
                        <w:t>data.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4"/>
                        </w:rPr>
                        <w:t>Categories</w:t>
                      </w:r>
                      <w:r>
                        <w:rPr>
                          <w:rFonts w:ascii="Arial"/>
                          <w:spacing w:val="7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z w:val="14"/>
                        </w:rPr>
                        <w:t>that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z w:val="14"/>
                        </w:rPr>
                        <w:t>changed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4"/>
                        </w:rPr>
                        <w:t>by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4"/>
                        </w:rPr>
                        <w:t>less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z w:val="14"/>
                        </w:rPr>
                        <w:t>than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4"/>
                        </w:rPr>
                        <w:t>$1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4"/>
                        </w:rPr>
                        <w:t>billion</w:t>
                      </w:r>
                      <w:r>
                        <w:rPr>
                          <w:rFonts w:ascii="Arial"/>
                          <w:spacing w:val="7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4"/>
                        </w:rPr>
                        <w:t>not</w:t>
                      </w:r>
                      <w:r>
                        <w:rPr>
                          <w:rFonts w:ascii="Arial"/>
                          <w:spacing w:val="6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z w:val="14"/>
                        </w:rPr>
                        <w:t>shown.</w:t>
                      </w:r>
                      <w:r>
                        <w:rPr>
                          <w:rFonts w:ascii="Arial"/>
                          <w:spacing w:val="37"/>
                          <w:w w:val="102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sz w:val="14"/>
                        </w:rPr>
                        <w:t>Source: Grattan Institute, </w:t>
                      </w:r>
                      <w:r>
                        <w:rPr>
                          <w:rFonts w:ascii="Arial"/>
                          <w:i/>
                          <w:sz w:val="14"/>
                        </w:rPr>
                        <w:t>Budget</w:t>
                      </w:r>
                      <w:r>
                        <w:rPr>
                          <w:rFonts w:ascii="Arial"/>
                          <w:i/>
                          <w:spacing w:val="1"/>
                          <w:sz w:val="14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z w:val="14"/>
                        </w:rPr>
                        <w:t>Pressures </w:t>
                      </w:r>
                      <w:r>
                        <w:rPr>
                          <w:rFonts w:ascii="Arial"/>
                          <w:i/>
                          <w:spacing w:val="-1"/>
                          <w:sz w:val="14"/>
                        </w:rPr>
                        <w:t>2014</w:t>
                      </w:r>
                      <w:r>
                        <w:rPr>
                          <w:rFonts w:ascii="Arial"/>
                          <w:spacing w:val="-1"/>
                          <w:position w:val="8"/>
                          <w:sz w:val="15"/>
                        </w:rPr>
                        <w:tab/>
                      </w:r>
                      <w:r>
                        <w:rPr>
                          <w:rFonts w:ascii="Arial"/>
                          <w:position w:val="8"/>
                          <w:sz w:val="15"/>
                        </w:rPr>
                        <w:t>6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group style="position:absolute;left:629;top:1060;width:8553;height:2" coordorigin="629,1060" coordsize="8553,2">
              <v:shape style="position:absolute;left:629;top:1060;width:8553;height:2" coordorigin="629,1060" coordsize="8553,0" path="m629,1060l9182,1060e" filled="false" stroked="true" strokeweight="1.021000pt" strokecolor="#f7a124">
                <v:path arrowok="t"/>
              </v:shape>
              <v:shape style="position:absolute;left:7639;top:362;width:1543;height:425" type="#_x0000_t75" stroked="false">
                <v:imagedata r:id="rId32" o:title=""/>
              </v:shape>
            </v:group>
            <v:group style="position:absolute;left:1827;top:6121;width:7215;height:2" coordorigin="1827,6121" coordsize="7215,2">
              <v:shape style="position:absolute;left:1827;top:6121;width:7215;height:2" coordorigin="1827,6121" coordsize="7215,0" path="m1827,6121l9042,6121e" filled="false" stroked="true" strokeweight=".511pt" strokecolor="#cacaca">
                <v:path arrowok="t"/>
              </v:shape>
            </v:group>
            <v:group style="position:absolute;left:1827;top:5698;width:7215;height:2" coordorigin="1827,5698" coordsize="7215,2">
              <v:shape style="position:absolute;left:1827;top:5698;width:7215;height:2" coordorigin="1827,5698" coordsize="7215,0" path="m1827,5698l9042,5698e" filled="false" stroked="true" strokeweight=".511pt" strokecolor="#cacaca">
                <v:path arrowok="t"/>
              </v:shape>
            </v:group>
            <v:group style="position:absolute;left:3351;top:5275;width:370;height:2" coordorigin="3351,5275" coordsize="370,2">
              <v:shape style="position:absolute;left:3351;top:5275;width:370;height:2" coordorigin="3351,5275" coordsize="370,0" path="m3351,5275l3721,5275e" filled="false" stroked="true" strokeweight=".511pt" strokecolor="#cacaca">
                <v:path arrowok="t"/>
              </v:shape>
            </v:group>
            <v:group style="position:absolute;left:2148;top:5275;width:1021;height:2" coordorigin="2148,5275" coordsize="1021,2">
              <v:shape style="position:absolute;left:2148;top:5275;width:1021;height:2" coordorigin="2148,5275" coordsize="1021,0" path="m2148,5275l3168,5275e" filled="false" stroked="true" strokeweight=".511pt" strokecolor="#cacaca">
                <v:path arrowok="t"/>
              </v:shape>
            </v:group>
            <v:group style="position:absolute;left:1827;top:5275;width:139;height:2" coordorigin="1827,5275" coordsize="139,2">
              <v:shape style="position:absolute;left:1827;top:5275;width:139;height:2" coordorigin="1827,5275" coordsize="139,0" path="m1827,5275l1965,5275e" filled="false" stroked="true" strokeweight=".511pt" strokecolor="#cacaca">
                <v:path arrowok="t"/>
              </v:shape>
            </v:group>
            <v:group style="position:absolute;left:1965;top:4851;width:183;height:553" coordorigin="1965,4851" coordsize="183,553">
              <v:shape style="position:absolute;left:1965;top:4851;width:183;height:553" coordorigin="1965,4851" coordsize="183,553" path="m2148,4851l1965,4851,1965,5404,2148,5404,2148,4851xe" filled="true" fillcolor="#ffe491" stroked="false">
                <v:path arrowok="t"/>
                <v:fill type="solid"/>
              </v:shape>
            </v:group>
            <v:group style="position:absolute;left:3168;top:4851;width:183;height:865" coordorigin="3168,4851" coordsize="183,865">
              <v:shape style="position:absolute;left:3168;top:4851;width:183;height:865" coordorigin="3168,4851" coordsize="183,865" path="m3351,4851l3168,4851,3168,5716,3351,5716,3351,4851xe" filled="true" fillcolor="#ffe491" stroked="false">
                <v:path arrowok="t"/>
                <v:fill type="solid"/>
              </v:shape>
            </v:group>
            <v:group style="position:absolute;left:4554;top:5275;width:1016;height:2" coordorigin="4554,5275" coordsize="1016,2">
              <v:shape style="position:absolute;left:4554;top:5275;width:1016;height:2" coordorigin="4554,5275" coordsize="1016,0" path="m4554,5275l5570,5275e" filled="false" stroked="true" strokeweight=".511pt" strokecolor="#cacaca">
                <v:path arrowok="t"/>
              </v:shape>
            </v:group>
            <v:group style="position:absolute;left:4091;top:5275;width:281;height:2" coordorigin="4091,5275" coordsize="281,2">
              <v:shape style="position:absolute;left:4091;top:5275;width:281;height:2" coordorigin="4091,5275" coordsize="281,0" path="m4091,5275l4372,5275e" filled="false" stroked="true" strokeweight=".511pt" strokecolor="#cacaca">
                <v:path arrowok="t"/>
              </v:shape>
            </v:group>
            <v:group style="position:absolute;left:4372;top:4851;width:183;height:455" coordorigin="4372,4851" coordsize="183,455">
              <v:shape style="position:absolute;left:4372;top:4851;width:183;height:455" coordorigin="4372,4851" coordsize="183,455" path="m4554,4851l4372,4851,4372,5306,4554,5306,4554,4851xe" filled="true" fillcolor="#ffe491" stroked="false">
                <v:path arrowok="t"/>
                <v:fill type="solid"/>
              </v:shape>
            </v:group>
            <v:group style="position:absolute;left:5570;top:4851;width:188;height:780" coordorigin="5570,4851" coordsize="188,780">
              <v:shape style="position:absolute;left:5570;top:4851;width:188;height:780" coordorigin="5570,4851" coordsize="188,780" path="m5757,4851l5570,4851,5570,5631,5757,5631,5757,4851xe" filled="true" fillcolor="#ffe491" stroked="false">
                <v:path arrowok="t"/>
                <v:fill type="solid"/>
              </v:shape>
            </v:group>
            <v:group style="position:absolute;left:6773;top:4891;width:188;height:2" coordorigin="6773,4891" coordsize="188,2">
              <v:shape style="position:absolute;left:6773;top:4891;width:188;height:2" coordorigin="6773,4891" coordsize="188,0" path="m6773,4891l6961,4891e" filled="false" stroked="true" strokeweight="4.110pt" strokecolor="#ffe491">
                <v:path arrowok="t"/>
              </v:shape>
            </v:group>
            <v:group style="position:absolute;left:1827;top:4428;width:6150;height:2" coordorigin="1827,4428" coordsize="6150,2">
              <v:shape style="position:absolute;left:1827;top:4428;width:6150;height:2" coordorigin="1827,4428" coordsize="6150,0" path="m1827,4428l7977,4428e" filled="false" stroked="true" strokeweight=".511pt" strokecolor="#cacaca">
                <v:path arrowok="t"/>
              </v:shape>
            </v:group>
            <v:group style="position:absolute;left:1827;top:4005;width:6150;height:2" coordorigin="1827,4005" coordsize="6150,2">
              <v:shape style="position:absolute;left:1827;top:4005;width:6150;height:2" coordorigin="1827,4005" coordsize="6150,0" path="m1827,4005l7977,4005e" filled="false" stroked="true" strokeweight=".511pt" strokecolor="#cacaca">
                <v:path arrowok="t"/>
              </v:shape>
            </v:group>
            <v:group style="position:absolute;left:1827;top:3581;width:6150;height:2" coordorigin="1827,3581" coordsize="6150,2">
              <v:shape style="position:absolute;left:1827;top:3581;width:6150;height:2" coordorigin="1827,3581" coordsize="6150,0" path="m1827,3581l7977,3581e" filled="false" stroked="true" strokeweight=".511pt" strokecolor="#cacaca">
                <v:path arrowok="t"/>
              </v:shape>
            </v:group>
            <v:group style="position:absolute;left:7977;top:3234;width:188;height:1618" coordorigin="7977,3234" coordsize="188,1618">
              <v:shape style="position:absolute;left:7977;top:3234;width:188;height:1618" coordorigin="7977,3234" coordsize="188,1618" path="m8164,3234l7977,3234,7977,4851,8164,4851,8164,3234xe" filled="true" fillcolor="#ffe491" stroked="false">
                <v:path arrowok="t"/>
                <v:fill type="solid"/>
              </v:shape>
            </v:group>
            <v:group style="position:absolute;left:1965;top:4851;width:183;height:553" coordorigin="1965,4851" coordsize="183,553">
              <v:shape style="position:absolute;left:1965;top:4851;width:183;height:553" coordorigin="1965,4851" coordsize="183,553" path="m1965,5404l2148,5404,2148,4851,1965,4851,1965,5404xe" filled="false" stroked="true" strokeweight=".511pt" strokecolor="#000000">
                <v:path arrowok="t"/>
              </v:shape>
            </v:group>
            <v:group style="position:absolute;left:3168;top:4851;width:183;height:865" coordorigin="3168,4851" coordsize="183,865">
              <v:shape style="position:absolute;left:3168;top:4851;width:183;height:865" coordorigin="3168,4851" coordsize="183,865" path="m3168,5716l3351,5716,3351,4851,3168,4851,3168,5716xe" filled="false" stroked="true" strokeweight=".511pt" strokecolor="#000000">
                <v:path arrowok="t"/>
              </v:shape>
            </v:group>
            <v:group style="position:absolute;left:4372;top:4851;width:183;height:455" coordorigin="4372,4851" coordsize="183,455">
              <v:shape style="position:absolute;left:4372;top:4851;width:183;height:455" coordorigin="4372,4851" coordsize="183,455" path="m4372,5306l4554,5306,4554,4851,4372,4851,4372,5306xe" filled="false" stroked="true" strokeweight=".511pt" strokecolor="#000000">
                <v:path arrowok="t"/>
              </v:shape>
            </v:group>
            <v:group style="position:absolute;left:5570;top:4851;width:188;height:780" coordorigin="5570,4851" coordsize="188,780">
              <v:shape style="position:absolute;left:5570;top:4851;width:188;height:780" coordorigin="5570,4851" coordsize="188,780" path="m5570,5631l5757,5631,5757,4851,5570,4851,5570,5631xe" filled="false" stroked="true" strokeweight=".511pt" strokecolor="#000000">
                <v:path arrowok="t"/>
              </v:shape>
            </v:group>
            <v:group style="position:absolute;left:6773;top:4851;width:188;height:81" coordorigin="6773,4851" coordsize="188,81">
              <v:shape style="position:absolute;left:6773;top:4851;width:188;height:81" coordorigin="6773,4851" coordsize="188,81" path="m6773,4932l6961,4932,6961,4851,6773,4851,6773,4932xe" filled="false" stroked="true" strokeweight=".511pt" strokecolor="#000000">
                <v:path arrowok="t"/>
              </v:shape>
            </v:group>
            <v:group style="position:absolute;left:7977;top:3234;width:188;height:1618" coordorigin="7977,3234" coordsize="188,1618">
              <v:shape style="position:absolute;left:7977;top:3234;width:188;height:1618" coordorigin="7977,3234" coordsize="188,1618" path="m7977,3234l8164,3234,8164,4851,7977,4851,7977,3234xe" filled="false" stroked="true" strokeweight=".511pt" strokecolor="#000000">
                <v:path arrowok="t"/>
              </v:shape>
            </v:group>
            <v:group style="position:absolute;left:2148;top:4845;width:188;height:2" coordorigin="2148,4845" coordsize="188,2">
              <v:shape style="position:absolute;left:2148;top:4845;width:188;height:2" coordorigin="2148,4845" coordsize="188,0" path="m2148,4845l2335,4845e" filled="false" stroked="true" strokeweight=".768pt" strokecolor="#ffcd6c">
                <v:path arrowok="t"/>
              </v:shape>
            </v:group>
            <v:group style="position:absolute;left:3351;top:4851;width:188;height:219" coordorigin="3351,4851" coordsize="188,219">
              <v:shape style="position:absolute;left:3351;top:4851;width:188;height:219" coordorigin="3351,4851" coordsize="188,219" path="m3538,4851l3351,4851,3351,5070,3538,5070,3538,4851xe" filled="true" fillcolor="#ffcd6c" stroked="false">
                <v:path arrowok="t"/>
                <v:fill type="solid"/>
              </v:shape>
            </v:group>
            <v:group style="position:absolute;left:4554;top:4880;width:188;height:2" coordorigin="4554,4880" coordsize="188,2">
              <v:shape style="position:absolute;left:4554;top:4880;width:188;height:2" coordorigin="4554,4880" coordsize="188,0" path="m4554,4880l4741,4880e" filled="false" stroked="true" strokeweight="2.996pt" strokecolor="#ffcd6c">
                <v:path arrowok="t"/>
              </v:shape>
            </v:group>
            <v:group style="position:absolute;left:5757;top:4851;width:188;height:575" coordorigin="5757,4851" coordsize="188,575">
              <v:shape style="position:absolute;left:5757;top:4851;width:188;height:575" coordorigin="5757,4851" coordsize="188,575" path="m5945,4851l5757,4851,5757,5426,5945,5426,5945,4851xe" filled="true" fillcolor="#ffcd6c" stroked="false">
                <v:path arrowok="t"/>
                <v:fill type="solid"/>
              </v:shape>
            </v:group>
            <v:group style="position:absolute;left:6961;top:4508;width:183;height:344" coordorigin="6961,4508" coordsize="183,344">
              <v:shape style="position:absolute;left:6961;top:4508;width:183;height:344" coordorigin="6961,4508" coordsize="183,344" path="m7143,4508l6961,4508,6961,4851,7143,4851,7143,4508xe" filled="true" fillcolor="#ffcd6c" stroked="false">
                <v:path arrowok="t"/>
                <v:fill type="solid"/>
              </v:shape>
            </v:group>
            <v:group style="position:absolute;left:3429;top:3158;width:4736;height:2" coordorigin="3429,3158" coordsize="4736,2">
              <v:shape style="position:absolute;left:3429;top:3158;width:4736;height:2" coordorigin="3429,3158" coordsize="4736,0" path="m3429,3158l8164,3158e" filled="false" stroked="true" strokeweight=".511pt" strokecolor="#cacaca">
                <v:path arrowok="t"/>
              </v:shape>
            </v:group>
            <v:group style="position:absolute;left:8164;top:3007;width:183;height:1845" coordorigin="8164,3007" coordsize="183,1845">
              <v:shape style="position:absolute;left:8164;top:3007;width:183;height:1845" coordorigin="8164,3007" coordsize="183,1845" path="m8346,3007l8164,3007,8164,4851,8346,4851,8346,3007xe" filled="true" fillcolor="#ffcd6c" stroked="false">
                <v:path arrowok="t"/>
                <v:fill type="solid"/>
              </v:shape>
            </v:group>
            <v:group style="position:absolute;left:2143;top:4845;width:198;height:2" coordorigin="2143,4845" coordsize="198,2">
              <v:shape style="position:absolute;left:2143;top:4845;width:198;height:2" coordorigin="2143,4845" coordsize="198,0" path="m2143,4845l2340,4845e" filled="false" stroked="true" strokeweight="1.279pt" strokecolor="#000000">
                <v:path arrowok="t"/>
              </v:shape>
            </v:group>
            <v:group style="position:absolute;left:3351;top:4851;width:188;height:219" coordorigin="3351,4851" coordsize="188,219">
              <v:shape style="position:absolute;left:3351;top:4851;width:188;height:219" coordorigin="3351,4851" coordsize="188,219" path="m3351,5070l3538,5070,3538,4851,3351,4851,3351,5070xe" filled="false" stroked="true" strokeweight=".511pt" strokecolor="#000000">
                <v:path arrowok="t"/>
              </v:shape>
            </v:group>
            <v:group style="position:absolute;left:4554;top:4851;width:188;height:58" coordorigin="4554,4851" coordsize="188,58">
              <v:shape style="position:absolute;left:4554;top:4851;width:188;height:58" coordorigin="4554,4851" coordsize="188,58" path="m4554,4909l4741,4909,4741,4851,4554,4851,4554,4909xe" filled="false" stroked="true" strokeweight=".511pt" strokecolor="#000000">
                <v:path arrowok="t"/>
              </v:shape>
            </v:group>
            <v:group style="position:absolute;left:5757;top:4851;width:188;height:575" coordorigin="5757,4851" coordsize="188,575">
              <v:shape style="position:absolute;left:5757;top:4851;width:188;height:575" coordorigin="5757,4851" coordsize="188,575" path="m5757,5426l5945,5426,5945,4851,5757,4851,5757,5426xe" filled="false" stroked="true" strokeweight=".511pt" strokecolor="#000000">
                <v:path arrowok="t"/>
              </v:shape>
            </v:group>
            <v:group style="position:absolute;left:6961;top:4508;width:183;height:344" coordorigin="6961,4508" coordsize="183,344">
              <v:shape style="position:absolute;left:6961;top:4508;width:183;height:344" coordorigin="6961,4508" coordsize="183,344" path="m6961,4508l7143,4508,7143,4851,6961,4851,6961,4508xe" filled="false" stroked="true" strokeweight=".511pt" strokecolor="#000000">
                <v:path arrowok="t"/>
              </v:shape>
            </v:group>
            <v:group style="position:absolute;left:8164;top:3007;width:183;height:1845" coordorigin="8164,3007" coordsize="183,1845">
              <v:shape style="position:absolute;left:8164;top:3007;width:183;height:1845" coordorigin="8164,3007" coordsize="183,1845" path="m8164,3007l8346,3007,8346,4851,8164,4851,8164,3007xe" filled="false" stroked="true" strokeweight=".511pt" strokecolor="#000000">
                <v:path arrowok="t"/>
              </v:shape>
            </v:group>
            <v:group style="position:absolute;left:2335;top:4646;width:183;height:205" coordorigin="2335,4646" coordsize="183,205">
              <v:shape style="position:absolute;left:2335;top:4646;width:183;height:205" coordorigin="2335,4646" coordsize="183,205" path="m2518,4646l2335,4646,2335,4851,2518,4851,2518,4646xe" filled="true" fillcolor="#fa9d41" stroked="false">
                <v:path arrowok="t"/>
                <v:fill type="solid"/>
              </v:shape>
            </v:group>
            <v:group style="position:absolute;left:3538;top:4851;width:183;height:214" coordorigin="3538,4851" coordsize="183,214">
              <v:shape style="position:absolute;left:3538;top:4851;width:183;height:214" coordorigin="3538,4851" coordsize="183,214" path="m3721,4851l3538,4851,3538,5065,3721,5065,3721,4851xe" filled="true" fillcolor="#fa9d41" stroked="false">
                <v:path arrowok="t"/>
                <v:fill type="solid"/>
              </v:shape>
            </v:group>
            <v:group style="position:absolute;left:4741;top:4811;width:183;height:2" coordorigin="4741,4811" coordsize="183,2">
              <v:shape style="position:absolute;left:4741;top:4811;width:183;height:2" coordorigin="4741,4811" coordsize="183,0" path="m4741,4811l4924,4811e" filled="false" stroked="true" strokeweight="4.111pt" strokecolor="#fa9d41">
                <v:path arrowok="t"/>
              </v:shape>
            </v:group>
            <v:group style="position:absolute;left:5945;top:4851;width:183;height:736" coordorigin="5945,4851" coordsize="183,736">
              <v:shape style="position:absolute;left:5945;top:4851;width:183;height:736" coordorigin="5945,4851" coordsize="183,736" path="m6127,4851l5945,4851,5945,5587,6127,5587,6127,4851xe" filled="true" fillcolor="#fa9d41" stroked="false">
                <v:path arrowok="t"/>
                <v:fill type="solid"/>
              </v:shape>
            </v:group>
            <v:group style="position:absolute;left:7143;top:4597;width:188;height:254" coordorigin="7143,4597" coordsize="188,254">
              <v:shape style="position:absolute;left:7143;top:4597;width:188;height:254" coordorigin="7143,4597" coordsize="188,254" path="m7330,4597l7143,4597,7143,4851,7330,4851,7330,4597xe" filled="true" fillcolor="#fa9d41" stroked="false">
                <v:path arrowok="t"/>
                <v:fill type="solid"/>
              </v:shape>
            </v:group>
            <v:group style="position:absolute;left:8346;top:3033;width:188;height:1819" coordorigin="8346,3033" coordsize="188,1819">
              <v:shape style="position:absolute;left:8346;top:3033;width:188;height:1819" coordorigin="8346,3033" coordsize="188,1819" path="m8534,3033l8346,3033,8346,4851,8534,4851,8534,3033xe" filled="true" fillcolor="#fa9d41" stroked="false">
                <v:path arrowok="t"/>
                <v:fill type="solid"/>
              </v:shape>
            </v:group>
            <v:group style="position:absolute;left:2335;top:4646;width:183;height:205" coordorigin="2335,4646" coordsize="183,205">
              <v:shape style="position:absolute;left:2335;top:4646;width:183;height:205" coordorigin="2335,4646" coordsize="183,205" path="m2335,4646l2518,4646,2518,4851,2335,4851,2335,4646xe" filled="false" stroked="true" strokeweight=".511pt" strokecolor="#000000">
                <v:path arrowok="t"/>
              </v:shape>
            </v:group>
            <v:group style="position:absolute;left:3538;top:4851;width:183;height:214" coordorigin="3538,4851" coordsize="183,214">
              <v:shape style="position:absolute;left:3538;top:4851;width:183;height:214" coordorigin="3538,4851" coordsize="183,214" path="m3538,5065l3721,5065,3721,4851,3538,4851,3538,5065xe" filled="false" stroked="true" strokeweight=".511pt" strokecolor="#000000">
                <v:path arrowok="t"/>
              </v:shape>
            </v:group>
            <v:group style="position:absolute;left:4741;top:4771;width:183;height:81" coordorigin="4741,4771" coordsize="183,81">
              <v:shape style="position:absolute;left:4741;top:4771;width:183;height:81" coordorigin="4741,4771" coordsize="183,81" path="m4741,4771l4924,4771,4924,4851,4741,4851,4741,4771xe" filled="false" stroked="true" strokeweight=".511pt" strokecolor="#000000">
                <v:path arrowok="t"/>
              </v:shape>
            </v:group>
            <v:group style="position:absolute;left:5945;top:4851;width:183;height:736" coordorigin="5945,4851" coordsize="183,736">
              <v:shape style="position:absolute;left:5945;top:4851;width:183;height:736" coordorigin="5945,4851" coordsize="183,736" path="m5945,5587l6127,5587,6127,4851,5945,4851,5945,5587xe" filled="false" stroked="true" strokeweight=".511pt" strokecolor="#000000">
                <v:path arrowok="t"/>
              </v:shape>
            </v:group>
            <v:group style="position:absolute;left:7143;top:4597;width:188;height:254" coordorigin="7143,4597" coordsize="188,254">
              <v:shape style="position:absolute;left:7143;top:4597;width:188;height:254" coordorigin="7143,4597" coordsize="188,254" path="m7143,4597l7330,4597,7330,4851,7143,4851,7143,4597xe" filled="false" stroked="true" strokeweight=".511pt" strokecolor="#000000">
                <v:path arrowok="t"/>
              </v:shape>
            </v:group>
            <v:group style="position:absolute;left:8346;top:3033;width:188;height:1819" coordorigin="8346,3033" coordsize="188,1819">
              <v:shape style="position:absolute;left:8346;top:3033;width:188;height:1819" coordorigin="8346,3033" coordsize="188,1819" path="m8346,3033l8534,3033,8534,4851,8346,4851,8346,3033xe" filled="false" stroked="true" strokeweight=".511pt" strokecolor="#000000">
                <v:path arrowok="t"/>
              </v:shape>
            </v:group>
            <v:group style="position:absolute;left:2518;top:4863;width:188;height:2" coordorigin="2518,4863" coordsize="188,2">
              <v:shape style="position:absolute;left:2518;top:4863;width:188;height:2" coordorigin="2518,4863" coordsize="188,0" path="m2518,4863l2705,4863e" filled="false" stroked="true" strokeweight="1.214pt" strokecolor="#de6e37">
                <v:path arrowok="t"/>
              </v:shape>
            </v:group>
            <v:group style="position:absolute;left:3721;top:4851;width:188;height:647" coordorigin="3721,4851" coordsize="188,647">
              <v:shape style="position:absolute;left:3721;top:4851;width:188;height:647" coordorigin="3721,4851" coordsize="188,647" path="m3908,4851l3721,4851,3721,5497,3908,5497,3908,4851xe" filled="true" fillcolor="#de6e37" stroked="false">
                <v:path arrowok="t"/>
                <v:fill type="solid"/>
              </v:shape>
            </v:group>
            <v:group style="position:absolute;left:4924;top:4896;width:188;height:2" coordorigin="4924,4896" coordsize="188,2">
              <v:shape style="position:absolute;left:4924;top:4896;width:188;height:2" coordorigin="4924,4896" coordsize="188,0" path="m4924,4896l5111,4896e" filled="false" stroked="true" strokeweight="4.556pt" strokecolor="#de6e37">
                <v:path arrowok="t"/>
              </v:shape>
            </v:group>
            <v:group style="position:absolute;left:6314;top:5275;width:2728;height:2" coordorigin="6314,5275" coordsize="2728,2">
              <v:shape style="position:absolute;left:6314;top:5275;width:2728;height:2" coordorigin="6314,5275" coordsize="2728,0" path="m6314,5275l9042,5275e" filled="false" stroked="true" strokeweight=".511pt" strokecolor="#cacaca">
                <v:path arrowok="t"/>
              </v:shape>
            </v:group>
            <v:group style="position:absolute;left:6127;top:4851;width:188;height:745" coordorigin="6127,4851" coordsize="188,745">
              <v:shape style="position:absolute;left:6127;top:4851;width:188;height:745" coordorigin="6127,4851" coordsize="188,745" path="m6314,4851l6127,4851,6127,5596,6314,5596,6314,4851xe" filled="true" fillcolor="#de6e37" stroked="false">
                <v:path arrowok="t"/>
                <v:fill type="solid"/>
              </v:shape>
            </v:group>
            <v:group style="position:absolute;left:7330;top:4889;width:188;height:2" coordorigin="7330,4889" coordsize="188,2">
              <v:shape style="position:absolute;left:7330;top:4889;width:188;height:2" coordorigin="7330,4889" coordsize="188,0" path="m7330,4889l7518,4889e" filled="false" stroked="true" strokeweight="3.888pt" strokecolor="#de6e37">
                <v:path arrowok="t"/>
              </v:shape>
            </v:group>
            <v:group style="position:absolute;left:8534;top:2958;width:183;height:1894" coordorigin="8534,2958" coordsize="183,1894">
              <v:shape style="position:absolute;left:8534;top:2958;width:183;height:1894" coordorigin="8534,2958" coordsize="183,1894" path="m8716,2958l8534,2958,8534,4851,8716,4851,8716,2958xe" filled="true" fillcolor="#de6e37" stroked="false">
                <v:path arrowok="t"/>
                <v:fill type="solid"/>
              </v:shape>
            </v:group>
            <v:group style="position:absolute;left:2513;top:4863;width:198;height:2" coordorigin="2513,4863" coordsize="198,2">
              <v:shape style="position:absolute;left:2513;top:4863;width:198;height:2" coordorigin="2513,4863" coordsize="198,0" path="m2513,4863l2710,4863e" filled="false" stroked="true" strokeweight="1.725pt" strokecolor="#000000">
                <v:path arrowok="t"/>
              </v:shape>
            </v:group>
            <v:group style="position:absolute;left:3721;top:4851;width:188;height:647" coordorigin="3721,4851" coordsize="188,647">
              <v:shape style="position:absolute;left:3721;top:4851;width:188;height:647" coordorigin="3721,4851" coordsize="188,647" path="m3721,5498l3908,5498,3908,4851,3721,4851,3721,5498xe" filled="false" stroked="true" strokeweight=".511pt" strokecolor="#000000">
                <v:path arrowok="t"/>
              </v:shape>
            </v:group>
            <v:group style="position:absolute;left:4924;top:4851;width:188;height:90" coordorigin="4924,4851" coordsize="188,90">
              <v:shape style="position:absolute;left:4924;top:4851;width:188;height:90" coordorigin="4924,4851" coordsize="188,90" path="m4924,4940l5111,4940,5111,4851,4924,4851,4924,4940xe" filled="false" stroked="true" strokeweight=".511pt" strokecolor="#000000">
                <v:path arrowok="t"/>
              </v:shape>
            </v:group>
            <v:group style="position:absolute;left:6127;top:4851;width:188;height:745" coordorigin="6127,4851" coordsize="188,745">
              <v:shape style="position:absolute;left:6127;top:4851;width:188;height:745" coordorigin="6127,4851" coordsize="188,745" path="m6127,5596l6314,5596,6314,4851,6127,4851,6127,5596xe" filled="false" stroked="true" strokeweight=".511pt" strokecolor="#000000">
                <v:path arrowok="t"/>
              </v:shape>
            </v:group>
            <v:group style="position:absolute;left:7330;top:4851;width:188;height:76" coordorigin="7330,4851" coordsize="188,76">
              <v:shape style="position:absolute;left:7330;top:4851;width:188;height:76" coordorigin="7330,4851" coordsize="188,76" path="m7330,4927l7518,4927,7518,4851,7330,4851,7330,4927xe" filled="false" stroked="true" strokeweight=".511pt" strokecolor="#000000">
                <v:path arrowok="t"/>
              </v:shape>
            </v:group>
            <v:group style="position:absolute;left:8534;top:2958;width:183;height:1894" coordorigin="8534,2958" coordsize="183,1894">
              <v:shape style="position:absolute;left:8534;top:2958;width:183;height:1894" coordorigin="8534,2958" coordsize="183,1894" path="m8534,2958l8716,2958,8716,4851,8534,4851,8534,2958xe" filled="false" stroked="true" strokeweight=".511pt" strokecolor="#000000">
                <v:path arrowok="t"/>
              </v:shape>
            </v:group>
            <v:group style="position:absolute;left:2705;top:4820;width:183;height:2" coordorigin="2705,4820" coordsize="183,2">
              <v:shape style="position:absolute;left:2705;top:4820;width:183;height:2" coordorigin="2705,4820" coordsize="183,0" path="m2705,4820l2888,4820e" filled="false" stroked="true" strokeweight="3.219pt" strokecolor="#b13432">
                <v:path arrowok="t"/>
              </v:shape>
            </v:group>
            <v:group style="position:absolute;left:3908;top:4851;width:183;height:642" coordorigin="3908,4851" coordsize="183,642">
              <v:shape style="position:absolute;left:3908;top:4851;width:183;height:642" coordorigin="3908,4851" coordsize="183,642" path="m4091,4851l3908,4851,3908,5493,4091,5493,4091,4851xe" filled="true" fillcolor="#b13432" stroked="false">
                <v:path arrowok="t"/>
                <v:fill type="solid"/>
              </v:shape>
            </v:group>
            <v:group style="position:absolute;left:5111;top:4655;width:183;height:197" coordorigin="5111,4655" coordsize="183,197">
              <v:shape style="position:absolute;left:5111;top:4655;width:183;height:197" coordorigin="5111,4655" coordsize="183,197" path="m5294,4655l5111,4655,5111,4851,5294,4851,5294,4655xe" filled="true" fillcolor="#b13432" stroked="false">
                <v:path arrowok="t"/>
                <v:fill type="solid"/>
              </v:shape>
            </v:group>
            <v:group style="position:absolute;left:6314;top:4851;width:183;height:424" coordorigin="6314,4851" coordsize="183,424">
              <v:shape style="position:absolute;left:6314;top:4851;width:183;height:424" coordorigin="6314,4851" coordsize="183,424" path="m6497,4851l6314,4851,6314,5275,6497,5275,6497,4851xe" filled="true" fillcolor="#b13432" stroked="false">
                <v:path arrowok="t"/>
                <v:fill type="solid"/>
              </v:shape>
            </v:group>
            <v:group style="position:absolute;left:7518;top:4867;width:183;height:2" coordorigin="7518,4867" coordsize="183,2">
              <v:shape style="position:absolute;left:7518;top:4867;width:183;height:2" coordorigin="7518,4867" coordsize="183,0" path="m7518,4867l7700,4867e" filled="false" stroked="true" strokeweight="1.66pt" strokecolor="#b13432">
                <v:path arrowok="t"/>
              </v:shape>
            </v:group>
            <v:group style="position:absolute;left:8903;top:4428;width:139;height:2" coordorigin="8903,4428" coordsize="139,2">
              <v:shape style="position:absolute;left:8903;top:4428;width:139;height:2" coordorigin="8903,4428" coordsize="139,0" path="m8903,4428l9042,4428e" filled="false" stroked="true" strokeweight=".511pt" strokecolor="#cacaca">
                <v:path arrowok="t"/>
              </v:shape>
            </v:group>
            <v:group style="position:absolute;left:8903;top:4005;width:139;height:2" coordorigin="8903,4005" coordsize="139,2">
              <v:shape style="position:absolute;left:8903;top:4005;width:139;height:2" coordorigin="8903,4005" coordsize="139,0" path="m8903,4005l9042,4005e" filled="false" stroked="true" strokeweight=".511pt" strokecolor="#cacaca">
                <v:path arrowok="t"/>
              </v:shape>
            </v:group>
            <v:group style="position:absolute;left:8903;top:3581;width:139;height:2" coordorigin="8903,3581" coordsize="139,2">
              <v:shape style="position:absolute;left:8903;top:3581;width:139;height:2" coordorigin="8903,3581" coordsize="139,0" path="m8903,3581l9042,3581e" filled="false" stroked="true" strokeweight=".511pt" strokecolor="#cacaca">
                <v:path arrowok="t"/>
              </v:shape>
            </v:group>
            <v:group style="position:absolute;left:8903;top:3158;width:139;height:2" coordorigin="8903,3158" coordsize="139,2">
              <v:shape style="position:absolute;left:8903;top:3158;width:139;height:2" coordorigin="8903,3158" coordsize="139,0" path="m8903,3158l9042,3158e" filled="false" stroked="true" strokeweight=".511pt" strokecolor="#cacaca">
                <v:path arrowok="t"/>
              </v:shape>
            </v:group>
            <v:group style="position:absolute;left:8903;top:2735;width:139;height:2" coordorigin="8903,2735" coordsize="139,2">
              <v:shape style="position:absolute;left:8903;top:2735;width:139;height:2" coordorigin="8903,2735" coordsize="139,0" path="m8903,2735l9042,2735e" filled="false" stroked="true" strokeweight=".511pt" strokecolor="#cacaca">
                <v:path arrowok="t"/>
              </v:shape>
            </v:group>
            <v:group style="position:absolute;left:3429;top:2735;width:5288;height:2" coordorigin="3429,2735" coordsize="5288,2">
              <v:shape style="position:absolute;left:3429;top:2735;width:5288;height:2" coordorigin="3429,2735" coordsize="5288,0" path="m3429,2735l8716,2735e" filled="false" stroked="true" strokeweight=".511pt" strokecolor="#cacaca">
                <v:path arrowok="t"/>
              </v:shape>
            </v:group>
            <v:group style="position:absolute;left:8903;top:2311;width:139;height:2" coordorigin="8903,2311" coordsize="139,2">
              <v:shape style="position:absolute;left:8903;top:2311;width:139;height:2" coordorigin="8903,2311" coordsize="139,0" path="m8903,2311l9042,2311e" filled="false" stroked="true" strokeweight=".511pt" strokecolor="#cacaca">
                <v:path arrowok="t"/>
              </v:shape>
            </v:group>
            <v:group style="position:absolute;left:3429;top:2311;width:5288;height:2" coordorigin="3429,2311" coordsize="5288,2">
              <v:shape style="position:absolute;left:3429;top:2311;width:5288;height:2" coordorigin="3429,2311" coordsize="5288,0" path="m3429,2311l8716,2311e" filled="false" stroked="true" strokeweight=".511pt" strokecolor="#cacaca">
                <v:path arrowok="t"/>
              </v:shape>
            </v:group>
            <v:group style="position:absolute;left:8716;top:2160;width:188;height:2692" coordorigin="8716,2160" coordsize="188,2692">
              <v:shape style="position:absolute;left:8716;top:2160;width:188;height:2692" coordorigin="8716,2160" coordsize="188,2692" path="m8903,2160l8716,2160,8716,4851,8903,4851,8903,2160xe" filled="true" fillcolor="#b13432" stroked="false">
                <v:path arrowok="t"/>
                <v:fill type="solid"/>
              </v:shape>
            </v:group>
            <v:group style="position:absolute;left:2705;top:4789;width:183;height:63" coordorigin="2705,4789" coordsize="183,63">
              <v:shape style="position:absolute;left:2705;top:4789;width:183;height:63" coordorigin="2705,4789" coordsize="183,63" path="m2705,4789l2888,4789,2888,4851,2705,4851,2705,4789xe" filled="false" stroked="true" strokeweight=".511pt" strokecolor="#000000">
                <v:path arrowok="t"/>
              </v:shape>
            </v:group>
            <v:group style="position:absolute;left:3908;top:4851;width:183;height:642" coordorigin="3908,4851" coordsize="183,642">
              <v:shape style="position:absolute;left:3908;top:4851;width:183;height:642" coordorigin="3908,4851" coordsize="183,642" path="m3908,5493l4091,5493,4091,4851,3908,4851,3908,5493xe" filled="false" stroked="true" strokeweight=".511pt" strokecolor="#000000">
                <v:path arrowok="t"/>
              </v:shape>
            </v:group>
            <v:group style="position:absolute;left:5111;top:4655;width:183;height:197" coordorigin="5111,4655" coordsize="183,197">
              <v:shape style="position:absolute;left:5111;top:4655;width:183;height:197" coordorigin="5111,4655" coordsize="183,197" path="m5111,4655l5294,4655,5294,4851,5111,4851,5111,4655xe" filled="false" stroked="true" strokeweight=".511pt" strokecolor="#000000">
                <v:path arrowok="t"/>
              </v:shape>
            </v:group>
            <v:group style="position:absolute;left:6314;top:4851;width:183;height:424" coordorigin="6314,4851" coordsize="183,424">
              <v:shape style="position:absolute;left:6314;top:4851;width:183;height:424" coordorigin="6314,4851" coordsize="183,424" path="m6314,5275l6497,5275,6497,4851,6314,4851,6314,5275xe" filled="false" stroked="true" strokeweight=".511pt" strokecolor="#000000">
                <v:path arrowok="t"/>
              </v:shape>
            </v:group>
            <v:group style="position:absolute;left:7518;top:4851;width:183;height:32" coordorigin="7518,4851" coordsize="183,32">
              <v:shape style="position:absolute;left:7518;top:4851;width:183;height:32" coordorigin="7518,4851" coordsize="183,32" path="m7518,4883l7700,4883,7700,4851,7518,4851,7518,4883xe" filled="false" stroked="true" strokeweight=".511pt" strokecolor="#000000">
                <v:path arrowok="t"/>
              </v:shape>
            </v:group>
            <v:group style="position:absolute;left:8716;top:2160;width:188;height:2692" coordorigin="8716,2160" coordsize="188,2692">
              <v:shape style="position:absolute;left:8716;top:2160;width:188;height:2692" coordorigin="8716,2160" coordsize="188,2692" path="m8716,2160l8903,2160,8903,4851,8716,4851,8716,2160xe" filled="false" stroked="true" strokeweight=".511pt" strokecolor="#000000">
                <v:path arrowok="t"/>
              </v:shape>
            </v:group>
            <v:group style="position:absolute;left:1827;top:3158;width:251;height:2" coordorigin="1827,3158" coordsize="251,2">
              <v:shape style="position:absolute;left:1827;top:3158;width:251;height:2" coordorigin="1827,3158" coordsize="251,0" path="m1827,3158l2078,3158e" filled="false" stroked="true" strokeweight=".511pt" strokecolor="#cacaca">
                <v:path arrowok="t"/>
              </v:shape>
            </v:group>
            <v:group style="position:absolute;left:1827;top:2735;width:251;height:2" coordorigin="1827,2735" coordsize="251,2">
              <v:shape style="position:absolute;left:1827;top:2735;width:251;height:2" coordorigin="1827,2735" coordsize="251,0" path="m1827,2735l2078,2735e" filled="false" stroked="true" strokeweight=".511pt" strokecolor="#cacaca">
                <v:path arrowok="t"/>
              </v:shape>
            </v:group>
            <v:group style="position:absolute;left:1827;top:2311;width:251;height:2" coordorigin="1827,2311" coordsize="251,2">
              <v:shape style="position:absolute;left:1827;top:2311;width:251;height:2" coordorigin="1827,2311" coordsize="251,0" path="m1827,2311l2078,2311e" filled="false" stroked="true" strokeweight=".511pt" strokecolor="#cacaca">
                <v:path arrowok="t"/>
              </v:shape>
            </v:group>
            <v:group style="position:absolute;left:1827;top:1888;width:251;height:2" coordorigin="1827,1888" coordsize="251,2">
              <v:shape style="position:absolute;left:1827;top:1888;width:251;height:2" coordorigin="1827,1888" coordsize="251,0" path="m1827,1888l2078,1888e" filled="false" stroked="true" strokeweight=".511pt" strokecolor="#cacaca">
                <v:path arrowok="t"/>
              </v:shape>
            </v:group>
            <v:group style="position:absolute;left:1825;top:1888;width:2;height:4234" coordorigin="1825,1888" coordsize="2,4234">
              <v:shape style="position:absolute;left:1825;top:1888;width:2;height:4234" coordorigin="1825,1888" coordsize="0,4234" path="m1825,6121l1825,1888e" filled="false" stroked="true" strokeweight=".511pt" strokecolor="#000000">
                <v:path arrowok="t"/>
              </v:shape>
            </v:group>
            <v:group style="position:absolute;left:1751;top:6121;width:74;height:2" coordorigin="1751,6121" coordsize="74,2">
              <v:shape style="position:absolute;left:1751;top:6121;width:74;height:2" coordorigin="1751,6121" coordsize="74,0" path="m1751,6121l1825,6121e" filled="false" stroked="true" strokeweight=".511pt" strokecolor="#000000">
                <v:path arrowok="t"/>
              </v:shape>
            </v:group>
            <v:group style="position:absolute;left:1751;top:5698;width:74;height:2" coordorigin="1751,5698" coordsize="74,2">
              <v:shape style="position:absolute;left:1751;top:5698;width:74;height:2" coordorigin="1751,5698" coordsize="74,0" path="m1751,5698l1825,5698e" filled="false" stroked="true" strokeweight=".511pt" strokecolor="#000000">
                <v:path arrowok="t"/>
              </v:shape>
            </v:group>
            <v:group style="position:absolute;left:1751;top:5275;width:74;height:2" coordorigin="1751,5275" coordsize="74,2">
              <v:shape style="position:absolute;left:1751;top:5275;width:74;height:2" coordorigin="1751,5275" coordsize="74,0" path="m1751,5275l1825,5275e" filled="false" stroked="true" strokeweight=".511pt" strokecolor="#000000">
                <v:path arrowok="t"/>
              </v:shape>
            </v:group>
            <v:group style="position:absolute;left:1751;top:4851;width:7291;height:2" coordorigin="1751,4851" coordsize="7291,2">
              <v:shape style="position:absolute;left:1751;top:4851;width:7291;height:2" coordorigin="1751,4851" coordsize="7291,0" path="m1751,4851l9042,4851e" filled="false" stroked="true" strokeweight=".515600pt" strokecolor="#000000">
                <v:path arrowok="t"/>
              </v:shape>
            </v:group>
            <v:group style="position:absolute;left:1751;top:4428;width:74;height:2" coordorigin="1751,4428" coordsize="74,2">
              <v:shape style="position:absolute;left:1751;top:4428;width:74;height:2" coordorigin="1751,4428" coordsize="74,0" path="m1751,4428l1825,4428e" filled="false" stroked="true" strokeweight=".511pt" strokecolor="#000000">
                <v:path arrowok="t"/>
              </v:shape>
            </v:group>
            <v:group style="position:absolute;left:1751;top:4005;width:74;height:2" coordorigin="1751,4005" coordsize="74,2">
              <v:shape style="position:absolute;left:1751;top:4005;width:74;height:2" coordorigin="1751,4005" coordsize="74,0" path="m1751,4005l1825,4005e" filled="false" stroked="true" strokeweight=".511pt" strokecolor="#000000">
                <v:path arrowok="t"/>
              </v:shape>
            </v:group>
            <v:group style="position:absolute;left:1751;top:3581;width:74;height:2" coordorigin="1751,3581" coordsize="74,2">
              <v:shape style="position:absolute;left:1751;top:3581;width:74;height:2" coordorigin="1751,3581" coordsize="74,0" path="m1751,3581l1825,3581e" filled="false" stroked="true" strokeweight=".511pt" strokecolor="#000000">
                <v:path arrowok="t"/>
              </v:shape>
            </v:group>
            <v:group style="position:absolute;left:1751;top:3158;width:74;height:2" coordorigin="1751,3158" coordsize="74,2">
              <v:shape style="position:absolute;left:1751;top:3158;width:74;height:2" coordorigin="1751,3158" coordsize="74,0" path="m1751,3158l1825,3158e" filled="false" stroked="true" strokeweight=".511pt" strokecolor="#000000">
                <v:path arrowok="t"/>
              </v:shape>
            </v:group>
            <v:group style="position:absolute;left:1751;top:2735;width:74;height:2" coordorigin="1751,2735" coordsize="74,2">
              <v:shape style="position:absolute;left:1751;top:2735;width:74;height:2" coordorigin="1751,2735" coordsize="74,0" path="m1751,2735l1825,2735e" filled="false" stroked="true" strokeweight=".511pt" strokecolor="#000000">
                <v:path arrowok="t"/>
              </v:shape>
            </v:group>
            <v:group style="position:absolute;left:1751;top:2311;width:74;height:2" coordorigin="1751,2311" coordsize="74,2">
              <v:shape style="position:absolute;left:1751;top:2311;width:74;height:2" coordorigin="1751,2311" coordsize="74,0" path="m1751,2311l1825,2311e" filled="false" stroked="true" strokeweight=".511pt" strokecolor="#000000">
                <v:path arrowok="t"/>
              </v:shape>
            </v:group>
            <v:group style="position:absolute;left:1751;top:1888;width:74;height:2" coordorigin="1751,1888" coordsize="74,2">
              <v:shape style="position:absolute;left:1751;top:1888;width:74;height:2" coordorigin="1751,1888" coordsize="74,0" path="m1751,1888l1825,1888e" filled="false" stroked="true" strokeweight=".511pt" strokecolor="#000000">
                <v:path arrowok="t"/>
              </v:shape>
            </v:group>
            <v:group style="position:absolute;left:1827;top:4851;width:2;height:90" coordorigin="1827,4851" coordsize="2,90">
              <v:shape style="position:absolute;left:1827;top:4851;width:2;height:90" coordorigin="1827,4851" coordsize="0,90" path="m1827,4851l1827,4940e" filled="false" stroked="true" strokeweight=".511pt" strokecolor="#000000">
                <v:path arrowok="t"/>
              </v:shape>
            </v:group>
            <v:group style="position:absolute;left:3026;top:4851;width:2;height:90" coordorigin="3026,4851" coordsize="2,90">
              <v:shape style="position:absolute;left:3026;top:4851;width:2;height:90" coordorigin="3026,4851" coordsize="0,90" path="m3026,4851l3026,4940e" filled="false" stroked="true" strokeweight=".511pt" strokecolor="#000000">
                <v:path arrowok="t"/>
              </v:shape>
            </v:group>
            <v:group style="position:absolute;left:4229;top:4851;width:2;height:90" coordorigin="4229,4851" coordsize="2,90">
              <v:shape style="position:absolute;left:4229;top:4851;width:2;height:90" coordorigin="4229,4851" coordsize="0,90" path="m4229,4851l4229,4940e" filled="false" stroked="true" strokeweight=".511pt" strokecolor="#000000">
                <v:path arrowok="t"/>
              </v:shape>
            </v:group>
            <v:group style="position:absolute;left:5432;top:4851;width:2;height:90" coordorigin="5432,4851" coordsize="2,90">
              <v:shape style="position:absolute;left:5432;top:4851;width:2;height:90" coordorigin="5432,4851" coordsize="0,90" path="m5432,4851l5432,4940e" filled="false" stroked="true" strokeweight=".511pt" strokecolor="#000000">
                <v:path arrowok="t"/>
              </v:shape>
            </v:group>
            <v:group style="position:absolute;left:6635;top:4851;width:2;height:90" coordorigin="6635,4851" coordsize="2,90">
              <v:shape style="position:absolute;left:6635;top:4851;width:2;height:90" coordorigin="6635,4851" coordsize="0,90" path="m6635,4851l6635,4940e" filled="false" stroked="true" strokeweight=".511pt" strokecolor="#000000">
                <v:path arrowok="t"/>
              </v:shape>
            </v:group>
            <v:group style="position:absolute;left:7838;top:4851;width:2;height:90" coordorigin="7838,4851" coordsize="2,90">
              <v:shape style="position:absolute;left:7838;top:4851;width:2;height:90" coordorigin="7838,4851" coordsize="0,90" path="m7838,4851l7838,4940e" filled="false" stroked="true" strokeweight=".511pt" strokecolor="#000000">
                <v:path arrowok="t"/>
              </v:shape>
            </v:group>
            <v:group style="position:absolute;left:9042;top:4851;width:2;height:90" coordorigin="9042,4851" coordsize="2,90">
              <v:shape style="position:absolute;left:9042;top:4851;width:2;height:90" coordorigin="9042,4851" coordsize="0,90" path="m9042,4851l9042,4940e" filled="false" stroked="true" strokeweight=".511pt" strokecolor="#000000">
                <v:path arrowok="t"/>
              </v:shape>
            </v:group>
            <v:group style="position:absolute;left:2078;top:2090;width:1352;height:297" coordorigin="2078,2090" coordsize="1352,297">
              <v:shape style="position:absolute;left:2078;top:2090;width:1352;height:297" coordorigin="2078,2090" coordsize="1352,297" path="m2078,2090l3429,2090,3429,2387,2078,2387,2078,2090xe" filled="true" fillcolor="#ffcd6c" stroked="false">
                <v:path arrowok="t"/>
                <v:fill type="solid"/>
              </v:shape>
            </v:group>
            <v:group style="position:absolute;left:2078;top:2090;width:1352;height:297" coordorigin="2078,2090" coordsize="1352,297">
              <v:shape style="position:absolute;left:2078;top:2090;width:1352;height:297" coordorigin="2078,2090" coordsize="1352,297" path="m2078,2090l3429,2090,3429,2387,2078,2387,2078,2090xe" filled="false" stroked="true" strokeweight=".511pt" strokecolor="#000000">
                <v:path arrowok="t"/>
              </v:shape>
            </v:group>
            <v:group style="position:absolute;left:2078;top:2367;width:1352;height:297" coordorigin="2078,2367" coordsize="1352,297">
              <v:shape style="position:absolute;left:2078;top:2367;width:1352;height:297" coordorigin="2078,2367" coordsize="1352,297" path="m2078,2367l3429,2367,3429,2664,2078,2664,2078,2367xe" filled="true" fillcolor="#fa9d41" stroked="false">
                <v:path arrowok="t"/>
                <v:fill type="solid"/>
              </v:shape>
            </v:group>
            <v:group style="position:absolute;left:2078;top:2367;width:1351;height:297" coordorigin="2078,2367" coordsize="1351,297">
              <v:shape style="position:absolute;left:2078;top:2367;width:1351;height:297" coordorigin="2078,2367" coordsize="1351,297" path="m2078,2367l3429,2367,3429,2664,2078,2664,2078,2367xe" filled="false" stroked="true" strokeweight=".511pt" strokecolor="#000000">
                <v:path arrowok="t"/>
              </v:shape>
            </v:group>
            <v:group style="position:absolute;left:2078;top:2657;width:1352;height:297" coordorigin="2078,2657" coordsize="1352,297">
              <v:shape style="position:absolute;left:2078;top:2657;width:1352;height:297" coordorigin="2078,2657" coordsize="1352,297" path="m2078,2657l3429,2657,3429,2954,2078,2954,2078,2657xe" filled="true" fillcolor="#de6e37" stroked="false">
                <v:path arrowok="t"/>
                <v:fill type="solid"/>
              </v:shape>
            </v:group>
            <v:group style="position:absolute;left:2078;top:2657;width:1351;height:297" coordorigin="2078,2657" coordsize="1351,297">
              <v:shape style="position:absolute;left:2078;top:2657;width:1351;height:297" coordorigin="2078,2657" coordsize="1351,297" path="m2078,2657l3429,2657,3429,2954,2078,2954,2078,2657xe" filled="false" stroked="true" strokeweight=".511pt" strokecolor="#000000">
                <v:path arrowok="t"/>
              </v:shape>
            </v:group>
            <v:group style="position:absolute;left:2078;top:2948;width:1352;height:297" coordorigin="2078,2948" coordsize="1352,297">
              <v:shape style="position:absolute;left:2078;top:2948;width:1352;height:297" coordorigin="2078,2948" coordsize="1352,297" path="m2078,2948l3429,2948,3429,3245,2078,3245,2078,2948xe" filled="true" fillcolor="#b13432" stroked="false">
                <v:path arrowok="t"/>
                <v:fill type="solid"/>
              </v:shape>
            </v:group>
            <v:group style="position:absolute;left:2078;top:2948;width:1351;height:297" coordorigin="2078,2948" coordsize="1351,297">
              <v:shape style="position:absolute;left:2078;top:2948;width:1351;height:297" coordorigin="2078,2948" coordsize="1351,297" path="m2078,2948l3429,2948,3429,3245,2078,3245,2078,2948xe" filled="false" stroked="true" strokeweight=".511pt" strokecolor="#000000">
                <v:path arrowok="t"/>
              </v:shape>
            </v:group>
            <v:group style="position:absolute;left:3429;top:1888;width:5613;height:2" coordorigin="3429,1888" coordsize="5613,2">
              <v:shape style="position:absolute;left:3429;top:1888;width:5613;height:2" coordorigin="3429,1888" coordsize="5613,0" path="m3429,1888l9042,1888e" filled="false" stroked="true" strokeweight=".511pt" strokecolor="#cacaca">
                <v:path arrowok="t"/>
              </v:shape>
            </v:group>
            <v:group style="position:absolute;left:2078;top:1807;width:1352;height:297" coordorigin="2078,1807" coordsize="1352,297">
              <v:shape style="position:absolute;left:2078;top:1807;width:1352;height:297" coordorigin="2078,1807" coordsize="1352,297" path="m2078,1807l3429,1807,3429,2104,2078,2104,2078,1807xe" filled="true" fillcolor="#ffe491" stroked="false">
                <v:path arrowok="t"/>
                <v:fill type="solid"/>
              </v:shape>
            </v:group>
            <v:group style="position:absolute;left:2078;top:1807;width:1352;height:297" coordorigin="2078,1807" coordsize="1352,297">
              <v:shape style="position:absolute;left:2078;top:1807;width:1352;height:297" coordorigin="2078,1807" coordsize="1352,297" path="m2078,1807l3429,1807,3429,2104,2078,2104,2078,1807xe" filled="false" stroked="true" strokeweight=".511pt" strokecolor="#000000">
                <v:path arrowok="t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629;top:266;width:8050;height:1387" type="#_x0000_t202" filled="false" stroked="false">
                <v:textbox inset="0,0,0,0">
                  <w:txbxContent>
                    <w:p>
                      <w:pPr>
                        <w:spacing w:line="333" w:lineRule="exact" w:before="0"/>
                        <w:ind w:left="1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net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cost</w:t>
                      </w:r>
                      <w:r>
                        <w:rPr>
                          <w:rFonts w:ascii="Arial"/>
                          <w:b/>
                          <w:spacing w:val="1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older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households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to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1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government</w:t>
                      </w:r>
                      <w:r>
                        <w:rPr>
                          <w:rFonts w:ascii="Arial"/>
                          <w:b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has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jumped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last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6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years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1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Average</w:t>
                      </w:r>
                      <w:r>
                        <w:rPr>
                          <w:rFonts w:ascii="Arial"/>
                          <w:b/>
                          <w:spacing w:val="1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net</w:t>
                      </w:r>
                      <w:r>
                        <w:rPr>
                          <w:rFonts w:ascii="Arial"/>
                          <w:b/>
                          <w:spacing w:val="1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benefits</w:t>
                      </w:r>
                      <w:r>
                        <w:rPr>
                          <w:rFonts w:ascii="Arial"/>
                          <w:b/>
                          <w:spacing w:val="1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per</w:t>
                      </w:r>
                      <w:r>
                        <w:rPr>
                          <w:rFonts w:ascii="Arial"/>
                          <w:b/>
                          <w:spacing w:val="1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b/>
                          <w:spacing w:val="1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(government</w:t>
                      </w:r>
                      <w:r>
                        <w:rPr>
                          <w:rFonts w:ascii="Arial"/>
                          <w:b/>
                          <w:spacing w:val="2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payments,</w:t>
                      </w:r>
                      <w:r>
                        <w:rPr>
                          <w:rFonts w:ascii="Arial"/>
                          <w:b/>
                          <w:spacing w:val="1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less</w:t>
                      </w:r>
                      <w:r>
                        <w:rPr>
                          <w:rFonts w:ascii="Arial"/>
                          <w:b/>
                          <w:spacing w:val="1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tax)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2010$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7;top:1787;width:968;height:4479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81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$35,000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47"/>
                        <w:ind w:left="81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$30,000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47"/>
                        <w:ind w:left="81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$25,000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47"/>
                        <w:ind w:left="81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$20,000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47"/>
                        <w:ind w:left="81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$15,000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47"/>
                        <w:ind w:left="81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$10,000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47"/>
                        <w:ind w:left="217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$5,000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47"/>
                        <w:ind w:left="0" w:right="0" w:firstLine="0"/>
                        <w:jc w:val="righ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47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-$5,000</w:t>
                      </w:r>
                    </w:p>
                    <w:p>
                      <w:pPr>
                        <w:spacing w:before="147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-$10,000</w:t>
                      </w:r>
                    </w:p>
                    <w:p>
                      <w:pPr>
                        <w:spacing w:line="272" w:lineRule="exact" w:before="147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-$15,000</w:t>
                      </w:r>
                    </w:p>
                  </w:txbxContent>
                </v:textbox>
                <w10:wrap type="none"/>
              </v:shape>
              <v:shape style="position:absolute;left:2345;top:1853;width:900;height:1387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1988-89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7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1993-94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1998-99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2003-04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spacing w:val="-1"/>
                          <w:sz w:val="24"/>
                        </w:rPr>
                        <w:t>2009-10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051;top:6391;width:1851;height:246" type="#_x0000_t202" filled="false" stroked="false">
                <v:textbox inset="0,0,0,0">
                  <w:txbxContent>
                    <w:p>
                      <w:pPr>
                        <w:tabs>
                          <w:tab w:pos="1223" w:val="left" w:leader="none"/>
                        </w:tabs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15-24</w:t>
                        <w:tab/>
                        <w:t>25-34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499;top:6391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35-44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723;top:6391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45-54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947;top:6391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55-64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170;top:6391;width:41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65+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087;top:6716;width:279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head</w:t>
                      </w:r>
                      <w:r>
                        <w:rPr>
                          <w:rFonts w:ascii="Arial"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82;top:7133;width:2133;height:137" type="#_x0000_t202" filled="false" stroked="false">
                <v:textbox inset="0,0,0,0">
                  <w:txbxContent>
                    <w:p>
                      <w:pPr>
                        <w:spacing w:line="13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Source: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The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2"/>
                          <w:w w:val="105"/>
                          <w:sz w:val="13"/>
                        </w:rPr>
                        <w:t>Wealth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3"/>
                        </w:rPr>
                        <w:t>of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Generations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9094;top:7026;width:84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z w:val="15"/>
                        </w:rPr>
                        <w:t>7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group style="position:absolute;left:629;top:1059;width:8543;height:2" coordorigin="629,1059" coordsize="8543,2">
              <v:shape style="position:absolute;left:629;top:1059;width:8543;height:2" coordorigin="629,1059" coordsize="8543,0" path="m629,1059l9171,1059e" filled="false" stroked="true" strokeweight="1.02pt" strokecolor="#f7a124">
                <v:path arrowok="t"/>
              </v:shape>
              <v:shape style="position:absolute;left:7630;top:362;width:1541;height:425" type="#_x0000_t75" stroked="false">
                <v:imagedata r:id="rId32" o:title=""/>
              </v:shape>
            </v:group>
            <v:group style="position:absolute;left:7723;top:5797;width:227;height:2" coordorigin="7723,5797" coordsize="227,2">
              <v:shape style="position:absolute;left:7723;top:5797;width:227;height:2" coordorigin="7723,5797" coordsize="227,0" path="m7723,5797l7950,5797e" filled="false" stroked="true" strokeweight=".51pt" strokecolor="#e0e0e0">
                <v:path arrowok="t"/>
              </v:shape>
            </v:group>
            <v:group style="position:absolute;left:6668;top:5797;width:450;height:2" coordorigin="6668,5797" coordsize="450,2">
              <v:shape style="position:absolute;left:6668;top:5797;width:450;height:2" coordorigin="6668,5797" coordsize="450,0" path="m6668,5797l7118,5797e" filled="false" stroked="true" strokeweight=".51pt" strokecolor="#e0e0e0">
                <v:path arrowok="t"/>
              </v:shape>
            </v:group>
            <v:group style="position:absolute;left:7723;top:5237;width:227;height:2" coordorigin="7723,5237" coordsize="227,2">
              <v:shape style="position:absolute;left:7723;top:5237;width:227;height:2" coordorigin="7723,5237" coordsize="227,0" path="m7723,5237l7950,5237e" filled="false" stroked="true" strokeweight=".51pt" strokecolor="#e0e0e0">
                <v:path arrowok="t"/>
              </v:shape>
            </v:group>
            <v:group style="position:absolute;left:6668;top:5237;width:450;height:2" coordorigin="6668,5237" coordsize="450,2">
              <v:shape style="position:absolute;left:6668;top:5237;width:450;height:2" coordorigin="6668,5237" coordsize="450,0" path="m6668,5237l7118,5237e" filled="false" stroked="true" strokeweight=".51pt" strokecolor="#e0e0e0">
                <v:path arrowok="t"/>
              </v:shape>
            </v:group>
            <v:group style="position:absolute;left:7118;top:5139;width:606;height:1215" coordorigin="7118,5139" coordsize="606,1215">
              <v:shape style="position:absolute;left:7118;top:5139;width:606;height:1215" coordorigin="7118,5139" coordsize="606,1215" path="m7723,5139l7118,5139,7118,6354,7723,6354,7723,5139xe" filled="true" fillcolor="#de6e37" stroked="false">
                <v:path arrowok="t"/>
                <v:fill type="solid"/>
              </v:shape>
            </v:group>
            <v:group style="position:absolute;left:4550;top:5797;width:1514;height:2" coordorigin="4550,5797" coordsize="1514,2">
              <v:shape style="position:absolute;left:4550;top:5797;width:1514;height:2" coordorigin="4550,5797" coordsize="1514,0" path="m4550,5797l6063,5797e" filled="false" stroked="true" strokeweight=".51pt" strokecolor="#e0e0e0">
                <v:path arrowok="t"/>
              </v:shape>
            </v:group>
            <v:group style="position:absolute;left:3495;top:5797;width:454;height:2" coordorigin="3495,5797" coordsize="454,2">
              <v:shape style="position:absolute;left:3495;top:5797;width:454;height:2" coordorigin="3495,5797" coordsize="454,0" path="m3495,5797l3949,5797e" filled="false" stroked="true" strokeweight=".51pt" strokecolor="#e0e0e0">
                <v:path arrowok="t"/>
              </v:shape>
            </v:group>
            <v:group style="position:absolute;left:3495;top:5237;width:1509;height:2" coordorigin="3495,5237" coordsize="1509,2">
              <v:shape style="position:absolute;left:3495;top:5237;width:1509;height:2" coordorigin="3495,5237" coordsize="1509,0" path="m3495,5237l5004,5237e" filled="false" stroked="true" strokeweight=".51pt" strokecolor="#e0e0e0">
                <v:path arrowok="t"/>
              </v:shape>
            </v:group>
            <v:group style="position:absolute;left:3949;top:5232;width:601;height:1122" coordorigin="3949,5232" coordsize="601,1122">
              <v:shape style="position:absolute;left:3949;top:5232;width:601;height:1122" coordorigin="3949,5232" coordsize="601,1122" path="m4550,5232l3949,5232,3949,6354,4550,6354,4550,5232xe" filled="true" fillcolor="#de6e37" stroked="false">
                <v:path arrowok="t"/>
                <v:fill type="solid"/>
              </v:shape>
            </v:group>
            <v:group style="position:absolute;left:2436;top:5797;width:454;height:2" coordorigin="2436,5797" coordsize="454,2">
              <v:shape style="position:absolute;left:2436;top:5797;width:454;height:2" coordorigin="2436,5797" coordsize="454,0" path="m2436,5797l2890,5797e" filled="false" stroked="true" strokeweight=".51pt" strokecolor="#e0e0e0">
                <v:path arrowok="t"/>
              </v:shape>
            </v:group>
            <v:group style="position:absolute;left:1608;top:5797;width:227;height:2" coordorigin="1608,5797" coordsize="227,2">
              <v:shape style="position:absolute;left:1608;top:5797;width:227;height:2" coordorigin="1608,5797" coordsize="227,0" path="m1608,5797l1835,5797e" filled="false" stroked="true" strokeweight=".51pt" strokecolor="#e0e0e0">
                <v:path arrowok="t"/>
              </v:shape>
            </v:group>
            <v:group style="position:absolute;left:1835;top:5619;width:601;height:735" coordorigin="1835,5619" coordsize="601,735">
              <v:shape style="position:absolute;left:1835;top:5619;width:601;height:735" coordorigin="1835,5619" coordsize="601,735" path="m2436,5619l1835,5619,1835,6354,2436,6354,2436,5619xe" filled="true" fillcolor="#de6e37" stroked="false">
                <v:path arrowok="t"/>
                <v:fill type="solid"/>
              </v:shape>
            </v:group>
            <v:group style="position:absolute;left:2890;top:5766;width:606;height:588" coordorigin="2890,5766" coordsize="606,588">
              <v:shape style="position:absolute;left:2890;top:5766;width:606;height:588" coordorigin="2890,5766" coordsize="606,588" path="m3495,5766l2890,5766,2890,6354,3495,6354,3495,5766xe" filled="true" fillcolor="#de6e37" stroked="false">
                <v:path arrowok="t"/>
                <v:fill type="solid"/>
              </v:shape>
            </v:group>
            <v:group style="position:absolute;left:5004;top:5793;width:606;height:561" coordorigin="5004,5793" coordsize="606,561">
              <v:shape style="position:absolute;left:5004;top:5793;width:606;height:561" coordorigin="5004,5793" coordsize="606,561" path="m5609,5793l5004,5793,5004,6354,5609,6354,5609,5793xe" filled="true" fillcolor="#de6e37" stroked="false">
                <v:path arrowok="t"/>
                <v:fill type="solid"/>
              </v:shape>
            </v:group>
            <v:group style="position:absolute;left:6063;top:6136;width:606;height:219" coordorigin="6063,6136" coordsize="606,219">
              <v:shape style="position:absolute;left:6063;top:6136;width:606;height:219" coordorigin="6063,6136" coordsize="606,219" path="m6668,6136l6063,6136,6063,6354,6668,6354,6668,6136xe" filled="true" fillcolor="#de6e37" stroked="false">
                <v:path arrowok="t"/>
                <v:fill type="solid"/>
              </v:shape>
            </v:group>
            <v:group style="position:absolute;left:1835;top:5619;width:601;height:735" coordorigin="1835,5619" coordsize="601,735">
              <v:shape style="position:absolute;left:1835;top:5619;width:601;height:735" coordorigin="1835,5619" coordsize="601,735" path="m1835,5619l2436,5619,2436,6354,1835,6354,1835,5619xe" filled="false" stroked="true" strokeweight=".51pt" strokecolor="#000000">
                <v:path arrowok="t"/>
              </v:shape>
            </v:group>
            <v:group style="position:absolute;left:2890;top:5766;width:606;height:588" coordorigin="2890,5766" coordsize="606,588">
              <v:shape style="position:absolute;left:2890;top:5766;width:606;height:588" coordorigin="2890,5766" coordsize="606,588" path="m2890,5766l3495,5766,3495,6354,2890,6354,2890,5766xe" filled="false" stroked="true" strokeweight=".51pt" strokecolor="#000000">
                <v:path arrowok="t"/>
              </v:shape>
            </v:group>
            <v:group style="position:absolute;left:3949;top:5232;width:601;height:1122" coordorigin="3949,5232" coordsize="601,1122">
              <v:shape style="position:absolute;left:3949;top:5232;width:601;height:1122" coordorigin="3949,5232" coordsize="601,1122" path="m3949,5232l4550,5232,4550,6354,3949,6354,3949,5232xe" filled="false" stroked="true" strokeweight=".51pt" strokecolor="#000000">
                <v:path arrowok="t"/>
              </v:shape>
            </v:group>
            <v:group style="position:absolute;left:5004;top:5793;width:606;height:561" coordorigin="5004,5793" coordsize="606,561">
              <v:shape style="position:absolute;left:5004;top:5793;width:606;height:561" coordorigin="5004,5793" coordsize="606,561" path="m5004,5793l5609,5793,5609,6354,5004,6354,5004,5793xe" filled="false" stroked="true" strokeweight=".51pt" strokecolor="#000000">
                <v:path arrowok="t"/>
              </v:shape>
            </v:group>
            <v:group style="position:absolute;left:6063;top:6136;width:606;height:219" coordorigin="6063,6136" coordsize="606,219">
              <v:shape style="position:absolute;left:6063;top:6136;width:606;height:219" coordorigin="6063,6136" coordsize="606,219" path="m6063,6136l6668,6136,6668,6354,6063,6354,6063,6136xe" filled="false" stroked="true" strokeweight=".51pt" strokecolor="#000000">
                <v:path arrowok="t"/>
              </v:shape>
            </v:group>
            <v:group style="position:absolute;left:7118;top:5139;width:606;height:1215" coordorigin="7118,5139" coordsize="606,1215">
              <v:shape style="position:absolute;left:7118;top:5139;width:606;height:1215" coordorigin="7118,5139" coordsize="606,1215" path="m7118,5139l7723,5139,7723,6354,7118,6354,7118,5139xe" filled="false" stroked="true" strokeweight=".51pt" strokecolor="#000000">
                <v:path arrowok="t"/>
              </v:shape>
            </v:group>
            <v:group style="position:absolute;left:2436;top:5237;width:454;height:2" coordorigin="2436,5237" coordsize="454,2">
              <v:shape style="position:absolute;left:2436;top:5237;width:454;height:2" coordorigin="2436,5237" coordsize="454,0" path="m2436,5237l2890,5237e" filled="false" stroked="true" strokeweight=".51pt" strokecolor="#e0e0e0">
                <v:path arrowok="t"/>
              </v:shape>
            </v:group>
            <v:group style="position:absolute;left:1608;top:5237;width:227;height:2" coordorigin="1608,5237" coordsize="227,2">
              <v:shape style="position:absolute;left:1608;top:5237;width:227;height:2" coordorigin="1608,5237" coordsize="227,0" path="m1608,5237l1835,5237e" filled="false" stroked="true" strokeweight=".51pt" strokecolor="#e0e0e0">
                <v:path arrowok="t"/>
              </v:shape>
            </v:group>
            <v:group style="position:absolute;left:1835;top:4885;width:601;height:735" coordorigin="1835,4885" coordsize="601,735">
              <v:shape style="position:absolute;left:1835;top:4885;width:601;height:735" coordorigin="1835,4885" coordsize="601,735" path="m2436,4885l1835,4885,1835,5619,2436,5619,2436,4885xe" filled="true" fillcolor="#fa9d41" stroked="false">
                <v:path arrowok="t"/>
                <v:fill type="solid"/>
              </v:shape>
            </v:group>
            <v:group style="position:absolute;left:2890;top:4952;width:606;height:815" coordorigin="2890,4952" coordsize="606,815">
              <v:shape style="position:absolute;left:2890;top:4952;width:606;height:815" coordorigin="2890,4952" coordsize="606,815" path="m3495,4952l2890,4952,2890,5766,3495,5766,3495,4952xe" filled="true" fillcolor="#fa9d41" stroked="false">
                <v:path arrowok="t"/>
                <v:fill type="solid"/>
              </v:shape>
            </v:group>
            <v:group style="position:absolute;left:4550;top:4680;width:454;height:2" coordorigin="4550,4680" coordsize="454,2">
              <v:shape style="position:absolute;left:4550;top:4680;width:454;height:2" coordorigin="4550,4680" coordsize="454,0" path="m4550,4680l5004,4680e" filled="false" stroked="true" strokeweight=".51pt" strokecolor="#e0e0e0">
                <v:path arrowok="t"/>
              </v:shape>
            </v:group>
            <v:group style="position:absolute;left:3495;top:4680;width:454;height:2" coordorigin="3495,4680" coordsize="454,2">
              <v:shape style="position:absolute;left:3495;top:4680;width:454;height:2" coordorigin="3495,4680" coordsize="454,0" path="m3495,4680l3949,4680e" filled="false" stroked="true" strokeweight=".51pt" strokecolor="#e0e0e0">
                <v:path arrowok="t"/>
              </v:shape>
            </v:group>
            <v:group style="position:absolute;left:4550;top:4119;width:454;height:2" coordorigin="4550,4119" coordsize="454,2">
              <v:shape style="position:absolute;left:4550;top:4119;width:454;height:2" coordorigin="4550,4119" coordsize="454,0" path="m4550,4119l5004,4119e" filled="false" stroked="true" strokeweight=".51pt" strokecolor="#e0e0e0">
                <v:path arrowok="t"/>
              </v:shape>
            </v:group>
            <v:group style="position:absolute;left:2436;top:4119;width:1514;height:2" coordorigin="2436,4119" coordsize="1514,2">
              <v:shape style="position:absolute;left:2436;top:4119;width:1514;height:2" coordorigin="2436,4119" coordsize="1514,0" path="m2436,4119l3949,4119e" filled="false" stroked="true" strokeweight=".51pt" strokecolor="#e0e0e0">
                <v:path arrowok="t"/>
              </v:shape>
            </v:group>
            <v:group style="position:absolute;left:3949;top:4173;width:601;height:1060" coordorigin="3949,4173" coordsize="601,1060">
              <v:shape style="position:absolute;left:3949;top:4173;width:601;height:1060" coordorigin="3949,4173" coordsize="601,1060" path="m4550,4173l3949,4173,3949,5232,4550,5232,4550,4173xe" filled="true" fillcolor="#fa9d41" stroked="false">
                <v:path arrowok="t"/>
                <v:fill type="solid"/>
              </v:shape>
            </v:group>
            <v:group style="position:absolute;left:5609;top:5237;width:454;height:2" coordorigin="5609,5237" coordsize="454,2">
              <v:shape style="position:absolute;left:5609;top:5237;width:454;height:2" coordorigin="5609,5237" coordsize="454,0" path="m5609,5237l6063,5237e" filled="false" stroked="true" strokeweight=".51pt" strokecolor="#e0e0e0">
                <v:path arrowok="t"/>
              </v:shape>
            </v:group>
            <v:group style="position:absolute;left:5609;top:4680;width:454;height:2" coordorigin="5609,4680" coordsize="454,2">
              <v:shape style="position:absolute;left:5609;top:4680;width:454;height:2" coordorigin="5609,4680" coordsize="454,0" path="m5609,4680l6063,4680e" filled="false" stroked="true" strokeweight=".51pt" strokecolor="#e0e0e0">
                <v:path arrowok="t"/>
              </v:shape>
            </v:group>
            <v:group style="position:absolute;left:5004;top:4640;width:606;height:1153" coordorigin="5004,4640" coordsize="606,1153">
              <v:shape style="position:absolute;left:5004;top:4640;width:606;height:1153" coordorigin="5004,4640" coordsize="606,1153" path="m5609,4640l5004,4640,5004,5793,5609,5793,5609,4640xe" filled="true" fillcolor="#fa9d41" stroked="false">
                <v:path arrowok="t"/>
                <v:fill type="solid"/>
              </v:shape>
            </v:group>
            <v:group style="position:absolute;left:6063;top:4912;width:606;height:1224" coordorigin="6063,4912" coordsize="606,1224">
              <v:shape style="position:absolute;left:6063;top:4912;width:606;height:1224" coordorigin="6063,4912" coordsize="606,1224" path="m6668,4912l6063,4912,6063,6136,6668,6136,6668,4912xe" filled="true" fillcolor="#fa9d41" stroked="false">
                <v:path arrowok="t"/>
                <v:fill type="solid"/>
              </v:shape>
            </v:group>
            <v:group style="position:absolute;left:7723;top:4680;width:227;height:2" coordorigin="7723,4680" coordsize="227,2">
              <v:shape style="position:absolute;left:7723;top:4680;width:227;height:2" coordorigin="7723,4680" coordsize="227,0" path="m7723,4680l7950,4680e" filled="false" stroked="true" strokeweight=".51pt" strokecolor="#e0e0e0">
                <v:path arrowok="t"/>
              </v:shape>
            </v:group>
            <v:group style="position:absolute;left:6668;top:4680;width:450;height:2" coordorigin="6668,4680" coordsize="450,2">
              <v:shape style="position:absolute;left:6668;top:4680;width:450;height:2" coordorigin="6668,4680" coordsize="450,0" path="m6668,4680l7118,4680e" filled="false" stroked="true" strokeweight=".51pt" strokecolor="#e0e0e0">
                <v:path arrowok="t"/>
              </v:shape>
            </v:group>
            <v:group style="position:absolute;left:7723;top:4119;width:227;height:2" coordorigin="7723,4119" coordsize="227,2">
              <v:shape style="position:absolute;left:7723;top:4119;width:227;height:2" coordorigin="7723,4119" coordsize="227,0" path="m7723,4119l7950,4119e" filled="false" stroked="true" strokeweight=".51pt" strokecolor="#e0e0e0">
                <v:path arrowok="t"/>
              </v:shape>
            </v:group>
            <v:group style="position:absolute;left:5609;top:4119;width:1509;height:2" coordorigin="5609,4119" coordsize="1509,2">
              <v:shape style="position:absolute;left:5609;top:4119;width:1509;height:2" coordorigin="5609,4119" coordsize="1509,0" path="m5609,4119l7118,4119e" filled="false" stroked="true" strokeweight=".51pt" strokecolor="#e0e0e0">
                <v:path arrowok="t"/>
              </v:shape>
            </v:group>
            <v:group style="position:absolute;left:7723;top:3563;width:227;height:2" coordorigin="7723,3563" coordsize="227,2">
              <v:shape style="position:absolute;left:7723;top:3563;width:227;height:2" coordorigin="7723,3563" coordsize="227,0" path="m7723,3563l7950,3563e" filled="false" stroked="true" strokeweight=".51pt" strokecolor="#e0e0e0">
                <v:path arrowok="t"/>
              </v:shape>
            </v:group>
            <v:group style="position:absolute;left:5609;top:3563;width:1509;height:2" coordorigin="5609,3563" coordsize="1509,2">
              <v:shape style="position:absolute;left:5609;top:3563;width:1509;height:2" coordorigin="5609,3563" coordsize="1509,0" path="m5609,3563l7118,3563e" filled="false" stroked="true" strokeweight=".51pt" strokecolor="#e0e0e0">
                <v:path arrowok="t"/>
              </v:shape>
            </v:group>
            <v:group style="position:absolute;left:7723;top:3002;width:227;height:2" coordorigin="7723,3002" coordsize="227,2">
              <v:shape style="position:absolute;left:7723;top:3002;width:227;height:2" coordorigin="7723,3002" coordsize="227,0" path="m7723,3002l7950,3002e" filled="false" stroked="true" strokeweight=".51pt" strokecolor="#e0e0e0">
                <v:path arrowok="t"/>
              </v:shape>
            </v:group>
            <v:group style="position:absolute;left:4550;top:3002;width:2568;height:2" coordorigin="4550,3002" coordsize="2568,2">
              <v:shape style="position:absolute;left:4550;top:3002;width:2568;height:2" coordorigin="4550,3002" coordsize="2568,0" path="m4550,3002l7118,3002e" filled="false" stroked="true" strokeweight=".51pt" strokecolor="#e0e0e0">
                <v:path arrowok="t"/>
              </v:shape>
            </v:group>
            <v:group style="position:absolute;left:7118;top:2749;width:606;height:2390" coordorigin="7118,2749" coordsize="606,2390">
              <v:shape style="position:absolute;left:7118;top:2749;width:606;height:2390" coordorigin="7118,2749" coordsize="606,2390" path="m7723,2749l7118,2749,7118,5139,7723,5139,7723,2749xe" filled="true" fillcolor="#fa9d41" stroked="false">
                <v:path arrowok="t"/>
                <v:fill type="solid"/>
              </v:shape>
            </v:group>
            <v:group style="position:absolute;left:1835;top:4885;width:601;height:735" coordorigin="1835,4885" coordsize="601,735">
              <v:shape style="position:absolute;left:1835;top:4885;width:601;height:735" coordorigin="1835,4885" coordsize="601,735" path="m1835,4885l2436,4885,2436,5619,1835,5619,1835,4885xe" filled="false" stroked="true" strokeweight=".51pt" strokecolor="#000000">
                <v:path arrowok="t"/>
              </v:shape>
            </v:group>
            <v:group style="position:absolute;left:2890;top:4952;width:606;height:815" coordorigin="2890,4952" coordsize="606,815">
              <v:shape style="position:absolute;left:2890;top:4952;width:606;height:815" coordorigin="2890,4952" coordsize="606,815" path="m2890,4952l3495,4952,3495,5766,2890,5766,2890,4952xe" filled="false" stroked="true" strokeweight=".51pt" strokecolor="#000000">
                <v:path arrowok="t"/>
              </v:shape>
            </v:group>
            <v:group style="position:absolute;left:3949;top:4173;width:601;height:1060" coordorigin="3949,4173" coordsize="601,1060">
              <v:shape style="position:absolute;left:3949;top:4173;width:601;height:1060" coordorigin="3949,4173" coordsize="601,1060" path="m3949,4173l4550,4173,4550,5232,3949,5232,3949,4173xe" filled="false" stroked="true" strokeweight=".51pt" strokecolor="#000000">
                <v:path arrowok="t"/>
              </v:shape>
            </v:group>
            <v:group style="position:absolute;left:5004;top:4640;width:606;height:1153" coordorigin="5004,4640" coordsize="606,1153">
              <v:shape style="position:absolute;left:5004;top:4640;width:606;height:1153" coordorigin="5004,4640" coordsize="606,1153" path="m5004,4640l5609,4640,5609,5793,5004,5793,5004,4640xe" filled="false" stroked="true" strokeweight=".51pt" strokecolor="#000000">
                <v:path arrowok="t"/>
              </v:shape>
            </v:group>
            <v:group style="position:absolute;left:6063;top:4912;width:606;height:1224" coordorigin="6063,4912" coordsize="606,1224">
              <v:shape style="position:absolute;left:6063;top:4912;width:606;height:1224" coordorigin="6063,4912" coordsize="606,1224" path="m6063,4912l6668,4912,6668,6136,6063,6136,6063,4912xe" filled="false" stroked="true" strokeweight=".51pt" strokecolor="#000000">
                <v:path arrowok="t"/>
              </v:shape>
            </v:group>
            <v:group style="position:absolute;left:7118;top:2749;width:606;height:2390" coordorigin="7118,2749" coordsize="606,2390">
              <v:shape style="position:absolute;left:7118;top:2749;width:606;height:2390" coordorigin="7118,2749" coordsize="606,2390" path="m7118,2749l7723,2749,7723,5139,7118,5139,7118,2749xe" filled="false" stroked="true" strokeweight=".51pt" strokecolor="#000000">
                <v:path arrowok="t"/>
              </v:shape>
            </v:group>
            <v:group style="position:absolute;left:2436;top:4680;width:454;height:2" coordorigin="2436,4680" coordsize="454,2">
              <v:shape style="position:absolute;left:2436;top:4680;width:454;height:2" coordorigin="2436,4680" coordsize="454,0" path="m2436,4680l2890,4680e" filled="false" stroked="true" strokeweight=".51pt" strokecolor="#e0e0e0">
                <v:path arrowok="t"/>
              </v:shape>
            </v:group>
            <v:group style="position:absolute;left:1608;top:4680;width:227;height:2" coordorigin="1608,4680" coordsize="227,2">
              <v:shape style="position:absolute;left:1608;top:4680;width:227;height:2" coordorigin="1608,4680" coordsize="227,0" path="m1608,4680l1835,4680e" filled="false" stroked="true" strokeweight=".51pt" strokecolor="#e0e0e0">
                <v:path arrowok="t"/>
              </v:shape>
            </v:group>
            <v:group style="position:absolute;left:1835;top:4200;width:601;height:686" coordorigin="1835,4200" coordsize="601,686">
              <v:shape style="position:absolute;left:1835;top:4200;width:601;height:686" coordorigin="1835,4200" coordsize="601,686" path="m2436,4200l1835,4200,1835,4885,2436,4885,2436,4200xe" filled="true" fillcolor="#ffcd6c" stroked="false">
                <v:path arrowok="t"/>
                <v:fill type="solid"/>
              </v:shape>
            </v:group>
            <v:group style="position:absolute;left:2890;top:4631;width:606;height:321" coordorigin="2890,4631" coordsize="606,321">
              <v:shape style="position:absolute;left:2890;top:4631;width:606;height:321" coordorigin="2890,4631" coordsize="606,321" path="m3495,4631l2890,4631,2890,4952,3495,4952,3495,4631xe" filled="true" fillcolor="#ffcd6c" stroked="false">
                <v:path arrowok="t"/>
                <v:fill type="solid"/>
              </v:shape>
            </v:group>
            <v:group style="position:absolute;left:4550;top:3563;width:454;height:2" coordorigin="4550,3563" coordsize="454,2">
              <v:shape style="position:absolute;left:4550;top:3563;width:454;height:2" coordorigin="4550,3563" coordsize="454,0" path="m4550,3563l5004,3563e" filled="false" stroked="true" strokeweight=".51pt" strokecolor="#e0e0e0">
                <v:path arrowok="t"/>
              </v:shape>
            </v:group>
            <v:group style="position:absolute;left:1608;top:3563;width:2341;height:2" coordorigin="1608,3563" coordsize="2341,2">
              <v:shape style="position:absolute;left:1608;top:3563;width:2341;height:2" coordorigin="1608,3563" coordsize="2341,0" path="m1608,3563l3949,3563e" filled="false" stroked="true" strokeweight=".51pt" strokecolor="#e0e0e0">
                <v:path arrowok="t"/>
              </v:shape>
            </v:group>
            <v:group style="position:absolute;left:3949;top:3430;width:601;height:744" coordorigin="3949,3430" coordsize="601,744">
              <v:shape style="position:absolute;left:3949;top:3430;width:601;height:744" coordorigin="3949,3430" coordsize="601,744" path="m4550,3430l3949,3430,3949,4173,4550,4173,4550,3430xe" filled="true" fillcolor="#ffcd6c" stroked="false">
                <v:path arrowok="t"/>
                <v:fill type="solid"/>
              </v:shape>
            </v:group>
            <v:group style="position:absolute;left:5004;top:3866;width:606;height:775" coordorigin="5004,3866" coordsize="606,775">
              <v:shape style="position:absolute;left:5004;top:3866;width:606;height:775" coordorigin="5004,3866" coordsize="606,775" path="m5609,3866l5004,3866,5004,4640,5609,4640,5609,3866xe" filled="true" fillcolor="#ffcd6c" stroked="false">
                <v:path arrowok="t"/>
                <v:fill type="solid"/>
              </v:shape>
            </v:group>
            <v:group style="position:absolute;left:6063;top:4591;width:606;height:321" coordorigin="6063,4591" coordsize="606,321">
              <v:shape style="position:absolute;left:6063;top:4591;width:606;height:321" coordorigin="6063,4591" coordsize="606,321" path="m6668,4591l6063,4591,6063,4912,6668,4912,6668,4591xe" filled="true" fillcolor="#ffcd6c" stroked="false">
                <v:path arrowok="t"/>
                <v:fill type="solid"/>
              </v:shape>
            </v:group>
            <v:group style="position:absolute;left:7118;top:2733;width:606;height:2" coordorigin="7118,2733" coordsize="606,2">
              <v:shape style="position:absolute;left:7118;top:2733;width:606;height:2" coordorigin="7118,2733" coordsize="606,0" path="m7118,2733l7723,2733e" filled="false" stroked="true" strokeweight="1.658pt" strokecolor="#ffcd6c">
                <v:path arrowok="t"/>
              </v:shape>
            </v:group>
            <v:group style="position:absolute;left:1835;top:4200;width:601;height:686" coordorigin="1835,4200" coordsize="601,686">
              <v:shape style="position:absolute;left:1835;top:4200;width:601;height:686" coordorigin="1835,4200" coordsize="601,686" path="m1835,4200l2436,4200,2436,4885,1835,4885,1835,4200xe" filled="false" stroked="true" strokeweight=".51pt" strokecolor="#000000">
                <v:path arrowok="t"/>
              </v:shape>
            </v:group>
            <v:group style="position:absolute;left:2890;top:4631;width:606;height:321" coordorigin="2890,4631" coordsize="606,321">
              <v:shape style="position:absolute;left:2890;top:4631;width:606;height:321" coordorigin="2890,4631" coordsize="606,321" path="m2890,4631l3495,4631,3495,4952,2890,4952,2890,4631xe" filled="false" stroked="true" strokeweight=".51pt" strokecolor="#000000">
                <v:path arrowok="t"/>
              </v:shape>
            </v:group>
            <v:group style="position:absolute;left:3949;top:3430;width:601;height:744" coordorigin="3949,3430" coordsize="601,744">
              <v:shape style="position:absolute;left:3949;top:3430;width:601;height:744" coordorigin="3949,3430" coordsize="601,744" path="m3949,3430l4550,3430,4550,4173,3949,4173,3949,3430xe" filled="false" stroked="true" strokeweight=".51pt" strokecolor="#000000">
                <v:path arrowok="t"/>
              </v:shape>
            </v:group>
            <v:group style="position:absolute;left:5004;top:3866;width:606;height:775" coordorigin="5004,3866" coordsize="606,775">
              <v:shape style="position:absolute;left:5004;top:3866;width:606;height:775" coordorigin="5004,3866" coordsize="606,775" path="m5004,3866l5609,3866,5609,4640,5004,4640,5004,3866xe" filled="false" stroked="true" strokeweight=".51pt" strokecolor="#000000">
                <v:path arrowok="t"/>
              </v:shape>
            </v:group>
            <v:group style="position:absolute;left:6063;top:4591;width:606;height:321" coordorigin="6063,4591" coordsize="606,321">
              <v:shape style="position:absolute;left:6063;top:4591;width:606;height:321" coordorigin="6063,4591" coordsize="606,321" path="m6063,4591l6668,4591,6668,4912,6063,4912,6063,4591xe" filled="false" stroked="true" strokeweight=".51pt" strokecolor="#000000">
                <v:path arrowok="t"/>
              </v:shape>
            </v:group>
            <v:group style="position:absolute;left:7118;top:2718;width:606;height:32" coordorigin="7118,2718" coordsize="606,32">
              <v:shape style="position:absolute;left:7118;top:2718;width:606;height:32" coordorigin="7118,2718" coordsize="606,32" path="m7118,2718l7723,2718,7723,2749,7118,2749,7118,2718xe" filled="false" stroked="true" strokeweight=".51pt" strokecolor="#000000">
                <v:path arrowok="t"/>
              </v:shape>
            </v:group>
            <v:group style="position:absolute;left:1608;top:4119;width:227;height:2" coordorigin="1608,4119" coordsize="227,2">
              <v:shape style="position:absolute;left:1608;top:4119;width:227;height:2" coordorigin="1608,4119" coordsize="227,0" path="m1608,4119l1835,4119e" filled="false" stroked="true" strokeweight=".51pt" strokecolor="#e0e0e0">
                <v:path arrowok="t"/>
              </v:shape>
            </v:group>
            <v:group style="position:absolute;left:1835;top:3897;width:601;height:303" coordorigin="1835,3897" coordsize="601,303">
              <v:shape style="position:absolute;left:1835;top:3897;width:601;height:303" coordorigin="1835,3897" coordsize="601,303" path="m2436,3897l1835,3897,1835,4200,2436,4200,2436,3897xe" filled="true" fillcolor="#ffe491" stroked="false">
                <v:path arrowok="t"/>
                <v:fill type="solid"/>
              </v:shape>
            </v:group>
            <v:group style="position:absolute;left:2890;top:4275;width:606;height:357" coordorigin="2890,4275" coordsize="606,357">
              <v:shape style="position:absolute;left:2890;top:4275;width:606;height:357" coordorigin="2890,4275" coordsize="606,357" path="m3495,4275l2890,4275,2890,4631,3495,4631,3495,4275xe" filled="true" fillcolor="#ffe491" stroked="false">
                <v:path arrowok="t"/>
                <v:fill type="solid"/>
              </v:shape>
            </v:group>
            <v:group style="position:absolute;left:1608;top:3002;width:2341;height:2" coordorigin="1608,3002" coordsize="2341,2">
              <v:shape style="position:absolute;left:1608;top:3002;width:2341;height:2" coordorigin="1608,3002" coordsize="2341,0" path="m1608,3002l3949,3002e" filled="false" stroked="true" strokeweight=".51pt" strokecolor="#e0e0e0">
                <v:path arrowok="t"/>
              </v:shape>
            </v:group>
            <v:group style="position:absolute;left:3949;top:2767;width:601;height:664" coordorigin="3949,2767" coordsize="601,664">
              <v:shape style="position:absolute;left:3949;top:2767;width:601;height:664" coordorigin="3949,2767" coordsize="601,664" path="m4550,2767l3949,2767,3949,3430,4550,3430,4550,2767xe" filled="true" fillcolor="#ffe491" stroked="false">
                <v:path arrowok="t"/>
                <v:fill type="solid"/>
              </v:shape>
            </v:group>
            <v:group style="position:absolute;left:5004;top:3461;width:606;height:405" coordorigin="5004,3461" coordsize="606,405">
              <v:shape style="position:absolute;left:5004;top:3461;width:606;height:405" coordorigin="5004,3461" coordsize="606,405" path="m5609,3461l5004,3461,5004,3866,5609,3866,5609,3461xe" filled="true" fillcolor="#ffe491" stroked="false">
                <v:path arrowok="t"/>
                <v:fill type="solid"/>
              </v:shape>
            </v:group>
            <v:group style="position:absolute;left:6063;top:4195;width:606;height:397" coordorigin="6063,4195" coordsize="606,397">
              <v:shape style="position:absolute;left:6063;top:4195;width:606;height:397" coordorigin="6063,4195" coordsize="606,397" path="m6668,4195l6063,4195,6063,4591,6668,4591,6668,4195xe" filled="true" fillcolor="#ffe491" stroked="false">
                <v:path arrowok="t"/>
                <v:fill type="solid"/>
              </v:shape>
            </v:group>
            <v:group style="position:absolute;left:7723;top:2446;width:227;height:2" coordorigin="7723,2446" coordsize="227,2">
              <v:shape style="position:absolute;left:7723;top:2446;width:227;height:2" coordorigin="7723,2446" coordsize="227,0" path="m7723,2446l7950,2446e" filled="false" stroked="true" strokeweight=".51pt" strokecolor="#e0e0e0">
                <v:path arrowok="t"/>
              </v:shape>
            </v:group>
            <v:group style="position:absolute;left:1608;top:2446;width:5510;height:2" coordorigin="1608,2446" coordsize="5510,2">
              <v:shape style="position:absolute;left:1608;top:2446;width:5510;height:2" coordorigin="1608,2446" coordsize="5510,0" path="m1608,2446l7118,2446e" filled="false" stroked="true" strokeweight=".51pt" strokecolor="#e0e0e0">
                <v:path arrowok="t"/>
              </v:shape>
            </v:group>
            <v:group style="position:absolute;left:7118;top:2197;width:606;height:521" coordorigin="7118,2197" coordsize="606,521">
              <v:shape style="position:absolute;left:7118;top:2197;width:606;height:521" coordorigin="7118,2197" coordsize="606,521" path="m7723,2197l7118,2197,7118,2718,7723,2718,7723,2197xe" filled="true" fillcolor="#ffe491" stroked="false">
                <v:path arrowok="t"/>
                <v:fill type="solid"/>
              </v:shape>
            </v:group>
            <v:group style="position:absolute;left:1835;top:3897;width:601;height:303" coordorigin="1835,3897" coordsize="601,303">
              <v:shape style="position:absolute;left:1835;top:3897;width:601;height:303" coordorigin="1835,3897" coordsize="601,303" path="m1835,3897l2436,3897,2436,4200,1835,4200,1835,3897xe" filled="false" stroked="true" strokeweight=".51pt" strokecolor="#000000">
                <v:path arrowok="t"/>
              </v:shape>
            </v:group>
            <v:group style="position:absolute;left:2890;top:4275;width:606;height:357" coordorigin="2890,4275" coordsize="606,357">
              <v:shape style="position:absolute;left:2890;top:4275;width:606;height:357" coordorigin="2890,4275" coordsize="606,357" path="m2890,4275l3495,4275,3495,4631,2890,4631,2890,4275xe" filled="false" stroked="true" strokeweight=".51pt" strokecolor="#000000">
                <v:path arrowok="t"/>
              </v:shape>
            </v:group>
            <v:group style="position:absolute;left:3949;top:2767;width:601;height:664" coordorigin="3949,2767" coordsize="601,664">
              <v:shape style="position:absolute;left:3949;top:2767;width:601;height:664" coordorigin="3949,2767" coordsize="601,664" path="m3949,2767l4550,2767,4550,3430,3949,3430,3949,2767xe" filled="false" stroked="true" strokeweight=".51pt" strokecolor="#000000">
                <v:path arrowok="t"/>
              </v:shape>
            </v:group>
            <v:group style="position:absolute;left:5004;top:3461;width:606;height:405" coordorigin="5004,3461" coordsize="606,405">
              <v:shape style="position:absolute;left:5004;top:3461;width:606;height:405" coordorigin="5004,3461" coordsize="606,405" path="m5004,3461l5609,3461,5609,3866,5004,3866,5004,3461xe" filled="false" stroked="true" strokeweight=".51pt" strokecolor="#000000">
                <v:path arrowok="t"/>
              </v:shape>
            </v:group>
            <v:group style="position:absolute;left:6063;top:4195;width:606;height:397" coordorigin="6063,4195" coordsize="606,397">
              <v:shape style="position:absolute;left:6063;top:4195;width:606;height:397" coordorigin="6063,4195" coordsize="606,397" path="m6063,4195l6668,4195,6668,4591,6063,4591,6063,4195xe" filled="false" stroked="true" strokeweight=".51pt" strokecolor="#000000">
                <v:path arrowok="t"/>
              </v:shape>
            </v:group>
            <v:group style="position:absolute;left:7118;top:2197;width:606;height:521" coordorigin="7118,2197" coordsize="606,521">
              <v:shape style="position:absolute;left:7118;top:2197;width:606;height:521" coordorigin="7118,2197" coordsize="606,521" path="m7118,2197l7723,2197,7723,2718,7118,2718,7118,2197xe" filled="false" stroked="true" strokeweight=".51pt" strokecolor="#000000">
                <v:path arrowok="t"/>
              </v:shape>
            </v:group>
            <v:group style="position:absolute;left:1608;top:1885;width:6342;height:2" coordorigin="1608,1885" coordsize="6342,2">
              <v:shape style="position:absolute;left:1608;top:1885;width:6342;height:2" coordorigin="1608,1885" coordsize="6342,0" path="m1608,1885l7950,1885e" filled="false" stroked="true" strokeweight=".51pt" strokecolor="#e0e0e0">
                <v:path arrowok="t"/>
              </v:shape>
            </v:group>
            <v:group style="position:absolute;left:1607;top:1885;width:2;height:4558" coordorigin="1607,1885" coordsize="2,4558">
              <v:shape style="position:absolute;left:1607;top:1885;width:2;height:4558" coordorigin="1607,1885" coordsize="0,4558" path="m1607,1885l1607,6443e" filled="false" stroked="true" strokeweight=".5915pt" strokecolor="#000000">
                <v:path arrowok="t"/>
              </v:shape>
            </v:group>
            <v:group style="position:absolute;left:1532;top:6354;width:6419;height:2" coordorigin="1532,6354" coordsize="6419,2">
              <v:shape style="position:absolute;left:1532;top:6354;width:6419;height:2" coordorigin="1532,6354" coordsize="6419,0" path="m1532,6354l7951,6354e" filled="false" stroked="true" strokeweight=".5224pt" strokecolor="#000000">
                <v:path arrowok="t"/>
              </v:shape>
            </v:group>
            <v:group style="position:absolute;left:1532;top:5797;width:74;height:2" coordorigin="1532,5797" coordsize="74,2">
              <v:shape style="position:absolute;left:1532;top:5797;width:74;height:2" coordorigin="1532,5797" coordsize="74,0" path="m1532,5797l1606,5797e" filled="false" stroked="true" strokeweight=".51pt" strokecolor="#000000">
                <v:path arrowok="t"/>
              </v:shape>
            </v:group>
            <v:group style="position:absolute;left:1532;top:5237;width:74;height:2" coordorigin="1532,5237" coordsize="74,2">
              <v:shape style="position:absolute;left:1532;top:5237;width:74;height:2" coordorigin="1532,5237" coordsize="74,0" path="m1532,5237l1606,5237e" filled="false" stroked="true" strokeweight=".51pt" strokecolor="#000000">
                <v:path arrowok="t"/>
              </v:shape>
            </v:group>
            <v:group style="position:absolute;left:1532;top:4680;width:74;height:2" coordorigin="1532,4680" coordsize="74,2">
              <v:shape style="position:absolute;left:1532;top:4680;width:74;height:2" coordorigin="1532,4680" coordsize="74,0" path="m1532,4680l1606,4680e" filled="false" stroked="true" strokeweight=".51pt" strokecolor="#000000">
                <v:path arrowok="t"/>
              </v:shape>
            </v:group>
            <v:group style="position:absolute;left:1532;top:4119;width:74;height:2" coordorigin="1532,4119" coordsize="74,2">
              <v:shape style="position:absolute;left:1532;top:4119;width:74;height:2" coordorigin="1532,4119" coordsize="74,0" path="m1532,4119l1606,4119e" filled="false" stroked="true" strokeweight=".51pt" strokecolor="#000000">
                <v:path arrowok="t"/>
              </v:shape>
            </v:group>
            <v:group style="position:absolute;left:1532;top:3563;width:74;height:2" coordorigin="1532,3563" coordsize="74,2">
              <v:shape style="position:absolute;left:1532;top:3563;width:74;height:2" coordorigin="1532,3563" coordsize="74,0" path="m1532,3563l1606,3563e" filled="false" stroked="true" strokeweight=".51pt" strokecolor="#000000">
                <v:path arrowok="t"/>
              </v:shape>
            </v:group>
            <v:group style="position:absolute;left:1532;top:3002;width:74;height:2" coordorigin="1532,3002" coordsize="74,2">
              <v:shape style="position:absolute;left:1532;top:3002;width:74;height:2" coordorigin="1532,3002" coordsize="74,0" path="m1532,3002l1606,3002e" filled="false" stroked="true" strokeweight=".51pt" strokecolor="#000000">
                <v:path arrowok="t"/>
              </v:shape>
            </v:group>
            <v:group style="position:absolute;left:1532;top:2446;width:74;height:2" coordorigin="1532,2446" coordsize="74,2">
              <v:shape style="position:absolute;left:1532;top:2446;width:74;height:2" coordorigin="1532,2446" coordsize="74,0" path="m1532,2446l1606,2446e" filled="false" stroked="true" strokeweight=".51pt" strokecolor="#000000">
                <v:path arrowok="t"/>
              </v:shape>
            </v:group>
            <v:group style="position:absolute;left:1532;top:1885;width:74;height:2" coordorigin="1532,1885" coordsize="74,2">
              <v:shape style="position:absolute;left:1532;top:1885;width:74;height:2" coordorigin="1532,1885" coordsize="74,0" path="m1532,1885l1606,1885e" filled="false" stroked="true" strokeweight=".51pt" strokecolor="#000000">
                <v:path arrowok="t"/>
              </v:shape>
            </v:group>
            <v:group style="position:absolute;left:2663;top:6354;width:2;height:89" coordorigin="2663,6354" coordsize="2,89">
              <v:shape style="position:absolute;left:2663;top:6354;width:2;height:89" coordorigin="2663,6354" coordsize="0,89" path="m2663,6354l2663,6443e" filled="false" stroked="true" strokeweight=".51pt" strokecolor="#000000">
                <v:path arrowok="t"/>
              </v:shape>
            </v:group>
            <v:group style="position:absolute;left:3722;top:6354;width:2;height:89" coordorigin="3722,6354" coordsize="2,89">
              <v:shape style="position:absolute;left:3722;top:6354;width:2;height:89" coordorigin="3722,6354" coordsize="0,89" path="m3722,6354l3722,6443e" filled="false" stroked="true" strokeweight=".51pt" strokecolor="#000000">
                <v:path arrowok="t"/>
              </v:shape>
            </v:group>
            <v:group style="position:absolute;left:4777;top:6354;width:2;height:89" coordorigin="4777,6354" coordsize="2,89">
              <v:shape style="position:absolute;left:4777;top:6354;width:2;height:89" coordorigin="4777,6354" coordsize="0,89" path="m4777,6354l4777,6443e" filled="false" stroked="true" strokeweight=".51pt" strokecolor="#000000">
                <v:path arrowok="t"/>
              </v:shape>
            </v:group>
            <v:group style="position:absolute;left:5836;top:6354;width:2;height:89" coordorigin="5836,6354" coordsize="2,89">
              <v:shape style="position:absolute;left:5836;top:6354;width:2;height:89" coordorigin="5836,6354" coordsize="0,89" path="m5836,6354l5836,6443e" filled="false" stroked="true" strokeweight=".51pt" strokecolor="#000000">
                <v:path arrowok="t"/>
              </v:shape>
            </v:group>
            <v:group style="position:absolute;left:6895;top:6354;width:2;height:89" coordorigin="6895,6354" coordsize="2,89">
              <v:shape style="position:absolute;left:6895;top:6354;width:2;height:89" coordorigin="6895,6354" coordsize="0,89" path="m6895,6354l6895,6443e" filled="false" stroked="true" strokeweight=".51pt" strokecolor="#000000">
                <v:path arrowok="t"/>
              </v:shape>
            </v:group>
            <v:group style="position:absolute;left:7950;top:6354;width:2;height:89" coordorigin="7950,6354" coordsize="2,89">
              <v:shape style="position:absolute;left:7950;top:6354;width:2;height:89" coordorigin="7950,6354" coordsize="0,89" path="m7950,6354l7950,6443e" filled="false" stroked="true" strokeweight=".51pt" strokecolor="#000000">
                <v:path arrowok="t"/>
              </v:shape>
            </v:group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  <v:shape style="position:absolute;left:629;top:266;width:7713;height:1764" type="#_x0000_t202" filled="false" stroked="false">
                <v:textbox inset="0,0,0,0">
                  <w:txbxContent>
                    <w:p>
                      <w:pPr>
                        <w:spacing w:line="332" w:lineRule="exact" w:before="0"/>
                        <w:ind w:left="1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Health</w:t>
                      </w:r>
                      <w:r>
                        <w:rPr>
                          <w:rFonts w:ascii="Arial"/>
                          <w:b/>
                          <w:spacing w:val="1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spending</w:t>
                      </w:r>
                      <w:r>
                        <w:rPr>
                          <w:rFonts w:ascii="Arial"/>
                          <w:b/>
                          <w:spacing w:val="1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1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cash</w:t>
                      </w:r>
                      <w:r>
                        <w:rPr>
                          <w:rFonts w:ascii="Arial"/>
                          <w:b/>
                          <w:spacing w:val="1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benefits</w:t>
                      </w:r>
                      <w:r>
                        <w:rPr>
                          <w:rFonts w:ascii="Arial"/>
                          <w:b/>
                          <w:spacing w:val="1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spacing w:val="1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over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1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65s</w:t>
                      </w:r>
                      <w:r>
                        <w:rPr>
                          <w:rFonts w:ascii="Arial"/>
                          <w:b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have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increased</w:t>
                      </w:r>
                      <w:r>
                        <w:rPr>
                          <w:rFonts w:ascii="Arial"/>
                          <w:b/>
                          <w:spacing w:val="1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significantly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1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Change</w:t>
                      </w:r>
                      <w:r>
                        <w:rPr>
                          <w:rFonts w:ascii="Arial"/>
                          <w:b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government</w:t>
                      </w:r>
                      <w:r>
                        <w:rPr>
                          <w:rFonts w:ascii="Arial"/>
                          <w:b/>
                          <w:spacing w:val="1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benefits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per</w:t>
                      </w:r>
                      <w:r>
                        <w:rPr>
                          <w:rFonts w:ascii="Arial"/>
                          <w:b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household,</w:t>
                      </w:r>
                      <w:r>
                        <w:rPr>
                          <w:rFonts w:ascii="Arial"/>
                          <w:b/>
                          <w:spacing w:val="1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1988-89</w:t>
                      </w:r>
                      <w:r>
                        <w:rPr>
                          <w:rFonts w:ascii="Arial"/>
                          <w:b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2009-10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9"/>
                        <w:ind w:left="18" w:right="0" w:hanging="19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$2010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03"/>
                        <w:ind w:left="1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16,000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7;top:2343;width:749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14,000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779;top:2236;width:1510;height:636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E07F"/>
                          <w:sz w:val="24"/>
                        </w:rPr>
                        <w:t>Other</w:t>
                      </w:r>
                      <w:r>
                        <w:rPr>
                          <w:rFonts w:ascii="Arial"/>
                          <w:b/>
                          <w:color w:val="FFE07F"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E07F"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color w:val="FFE07F"/>
                          <w:spacing w:val="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E07F"/>
                          <w:spacing w:val="-1"/>
                          <w:sz w:val="24"/>
                        </w:rPr>
                        <w:t>kind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1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C35A"/>
                          <w:sz w:val="24"/>
                        </w:rPr>
                        <w:t>Education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7;top:2902;width:749;height:804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12,000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24"/>
                          <w:szCs w:val="24"/>
                        </w:rPr>
                      </w:pPr>
                    </w:p>
                    <w:p>
                      <w:pPr>
                        <w:spacing w:line="27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752;top:3767;width:748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68B33"/>
                          <w:spacing w:val="-1"/>
                          <w:sz w:val="24"/>
                        </w:rPr>
                        <w:t>Health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83;top:4019;width:613;height:192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8,000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24"/>
                          <w:szCs w:val="24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24"/>
                          <w:szCs w:val="24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24"/>
                          <w:szCs w:val="24"/>
                        </w:rPr>
                      </w:pPr>
                    </w:p>
                    <w:p>
                      <w:pPr>
                        <w:spacing w:line="27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752;top:5515;width:599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D4582A"/>
                          <w:spacing w:val="-1"/>
                          <w:sz w:val="24"/>
                        </w:rPr>
                        <w:t>Cash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260;top:6253;width:137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</w:txbxContent>
                </v:textbox>
                <w10:wrap type="none"/>
              </v:shape>
              <v:shape style="position:absolute;left:1860;top:6510;width:1682;height:245" type="#_x0000_t202" filled="false" stroked="false">
                <v:textbox inset="0,0,0,0">
                  <w:txbxContent>
                    <w:p>
                      <w:pPr>
                        <w:tabs>
                          <w:tab w:pos="1056" w:val="left" w:leader="none"/>
                        </w:tabs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15-24</w:t>
                        <w:tab/>
                        <w:t>25-34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973;top:6510;width:626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35-44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029;top:6510;width:626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45-54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086;top:6503;width:626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55-64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237;top:6510;width:415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65+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579;top:6814;width:2790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head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82;top:7124;width:2130;height:136" type="#_x0000_t202" filled="false" stroked="false">
                <v:textbox inset="0,0,0,0">
                  <w:txbxContent>
                    <w:p>
                      <w:pPr>
                        <w:spacing w:line="13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Source: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The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2"/>
                          <w:w w:val="105"/>
                          <w:sz w:val="13"/>
                        </w:rPr>
                        <w:t>Wealth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3"/>
                        </w:rPr>
                        <w:t>of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Generations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9084;top:7017;width:84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z w:val="15"/>
                        </w:rPr>
                        <w:t>8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group style="position:absolute;left:629;top:1060;width:8553;height:2" coordorigin="629,1060" coordsize="8553,2">
              <v:shape style="position:absolute;left:629;top:1060;width:8553;height:2" coordorigin="629,1060" coordsize="8553,0" path="m629,1060l9182,1060e" filled="false" stroked="true" strokeweight="1.021000pt" strokecolor="#f7a124">
                <v:path arrowok="t"/>
              </v:shape>
              <v:shape style="position:absolute;left:7639;top:362;width:1543;height:425" type="#_x0000_t75" stroked="false">
                <v:imagedata r:id="rId32" o:title=""/>
              </v:shape>
            </v:group>
            <v:group style="position:absolute;left:9077;top:6001;width:137;height:2" coordorigin="9077,6001" coordsize="137,2">
              <v:shape style="position:absolute;left:9077;top:6001;width:137;height:2" coordorigin="9077,6001" coordsize="137,0" path="m9077,6001l9214,6001e" filled="false" stroked="true" strokeweight=".511pt" strokecolor="#cacaca">
                <v:path arrowok="t"/>
              </v:shape>
            </v:group>
            <v:group style="position:absolute;left:8248;top:6001;width:138;height:2" coordorigin="8248,6001" coordsize="138,2">
              <v:shape style="position:absolute;left:8248;top:6001;width:138;height:2" coordorigin="8248,6001" coordsize="138,0" path="m8248,6001l8386,6001e" filled="false" stroked="true" strokeweight=".511pt" strokecolor="#cacaca">
                <v:path arrowok="t"/>
              </v:shape>
            </v:group>
            <v:group style="position:absolute;left:8248;top:5373;width:138;height:2" coordorigin="8248,5373" coordsize="138,2">
              <v:shape style="position:absolute;left:8248;top:5373;width:138;height:2" coordorigin="8248,5373" coordsize="138,0" path="m8248,5373l8386,5373e" filled="false" stroked="true" strokeweight=".511pt" strokecolor="#cacaca">
                <v:path arrowok="t"/>
              </v:shape>
            </v:group>
            <v:group style="position:absolute;left:8248;top:4749;width:138;height:2" coordorigin="8248,4749" coordsize="138,2">
              <v:shape style="position:absolute;left:8248;top:4749;width:138;height:2" coordorigin="8248,4749" coordsize="138,0" path="m8248,4749l8386,4749e" filled="false" stroked="true" strokeweight=".511pt" strokecolor="#cacaca">
                <v:path arrowok="t"/>
              </v:shape>
            </v:group>
            <v:group style="position:absolute;left:8524;top:4125;width:139;height:2" coordorigin="8524,4125" coordsize="139,2">
              <v:shape style="position:absolute;left:8524;top:4125;width:139;height:2" coordorigin="8524,4125" coordsize="139,0" path="m8524,4125l8663,4125e" filled="false" stroked="true" strokeweight=".511pt" strokecolor="#cacaca">
                <v:path arrowok="t"/>
              </v:shape>
            </v:group>
            <v:group style="position:absolute;left:8248;top:4125;width:138;height:2" coordorigin="8248,4125" coordsize="138,2">
              <v:shape style="position:absolute;left:8248;top:4125;width:138;height:2" coordorigin="8248,4125" coordsize="138,0" path="m8248,4125l8386,4125e" filled="false" stroked="true" strokeweight=".511pt" strokecolor="#cacaca">
                <v:path arrowok="t"/>
              </v:shape>
            </v:group>
            <v:group style="position:absolute;left:8386;top:4070;width:139;height:2556" coordorigin="8386,4070" coordsize="139,2556">
              <v:shape style="position:absolute;left:8386;top:4070;width:139;height:2556" coordorigin="8386,4070" coordsize="139,2556" path="m8386,6625l8524,6625,8524,4070,8386,4070,8386,6625xe" filled="true" fillcolor="#ffe491" stroked="false">
                <v:path arrowok="t"/>
                <v:fill type="solid"/>
              </v:shape>
            </v:group>
            <v:group style="position:absolute;left:8386;top:4070;width:139;height:2556" coordorigin="8386,4070" coordsize="139,2556">
              <v:shape style="position:absolute;left:8386;top:4070;width:139;height:2556" coordorigin="8386,4070" coordsize="139,2556" path="m8386,4070l8524,4070,8524,6625,8386,6625,8386,4070xe" filled="false" stroked="true" strokeweight=".511pt" strokecolor="#000000">
                <v:path arrowok="t"/>
              </v:shape>
            </v:group>
            <v:group style="position:absolute;left:8524;top:4125;width:139;height:2501" coordorigin="8524,4125" coordsize="139,2501">
              <v:shape style="position:absolute;left:8524;top:4125;width:139;height:2501" coordorigin="8524,4125" coordsize="139,2501" path="m8524,6625l8663,6625,8663,4125,8524,4125,8524,6625xe" filled="true" fillcolor="#ffcd6c" stroked="false">
                <v:path arrowok="t"/>
                <v:fill type="solid"/>
              </v:shape>
            </v:group>
            <v:group style="position:absolute;left:8524;top:4125;width:139;height:2501" coordorigin="8524,4125" coordsize="139,2501">
              <v:shape style="position:absolute;left:8524;top:4125;width:139;height:2501" coordorigin="8524,4125" coordsize="139,2501" path="m8524,4125l8663,4125,8663,6625,8524,6625,8524,4125xe" filled="false" stroked="true" strokeweight=".511pt" strokecolor="#000000">
                <v:path arrowok="t"/>
              </v:shape>
            </v:group>
            <v:group style="position:absolute;left:8663;top:3646;width:139;height:2979" coordorigin="8663,3646" coordsize="139,2979">
              <v:shape style="position:absolute;left:8663;top:3646;width:139;height:2979" coordorigin="8663,3646" coordsize="139,2979" path="m8663,6625l8801,6625,8801,3646,8663,3646,8663,6625xe" filled="true" fillcolor="#fa9d41" stroked="false">
                <v:path arrowok="t"/>
                <v:fill type="solid"/>
              </v:shape>
            </v:group>
            <v:group style="position:absolute;left:8663;top:3646;width:139;height:2979" coordorigin="8663,3646" coordsize="139,2979">
              <v:shape style="position:absolute;left:8663;top:3646;width:139;height:2979" coordorigin="8663,3646" coordsize="139,2979" path="m8663,3646l8801,3646,8801,6625,8663,6625,8663,3646xe" filled="false" stroked="true" strokeweight=".511pt" strokecolor="#000000">
                <v:path arrowok="t"/>
              </v:shape>
            </v:group>
            <v:group style="position:absolute;left:8248;top:3497;width:553;height:2" coordorigin="8248,3497" coordsize="553,2">
              <v:shape style="position:absolute;left:8248;top:3497;width:553;height:2" coordorigin="8248,3497" coordsize="553,0" path="m8248,3497l8801,3497e" filled="false" stroked="true" strokeweight=".511pt" strokecolor="#cacaca">
                <v:path arrowok="t"/>
              </v:shape>
            </v:group>
            <v:group style="position:absolute;left:3398;top:2873;width:5404;height:2" coordorigin="3398,2873" coordsize="5404,2">
              <v:shape style="position:absolute;left:3398;top:2873;width:5404;height:2" coordorigin="3398,2873" coordsize="5404,0" path="m3398,2873l8801,2873e" filled="false" stroked="true" strokeweight=".511pt" strokecolor="#cacaca">
                <v:path arrowok="t"/>
              </v:shape>
            </v:group>
            <v:group style="position:absolute;left:8801;top:2705;width:139;height:3921" coordorigin="8801,2705" coordsize="139,3921">
              <v:shape style="position:absolute;left:8801;top:2705;width:139;height:3921" coordorigin="8801,2705" coordsize="139,3921" path="m8801,6625l8940,6625,8940,2705,8801,2705,8801,6625xe" filled="true" fillcolor="#de6e37" stroked="false">
                <v:path arrowok="t"/>
                <v:fill type="solid"/>
              </v:shape>
            </v:group>
            <v:group style="position:absolute;left:8801;top:2705;width:139;height:3921" coordorigin="8801,2705" coordsize="139,3921">
              <v:shape style="position:absolute;left:8801;top:2705;width:139;height:3921" coordorigin="8801,2705" coordsize="139,3921" path="m8801,2705l8940,2705,8940,6625,8801,6625,8801,2705xe" filled="false" stroked="true" strokeweight=".511pt" strokecolor="#000000">
                <v:path arrowok="t"/>
              </v:shape>
            </v:group>
            <v:group style="position:absolute;left:9077;top:5373;width:137;height:2" coordorigin="9077,5373" coordsize="137,2">
              <v:shape style="position:absolute;left:9077;top:5373;width:137;height:2" coordorigin="9077,5373" coordsize="137,0" path="m9077,5373l9214,5373e" filled="false" stroked="true" strokeweight=".511pt" strokecolor="#cacaca">
                <v:path arrowok="t"/>
              </v:shape>
            </v:group>
            <v:group style="position:absolute;left:9077;top:4749;width:137;height:2" coordorigin="9077,4749" coordsize="137,2">
              <v:shape style="position:absolute;left:9077;top:4749;width:137;height:2" coordorigin="9077,4749" coordsize="137,0" path="m9077,4749l9214,4749e" filled="false" stroked="true" strokeweight=".511pt" strokecolor="#cacaca">
                <v:path arrowok="t"/>
              </v:shape>
            </v:group>
            <v:group style="position:absolute;left:9077;top:4125;width:137;height:2" coordorigin="9077,4125" coordsize="137,2">
              <v:shape style="position:absolute;left:9077;top:4125;width:137;height:2" coordorigin="9077,4125" coordsize="137,0" path="m9077,4125l9214,4125e" filled="false" stroked="true" strokeweight=".511pt" strokecolor="#cacaca">
                <v:path arrowok="t"/>
              </v:shape>
            </v:group>
            <v:group style="position:absolute;left:9077;top:3497;width:137;height:2" coordorigin="9077,3497" coordsize="137,2">
              <v:shape style="position:absolute;left:9077;top:3497;width:137;height:2" coordorigin="9077,3497" coordsize="137,0" path="m9077,3497l9214,3497e" filled="false" stroked="true" strokeweight=".511pt" strokecolor="#cacaca">
                <v:path arrowok="t"/>
              </v:shape>
            </v:group>
            <v:group style="position:absolute;left:9077;top:2873;width:137;height:2" coordorigin="9077,2873" coordsize="137,2">
              <v:shape style="position:absolute;left:9077;top:2873;width:137;height:2" coordorigin="9077,2873" coordsize="137,0" path="m9077,2873l9214,2873e" filled="false" stroked="true" strokeweight=".511pt" strokecolor="#cacaca">
                <v:path arrowok="t"/>
              </v:shape>
            </v:group>
            <v:group style="position:absolute;left:9077;top:2245;width:137;height:2" coordorigin="9077,2245" coordsize="137,2">
              <v:shape style="position:absolute;left:9077;top:2245;width:137;height:2" coordorigin="9077,2245" coordsize="137,0" path="m9077,2245l9214,2245e" filled="false" stroked="true" strokeweight=".511pt" strokecolor="#cacaca">
                <v:path arrowok="t"/>
              </v:shape>
            </v:group>
            <v:group style="position:absolute;left:3398;top:2245;width:5542;height:2" coordorigin="3398,2245" coordsize="5542,2">
              <v:shape style="position:absolute;left:3398;top:2245;width:5542;height:2" coordorigin="3398,2245" coordsize="5542,0" path="m3398,2245l8939,2245e" filled="false" stroked="true" strokeweight=".511pt" strokecolor="#cacaca">
                <v:path arrowok="t"/>
              </v:shape>
            </v:group>
            <v:group style="position:absolute;left:1743;top:1621;width:7472;height:2" coordorigin="1743,1621" coordsize="7472,2">
              <v:shape style="position:absolute;left:1743;top:1621;width:7472;height:2" coordorigin="1743,1621" coordsize="7472,0" path="m1743,1621l9214,1621e" filled="false" stroked="true" strokeweight=".511pt" strokecolor="#cacaca">
                <v:path arrowok="t"/>
              </v:shape>
            </v:group>
            <v:group style="position:absolute;left:8939;top:1618;width:139;height:5007" coordorigin="8939,1618" coordsize="139,5007">
              <v:shape style="position:absolute;left:8939;top:1618;width:139;height:5007" coordorigin="8939,1618" coordsize="139,5007" path="m9077,1618l8939,1618,8939,6625,9077,6625,9077,1618xe" filled="true" fillcolor="#b13432" stroked="false">
                <v:path arrowok="t"/>
                <v:fill type="solid"/>
              </v:shape>
            </v:group>
            <v:group style="position:absolute;left:8110;top:5996;width:2;height:11" coordorigin="8110,5996" coordsize="2,11">
              <v:shape style="position:absolute;left:8110;top:5996;width:2;height:11" coordorigin="8110,5996" coordsize="0,11" path="m8110,5996l8110,6006e" filled="false" stroked="true" strokeweight=".511pt" strokecolor="#cacaca">
                <v:path arrowok="t"/>
              </v:shape>
            </v:group>
            <v:group style="position:absolute;left:7415;top:6001;width:141;height:2" coordorigin="7415,6001" coordsize="141,2">
              <v:shape style="position:absolute;left:7415;top:6001;width:141;height:2" coordorigin="7415,6001" coordsize="141,0" path="m7415,6001l7556,6001e" filled="false" stroked="true" strokeweight=".511pt" strokecolor="#cacaca">
                <v:path arrowok="t"/>
              </v:shape>
            </v:group>
            <v:group style="position:absolute;left:7415;top:5373;width:141;height:2" coordorigin="7415,5373" coordsize="141,2">
              <v:shape style="position:absolute;left:7415;top:5373;width:141;height:2" coordorigin="7415,5373" coordsize="141,0" path="m7415,5373l7556,5373e" filled="false" stroked="true" strokeweight=".511pt" strokecolor="#cacaca">
                <v:path arrowok="t"/>
              </v:shape>
            </v:group>
            <v:group style="position:absolute;left:7415;top:4749;width:418;height:2" coordorigin="7415,4749" coordsize="418,2">
              <v:shape style="position:absolute;left:7415;top:4749;width:418;height:2" coordorigin="7415,4749" coordsize="418,0" path="m7415,4749l7832,4749e" filled="false" stroked="true" strokeweight=".511pt" strokecolor="#cacaca">
                <v:path arrowok="t"/>
              </v:shape>
            </v:group>
            <v:group style="position:absolute;left:7556;top:4823;width:139;height:1803" coordorigin="7556,4823" coordsize="139,1803">
              <v:shape style="position:absolute;left:7556;top:4823;width:139;height:1803" coordorigin="7556,4823" coordsize="139,1803" path="m7556,6625l7694,6625,7694,4823,7556,4823,7556,6625xe" filled="true" fillcolor="#ffe491" stroked="false">
                <v:path arrowok="t"/>
                <v:fill type="solid"/>
              </v:shape>
            </v:group>
            <v:group style="position:absolute;left:7556;top:4823;width:139;height:1803" coordorigin="7556,4823" coordsize="139,1803">
              <v:shape style="position:absolute;left:7556;top:4823;width:139;height:1803" coordorigin="7556,4823" coordsize="139,1803" path="m7556,4823l7694,4823,7694,6625,7556,6625,7556,4823xe" filled="false" stroked="true" strokeweight=".511pt" strokecolor="#000000">
                <v:path arrowok="t"/>
              </v:shape>
            </v:group>
            <v:group style="position:absolute;left:7694;top:4875;width:139;height:1751" coordorigin="7694,4875" coordsize="139,1751">
              <v:shape style="position:absolute;left:7694;top:4875;width:139;height:1751" coordorigin="7694,4875" coordsize="139,1751" path="m7694,6625l7832,6625,7832,4875,7694,4875,7694,6625xe" filled="true" fillcolor="#ffcd6c" stroked="false">
                <v:path arrowok="t"/>
                <v:fill type="solid"/>
              </v:shape>
            </v:group>
            <v:group style="position:absolute;left:7694;top:4875;width:139;height:1751" coordorigin="7694,4875" coordsize="139,1751">
              <v:shape style="position:absolute;left:7694;top:4875;width:139;height:1751" coordorigin="7694,4875" coordsize="139,1751" path="m7694,4875l7832,4875,7832,6625,7694,6625,7694,4875xe" filled="false" stroked="true" strokeweight=".511pt" strokecolor="#000000">
                <v:path arrowok="t"/>
              </v:shape>
            </v:group>
            <v:group style="position:absolute;left:1743;top:4125;width:6229;height:2" coordorigin="1743,4125" coordsize="6229,2">
              <v:shape style="position:absolute;left:1743;top:4125;width:6229;height:2" coordorigin="1743,4125" coordsize="6229,0" path="m1743,4125l7971,4125e" filled="false" stroked="true" strokeweight=".511pt" strokecolor="#cacaca">
                <v:path arrowok="t"/>
              </v:shape>
            </v:group>
            <v:group style="position:absolute;left:7832;top:4154;width:139;height:2471" coordorigin="7832,4154" coordsize="139,2471">
              <v:shape style="position:absolute;left:7832;top:4154;width:139;height:2471" coordorigin="7832,4154" coordsize="139,2471" path="m7832,6625l7971,6625,7971,4154,7832,4154,7832,6625xe" filled="true" fillcolor="#fa9d41" stroked="false">
                <v:path arrowok="t"/>
                <v:fill type="solid"/>
              </v:shape>
            </v:group>
            <v:group style="position:absolute;left:7832;top:4154;width:139;height:2471" coordorigin="7832,4154" coordsize="139,2471">
              <v:shape style="position:absolute;left:7832;top:4154;width:139;height:2471" coordorigin="7832,4154" coordsize="139,2471" path="m7832,4154l7971,4154,7971,6625,7832,6625,7832,4154xe" filled="false" stroked="true" strokeweight=".511pt" strokecolor="#000000">
                <v:path arrowok="t"/>
              </v:shape>
            </v:group>
            <v:group style="position:absolute;left:8110;top:5368;width:2;height:11" coordorigin="8110,5368" coordsize="2,11">
              <v:shape style="position:absolute;left:8110;top:5368;width:2;height:11" coordorigin="8110,5368" coordsize="0,11" path="m8110,5368l8110,5378e" filled="false" stroked="true" strokeweight=".511pt" strokecolor="#cacaca">
                <v:path arrowok="t"/>
              </v:shape>
            </v:group>
            <v:group style="position:absolute;left:8110;top:4744;width:2;height:11" coordorigin="8110,4744" coordsize="2,11">
              <v:shape style="position:absolute;left:8110;top:4744;width:2;height:11" coordorigin="8110,4744" coordsize="0,11" path="m8110,4744l8110,4754e" filled="false" stroked="true" strokeweight=".511pt" strokecolor="#cacaca">
                <v:path arrowok="t"/>
              </v:shape>
            </v:group>
            <v:group style="position:absolute;left:8110;top:4120;width:2;height:11" coordorigin="8110,4120" coordsize="2,11">
              <v:shape style="position:absolute;left:8110;top:4120;width:2;height:11" coordorigin="8110,4120" coordsize="0,11" path="m8110,4120l8110,4130e" filled="false" stroked="true" strokeweight=".511pt" strokecolor="#cacaca">
                <v:path arrowok="t"/>
              </v:shape>
            </v:group>
            <v:group style="position:absolute;left:7971;top:3847;width:139;height:2779" coordorigin="7971,3847" coordsize="139,2779">
              <v:shape style="position:absolute;left:7971;top:3847;width:139;height:2779" coordorigin="7971,3847" coordsize="139,2779" path="m7971,6625l8109,6625,8109,3847,7971,3847,7971,6625xe" filled="true" fillcolor="#de6e37" stroked="false">
                <v:path arrowok="t"/>
                <v:fill type="solid"/>
              </v:shape>
            </v:group>
            <v:group style="position:absolute;left:7971;top:3847;width:139;height:2779" coordorigin="7971,3847" coordsize="139,2779">
              <v:shape style="position:absolute;left:7971;top:3847;width:139;height:2779" coordorigin="7971,3847" coordsize="139,2779" path="m7971,3847l8109,3847,8109,6625,7971,6625,7971,3847xe" filled="false" stroked="true" strokeweight=".511pt" strokecolor="#000000">
                <v:path arrowok="t"/>
              </v:shape>
            </v:group>
            <v:group style="position:absolute;left:1743;top:3497;width:6368;height:2" coordorigin="1743,3497" coordsize="6368,2">
              <v:shape style="position:absolute;left:1743;top:3497;width:6368;height:2" coordorigin="1743,3497" coordsize="6368,0" path="m1743,3497l8110,3497e" filled="false" stroked="true" strokeweight=".511pt" strokecolor="#cacaca">
                <v:path arrowok="t"/>
              </v:shape>
            </v:group>
            <v:group style="position:absolute;left:8110;top:3279;width:139;height:3347" coordorigin="8110,3279" coordsize="139,3347">
              <v:shape style="position:absolute;left:8110;top:3279;width:139;height:3347" coordorigin="8110,3279" coordsize="139,3347" path="m8248,3279l8110,3279,8110,6625,8248,6625,8248,3279xe" filled="true" fillcolor="#b13432" stroked="false">
                <v:path arrowok="t"/>
                <v:fill type="solid"/>
              </v:shape>
            </v:group>
            <v:group style="position:absolute;left:6586;top:6001;width:140;height:2" coordorigin="6586,6001" coordsize="140,2">
              <v:shape style="position:absolute;left:6586;top:6001;width:140;height:2" coordorigin="6586,6001" coordsize="140,0" path="m6586,6001l6725,6001e" filled="false" stroked="true" strokeweight=".511pt" strokecolor="#cacaca">
                <v:path arrowok="t"/>
              </v:shape>
            </v:group>
            <v:group style="position:absolute;left:6725;top:5591;width:139;height:1035" coordorigin="6725,5591" coordsize="139,1035">
              <v:shape style="position:absolute;left:6725;top:5591;width:139;height:1035" coordorigin="6725,5591" coordsize="139,1035" path="m6725,6625l6864,6625,6864,5591,6725,5591,6725,6625xe" filled="true" fillcolor="#ffe491" stroked="false">
                <v:path arrowok="t"/>
                <v:fill type="solid"/>
              </v:shape>
            </v:group>
            <v:group style="position:absolute;left:6725;top:5591;width:139;height:1035" coordorigin="6725,5591" coordsize="139,1035">
              <v:shape style="position:absolute;left:6725;top:5591;width:139;height:1035" coordorigin="6725,5591" coordsize="139,1035" path="m6725,5591l6864,5591,6864,6625,6725,6625,6725,5591xe" filled="false" stroked="true" strokeweight=".511pt" strokecolor="#000000">
                <v:path arrowok="t"/>
              </v:shape>
            </v:group>
            <v:group style="position:absolute;left:6864;top:5518;width:139;height:1107" coordorigin="6864,5518" coordsize="139,1107">
              <v:shape style="position:absolute;left:6864;top:5518;width:139;height:1107" coordorigin="6864,5518" coordsize="139,1107" path="m6864,6625l7002,6625,7002,5518,6864,5518,6864,6625xe" filled="true" fillcolor="#ffcd6c" stroked="false">
                <v:path arrowok="t"/>
                <v:fill type="solid"/>
              </v:shape>
            </v:group>
            <v:group style="position:absolute;left:6864;top:5518;width:139;height:1107" coordorigin="6864,5518" coordsize="139,1107">
              <v:shape style="position:absolute;left:6864;top:5518;width:139;height:1107" coordorigin="6864,5518" coordsize="139,1107" path="m6864,5518l7002,5518,7002,6625,6864,6625,6864,5518xe" filled="false" stroked="true" strokeweight=".511pt" strokecolor="#000000">
                <v:path arrowok="t"/>
              </v:shape>
            </v:group>
            <v:group style="position:absolute;left:1743;top:5373;width:5260;height:2" coordorigin="1743,5373" coordsize="5260,2">
              <v:shape style="position:absolute;left:1743;top:5373;width:5260;height:2" coordorigin="1743,5373" coordsize="5260,0" path="m1743,5373l7002,5373e" filled="false" stroked="true" strokeweight=".511pt" strokecolor="#cacaca">
                <v:path arrowok="t"/>
              </v:shape>
            </v:group>
            <v:group style="position:absolute;left:7002;top:5154;width:139;height:1472" coordorigin="7002,5154" coordsize="139,1472">
              <v:shape style="position:absolute;left:7002;top:5154;width:139;height:1472" coordorigin="7002,5154" coordsize="139,1472" path="m7002,6625l7141,6625,7141,5154,7002,5154,7002,6625xe" filled="true" fillcolor="#fa9d41" stroked="false">
                <v:path arrowok="t"/>
                <v:fill type="solid"/>
              </v:shape>
            </v:group>
            <v:group style="position:absolute;left:7002;top:5154;width:139;height:1472" coordorigin="7002,5154" coordsize="139,1472">
              <v:shape style="position:absolute;left:7002;top:5154;width:139;height:1472" coordorigin="7002,5154" coordsize="139,1472" path="m7002,5154l7141,5154,7141,6625,7002,6625,7002,5154xe" filled="false" stroked="true" strokeweight=".511pt" strokecolor="#000000">
                <v:path arrowok="t"/>
              </v:shape>
            </v:group>
            <v:group style="position:absolute;left:7141;top:4989;width:139;height:1636" coordorigin="7141,4989" coordsize="139,1636">
              <v:shape style="position:absolute;left:7141;top:4989;width:139;height:1636" coordorigin="7141,4989" coordsize="139,1636" path="m7141,6625l7279,6625,7279,4989,7141,4989,7141,6625xe" filled="true" fillcolor="#de6e37" stroked="false">
                <v:path arrowok="t"/>
                <v:fill type="solid"/>
              </v:shape>
            </v:group>
            <v:group style="position:absolute;left:7141;top:4989;width:139;height:1636" coordorigin="7141,4989" coordsize="139,1636">
              <v:shape style="position:absolute;left:7141;top:4989;width:139;height:1636" coordorigin="7141,4989" coordsize="139,1636" path="m7141,4989l7279,4989,7279,6625,7141,6625,7141,4989xe" filled="false" stroked="true" strokeweight=".511pt" strokecolor="#000000">
                <v:path arrowok="t"/>
              </v:shape>
            </v:group>
            <v:group style="position:absolute;left:1743;top:4749;width:5535;height:2" coordorigin="1743,4749" coordsize="5535,2">
              <v:shape style="position:absolute;left:1743;top:4749;width:5535;height:2" coordorigin="1743,4749" coordsize="5535,0" path="m1743,4749l7277,4749e" filled="false" stroked="true" strokeweight=".511pt" strokecolor="#cacaca">
                <v:path arrowok="t"/>
              </v:shape>
            </v:group>
            <v:group style="position:absolute;left:7277;top:4682;width:139;height:1943" coordorigin="7277,4682" coordsize="139,1943">
              <v:shape style="position:absolute;left:7277;top:4682;width:139;height:1943" coordorigin="7277,4682" coordsize="139,1943" path="m7415,4682l7277,4682,7277,6625,7415,6625,7415,4682xe" filled="true" fillcolor="#b13432" stroked="false">
                <v:path arrowok="t"/>
                <v:fill type="solid"/>
              </v:shape>
            </v:group>
            <v:group style="position:absolute;left:5757;top:6001;width:276;height:2" coordorigin="5757,6001" coordsize="276,2">
              <v:shape style="position:absolute;left:5757;top:6001;width:276;height:2" coordorigin="5757,6001" coordsize="276,0" path="m5757,6001l6033,6001e" filled="false" stroked="true" strokeweight=".511pt" strokecolor="#cacaca">
                <v:path arrowok="t"/>
              </v:shape>
            </v:group>
            <v:group style="position:absolute;left:5895;top:6010;width:139;height:616" coordorigin="5895,6010" coordsize="139,616">
              <v:shape style="position:absolute;left:5895;top:6010;width:139;height:616" coordorigin="5895,6010" coordsize="139,616" path="m5895,6625l6033,6625,6033,6010,5895,6010,5895,6625xe" filled="true" fillcolor="#ffe491" stroked="false">
                <v:path arrowok="t"/>
                <v:fill type="solid"/>
              </v:shape>
            </v:group>
            <v:group style="position:absolute;left:5895;top:6010;width:139;height:616" coordorigin="5895,6010" coordsize="139,616">
              <v:shape style="position:absolute;left:5895;top:6010;width:139;height:616" coordorigin="5895,6010" coordsize="139,616" path="m5895,6010l6033,6010,6033,6625,5895,6625,5895,6010xe" filled="false" stroked="true" strokeweight=".511pt" strokecolor="#000000">
                <v:path arrowok="t"/>
              </v:shape>
            </v:group>
            <v:group style="position:absolute;left:6033;top:5912;width:139;height:714" coordorigin="6033,5912" coordsize="139,714">
              <v:shape style="position:absolute;left:6033;top:5912;width:139;height:714" coordorigin="6033,5912" coordsize="139,714" path="m6033,6625l6172,6625,6172,5912,6033,5912,6033,6625xe" filled="true" fillcolor="#ffcd6c" stroked="false">
                <v:path arrowok="t"/>
                <v:fill type="solid"/>
              </v:shape>
            </v:group>
            <v:group style="position:absolute;left:6033;top:5912;width:139;height:714" coordorigin="6033,5912" coordsize="139,714">
              <v:shape style="position:absolute;left:6033;top:5912;width:139;height:714" coordorigin="6033,5912" coordsize="139,714" path="m6033,5912l6172,5912,6172,6625,6033,6625,6033,5912xe" filled="false" stroked="true" strokeweight=".511pt" strokecolor="#000000">
                <v:path arrowok="t"/>
              </v:shape>
            </v:group>
            <v:group style="position:absolute;left:6172;top:5752;width:139;height:873" coordorigin="6172,5752" coordsize="139,873">
              <v:shape style="position:absolute;left:6172;top:5752;width:139;height:873" coordorigin="6172,5752" coordsize="139,873" path="m6172,6625l6310,6625,6310,5752,6172,5752,6172,6625xe" filled="true" fillcolor="#fa9d41" stroked="false">
                <v:path arrowok="t"/>
                <v:fill type="solid"/>
              </v:shape>
            </v:group>
            <v:group style="position:absolute;left:6172;top:5752;width:139;height:873" coordorigin="6172,5752" coordsize="139,873">
              <v:shape style="position:absolute;left:6172;top:5752;width:139;height:873" coordorigin="6172,5752" coordsize="139,873" path="m6172,5752l6310,5752,6310,6625,6172,6625,6172,5752xe" filled="false" stroked="true" strokeweight=".511pt" strokecolor="#000000">
                <v:path arrowok="t"/>
              </v:shape>
            </v:group>
            <v:group style="position:absolute;left:6310;top:5649;width:139;height:977" coordorigin="6310,5649" coordsize="139,977">
              <v:shape style="position:absolute;left:6310;top:5649;width:139;height:977" coordorigin="6310,5649" coordsize="139,977" path="m6310,6625l6449,6625,6449,5649,6310,5649,6310,6625xe" filled="true" fillcolor="#de6e37" stroked="false">
                <v:path arrowok="t"/>
                <v:fill type="solid"/>
              </v:shape>
            </v:group>
            <v:group style="position:absolute;left:6310;top:5649;width:139;height:977" coordorigin="6310,5649" coordsize="139,977">
              <v:shape style="position:absolute;left:6310;top:5649;width:139;height:977" coordorigin="6310,5649" coordsize="139,977" path="m6310,5649l6449,5649,6449,6625,6310,6625,6310,5649xe" filled="false" stroked="true" strokeweight=".511pt" strokecolor="#000000">
                <v:path arrowok="t"/>
              </v:shape>
            </v:group>
            <v:group style="position:absolute;left:6448;top:5368;width:139;height:1257" coordorigin="6448,5368" coordsize="139,1257">
              <v:shape style="position:absolute;left:6448;top:5368;width:139;height:1257" coordorigin="6448,5368" coordsize="139,1257" path="m6586,5368l6448,5368,6448,6625,6586,6625,6586,5368xe" filled="true" fillcolor="#b13432" stroked="false">
                <v:path arrowok="t"/>
                <v:fill type="solid"/>
              </v:shape>
            </v:group>
            <v:group style="position:absolute;left:5619;top:5996;width:2;height:11" coordorigin="5619,5996" coordsize="2,11">
              <v:shape style="position:absolute;left:5619;top:5996;width:2;height:11" coordorigin="5619,5996" coordsize="0,11" path="m5619,5996l5619,6006e" filled="false" stroked="true" strokeweight=".511pt" strokecolor="#cacaca">
                <v:path arrowok="t"/>
              </v:shape>
            </v:group>
            <v:group style="position:absolute;left:4924;top:6001;width:556;height:2" coordorigin="4924,6001" coordsize="556,2">
              <v:shape style="position:absolute;left:4924;top:6001;width:556;height:2" coordorigin="4924,6001" coordsize="556,0" path="m4924,6001l5480,6001e" filled="false" stroked="true" strokeweight=".511pt" strokecolor="#cacaca">
                <v:path arrowok="t"/>
              </v:shape>
            </v:group>
            <v:group style="position:absolute;left:5065;top:6269;width:139;height:356" coordorigin="5065,6269" coordsize="139,356">
              <v:shape style="position:absolute;left:5065;top:6269;width:139;height:356" coordorigin="5065,6269" coordsize="139,356" path="m5065,6625l5203,6625,5203,6269,5065,6269,5065,6625xe" filled="true" fillcolor="#ffe491" stroked="false">
                <v:path arrowok="t"/>
                <v:fill type="solid"/>
              </v:shape>
            </v:group>
            <v:group style="position:absolute;left:5065;top:6269;width:139;height:356" coordorigin="5065,6269" coordsize="139,356">
              <v:shape style="position:absolute;left:5065;top:6269;width:139;height:356" coordorigin="5065,6269" coordsize="139,356" path="m5065,6269l5203,6269,5203,6625,5065,6625,5065,6269xe" filled="false" stroked="true" strokeweight=".511pt" strokecolor="#000000">
                <v:path arrowok="t"/>
              </v:shape>
            </v:group>
            <v:group style="position:absolute;left:5203;top:6159;width:139;height:467" coordorigin="5203,6159" coordsize="139,467">
              <v:shape style="position:absolute;left:5203;top:6159;width:139;height:467" coordorigin="5203,6159" coordsize="139,467" path="m5203,6625l5342,6625,5342,6159,5203,6159,5203,6625xe" filled="true" fillcolor="#ffcd6c" stroked="false">
                <v:path arrowok="t"/>
                <v:fill type="solid"/>
              </v:shape>
            </v:group>
            <v:group style="position:absolute;left:5203;top:6159;width:139;height:467" coordorigin="5203,6159" coordsize="139,467">
              <v:shape style="position:absolute;left:5203;top:6159;width:139;height:467" coordorigin="5203,6159" coordsize="139,467" path="m5203,6159l5342,6159,5342,6625,5203,6625,5203,6159xe" filled="false" stroked="true" strokeweight=".511pt" strokecolor="#000000">
                <v:path arrowok="t"/>
              </v:shape>
            </v:group>
            <v:group style="position:absolute;left:5342;top:5999;width:139;height:627" coordorigin="5342,5999" coordsize="139,627">
              <v:shape style="position:absolute;left:5342;top:5999;width:139;height:627" coordorigin="5342,5999" coordsize="139,627" path="m5342,6625l5480,6625,5480,5999,5342,5999,5342,6625xe" filled="true" fillcolor="#fa9d41" stroked="false">
                <v:path arrowok="t"/>
                <v:fill type="solid"/>
              </v:shape>
            </v:group>
            <v:group style="position:absolute;left:5342;top:5999;width:139;height:627" coordorigin="5342,5999" coordsize="139,627">
              <v:shape style="position:absolute;left:5342;top:5999;width:139;height:627" coordorigin="5342,5999" coordsize="139,627" path="m5342,5999l5480,5999,5480,6625,5342,6625,5342,5999xe" filled="false" stroked="true" strokeweight=".511pt" strokecolor="#000000">
                <v:path arrowok="t"/>
              </v:shape>
            </v:group>
            <v:group style="position:absolute;left:5480;top:5926;width:139;height:699" coordorigin="5480,5926" coordsize="139,699">
              <v:shape style="position:absolute;left:5480;top:5926;width:139;height:699" coordorigin="5480,5926" coordsize="139,699" path="m5480,6625l5618,6625,5618,5926,5480,5926,5480,6625xe" filled="true" fillcolor="#de6e37" stroked="false">
                <v:path arrowok="t"/>
                <v:fill type="solid"/>
              </v:shape>
            </v:group>
            <v:group style="position:absolute;left:5480;top:5926;width:139;height:699" coordorigin="5480,5926" coordsize="139,699">
              <v:shape style="position:absolute;left:5480;top:5926;width:139;height:699" coordorigin="5480,5926" coordsize="139,699" path="m5480,5926l5618,5926,5618,6625,5480,6625,5480,5926xe" filled="false" stroked="true" strokeweight=".511pt" strokecolor="#000000">
                <v:path arrowok="t"/>
              </v:shape>
            </v:group>
            <v:group style="position:absolute;left:5619;top:5694;width:139;height:932" coordorigin="5619,5694" coordsize="139,932">
              <v:shape style="position:absolute;left:5619;top:5694;width:139;height:932" coordorigin="5619,5694" coordsize="139,932" path="m5757,5694l5619,5694,5619,6625,5757,6625,5757,5694xe" filled="true" fillcolor="#b13432" stroked="false">
                <v:path arrowok="t"/>
                <v:fill type="solid"/>
              </v:shape>
            </v:group>
            <v:group style="position:absolute;left:4095;top:6001;width:555;height:2" coordorigin="4095,6001" coordsize="555,2">
              <v:shape style="position:absolute;left:4095;top:6001;width:555;height:2" coordorigin="4095,6001" coordsize="555,0" path="m4095,6001l4650,6001e" filled="false" stroked="true" strokeweight=".511pt" strokecolor="#cacaca">
                <v:path arrowok="t"/>
              </v:shape>
            </v:group>
            <v:group style="position:absolute;left:4234;top:6290;width:139;height:335" coordorigin="4234,6290" coordsize="139,335">
              <v:shape style="position:absolute;left:4234;top:6290;width:139;height:335" coordorigin="4234,6290" coordsize="139,335" path="m4234,6625l4373,6625,4373,6290,4234,6290,4234,6625xe" filled="true" fillcolor="#ffe491" stroked="false">
                <v:path arrowok="t"/>
                <v:fill type="solid"/>
              </v:shape>
            </v:group>
            <v:group style="position:absolute;left:4234;top:6290;width:139;height:335" coordorigin="4234,6290" coordsize="139,335">
              <v:shape style="position:absolute;left:4234;top:6290;width:139;height:335" coordorigin="4234,6290" coordsize="139,335" path="m4234,6290l4373,6290,4373,6625,4234,6625,4234,6290xe" filled="false" stroked="true" strokeweight=".511pt" strokecolor="#000000">
                <v:path arrowok="t"/>
              </v:shape>
            </v:group>
            <v:group style="position:absolute;left:4373;top:6185;width:139;height:440" coordorigin="4373,6185" coordsize="139,440">
              <v:shape style="position:absolute;left:4373;top:6185;width:139;height:440" coordorigin="4373,6185" coordsize="139,440" path="m4373,6625l4511,6625,4511,6185,4373,6185,4373,6625xe" filled="true" fillcolor="#ffcd6c" stroked="false">
                <v:path arrowok="t"/>
                <v:fill type="solid"/>
              </v:shape>
            </v:group>
            <v:group style="position:absolute;left:4373;top:6185;width:139;height:440" coordorigin="4373,6185" coordsize="139,440">
              <v:shape style="position:absolute;left:4373;top:6185;width:139;height:440" coordorigin="4373,6185" coordsize="139,440" path="m4373,6185l4511,6185,4511,6625,4373,6625,4373,6185xe" filled="false" stroked="true" strokeweight=".511pt" strokecolor="#000000">
                <v:path arrowok="t"/>
              </v:shape>
            </v:group>
            <v:group style="position:absolute;left:4511;top:5998;width:139;height:628" coordorigin="4511,5998" coordsize="139,628">
              <v:shape style="position:absolute;left:4511;top:5998;width:139;height:628" coordorigin="4511,5998" coordsize="139,628" path="m4511,6625l4650,6625,4650,5998,4511,5998,4511,6625xe" filled="true" fillcolor="#fa9d41" stroked="false">
                <v:path arrowok="t"/>
                <v:fill type="solid"/>
              </v:shape>
            </v:group>
            <v:group style="position:absolute;left:4511;top:5998;width:139;height:628" coordorigin="4511,5998" coordsize="139,628">
              <v:shape style="position:absolute;left:4511;top:5998;width:139;height:628" coordorigin="4511,5998" coordsize="139,628" path="m4511,5998l4650,5998,4650,6625,4511,6625,4511,5998xe" filled="false" stroked="true" strokeweight=".511pt" strokecolor="#000000">
                <v:path arrowok="t"/>
              </v:shape>
            </v:group>
            <v:group style="position:absolute;left:4650;top:5963;width:139;height:663" coordorigin="4650,5963" coordsize="139,663">
              <v:shape style="position:absolute;left:4650;top:5963;width:139;height:663" coordorigin="4650,5963" coordsize="139,663" path="m4650,6625l4788,6625,4788,5963,4650,5963,4650,6625xe" filled="true" fillcolor="#de6e37" stroked="false">
                <v:path arrowok="t"/>
                <v:fill type="solid"/>
              </v:shape>
            </v:group>
            <v:group style="position:absolute;left:4650;top:5963;width:139;height:663" coordorigin="4650,5963" coordsize="139,663">
              <v:shape style="position:absolute;left:4650;top:5963;width:139;height:663" coordorigin="4650,5963" coordsize="139,663" path="m4650,5963l4788,5963,4788,6625,4650,6625,4650,5963xe" filled="false" stroked="true" strokeweight=".511pt" strokecolor="#000000">
                <v:path arrowok="t"/>
              </v:shape>
            </v:group>
            <v:group style="position:absolute;left:4786;top:5796;width:139;height:829" coordorigin="4786,5796" coordsize="139,829">
              <v:shape style="position:absolute;left:4786;top:5796;width:139;height:829" coordorigin="4786,5796" coordsize="139,829" path="m4924,5796l4786,5796,4786,6625,4924,6625,4924,5796xe" filled="true" fillcolor="#b13432" stroked="false">
                <v:path arrowok="t"/>
                <v:fill type="solid"/>
              </v:shape>
            </v:group>
            <v:group style="position:absolute;left:2433;top:6001;width:1524;height:2" coordorigin="2433,6001" coordsize="1524,2">
              <v:shape style="position:absolute;left:2433;top:6001;width:1524;height:2" coordorigin="2433,6001" coordsize="1524,0" path="m2433,6001l3957,6001e" filled="false" stroked="true" strokeweight=".511pt" strokecolor="#cacaca">
                <v:path arrowok="t"/>
              </v:shape>
            </v:group>
            <v:group style="position:absolute;left:3404;top:6253;width:139;height:373" coordorigin="3404,6253" coordsize="139,373">
              <v:shape style="position:absolute;left:3404;top:6253;width:139;height:373" coordorigin="3404,6253" coordsize="139,373" path="m3404,6625l3542,6625,3542,6253,3404,6253,3404,6625xe" filled="true" fillcolor="#ffe491" stroked="false">
                <v:path arrowok="t"/>
                <v:fill type="solid"/>
              </v:shape>
            </v:group>
            <v:group style="position:absolute;left:3404;top:6253;width:139;height:373" coordorigin="3404,6253" coordsize="139,373">
              <v:shape style="position:absolute;left:3404;top:6253;width:139;height:373" coordorigin="3404,6253" coordsize="139,373" path="m3404,6253l3543,6253,3543,6625,3404,6625,3404,6253xe" filled="false" stroked="true" strokeweight=".511pt" strokecolor="#000000">
                <v:path arrowok="t"/>
              </v:shape>
            </v:group>
            <v:group style="position:absolute;left:3543;top:6148;width:139;height:478" coordorigin="3543,6148" coordsize="139,478">
              <v:shape style="position:absolute;left:3543;top:6148;width:139;height:478" coordorigin="3543,6148" coordsize="139,478" path="m3543,6625l3681,6625,3681,6148,3543,6148,3543,6625xe" filled="true" fillcolor="#ffcd6c" stroked="false">
                <v:path arrowok="t"/>
                <v:fill type="solid"/>
              </v:shape>
            </v:group>
            <v:group style="position:absolute;left:3543;top:6148;width:139;height:478" coordorigin="3543,6148" coordsize="139,478">
              <v:shape style="position:absolute;left:3543;top:6148;width:139;height:478" coordorigin="3543,6148" coordsize="139,478" path="m3543,6148l3681,6148,3681,6625,3543,6625,3543,6148xe" filled="false" stroked="true" strokeweight=".511pt" strokecolor="#000000">
                <v:path arrowok="t"/>
              </v:shape>
            </v:group>
            <v:group style="position:absolute;left:3681;top:5997;width:139;height:628" coordorigin="3681,5997" coordsize="139,628">
              <v:shape style="position:absolute;left:3681;top:5997;width:139;height:628" coordorigin="3681,5997" coordsize="139,628" path="m3681,6625l3819,6625,3819,5997,3681,5997,3681,6625xe" filled="true" fillcolor="#fa9d41" stroked="false">
                <v:path arrowok="t"/>
                <v:fill type="solid"/>
              </v:shape>
            </v:group>
            <v:group style="position:absolute;left:3681;top:5997;width:139;height:628" coordorigin="3681,5997" coordsize="139,628">
              <v:shape style="position:absolute;left:3681;top:5997;width:139;height:628" coordorigin="3681,5997" coordsize="139,628" path="m3681,5997l3819,5997,3819,6625,3681,6625,3681,5997xe" filled="false" stroked="true" strokeweight=".511pt" strokecolor="#000000">
                <v:path arrowok="t"/>
              </v:shape>
            </v:group>
            <v:group style="position:absolute;left:3819;top:6006;width:139;height:619" coordorigin="3819,6006" coordsize="139,619">
              <v:shape style="position:absolute;left:3819;top:6006;width:139;height:619" coordorigin="3819,6006" coordsize="139,619" path="m3819,6625l3958,6625,3958,6006,3819,6006,3819,6625xe" filled="true" fillcolor="#de6e37" stroked="false">
                <v:path arrowok="t"/>
                <v:fill type="solid"/>
              </v:shape>
            </v:group>
            <v:group style="position:absolute;left:3819;top:6006;width:139;height:619" coordorigin="3819,6006" coordsize="139,619">
              <v:shape style="position:absolute;left:3819;top:6006;width:139;height:619" coordorigin="3819,6006" coordsize="139,619" path="m3819,6006l3958,6006,3958,6625,3819,6625,3819,6006xe" filled="false" stroked="true" strokeweight=".511pt" strokecolor="#000000">
                <v:path arrowok="t"/>
              </v:shape>
            </v:group>
            <v:group style="position:absolute;left:3957;top:5908;width:139;height:718" coordorigin="3957,5908" coordsize="139,718">
              <v:shape style="position:absolute;left:3957;top:5908;width:139;height:718" coordorigin="3957,5908" coordsize="139,718" path="m4095,5908l3957,5908,3957,6625,4095,6625,4095,5908xe" filled="true" fillcolor="#b13432" stroked="false">
                <v:path arrowok="t"/>
                <v:fill type="solid"/>
              </v:shape>
            </v:group>
            <v:group style="position:absolute;left:1743;top:6001;width:278;height:2" coordorigin="1743,6001" coordsize="278,2">
              <v:shape style="position:absolute;left:1743;top:6001;width:278;height:2" coordorigin="1743,6001" coordsize="278,0" path="m1743,6001l2020,6001e" filled="false" stroked="true" strokeweight=".511pt" strokecolor="#cacaca">
                <v:path arrowok="t"/>
              </v:shape>
            </v:group>
            <v:group style="position:absolute;left:1744;top:6306;width:139;height:320" coordorigin="1744,6306" coordsize="139,320">
              <v:shape style="position:absolute;left:1744;top:6306;width:139;height:320" coordorigin="1744,6306" coordsize="139,320" path="m1744,6625l1882,6625,1882,6306,1744,6306,1744,6625xe" filled="true" fillcolor="#ffe491" stroked="false">
                <v:path arrowok="t"/>
                <v:fill type="solid"/>
              </v:shape>
            </v:group>
            <v:group style="position:absolute;left:1744;top:6306;width:139;height:319" coordorigin="1744,6306" coordsize="139,319">
              <v:shape style="position:absolute;left:1744;top:6306;width:139;height:319" coordorigin="1744,6306" coordsize="139,319" path="m1744,6306l1882,6306,1882,6625,1744,6625,1744,6306xe" filled="false" stroked="true" strokeweight=".511pt" strokecolor="#000000">
                <v:path arrowok="t"/>
              </v:shape>
            </v:group>
            <v:group style="position:absolute;left:1882;top:6072;width:139;height:553" coordorigin="1882,6072" coordsize="139,553">
              <v:shape style="position:absolute;left:1882;top:6072;width:139;height:553" coordorigin="1882,6072" coordsize="139,553" path="m1882,6625l2020,6625,2020,6072,1882,6072,1882,6625xe" filled="true" fillcolor="#ffcd6c" stroked="false">
                <v:path arrowok="t"/>
                <v:fill type="solid"/>
              </v:shape>
            </v:group>
            <v:group style="position:absolute;left:1882;top:6072;width:139;height:553" coordorigin="1882,6072" coordsize="139,553">
              <v:shape style="position:absolute;left:1882;top:6072;width:139;height:553" coordorigin="1882,6072" coordsize="139,553" path="m1882,6072l2020,6072,2020,6625,1882,6625,1882,6072xe" filled="false" stroked="true" strokeweight=".511pt" strokecolor="#000000">
                <v:path arrowok="t"/>
              </v:shape>
            </v:group>
            <v:group style="position:absolute;left:2020;top:5950;width:139;height:676" coordorigin="2020,5950" coordsize="139,676">
              <v:shape style="position:absolute;left:2020;top:5950;width:139;height:676" coordorigin="2020,5950" coordsize="139,676" path="m2020,6625l2159,6625,2159,5950,2020,5950,2020,6625xe" filled="true" fillcolor="#fa9d41" stroked="false">
                <v:path arrowok="t"/>
                <v:fill type="solid"/>
              </v:shape>
            </v:group>
            <v:group style="position:absolute;left:2020;top:5950;width:139;height:676" coordorigin="2020,5950" coordsize="139,676">
              <v:shape style="position:absolute;left:2020;top:5950;width:139;height:676" coordorigin="2020,5950" coordsize="139,676" path="m2020,5950l2159,5950,2159,6625,2020,6625,2020,5950xe" filled="false" stroked="true" strokeweight=".511pt" strokecolor="#000000">
                <v:path arrowok="t"/>
              </v:shape>
            </v:group>
            <v:group style="position:absolute;left:2159;top:5970;width:139;height:656" coordorigin="2159,5970" coordsize="139,656">
              <v:shape style="position:absolute;left:2159;top:5970;width:139;height:656" coordorigin="2159,5970" coordsize="139,656" path="m2159,6625l2297,6625,2297,5970,2159,5970,2159,6625xe" filled="true" fillcolor="#de6e37" stroked="false">
                <v:path arrowok="t"/>
                <v:fill type="solid"/>
              </v:shape>
            </v:group>
            <v:group style="position:absolute;left:2159;top:5970;width:139;height:656" coordorigin="2159,5970" coordsize="139,656">
              <v:shape style="position:absolute;left:2159;top:5970;width:139;height:656" coordorigin="2159,5970" coordsize="139,656" path="m2159,5970l2297,5970,2297,6625,2159,6625,2159,5970xe" filled="false" stroked="true" strokeweight=".511pt" strokecolor="#000000">
                <v:path arrowok="t"/>
              </v:shape>
            </v:group>
            <v:group style="position:absolute;left:2295;top:5934;width:139;height:691" coordorigin="2295,5934" coordsize="139,691">
              <v:shape style="position:absolute;left:2295;top:5934;width:139;height:691" coordorigin="2295,5934" coordsize="139,691" path="m2433,5934l2295,5934,2295,6625,2433,6625,2433,5934xe" filled="true" fillcolor="#b13432" stroked="false">
                <v:path arrowok="t"/>
                <v:fill type="solid"/>
              </v:shape>
            </v:group>
            <v:group style="position:absolute;left:2574;top:6314;width:139;height:311" coordorigin="2574,6314" coordsize="139,311">
              <v:shape style="position:absolute;left:2574;top:6314;width:139;height:311" coordorigin="2574,6314" coordsize="139,311" path="m2574,6625l2712,6625,2712,6314,2574,6314,2574,6625xe" filled="true" fillcolor="#ffe491" stroked="false">
                <v:path arrowok="t"/>
                <v:fill type="solid"/>
              </v:shape>
            </v:group>
            <v:group style="position:absolute;left:2574;top:6314;width:139;height:311" coordorigin="2574,6314" coordsize="139,311">
              <v:shape style="position:absolute;left:2574;top:6314;width:139;height:311" coordorigin="2574,6314" coordsize="139,311" path="m2574,6314l2712,6314,2712,6625,2574,6625,2574,6314xe" filled="false" stroked="true" strokeweight=".511pt" strokecolor="#000000">
                <v:path arrowok="t"/>
              </v:shape>
            </v:group>
            <v:group style="position:absolute;left:2712;top:6223;width:139;height:402" coordorigin="2712,6223" coordsize="139,402">
              <v:shape style="position:absolute;left:2712;top:6223;width:139;height:402" coordorigin="2712,6223" coordsize="139,402" path="m2712,6625l2851,6625,2851,6223,2712,6223,2712,6625xe" filled="true" fillcolor="#ffcd6c" stroked="false">
                <v:path arrowok="t"/>
                <v:fill type="solid"/>
              </v:shape>
            </v:group>
            <v:group style="position:absolute;left:2712;top:6223;width:139;height:402" coordorigin="2712,6223" coordsize="139,402">
              <v:shape style="position:absolute;left:2712;top:6223;width:139;height:402" coordorigin="2712,6223" coordsize="139,402" path="m2712,6223l2851,6223,2851,6625,2712,6625,2712,6223xe" filled="false" stroked="true" strokeweight=".511pt" strokecolor="#000000">
                <v:path arrowok="t"/>
              </v:shape>
            </v:group>
            <v:group style="position:absolute;left:2851;top:6146;width:139;height:480" coordorigin="2851,6146" coordsize="139,480">
              <v:shape style="position:absolute;left:2851;top:6146;width:139;height:480" coordorigin="2851,6146" coordsize="139,480" path="m2851,6625l2989,6625,2989,6146,2851,6146,2851,6625xe" filled="true" fillcolor="#fa9d41" stroked="false">
                <v:path arrowok="t"/>
                <v:fill type="solid"/>
              </v:shape>
            </v:group>
            <v:group style="position:absolute;left:2851;top:6146;width:139;height:480" coordorigin="2851,6146" coordsize="139,480">
              <v:shape style="position:absolute;left:2851;top:6146;width:139;height:480" coordorigin="2851,6146" coordsize="139,480" path="m2851,6146l2989,6146,2989,6625,2851,6625,2851,6146xe" filled="false" stroked="true" strokeweight=".511pt" strokecolor="#000000">
                <v:path arrowok="t"/>
              </v:shape>
            </v:group>
            <v:group style="position:absolute;left:2989;top:6148;width:139;height:477" coordorigin="2989,6148" coordsize="139,477">
              <v:shape style="position:absolute;left:2989;top:6148;width:139;height:477" coordorigin="2989,6148" coordsize="139,477" path="m2989,6625l3127,6625,3127,6148,2989,6148,2989,6625xe" filled="true" fillcolor="#de6e37" stroked="false">
                <v:path arrowok="t"/>
                <v:fill type="solid"/>
              </v:shape>
            </v:group>
            <v:group style="position:absolute;left:2989;top:6148;width:139;height:477" coordorigin="2989,6148" coordsize="139,477">
              <v:shape style="position:absolute;left:2989;top:6148;width:139;height:477" coordorigin="2989,6148" coordsize="139,477" path="m2989,6148l3127,6148,3127,6625,2989,6625,2989,6148xe" filled="false" stroked="true" strokeweight=".511pt" strokecolor="#000000">
                <v:path arrowok="t"/>
              </v:shape>
            </v:group>
            <v:group style="position:absolute;left:3128;top:6104;width:139;height:522" coordorigin="3128,6104" coordsize="139,522">
              <v:shape style="position:absolute;left:3128;top:6104;width:139;height:522" coordorigin="3128,6104" coordsize="139,522" path="m3266,6104l3128,6104,3128,6625,3266,6625,3266,6104xe" filled="true" fillcolor="#b13432" stroked="false">
                <v:path arrowok="t"/>
                <v:fill type="solid"/>
              </v:shape>
            </v:group>
            <v:group style="position:absolute;left:2295;top:5934;width:139;height:691" coordorigin="2295,5934" coordsize="139,691">
              <v:shape style="position:absolute;left:2295;top:5934;width:139;height:691" coordorigin="2295,5934" coordsize="139,691" path="m2295,5934l2433,5934,2433,6625,2295,6625,2295,5934e" filled="false" stroked="true" strokeweight=".511pt" strokecolor="#000000">
                <v:path arrowok="t"/>
              </v:shape>
            </v:group>
            <v:group style="position:absolute;left:3128;top:6104;width:139;height:522" coordorigin="3128,6104" coordsize="139,522">
              <v:shape style="position:absolute;left:3128;top:6104;width:139;height:522" coordorigin="3128,6104" coordsize="139,522" path="m3128,6104l3267,6104,3267,6625,3128,6625,3128,6104e" filled="false" stroked="true" strokeweight=".511pt" strokecolor="#000000">
                <v:path arrowok="t"/>
              </v:shape>
            </v:group>
            <v:group style="position:absolute;left:3957;top:5908;width:139;height:718" coordorigin="3957,5908" coordsize="139,718">
              <v:shape style="position:absolute;left:3957;top:5908;width:139;height:718" coordorigin="3957,5908" coordsize="139,718" path="m3957,5908l4095,5908,4095,6625,3957,6625,3957,5908e" filled="false" stroked="true" strokeweight=".511pt" strokecolor="#000000">
                <v:path arrowok="t"/>
              </v:shape>
            </v:group>
            <v:group style="position:absolute;left:4786;top:5796;width:139;height:829" coordorigin="4786,5796" coordsize="139,829">
              <v:shape style="position:absolute;left:4786;top:5796;width:139;height:829" coordorigin="4786,5796" coordsize="139,829" path="m4786,5796l4924,5796,4924,6625,4786,6625,4786,5796e" filled="false" stroked="true" strokeweight=".511pt" strokecolor="#000000">
                <v:path arrowok="t"/>
              </v:shape>
            </v:group>
            <v:group style="position:absolute;left:5619;top:5694;width:139;height:932" coordorigin="5619,5694" coordsize="139,932">
              <v:shape style="position:absolute;left:5619;top:5694;width:139;height:932" coordorigin="5619,5694" coordsize="139,932" path="m5619,5694l5757,5694,5757,6625,5619,6625,5619,5694e" filled="false" stroked="true" strokeweight=".511pt" strokecolor="#000000">
                <v:path arrowok="t"/>
              </v:shape>
            </v:group>
            <v:group style="position:absolute;left:6448;top:5368;width:139;height:1257" coordorigin="6448,5368" coordsize="139,1257">
              <v:shape style="position:absolute;left:6448;top:5368;width:139;height:1257" coordorigin="6448,5368" coordsize="139,1257" path="m6448,5368l6586,5368,6586,6625,6448,6625,6448,5368e" filled="false" stroked="true" strokeweight=".511pt" strokecolor="#000000">
                <v:path arrowok="t"/>
              </v:shape>
            </v:group>
            <v:group style="position:absolute;left:7277;top:4682;width:139;height:1943" coordorigin="7277,4682" coordsize="139,1943">
              <v:shape style="position:absolute;left:7277;top:4682;width:139;height:1943" coordorigin="7277,4682" coordsize="139,1943" path="m7277,4682l7415,4682,7415,6625,7277,6625,7277,4682e" filled="false" stroked="true" strokeweight=".511pt" strokecolor="#000000">
                <v:path arrowok="t"/>
              </v:shape>
            </v:group>
            <v:group style="position:absolute;left:8110;top:3279;width:139;height:3347" coordorigin="8110,3279" coordsize="139,3347">
              <v:shape style="position:absolute;left:8110;top:3279;width:139;height:3347" coordorigin="8110,3279" coordsize="139,3347" path="m8110,3279l8248,3279,8248,6625,8110,6625,8110,3279e" filled="false" stroked="true" strokeweight=".511pt" strokecolor="#000000">
                <v:path arrowok="t"/>
              </v:shape>
            </v:group>
            <v:group style="position:absolute;left:8939;top:1618;width:139;height:5007" coordorigin="8939,1618" coordsize="139,5007">
              <v:shape style="position:absolute;left:8939;top:1618;width:139;height:5007" coordorigin="8939,1618" coordsize="139,5007" path="m9077,1618l9077,6625,8939,6625,8939,1618e" filled="false" stroked="true" strokeweight=".511pt" strokecolor="#000000">
                <v:path arrowok="t"/>
              </v:shape>
            </v:group>
            <v:group style="position:absolute;left:1743;top:2873;width:305;height:2" coordorigin="1743,2873" coordsize="305,2">
              <v:shape style="position:absolute;left:1743;top:2873;width:305;height:2" coordorigin="1743,2873" coordsize="305,0" path="m1743,2873l2047,2873e" filled="false" stroked="true" strokeweight=".511pt" strokecolor="#cacaca">
                <v:path arrowok="t"/>
              </v:shape>
            </v:group>
            <v:group style="position:absolute;left:1743;top:2245;width:305;height:2" coordorigin="1743,2245" coordsize="305,2">
              <v:shape style="position:absolute;left:1743;top:2245;width:305;height:2" coordorigin="1743,2245" coordsize="305,0" path="m1743,2245l2047,2245e" filled="false" stroked="true" strokeweight=".511pt" strokecolor="#cacaca">
                <v:path arrowok="t"/>
              </v:shape>
            </v:group>
            <v:group style="position:absolute;left:1744;top:1621;width:2;height:5004" coordorigin="1744,1621" coordsize="2,5004">
              <v:shape style="position:absolute;left:1744;top:1621;width:2;height:5004" coordorigin="1744,1621" coordsize="0,5004" path="m1744,6625l1744,1621e" filled="false" stroked="true" strokeweight=".511pt" strokecolor="#000000">
                <v:path arrowok="t"/>
              </v:shape>
            </v:group>
            <v:group style="position:absolute;left:1671;top:6625;width:7543;height:2" coordorigin="1671,6625" coordsize="7543,2">
              <v:shape style="position:absolute;left:1671;top:6625;width:7543;height:2" coordorigin="1671,6625" coordsize="7543,0" path="m1671,6625l9214,6625e" filled="false" stroked="true" strokeweight=".5168pt" strokecolor="#000000">
                <v:path arrowok="t"/>
              </v:shape>
            </v:group>
            <v:group style="position:absolute;left:1671;top:6001;width:72;height:2" coordorigin="1671,6001" coordsize="72,2">
              <v:shape style="position:absolute;left:1671;top:6001;width:72;height:2" coordorigin="1671,6001" coordsize="72,0" path="m1671,6001l1743,6001e" filled="false" stroked="true" strokeweight=".511pt" strokecolor="#000000">
                <v:path arrowok="t"/>
              </v:shape>
            </v:group>
            <v:group style="position:absolute;left:1671;top:5373;width:72;height:2" coordorigin="1671,5373" coordsize="72,2">
              <v:shape style="position:absolute;left:1671;top:5373;width:72;height:2" coordorigin="1671,5373" coordsize="72,0" path="m1671,5373l1743,5373e" filled="false" stroked="true" strokeweight=".511pt" strokecolor="#000000">
                <v:path arrowok="t"/>
              </v:shape>
            </v:group>
            <v:group style="position:absolute;left:1671;top:4749;width:72;height:2" coordorigin="1671,4749" coordsize="72,2">
              <v:shape style="position:absolute;left:1671;top:4749;width:72;height:2" coordorigin="1671,4749" coordsize="72,0" path="m1671,4749l1743,4749e" filled="false" stroked="true" strokeweight=".511pt" strokecolor="#000000">
                <v:path arrowok="t"/>
              </v:shape>
            </v:group>
            <v:group style="position:absolute;left:1671;top:4125;width:72;height:2" coordorigin="1671,4125" coordsize="72,2">
              <v:shape style="position:absolute;left:1671;top:4125;width:72;height:2" coordorigin="1671,4125" coordsize="72,0" path="m1671,4125l1743,4125e" filled="false" stroked="true" strokeweight=".511pt" strokecolor="#000000">
                <v:path arrowok="t"/>
              </v:shape>
            </v:group>
            <v:group style="position:absolute;left:1671;top:3497;width:72;height:2" coordorigin="1671,3497" coordsize="72,2">
              <v:shape style="position:absolute;left:1671;top:3497;width:72;height:2" coordorigin="1671,3497" coordsize="72,0" path="m1671,3497l1743,3497e" filled="false" stroked="true" strokeweight=".511pt" strokecolor="#000000">
                <v:path arrowok="t"/>
              </v:shape>
            </v:group>
            <v:group style="position:absolute;left:1671;top:2873;width:72;height:2" coordorigin="1671,2873" coordsize="72,2">
              <v:shape style="position:absolute;left:1671;top:2873;width:72;height:2" coordorigin="1671,2873" coordsize="72,0" path="m1671,2873l1743,2873e" filled="false" stroked="true" strokeweight=".511pt" strokecolor="#000000">
                <v:path arrowok="t"/>
              </v:shape>
            </v:group>
            <v:group style="position:absolute;left:1671;top:2245;width:72;height:2" coordorigin="1671,2245" coordsize="72,2">
              <v:shape style="position:absolute;left:1671;top:2245;width:72;height:2" coordorigin="1671,2245" coordsize="72,0" path="m1671,2245l1743,2245e" filled="false" stroked="true" strokeweight=".511pt" strokecolor="#000000">
                <v:path arrowok="t"/>
              </v:shape>
            </v:group>
            <v:group style="position:absolute;left:1671;top:1621;width:72;height:2" coordorigin="1671,1621" coordsize="72,2">
              <v:shape style="position:absolute;left:1671;top:1621;width:72;height:2" coordorigin="1671,1621" coordsize="72,0" path="m1671,1621l1743,1621e" filled="false" stroked="true" strokeweight=".511pt" strokecolor="#000000">
                <v:path arrowok="t"/>
              </v:shape>
            </v:group>
            <v:group style="position:absolute;left:2047;top:2082;width:1352;height:297" coordorigin="2047,2082" coordsize="1352,297">
              <v:shape style="position:absolute;left:2047;top:2082;width:1352;height:297" coordorigin="2047,2082" coordsize="1352,297" path="m2047,2082l3398,2082,3398,2379,2047,2379,2047,2082xe" filled="true" fillcolor="#ffcd6c" stroked="false">
                <v:path arrowok="t"/>
                <v:fill type="solid"/>
              </v:shape>
            </v:group>
            <v:group style="position:absolute;left:2047;top:2082;width:1352;height:297" coordorigin="2047,2082" coordsize="1352,297">
              <v:shape style="position:absolute;left:2047;top:2082;width:1352;height:297" coordorigin="2047,2082" coordsize="1352,297" path="m2047,2082l3398,2082,3398,2379,2047,2379,2047,2082xe" filled="false" stroked="true" strokeweight=".511pt" strokecolor="#000000">
                <v:path arrowok="t"/>
              </v:shape>
            </v:group>
            <v:group style="position:absolute;left:2047;top:2352;width:1351;height:297" coordorigin="2047,2352" coordsize="1351,297">
              <v:shape style="position:absolute;left:2047;top:2352;width:1351;height:297" coordorigin="2047,2352" coordsize="1351,297" path="m2047,2352l3398,2352,3398,2649,2047,2649,2047,2352xe" filled="true" fillcolor="#fa9d41" stroked="false">
                <v:path arrowok="t"/>
                <v:fill type="solid"/>
              </v:shape>
            </v:group>
            <v:group style="position:absolute;left:2047;top:2352;width:1351;height:297" coordorigin="2047,2352" coordsize="1351,297">
              <v:shape style="position:absolute;left:2047;top:2352;width:1351;height:297" coordorigin="2047,2352" coordsize="1351,297" path="m2047,2352l3398,2352,3398,2649,2047,2649,2047,2352xe" filled="false" stroked="true" strokeweight=".511pt" strokecolor="#000000">
                <v:path arrowok="t"/>
              </v:shape>
            </v:group>
            <v:group style="position:absolute;left:2047;top:2642;width:1351;height:297" coordorigin="2047,2642" coordsize="1351,297">
              <v:shape style="position:absolute;left:2047;top:2642;width:1351;height:297" coordorigin="2047,2642" coordsize="1351,297" path="m2047,2642l3398,2642,3398,2939,2047,2939,2047,2642xe" filled="true" fillcolor="#de6e37" stroked="false">
                <v:path arrowok="t"/>
                <v:fill type="solid"/>
              </v:shape>
            </v:group>
            <v:group style="position:absolute;left:2047;top:2642;width:1351;height:297" coordorigin="2047,2642" coordsize="1351,297">
              <v:shape style="position:absolute;left:2047;top:2642;width:1351;height:297" coordorigin="2047,2642" coordsize="1351,297" path="m2047,2642l3398,2642,3398,2939,2047,2939,2047,2642xe" filled="false" stroked="true" strokeweight=".511pt" strokecolor="#000000">
                <v:path arrowok="t"/>
              </v:shape>
            </v:group>
            <v:group style="position:absolute;left:2047;top:2932;width:1351;height:297" coordorigin="2047,2932" coordsize="1351,297">
              <v:shape style="position:absolute;left:2047;top:2932;width:1351;height:297" coordorigin="2047,2932" coordsize="1351,297" path="m2047,2932l3398,2932,3398,3229,2047,3229,2047,2932xe" filled="true" fillcolor="#b13432" stroked="false">
                <v:path arrowok="t"/>
                <v:fill type="solid"/>
              </v:shape>
            </v:group>
            <v:group style="position:absolute;left:2047;top:2932;width:1351;height:297" coordorigin="2047,2932" coordsize="1351,297">
              <v:shape style="position:absolute;left:2047;top:2932;width:1351;height:297" coordorigin="2047,2932" coordsize="1351,297" path="m2047,2932l3398,2932,3398,3229,2047,3229,2047,2932xe" filled="false" stroked="true" strokeweight=".511pt" strokecolor="#000000">
                <v:path arrowok="t"/>
              </v:shape>
            </v:group>
            <v:group style="position:absolute;left:2047;top:1799;width:1352;height:297" coordorigin="2047,1799" coordsize="1352,297">
              <v:shape style="position:absolute;left:2047;top:1799;width:1352;height:297" coordorigin="2047,1799" coordsize="1352,297" path="m2047,1799l3398,1799,3398,2096,2047,2096,2047,1799xe" filled="true" fillcolor="#ffe491" stroked="false">
                <v:path arrowok="t"/>
                <v:fill type="solid"/>
              </v:shape>
            </v:group>
            <v:group style="position:absolute;left:2047;top:1799;width:1352;height:297" coordorigin="2047,1799" coordsize="1352,297">
              <v:shape style="position:absolute;left:2047;top:1799;width:1352;height:297" coordorigin="2047,1799" coordsize="1352,297" path="m2047,1799l3398,1799,3398,2096,2047,2096,2047,1799xe" filled="false" stroked="true" strokeweight=".511pt" strokecolor="#000000">
                <v:path arrowok="t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629;top:266;width:6719;height:1824" type="#_x0000_t202" filled="false" stroked="false">
                <v:textbox inset="0,0,0,0">
                  <w:txbxContent>
                    <w:p>
                      <w:pPr>
                        <w:spacing w:line="33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Government</w:t>
                      </w:r>
                      <w:r>
                        <w:rPr>
                          <w:rFonts w:ascii="Arial"/>
                          <w:b/>
                          <w:spacing w:val="3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health</w:t>
                      </w:r>
                      <w:r>
                        <w:rPr>
                          <w:rFonts w:ascii="Arial"/>
                          <w:b/>
                          <w:spacing w:val="3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spending</w:t>
                      </w:r>
                      <w:r>
                        <w:rPr>
                          <w:rFonts w:ascii="Arial"/>
                          <w:b/>
                          <w:spacing w:val="3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increased</w:t>
                      </w:r>
                      <w:r>
                        <w:rPr>
                          <w:rFonts w:ascii="Arial"/>
                          <w:b/>
                          <w:spacing w:val="3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most</w:t>
                      </w:r>
                      <w:r>
                        <w:rPr>
                          <w:rFonts w:ascii="Arial"/>
                          <w:b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spacing w:val="1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over</w:t>
                      </w:r>
                      <w:r>
                        <w:rPr>
                          <w:rFonts w:ascii="Arial"/>
                          <w:b/>
                          <w:spacing w:val="1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70s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1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z w:val="24"/>
                        </w:rPr>
                        <w:t>Government</w:t>
                      </w:r>
                      <w:r>
                        <w:rPr>
                          <w:rFonts w:ascii="Arial"/>
                          <w:b/>
                          <w:spacing w:val="2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health</w:t>
                      </w:r>
                      <w:r>
                        <w:rPr>
                          <w:rFonts w:ascii="Arial"/>
                          <w:b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spending</w:t>
                      </w:r>
                      <w:r>
                        <w:rPr>
                          <w:rFonts w:ascii="Arial"/>
                          <w:b/>
                          <w:spacing w:val="2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per</w:t>
                      </w:r>
                      <w:r>
                        <w:rPr>
                          <w:rFonts w:ascii="Arial"/>
                          <w:b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person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,</w:t>
                      </w:r>
                      <w:r>
                        <w:rPr>
                          <w:rFonts w:ascii="Arial"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$2010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23"/>
                        <w:ind w:left="1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$16,000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48"/>
                        <w:ind w:left="1685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1988-89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7;top:2146;width:886;height:87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$14,000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5"/>
                        <w:rPr>
                          <w:rFonts w:ascii="Times New Roman" w:hAnsi="Times New Roman" w:cs="Times New Roman" w:eastAsia="Times New Roman"/>
                          <w:sz w:val="30"/>
                          <w:szCs w:val="30"/>
                        </w:rPr>
                      </w:pPr>
                    </w:p>
                    <w:p>
                      <w:pPr>
                        <w:spacing w:line="27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$12,000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314;top:2129;width:900;height:1096" type="#_x0000_t202" filled="false" stroked="false">
                <v:textbox inset="0,0,0,0">
                  <w:txbxContent>
                    <w:p>
                      <w:pPr>
                        <w:spacing w:line="24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1993-94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1998-99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2003-04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spacing w:val="-1"/>
                          <w:sz w:val="24"/>
                        </w:rPr>
                        <w:t>2009-10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7;top:3397;width:886;height:3373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$10,000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5"/>
                        <w:rPr>
                          <w:rFonts w:ascii="Times New Roman" w:hAnsi="Times New Roman" w:cs="Times New Roman" w:eastAsia="Times New Roman"/>
                          <w:sz w:val="30"/>
                          <w:szCs w:val="30"/>
                        </w:rPr>
                      </w:pPr>
                    </w:p>
                    <w:p>
                      <w:pPr>
                        <w:spacing w:before="0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$8,000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5"/>
                        <w:rPr>
                          <w:rFonts w:ascii="Times New Roman" w:hAnsi="Times New Roman" w:cs="Times New Roman" w:eastAsia="Times New Roman"/>
                          <w:sz w:val="30"/>
                          <w:szCs w:val="30"/>
                        </w:rPr>
                      </w:pPr>
                    </w:p>
                    <w:p>
                      <w:pPr>
                        <w:spacing w:before="0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$6,000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5"/>
                        <w:rPr>
                          <w:rFonts w:ascii="Times New Roman" w:hAnsi="Times New Roman" w:cs="Times New Roman" w:eastAsia="Times New Roman"/>
                          <w:sz w:val="30"/>
                          <w:szCs w:val="30"/>
                        </w:rPr>
                      </w:pPr>
                    </w:p>
                    <w:p>
                      <w:pPr>
                        <w:spacing w:before="0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$4,000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5"/>
                        <w:rPr>
                          <w:rFonts w:ascii="Times New Roman" w:hAnsi="Times New Roman" w:cs="Times New Roman" w:eastAsia="Times New Roman"/>
                          <w:sz w:val="30"/>
                          <w:szCs w:val="30"/>
                        </w:rPr>
                      </w:pPr>
                    </w:p>
                    <w:p>
                      <w:pPr>
                        <w:spacing w:before="0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$2,000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5"/>
                        <w:rPr>
                          <w:rFonts w:ascii="Times New Roman" w:hAnsi="Times New Roman" w:cs="Times New Roman" w:eastAsia="Times New Roman"/>
                          <w:sz w:val="30"/>
                          <w:szCs w:val="30"/>
                        </w:rPr>
                      </w:pPr>
                    </w:p>
                    <w:p>
                      <w:pPr>
                        <w:spacing w:line="272" w:lineRule="exact" w:before="0"/>
                        <w:ind w:left="0" w:right="0" w:firstLine="0"/>
                        <w:jc w:val="righ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968;top:6761;width:259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0s</w:t>
                      </w:r>
                    </w:p>
                  </w:txbxContent>
                </v:textbox>
                <w10:wrap type="none"/>
              </v:shape>
              <v:shape style="position:absolute;left:2729;top:6761;width:39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558;top:6761;width:39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388;top:6761;width:39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30s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217;top:6761;width:39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046;top:6761;width:39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50s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876;top:6761;width:39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60s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705;top:6761;width:39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70s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524;top:6761;width:41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80+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82;top:7133;width:2133;height:137" type="#_x0000_t202" filled="false" stroked="false">
                <v:textbox inset="0,0,0,0">
                  <w:txbxContent>
                    <w:p>
                      <w:pPr>
                        <w:spacing w:line="13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Source: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The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2"/>
                          <w:w w:val="105"/>
                          <w:sz w:val="13"/>
                        </w:rPr>
                        <w:t>Wealth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3"/>
                        </w:rPr>
                        <w:t>of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Generations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9094;top:7026;width:84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z w:val="15"/>
                        </w:rPr>
                        <w:t>9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group style="position:absolute;left:629;top:1059;width:8543;height:2" coordorigin="629,1059" coordsize="8543,2">
              <v:shape style="position:absolute;left:629;top:1059;width:8543;height:2" coordorigin="629,1059" coordsize="8543,0" path="m629,1059l9171,1059e" filled="false" stroked="true" strokeweight="1.02pt" strokecolor="#f7a124">
                <v:path arrowok="t"/>
              </v:shape>
              <v:shape style="position:absolute;left:7630;top:362;width:1541;height:425" type="#_x0000_t75" stroked="false">
                <v:imagedata r:id="rId32" o:title=""/>
              </v:shape>
            </v:group>
            <v:group style="position:absolute;left:2987;top:6230;width:591;height:2" coordorigin="2987,6230" coordsize="591,2">
              <v:shape style="position:absolute;left:2987;top:6230;width:591;height:2" coordorigin="2987,6230" coordsize="591,0" path="m2987,6230l3578,6230e" filled="false" stroked="true" strokeweight=".51pt" strokecolor="#cacaca">
                <v:path arrowok="t"/>
              </v:shape>
            </v:group>
            <v:group style="position:absolute;left:1211;top:6230;width:592;height:2" coordorigin="1211,6230" coordsize="592,2">
              <v:shape style="position:absolute;left:1211;top:6230;width:592;height:2" coordorigin="1211,6230" coordsize="592,0" path="m1211,6230l1803,6230e" filled="false" stroked="true" strokeweight=".51pt" strokecolor="#cacaca">
                <v:path arrowok="t"/>
              </v:shape>
            </v:group>
            <v:group style="position:absolute;left:1803;top:5959;width:1184;height:775" coordorigin="1803,5959" coordsize="1184,775">
              <v:shape style="position:absolute;left:1803;top:5959;width:1184;height:775" coordorigin="1803,5959" coordsize="1184,775" path="m1803,6733l2987,6733,2987,5959,1803,5959,1803,6733xe" filled="true" fillcolor="#ffcd6c" stroked="false">
                <v:path arrowok="t"/>
                <v:fill type="solid"/>
              </v:shape>
            </v:group>
            <v:group style="position:absolute;left:1803;top:5959;width:1184;height:775" coordorigin="1803,5959" coordsize="1184,775">
              <v:shape style="position:absolute;left:1803;top:5959;width:1184;height:775" coordorigin="1803,5959" coordsize="1184,775" path="m1803,5959l2987,5959,2987,6733,1803,6733,1803,5959xe" filled="false" stroked="true" strokeweight=".51pt" strokecolor="#000000">
                <v:path arrowok="t"/>
              </v:shape>
            </v:group>
            <v:group style="position:absolute;left:2987;top:5727;width:591;height:2" coordorigin="2987,5727" coordsize="591,2">
              <v:shape style="position:absolute;left:2987;top:5727;width:591;height:2" coordorigin="2987,5727" coordsize="591,0" path="m2987,5727l3578,5727e" filled="false" stroked="true" strokeweight=".51pt" strokecolor="#cacaca">
                <v:path arrowok="t"/>
              </v:shape>
            </v:group>
            <v:group style="position:absolute;left:1211;top:5727;width:592;height:2" coordorigin="1211,5727" coordsize="592,2">
              <v:shape style="position:absolute;left:1211;top:5727;width:592;height:2" coordorigin="1211,5727" coordsize="592,0" path="m1211,5727l1803,5727e" filled="false" stroked="true" strokeweight=".51pt" strokecolor="#cacaca">
                <v:path arrowok="t"/>
              </v:shape>
            </v:group>
            <v:group style="position:absolute;left:1803;top:5651;width:1184;height:308" coordorigin="1803,5651" coordsize="1184,308">
              <v:shape style="position:absolute;left:1803;top:5651;width:1184;height:308" coordorigin="1803,5651" coordsize="1184,308" path="m1803,5651l2987,5651,2987,5959,1803,5959,1803,5651xe" filled="true" fillcolor="#fa9d41" stroked="false">
                <v:path arrowok="t"/>
                <v:fill type="solid"/>
              </v:shape>
            </v:group>
            <v:group style="position:absolute;left:1803;top:5651;width:1184;height:308" coordorigin="1803,5651" coordsize="1184,308">
              <v:shape style="position:absolute;left:1803;top:5651;width:1184;height:308" coordorigin="1803,5651" coordsize="1184,308" path="m1803,5651l2987,5651,2987,5959,1803,5959,1803,5651xe" filled="false" stroked="true" strokeweight=".51pt" strokecolor="#000000">
                <v:path arrowok="t"/>
              </v:shape>
            </v:group>
            <v:group style="position:absolute;left:1803;top:5429;width:1184;height:223" coordorigin="1803,5429" coordsize="1184,223">
              <v:shape style="position:absolute;left:1803;top:5429;width:1184;height:223" coordorigin="1803,5429" coordsize="1184,223" path="m1803,5429l2987,5429,2987,5651,1803,5651,1803,5429xe" filled="true" fillcolor="#b13432" stroked="false">
                <v:path arrowok="t"/>
                <v:fill type="solid"/>
              </v:shape>
            </v:group>
            <v:group style="position:absolute;left:1803;top:5429;width:1184;height:223" coordorigin="1803,5429" coordsize="1184,223">
              <v:shape style="position:absolute;left:1803;top:5429;width:1184;height:223" coordorigin="1803,5429" coordsize="1184,223" path="m1803,5429l2987,5429,2987,5651,1803,5651,1803,5429xe" filled="false" stroked="true" strokeweight=".51pt" strokecolor="#000000">
                <v:path arrowok="t"/>
              </v:shape>
            </v:group>
            <v:group style="position:absolute;left:2986;top:5229;width:592;height:2" coordorigin="2986,5229" coordsize="592,2">
              <v:shape style="position:absolute;left:2986;top:5229;width:592;height:2" coordorigin="2986,5229" coordsize="592,0" path="m2986,5229l3578,5229e" filled="false" stroked="true" strokeweight=".51pt" strokecolor="#cacaca">
                <v:path arrowok="t"/>
              </v:shape>
            </v:group>
            <v:group style="position:absolute;left:1211;top:5229;width:591;height:2" coordorigin="1211,5229" coordsize="591,2">
              <v:shape style="position:absolute;left:1211;top:5229;width:591;height:2" coordorigin="1211,5229" coordsize="591,0" path="m1211,5229l1802,5229e" filled="false" stroked="true" strokeweight=".51pt" strokecolor="#cacaca">
                <v:path arrowok="t"/>
              </v:shape>
            </v:group>
            <v:group style="position:absolute;left:2986;top:4726;width:592;height:2" coordorigin="2986,4726" coordsize="592,2">
              <v:shape style="position:absolute;left:2986;top:4726;width:592;height:2" coordorigin="2986,4726" coordsize="592,0" path="m2986,4726l3578,4726e" filled="false" stroked="true" strokeweight=".51pt" strokecolor="#cacaca">
                <v:path arrowok="t"/>
              </v:shape>
            </v:group>
            <v:group style="position:absolute;left:1211;top:4726;width:591;height:2" coordorigin="1211,4726" coordsize="591,2">
              <v:shape style="position:absolute;left:1211;top:4726;width:591;height:2" coordorigin="1211,4726" coordsize="591,0" path="m1211,4726l1802,4726e" filled="false" stroked="true" strokeweight=".51pt" strokecolor="#cacaca">
                <v:path arrowok="t"/>
              </v:shape>
            </v:group>
            <v:group style="position:absolute;left:2986;top:4223;width:592;height:2" coordorigin="2986,4223" coordsize="592,2">
              <v:shape style="position:absolute;left:2986;top:4223;width:592;height:2" coordorigin="2986,4223" coordsize="592,0" path="m2986,4223l3578,4223e" filled="false" stroked="true" strokeweight=".51pt" strokecolor="#cacaca">
                <v:path arrowok="t"/>
              </v:shape>
            </v:group>
            <v:group style="position:absolute;left:1211;top:4223;width:591;height:2" coordorigin="1211,4223" coordsize="591,2">
              <v:shape style="position:absolute;left:1211;top:4223;width:591;height:2" coordorigin="1211,4223" coordsize="591,0" path="m1211,4223l1802,4223e" filled="false" stroked="true" strokeweight=".51pt" strokecolor="#cacaca">
                <v:path arrowok="t"/>
              </v:shape>
            </v:group>
            <v:group style="position:absolute;left:2986;top:3720;width:592;height:2" coordorigin="2986,3720" coordsize="592,2">
              <v:shape style="position:absolute;left:2986;top:3720;width:592;height:2" coordorigin="2986,3720" coordsize="592,0" path="m2986,3720l3578,3720e" filled="false" stroked="true" strokeweight=".51pt" strokecolor="#cacaca">
                <v:path arrowok="t"/>
              </v:shape>
            </v:group>
            <v:group style="position:absolute;left:1211;top:3720;width:591;height:2" coordorigin="1211,3720" coordsize="591,2">
              <v:shape style="position:absolute;left:1211;top:3720;width:591;height:2" coordorigin="1211,3720" coordsize="591,0" path="m1211,3720l1802,3720e" filled="false" stroked="true" strokeweight=".51pt" strokecolor="#cacaca">
                <v:path arrowok="t"/>
              </v:shape>
            </v:group>
            <v:group style="position:absolute;left:2986;top:3221;width:592;height:2" coordorigin="2986,3221" coordsize="592,2">
              <v:shape style="position:absolute;left:2986;top:3221;width:592;height:2" coordorigin="2986,3221" coordsize="592,0" path="m2986,3221l3578,3221e" filled="false" stroked="true" strokeweight=".51pt" strokecolor="#cacaca">
                <v:path arrowok="t"/>
              </v:shape>
            </v:group>
            <v:group style="position:absolute;left:1211;top:3221;width:591;height:2" coordorigin="1211,3221" coordsize="591,2">
              <v:shape style="position:absolute;left:1211;top:3221;width:591;height:2" coordorigin="1211,3221" coordsize="591,0" path="m1211,3221l1802,3221e" filled="false" stroked="true" strokeweight=".51pt" strokecolor="#cacaca">
                <v:path arrowok="t"/>
              </v:shape>
            </v:group>
            <v:group style="position:absolute;left:2986;top:2719;width:592;height:2" coordorigin="2986,2719" coordsize="592,2">
              <v:shape style="position:absolute;left:2986;top:2719;width:592;height:2" coordorigin="2986,2719" coordsize="592,0" path="m2986,2719l3578,2719e" filled="false" stroked="true" strokeweight=".51pt" strokecolor="#cacaca">
                <v:path arrowok="t"/>
              </v:shape>
            </v:group>
            <v:group style="position:absolute;left:1211;top:2719;width:591;height:2" coordorigin="1211,2719" coordsize="591,2">
              <v:shape style="position:absolute;left:1211;top:2719;width:591;height:2" coordorigin="1211,2719" coordsize="591,0" path="m1211,2719l1802,2719e" filled="false" stroked="true" strokeweight=".51pt" strokecolor="#cacaca">
                <v:path arrowok="t"/>
              </v:shape>
            </v:group>
            <v:group style="position:absolute;left:1802;top:2541;width:1184;height:2889" coordorigin="1802,2541" coordsize="1184,2889">
              <v:shape style="position:absolute;left:1802;top:2541;width:1184;height:2889" coordorigin="1802,2541" coordsize="1184,2889" path="m1802,2541l2986,2541,2986,5430,1802,5430,1802,2541xe" filled="true" fillcolor="#771c19" stroked="false">
                <v:path arrowok="t"/>
                <v:fill type="solid"/>
              </v:shape>
            </v:group>
            <v:group style="position:absolute;left:1802;top:2541;width:1184;height:2889" coordorigin="1802,2541" coordsize="1184,2889">
              <v:shape style="position:absolute;left:1802;top:2541;width:1184;height:2889" coordorigin="1802,2541" coordsize="1184,2889" path="m1802,2541l2986,2541,2986,5430,1802,5430,1802,2541xe" filled="false" stroked="true" strokeweight=".51pt" strokecolor="#000000">
                <v:path arrowok="t"/>
              </v:shape>
            </v:group>
            <v:group style="position:absolute;left:1211;top:2216;width:2367;height:2" coordorigin="1211,2216" coordsize="2367,2">
              <v:shape style="position:absolute;left:1211;top:2216;width:2367;height:2" coordorigin="1211,2216" coordsize="2367,0" path="m1211,2216l3578,2216e" filled="false" stroked="true" strokeweight=".51pt" strokecolor="#cacaca">
                <v:path arrowok="t"/>
              </v:shape>
            </v:group>
            <v:group style="position:absolute;left:1211;top:2216;width:2;height:4607" coordorigin="1211,2216" coordsize="2,4607">
              <v:shape style="position:absolute;left:1211;top:2216;width:2;height:4607" coordorigin="1211,2216" coordsize="0,4607" path="m1211,2216l1211,6822e" filled="false" stroked="true" strokeweight=".6018pt" strokecolor="#000000">
                <v:path arrowok="t"/>
              </v:shape>
            </v:group>
            <v:group style="position:absolute;left:1136;top:6733;width:2442;height:2" coordorigin="1136,6733" coordsize="2442,2">
              <v:shape style="position:absolute;left:1136;top:6733;width:2442;height:2" coordorigin="1136,6733" coordsize="2442,0" path="m1136,6733l3578,6733e" filled="false" stroked="true" strokeweight=".51pt" strokecolor="#000000">
                <v:path arrowok="t"/>
              </v:shape>
            </v:group>
            <v:group style="position:absolute;left:1136;top:6230;width:74;height:2" coordorigin="1136,6230" coordsize="74,2">
              <v:shape style="position:absolute;left:1136;top:6230;width:74;height:2" coordorigin="1136,6230" coordsize="74,0" path="m1136,6230l1210,6230e" filled="false" stroked="true" strokeweight=".51pt" strokecolor="#000000">
                <v:path arrowok="t"/>
              </v:shape>
            </v:group>
            <v:group style="position:absolute;left:1136;top:5727;width:74;height:2" coordorigin="1136,5727" coordsize="74,2">
              <v:shape style="position:absolute;left:1136;top:5727;width:74;height:2" coordorigin="1136,5727" coordsize="74,0" path="m1136,5727l1210,5727e" filled="false" stroked="true" strokeweight=".51pt" strokecolor="#000000">
                <v:path arrowok="t"/>
              </v:shape>
            </v:group>
            <v:group style="position:absolute;left:1136;top:5229;width:74;height:2" coordorigin="1136,5229" coordsize="74,2">
              <v:shape style="position:absolute;left:1136;top:5229;width:74;height:2" coordorigin="1136,5229" coordsize="74,0" path="m1136,5229l1210,5229e" filled="false" stroked="true" strokeweight=".51pt" strokecolor="#000000">
                <v:path arrowok="t"/>
              </v:shape>
            </v:group>
            <v:group style="position:absolute;left:1136;top:4726;width:74;height:2" coordorigin="1136,4726" coordsize="74,2">
              <v:shape style="position:absolute;left:1136;top:4726;width:74;height:2" coordorigin="1136,4726" coordsize="74,0" path="m1136,4726l1210,4726e" filled="false" stroked="true" strokeweight=".51pt" strokecolor="#000000">
                <v:path arrowok="t"/>
              </v:shape>
            </v:group>
            <v:group style="position:absolute;left:1136;top:4223;width:74;height:2" coordorigin="1136,4223" coordsize="74,2">
              <v:shape style="position:absolute;left:1136;top:4223;width:74;height:2" coordorigin="1136,4223" coordsize="74,0" path="m1136,4223l1210,4223e" filled="false" stroked="true" strokeweight=".51pt" strokecolor="#000000">
                <v:path arrowok="t"/>
              </v:shape>
            </v:group>
            <v:group style="position:absolute;left:1136;top:3720;width:74;height:2" coordorigin="1136,3720" coordsize="74,2">
              <v:shape style="position:absolute;left:1136;top:3720;width:74;height:2" coordorigin="1136,3720" coordsize="74,0" path="m1136,3720l1210,3720e" filled="false" stroked="true" strokeweight=".51pt" strokecolor="#000000">
                <v:path arrowok="t"/>
              </v:shape>
            </v:group>
            <v:group style="position:absolute;left:1136;top:3221;width:74;height:2" coordorigin="1136,3221" coordsize="74,2">
              <v:shape style="position:absolute;left:1136;top:3221;width:74;height:2" coordorigin="1136,3221" coordsize="74,0" path="m1136,3221l1210,3221e" filled="false" stroked="true" strokeweight=".51pt" strokecolor="#000000">
                <v:path arrowok="t"/>
              </v:shape>
            </v:group>
            <v:group style="position:absolute;left:1136;top:2719;width:74;height:2" coordorigin="1136,2719" coordsize="74,2">
              <v:shape style="position:absolute;left:1136;top:2719;width:74;height:2" coordorigin="1136,2719" coordsize="74,0" path="m1136,2719l1210,2719e" filled="false" stroked="true" strokeweight=".51pt" strokecolor="#000000">
                <v:path arrowok="t"/>
              </v:shape>
            </v:group>
            <v:group style="position:absolute;left:1136;top:2216;width:74;height:2" coordorigin="1136,2216" coordsize="74,2">
              <v:shape style="position:absolute;left:1136;top:2216;width:74;height:2" coordorigin="1136,2216" coordsize="74,0" path="m1136,2216l1210,2216e" filled="false" stroked="true" strokeweight=".51pt" strokecolor="#000000">
                <v:path arrowok="t"/>
              </v:shape>
            </v:group>
            <v:group style="position:absolute;left:3578;top:6733;width:2;height:89" coordorigin="3578,6733" coordsize="2,89">
              <v:shape style="position:absolute;left:3578;top:6733;width:2;height:89" coordorigin="3578,6733" coordsize="0,89" path="m3578,6733l3578,6822e" filled="false" stroked="true" strokeweight=".51pt" strokecolor="#000000">
                <v:path arrowok="t"/>
              </v:shape>
            </v:group>
            <v:group style="position:absolute;left:3023;top:5321;width:120;height:218" coordorigin="3023,5321" coordsize="120,218">
              <v:shape style="position:absolute;left:3023;top:5321;width:120;height:218" coordorigin="3023,5321" coordsize="120,218" path="m3143,5321l3023,5538e" filled="false" stroked="true" strokeweight=".51pt" strokecolor="#b13432">
                <v:path arrowok="t"/>
              </v:shape>
            </v:group>
            <v:group style="position:absolute;left:7953;top:6217;width:592;height:2" coordorigin="7953,6217" coordsize="592,2">
              <v:shape style="position:absolute;left:7953;top:6217;width:592;height:2" coordorigin="7953,6217" coordsize="592,0" path="m7953,6217l8544,6217e" filled="false" stroked="true" strokeweight=".51pt" strokecolor="#cacaca">
                <v:path arrowok="t"/>
              </v:shape>
            </v:group>
            <v:group style="position:absolute;left:6177;top:6217;width:592;height:2" coordorigin="6177,6217" coordsize="592,2">
              <v:shape style="position:absolute;left:6177;top:6217;width:592;height:2" coordorigin="6177,6217" coordsize="592,0" path="m6177,6217l6769,6217e" filled="false" stroked="true" strokeweight=".51pt" strokecolor="#cacaca">
                <v:path arrowok="t"/>
              </v:shape>
            </v:group>
            <v:group style="position:absolute;left:7953;top:5700;width:592;height:2" coordorigin="7953,5700" coordsize="592,2">
              <v:shape style="position:absolute;left:7953;top:5700;width:592;height:2" coordorigin="7953,5700" coordsize="592,0" path="m7953,5700l8544,5700e" filled="false" stroked="true" strokeweight=".51pt" strokecolor="#cacaca">
                <v:path arrowok="t"/>
              </v:shape>
            </v:group>
            <v:group style="position:absolute;left:6177;top:5700;width:592;height:2" coordorigin="6177,5700" coordsize="592,2">
              <v:shape style="position:absolute;left:6177;top:5700;width:592;height:2" coordorigin="6177,5700" coordsize="592,0" path="m6177,5700l6769,5700e" filled="false" stroked="true" strokeweight=".51pt" strokecolor="#cacaca">
                <v:path arrowok="t"/>
              </v:shape>
            </v:group>
            <v:group style="position:absolute;left:6769;top:5407;width:1184;height:1326" coordorigin="6769,5407" coordsize="1184,1326">
              <v:shape style="position:absolute;left:6769;top:5407;width:1184;height:1326" coordorigin="6769,5407" coordsize="1184,1326" path="m6769,6733l7953,6733,7953,5407,6769,5407,6769,6733xe" filled="true" fillcolor="#fa9d41" stroked="false">
                <v:path arrowok="t"/>
                <v:fill type="solid"/>
              </v:shape>
            </v:group>
            <v:group style="position:absolute;left:6769;top:5407;width:1184;height:1326" coordorigin="6769,5407" coordsize="1184,1326">
              <v:shape style="position:absolute;left:6769;top:5407;width:1184;height:1326" coordorigin="6769,5407" coordsize="1184,1326" path="m6769,5407l7953,5407,7953,6733,6769,6733,6769,5407xe" filled="false" stroked="true" strokeweight=".51pt" strokecolor="#000000">
                <v:path arrowok="t"/>
              </v:shape>
            </v:group>
            <v:group style="position:absolute;left:7953;top:5184;width:592;height:2" coordorigin="7953,5184" coordsize="592,2">
              <v:shape style="position:absolute;left:7953;top:5184;width:592;height:2" coordorigin="7953,5184" coordsize="592,0" path="m7953,5184l8544,5184e" filled="false" stroked="true" strokeweight=".51pt" strokecolor="#cacaca">
                <v:path arrowok="t"/>
              </v:shape>
            </v:group>
            <v:group style="position:absolute;left:6177;top:5184;width:592;height:2" coordorigin="6177,5184" coordsize="592,2">
              <v:shape style="position:absolute;left:6177;top:5184;width:592;height:2" coordorigin="6177,5184" coordsize="592,0" path="m6177,5184l6769,5184e" filled="false" stroked="true" strokeweight=".51pt" strokecolor="#cacaca">
                <v:path arrowok="t"/>
              </v:shape>
            </v:group>
            <v:group style="position:absolute;left:6177;top:4668;width:2368;height:2" coordorigin="6177,4668" coordsize="2368,2">
              <v:shape style="position:absolute;left:6177;top:4668;width:2368;height:2" coordorigin="6177,4668" coordsize="2368,0" path="m6177,4668l8544,4668e" filled="false" stroked="true" strokeweight=".51pt" strokecolor="#cacaca">
                <v:path arrowok="t"/>
              </v:shape>
            </v:group>
            <v:group style="position:absolute;left:6769;top:4690;width:1184;height:717" coordorigin="6769,4690" coordsize="1184,717">
              <v:shape style="position:absolute;left:6769;top:4690;width:1184;height:717" coordorigin="6769,4690" coordsize="1184,717" path="m6769,4690l7953,4690,7953,5407,6769,5407,6769,4690xe" filled="true" fillcolor="#b13432" stroked="false">
                <v:path arrowok="t"/>
                <v:fill type="solid"/>
              </v:shape>
            </v:group>
            <v:group style="position:absolute;left:6769;top:4690;width:1184;height:717" coordorigin="6769,4690" coordsize="1184,717">
              <v:shape style="position:absolute;left:6769;top:4690;width:1184;height:717" coordorigin="6769,4690" coordsize="1184,717" path="m6769,4690l7953,4690,7953,5407,6769,5407,6769,4690xe" filled="false" stroked="true" strokeweight=".51pt" strokecolor="#000000">
                <v:path arrowok="t"/>
              </v:shape>
            </v:group>
            <v:group style="position:absolute;left:7953;top:4152;width:592;height:2" coordorigin="7953,4152" coordsize="592,2">
              <v:shape style="position:absolute;left:7953;top:4152;width:592;height:2" coordorigin="7953,4152" coordsize="592,0" path="m7953,4152l8544,4152e" filled="false" stroked="true" strokeweight=".51pt" strokecolor="#cacaca">
                <v:path arrowok="t"/>
              </v:shape>
            </v:group>
            <v:group style="position:absolute;left:6177;top:4152;width:592;height:2" coordorigin="6177,4152" coordsize="592,2">
              <v:shape style="position:absolute;left:6177;top:4152;width:592;height:2" coordorigin="6177,4152" coordsize="592,0" path="m6177,4152l6769,4152e" filled="false" stroked="true" strokeweight=".51pt" strokecolor="#cacaca">
                <v:path arrowok="t"/>
              </v:shape>
            </v:group>
            <v:group style="position:absolute;left:7953;top:3635;width:592;height:2" coordorigin="7953,3635" coordsize="592,2">
              <v:shape style="position:absolute;left:7953;top:3635;width:592;height:2" coordorigin="7953,3635" coordsize="592,0" path="m7953,3635l8544,3635e" filled="false" stroked="true" strokeweight=".51pt" strokecolor="#cacaca">
                <v:path arrowok="t"/>
              </v:shape>
            </v:group>
            <v:group style="position:absolute;left:6177;top:3635;width:592;height:2" coordorigin="6177,3635" coordsize="592,2">
              <v:shape style="position:absolute;left:6177;top:3635;width:592;height:2" coordorigin="6177,3635" coordsize="592,0" path="m6177,3635l6769,3635e" filled="false" stroked="true" strokeweight=".51pt" strokecolor="#cacaca">
                <v:path arrowok="t"/>
              </v:shape>
            </v:group>
            <v:group style="position:absolute;left:6769;top:3257;width:1184;height:1434" coordorigin="6769,3257" coordsize="1184,1434">
              <v:shape style="position:absolute;left:6769;top:3257;width:1184;height:1434" coordorigin="6769,3257" coordsize="1184,1434" path="m6769,3257l7953,3257,7953,4690,6769,4690,6769,3257xe" filled="true" fillcolor="#771c19" stroked="false">
                <v:path arrowok="t"/>
                <v:fill type="solid"/>
              </v:shape>
            </v:group>
            <v:group style="position:absolute;left:6769;top:3257;width:1184;height:1434" coordorigin="6769,3257" coordsize="1184,1434">
              <v:shape style="position:absolute;left:6769;top:3257;width:1184;height:1434" coordorigin="6769,3257" coordsize="1184,1434" path="m6769,3257l7953,3257,7953,4690,6769,4690,6769,3257xe" filled="false" stroked="true" strokeweight=".51pt" strokecolor="#000000">
                <v:path arrowok="t"/>
              </v:shape>
            </v:group>
            <v:group style="position:absolute;left:6177;top:3119;width:2368;height:2" coordorigin="6177,3119" coordsize="2368,2">
              <v:shape style="position:absolute;left:6177;top:3119;width:2368;height:2" coordorigin="6177,3119" coordsize="2368,0" path="m6177,3119l8544,3119e" filled="false" stroked="true" strokeweight=".51pt" strokecolor="#cacaca">
                <v:path arrowok="t"/>
              </v:shape>
            </v:group>
            <v:group style="position:absolute;left:6177;top:2603;width:2368;height:2" coordorigin="6177,2603" coordsize="2368,2">
              <v:shape style="position:absolute;left:6177;top:2603;width:2368;height:2" coordorigin="6177,2603" coordsize="2368,0" path="m6177,2603l8544,2603e" filled="false" stroked="true" strokeweight=".51pt" strokecolor="#cacaca">
                <v:path arrowok="t"/>
              </v:shape>
            </v:group>
            <v:group style="position:absolute;left:8544;top:2216;width:2;height:4517" coordorigin="8544,2216" coordsize="2,4517">
              <v:shape style="position:absolute;left:8544;top:2216;width:2;height:4517" coordorigin="8544,2216" coordsize="0,4517" path="m8544,6733l8544,2216e" filled="false" stroked="true" strokeweight=".51pt" strokecolor="#000000">
                <v:path arrowok="t"/>
              </v:shape>
            </v:group>
            <v:group style="position:absolute;left:6176;top:6733;width:2440;height:2" coordorigin="6176,6733" coordsize="2440,2">
              <v:shape style="position:absolute;left:6176;top:6733;width:2440;height:2" coordorigin="6176,6733" coordsize="2440,0" path="m6176,6733l8616,6733e" filled="false" stroked="true" strokeweight=".51pt" strokecolor="#000000">
                <v:path arrowok="t"/>
              </v:shape>
            </v:group>
            <v:group style="position:absolute;left:8545;top:6217;width:72;height:2" coordorigin="8545,6217" coordsize="72,2">
              <v:shape style="position:absolute;left:8545;top:6217;width:72;height:2" coordorigin="8545,6217" coordsize="72,0" path="m8545,6217l8616,6217e" filled="false" stroked="true" strokeweight=".51pt" strokecolor="#000000">
                <v:path arrowok="t"/>
              </v:shape>
            </v:group>
            <v:group style="position:absolute;left:8545;top:5700;width:72;height:2" coordorigin="8545,5700" coordsize="72,2">
              <v:shape style="position:absolute;left:8545;top:5700;width:72;height:2" coordorigin="8545,5700" coordsize="72,0" path="m8545,5700l8616,5700e" filled="false" stroked="true" strokeweight=".51pt" strokecolor="#000000">
                <v:path arrowok="t"/>
              </v:shape>
            </v:group>
            <v:group style="position:absolute;left:8545;top:5184;width:72;height:2" coordorigin="8545,5184" coordsize="72,2">
              <v:shape style="position:absolute;left:8545;top:5184;width:72;height:2" coordorigin="8545,5184" coordsize="72,0" path="m8545,5184l8616,5184e" filled="false" stroked="true" strokeweight=".51pt" strokecolor="#000000">
                <v:path arrowok="t"/>
              </v:shape>
            </v:group>
            <v:group style="position:absolute;left:8545;top:4668;width:72;height:2" coordorigin="8545,4668" coordsize="72,2">
              <v:shape style="position:absolute;left:8545;top:4668;width:72;height:2" coordorigin="8545,4668" coordsize="72,0" path="m8545,4668l8616,4668e" filled="false" stroked="true" strokeweight=".51pt" strokecolor="#000000">
                <v:path arrowok="t"/>
              </v:shape>
            </v:group>
            <v:group style="position:absolute;left:8545;top:4152;width:72;height:2" coordorigin="8545,4152" coordsize="72,2">
              <v:shape style="position:absolute;left:8545;top:4152;width:72;height:2" coordorigin="8545,4152" coordsize="72,0" path="m8545,4152l8616,4152e" filled="false" stroked="true" strokeweight=".51pt" strokecolor="#000000">
                <v:path arrowok="t"/>
              </v:shape>
            </v:group>
            <v:group style="position:absolute;left:8545;top:3635;width:72;height:2" coordorigin="8545,3635" coordsize="72,2">
              <v:shape style="position:absolute;left:8545;top:3635;width:72;height:2" coordorigin="8545,3635" coordsize="72,0" path="m8545,3635l8616,3635e" filled="false" stroked="true" strokeweight=".51pt" strokecolor="#000000">
                <v:path arrowok="t"/>
              </v:shape>
            </v:group>
            <v:group style="position:absolute;left:8545;top:3119;width:72;height:2" coordorigin="8545,3119" coordsize="72,2">
              <v:shape style="position:absolute;left:8545;top:3119;width:72;height:2" coordorigin="8545,3119" coordsize="72,0" path="m8545,3119l8616,3119e" filled="false" stroked="true" strokeweight=".51pt" strokecolor="#000000">
                <v:path arrowok="t"/>
              </v:shape>
            </v:group>
            <v:group style="position:absolute;left:8545;top:2603;width:72;height:2" coordorigin="8545,2603" coordsize="72,2">
              <v:shape style="position:absolute;left:8545;top:2603;width:72;height:2" coordorigin="8545,2603" coordsize="72,0" path="m8545,2603l8616,2603e" filled="false" stroked="true" strokeweight=".51pt" strokecolor="#000000">
                <v:path arrowok="t"/>
              </v:shape>
            </v:group>
            <v:group style="position:absolute;left:1240;top:4037;width:7314;height:2" coordorigin="1240,4037" coordsize="7314,2">
              <v:shape style="position:absolute;left:1240;top:4037;width:7314;height:2" coordorigin="1240,4037" coordsize="7314,0" path="m1240,4037l8553,4037e" filled="false" stroked="true" strokeweight=".1pt" strokecolor="#de6e37">
                <v:path arrowok="t"/>
              </v:shape>
            </v:group>
            <v:group style="position:absolute;left:1240;top:4037;width:7314;height:2" coordorigin="1240,4037" coordsize="7314,2">
              <v:shape style="position:absolute;left:1240;top:4037;width:7314;height:2" coordorigin="1240,4037" coordsize="7314,0" path="m8553,4037l1240,4037e" filled="false" stroked="true" strokeweight="1.53pt" strokecolor="#000000">
                <v:path arrowok="t"/>
              </v:shape>
            </v:group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  <v:shape style="position:absolute;left:629;top:266;width:7369;height:2095" type="#_x0000_t202" filled="false" stroked="false">
                <v:textbox inset="0,0,0,0">
                  <w:txbxContent>
                    <w:p>
                      <w:pPr>
                        <w:spacing w:line="33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Policy</w:t>
                      </w:r>
                      <w:r>
                        <w:rPr>
                          <w:rFonts w:ascii="Arial"/>
                          <w:b/>
                          <w:spacing w:val="1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choices,</w:t>
                      </w:r>
                      <w:r>
                        <w:rPr>
                          <w:rFonts w:ascii="Arial"/>
                          <w:b/>
                          <w:spacing w:val="1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not</w:t>
                      </w:r>
                      <w:r>
                        <w:rPr>
                          <w:rFonts w:ascii="Arial"/>
                          <w:b/>
                          <w:spacing w:val="1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population</w:t>
                      </w:r>
                      <w:r>
                        <w:rPr>
                          <w:rFonts w:ascii="Arial"/>
                          <w:b/>
                          <w:spacing w:val="1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ageing,</w:t>
                      </w:r>
                      <w:r>
                        <w:rPr>
                          <w:rFonts w:ascii="Arial"/>
                          <w:b/>
                          <w:spacing w:val="1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drove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health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pension</w:t>
                      </w:r>
                      <w:r>
                        <w:rPr>
                          <w:rFonts w:ascii="Arial"/>
                          <w:b/>
                          <w:spacing w:val="1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spending</w:t>
                      </w:r>
                      <w:r>
                        <w:rPr>
                          <w:rFonts w:ascii="Arial"/>
                          <w:b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increases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61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Real</w:t>
                      </w:r>
                      <w:r>
                        <w:rPr>
                          <w:rFonts w:ascii="Arial"/>
                          <w:b/>
                          <w:spacing w:val="1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increase</w:t>
                      </w:r>
                      <w:r>
                        <w:rPr>
                          <w:rFonts w:ascii="Arial"/>
                          <w:b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1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expenditure</w:t>
                      </w:r>
                      <w:r>
                        <w:rPr>
                          <w:rFonts w:ascii="Arial"/>
                          <w:b/>
                          <w:spacing w:val="2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2003-2013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9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($2012</w:t>
                      </w:r>
                      <w:r>
                        <w:rPr>
                          <w:rFonts w:ascii="Arial"/>
                          <w:spacing w:val="2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billion)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tabs>
                          <w:tab w:pos="5885" w:val="left" w:leader="none"/>
                        </w:tabs>
                        <w:spacing w:line="272" w:lineRule="exact" w:before="119"/>
                        <w:ind w:left="1292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Health</w:t>
                        <w:tab/>
                        <w:t>Age</w:t>
                      </w:r>
                      <w:r>
                        <w:rPr>
                          <w:rFonts w:ascii="Arial"/>
                          <w:b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Pension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67" w:lineRule="exact" w:before="0"/>
                        <w:ind w:left="97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27;top:2618;width:273;height:1249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19"/>
                          <w:szCs w:val="19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19"/>
                          <w:szCs w:val="19"/>
                        </w:rPr>
                      </w:pPr>
                    </w:p>
                    <w:p>
                      <w:pPr>
                        <w:spacing w:line="27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262;top:2592;width:1320;height:1183" type="#_x0000_t202" filled="false" stroked="false">
                <v:textbox inset="0,0,0,0">
                  <w:txbxContent>
                    <w:p>
                      <w:pPr>
                        <w:spacing w:line="204" w:lineRule="auto" w:before="7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621214"/>
                          <w:sz w:val="24"/>
                        </w:rPr>
                        <w:t>More,</w:t>
                      </w:r>
                      <w:r>
                        <w:rPr>
                          <w:rFonts w:ascii="Arial"/>
                          <w:color w:val="621214"/>
                          <w:w w:val="10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21214"/>
                          <w:spacing w:val="-1"/>
                          <w:sz w:val="24"/>
                        </w:rPr>
                        <w:t>improved,</w:t>
                      </w:r>
                      <w:r>
                        <w:rPr>
                          <w:rFonts w:ascii="Arial"/>
                          <w:color w:val="621214"/>
                          <w:spacing w:val="20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21214"/>
                          <w:spacing w:val="-1"/>
                          <w:sz w:val="24"/>
                        </w:rPr>
                        <w:t>and</w:t>
                      </w:r>
                      <w:r>
                        <w:rPr>
                          <w:rFonts w:ascii="Arial"/>
                          <w:color w:val="621214"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21214"/>
                          <w:spacing w:val="-1"/>
                          <w:sz w:val="24"/>
                        </w:rPr>
                        <w:t>new</w:t>
                      </w:r>
                      <w:r>
                        <w:rPr>
                          <w:rFonts w:ascii="Arial"/>
                          <w:color w:val="621214"/>
                          <w:spacing w:val="21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21214"/>
                          <w:sz w:val="24"/>
                        </w:rPr>
                        <w:t>services</w:t>
                      </w:r>
                      <w:r>
                        <w:rPr>
                          <w:rFonts w:ascii="Arial"/>
                          <w:color w:val="621214"/>
                          <w:spacing w:val="2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21214"/>
                          <w:spacing w:val="-1"/>
                          <w:sz w:val="24"/>
                        </w:rPr>
                        <w:t>per</w:t>
                      </w:r>
                      <w:r>
                        <w:rPr>
                          <w:rFonts w:ascii="Arial"/>
                          <w:color w:val="621214"/>
                          <w:spacing w:val="19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21214"/>
                          <w:spacing w:val="-1"/>
                          <w:sz w:val="24"/>
                        </w:rPr>
                        <w:t>person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755;top:2502;width:273;height:76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16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20"/>
                          <w:szCs w:val="20"/>
                        </w:rPr>
                      </w:pPr>
                    </w:p>
                    <w:p>
                      <w:pPr>
                        <w:spacing w:line="27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707;top:3293;width:926;height:707" type="#_x0000_t202" filled="false" stroked="false">
                <v:textbox inset="0,0,0,0">
                  <w:txbxContent>
                    <w:p>
                      <w:pPr>
                        <w:spacing w:line="232" w:lineRule="exact" w:before="12"/>
                        <w:ind w:left="0" w:right="0" w:firstLine="176"/>
                        <w:jc w:val="both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621214"/>
                          <w:spacing w:val="-1"/>
                          <w:sz w:val="24"/>
                        </w:rPr>
                        <w:t>Rate</w:t>
                      </w:r>
                      <w:r>
                        <w:rPr>
                          <w:rFonts w:ascii="Arial"/>
                          <w:color w:val="621214"/>
                          <w:spacing w:val="1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21214"/>
                          <w:sz w:val="24"/>
                        </w:rPr>
                        <w:t>&amp;</w:t>
                      </w:r>
                      <w:r>
                        <w:rPr>
                          <w:rFonts w:ascii="Arial"/>
                          <w:color w:val="621214"/>
                          <w:spacing w:val="21"/>
                          <w:w w:val="10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21214"/>
                          <w:spacing w:val="-1"/>
                          <w:sz w:val="24"/>
                        </w:rPr>
                        <w:t>eligibility</w:t>
                      </w:r>
                      <w:r>
                        <w:rPr>
                          <w:rFonts w:ascii="Arial"/>
                          <w:color w:val="621214"/>
                          <w:spacing w:val="20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21214"/>
                          <w:sz w:val="24"/>
                        </w:rPr>
                        <w:t>change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755;top:3535;width:273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12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27;top:4123;width:273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434;top:3789;width:735;height:476" type="#_x0000_t202" filled="false" stroked="false">
                <v:textbox inset="0,0,0,0">
                  <w:txbxContent>
                    <w:p>
                      <w:pPr>
                        <w:spacing w:line="227" w:lineRule="exact" w:before="0"/>
                        <w:ind w:left="7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GDP</w:t>
                      </w:r>
                    </w:p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growth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755;top:4051;width:273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27;top:4625;width:273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755;top:4567;width:137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8</w:t>
                      </w:r>
                    </w:p>
                  </w:txbxContent>
                </v:textbox>
                <w10:wrap type="none"/>
              </v:shape>
              <v:shape style="position:absolute;left:727;top:5127;width:273;height:175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19"/>
                          <w:szCs w:val="19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19"/>
                          <w:szCs w:val="19"/>
                        </w:rPr>
                      </w:pPr>
                    </w:p>
                    <w:p>
                      <w:pPr>
                        <w:spacing w:before="0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5</w:t>
                      </w: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19"/>
                          <w:szCs w:val="19"/>
                        </w:rPr>
                      </w:pPr>
                    </w:p>
                    <w:p>
                      <w:pPr>
                        <w:spacing w:line="272" w:lineRule="exact" w:before="0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</w:txbxContent>
                </v:textbox>
                <w10:wrap type="none"/>
              </v:shape>
              <v:shape style="position:absolute;left:3262;top:5101;width:1619;height:1539" type="#_x0000_t202" filled="false" stroked="false">
                <v:textbox inset="0,0,0,0">
                  <w:txbxContent>
                    <w:p>
                      <w:pPr>
                        <w:spacing w:line="227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A02226"/>
                          <w:spacing w:val="-1"/>
                          <w:sz w:val="24"/>
                        </w:rPr>
                        <w:t>Health</w:t>
                      </w:r>
                      <w:r>
                        <w:rPr>
                          <w:rFonts w:ascii="Arial"/>
                          <w:color w:val="A02226"/>
                          <w:spacing w:val="3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A02226"/>
                          <w:spacing w:val="-1"/>
                          <w:sz w:val="24"/>
                        </w:rPr>
                        <w:t>inflation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54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A02226"/>
                          <w:sz w:val="24"/>
                        </w:rPr>
                        <w:t>&gt;CPI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32" w:lineRule="exact" w:before="75"/>
                        <w:ind w:left="0" w:right="459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68B33"/>
                          <w:sz w:val="24"/>
                        </w:rPr>
                        <w:t>Population</w:t>
                      </w:r>
                      <w:r>
                        <w:rPr>
                          <w:rFonts w:ascii="Arial"/>
                          <w:color w:val="F68B33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F68B33"/>
                          <w:spacing w:val="-1"/>
                          <w:sz w:val="24"/>
                        </w:rPr>
                        <w:t>ageing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32" w:lineRule="exact" w:before="57"/>
                        <w:ind w:left="0" w:right="459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C35A"/>
                          <w:sz w:val="24"/>
                        </w:rPr>
                        <w:t>Population</w:t>
                      </w:r>
                      <w:r>
                        <w:rPr>
                          <w:rFonts w:ascii="Arial"/>
                          <w:color w:val="FFC35A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FFC35A"/>
                          <w:spacing w:val="-1"/>
                          <w:sz w:val="24"/>
                        </w:rPr>
                        <w:t>growth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538;top:4901;width:1130;height:476" type="#_x0000_t202" filled="false" stroked="false">
                <v:textbox inset="0,0,0,0">
                  <w:txbxContent>
                    <w:p>
                      <w:pPr>
                        <w:spacing w:line="227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A02226"/>
                          <w:sz w:val="24"/>
                        </w:rPr>
                        <w:t>Indexation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9" w:lineRule="exact" w:before="0"/>
                        <w:ind w:left="57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A02226"/>
                          <w:sz w:val="24"/>
                        </w:rPr>
                        <w:t>&gt;CPI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755;top:5084;width:137;height:76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6</w:t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20"/>
                          <w:szCs w:val="20"/>
                        </w:rPr>
                      </w:pPr>
                    </w:p>
                    <w:p>
                      <w:pPr>
                        <w:spacing w:line="27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4</w:t>
                      </w:r>
                    </w:p>
                  </w:txbxContent>
                </v:textbox>
                <w10:wrap type="none"/>
              </v:shape>
              <v:shape style="position:absolute;left:5422;top:5860;width:1212;height:707" type="#_x0000_t202" filled="false" stroked="false">
                <v:textbox inset="0,0,0,0">
                  <w:txbxContent>
                    <w:p>
                      <w:pPr>
                        <w:spacing w:line="232" w:lineRule="exact" w:before="12"/>
                        <w:ind w:left="0" w:right="0" w:firstLine="54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68B33"/>
                          <w:sz w:val="24"/>
                        </w:rPr>
                        <w:t>Population</w:t>
                      </w:r>
                      <w:r>
                        <w:rPr>
                          <w:rFonts w:ascii="Arial"/>
                          <w:color w:val="F68B33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F68B33"/>
                          <w:spacing w:val="-1"/>
                          <w:sz w:val="24"/>
                        </w:rPr>
                        <w:t>growth</w:t>
                      </w:r>
                      <w:r>
                        <w:rPr>
                          <w:rFonts w:ascii="Arial"/>
                          <w:color w:val="F68B33"/>
                          <w:spacing w:val="2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F68B33"/>
                          <w:spacing w:val="-1"/>
                          <w:sz w:val="24"/>
                        </w:rPr>
                        <w:t>and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31" w:lineRule="exact" w:before="0"/>
                        <w:ind w:left="476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68B33"/>
                          <w:spacing w:val="-1"/>
                          <w:sz w:val="24"/>
                        </w:rPr>
                        <w:t>ageing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755;top:6116;width:137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2</w:t>
                      </w:r>
                    </w:p>
                  </w:txbxContent>
                </v:textbox>
                <w10:wrap type="none"/>
              </v:shape>
              <v:shape style="position:absolute;left:582;top:6632;width:8309;height:502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righ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  <w:p>
                      <w:pPr>
                        <w:spacing w:line="148" w:lineRule="exact" w:before="10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Source: </w:t>
                      </w:r>
                      <w:r>
                        <w:rPr>
                          <w:rFonts w:ascii="Arial"/>
                          <w:spacing w:val="23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Grattan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Institute,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Budget</w:t>
                      </w:r>
                      <w:r>
                        <w:rPr>
                          <w:rFonts w:ascii="Arial"/>
                          <w:i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Pressures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3"/>
                        </w:rPr>
                        <w:t>2014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9000;top:7017;width:167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95"/>
                          <w:sz w:val="15"/>
                        </w:rPr>
                        <w:t>10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52.862pt;margin-top:409.884003pt;width:489.6pt;height:367.2pt;mso-position-horizontal-relative:page;mso-position-vertical-relative:page;z-index:-198880" coordorigin="1057,8198" coordsize="9792,7344">
            <v:shape style="position:absolute;left:8683;top:8555;width:1541;height:425" type="#_x0000_t75" stroked="false">
              <v:imagedata r:id="rId32" o:title=""/>
            </v:shape>
            <v:shape style="position:absolute;left:1057;top:8198;width:9792;height:7344" type="#_x0000_t202" filled="false" stroked="true" strokeweight=".464pt" strokecolor="#414042">
              <v:textbox inset="0,0,0,0">
                <w:txbxContent>
                  <w:p>
                    <w:pPr>
                      <w:spacing w:line="240" w:lineRule="auto" w:before="5"/>
                      <w:rPr>
                        <w:rFonts w:ascii="Times New Roman" w:hAnsi="Times New Roman" w:cs="Times New Roman" w:eastAsia="Times New Roman"/>
                        <w:sz w:val="47"/>
                        <w:szCs w:val="47"/>
                      </w:rPr>
                    </w:pPr>
                  </w:p>
                  <w:p>
                    <w:pPr>
                      <w:spacing w:before="0"/>
                      <w:ind w:left="619" w:right="0" w:firstLine="0"/>
                      <w:jc w:val="left"/>
                      <w:rPr>
                        <w:rFonts w:ascii="Arial" w:hAnsi="Arial" w:cs="Arial" w:eastAsia="Arial"/>
                        <w:sz w:val="38"/>
                        <w:szCs w:val="38"/>
                      </w:rPr>
                    </w:pPr>
                    <w:r>
                      <w:rPr>
                        <w:rFonts w:ascii="Arial"/>
                        <w:b/>
                        <w:sz w:val="38"/>
                      </w:rPr>
                      <w:t>Fair</w:t>
                    </w:r>
                    <w:r>
                      <w:rPr>
                        <w:rFonts w:ascii="Arial"/>
                        <w:b/>
                        <w:spacing w:val="-1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tax </w:t>
                    </w:r>
                    <w:r>
                      <w:rPr>
                        <w:rFonts w:ascii="Arial"/>
                        <w:b/>
                        <w:spacing w:val="-1"/>
                        <w:sz w:val="38"/>
                      </w:rPr>
                      <w:t>and</w:t>
                    </w:r>
                    <w:r>
                      <w:rPr>
                        <w:rFonts w:ascii="Arial"/>
                        <w:b/>
                        <w:sz w:val="38"/>
                      </w:rPr>
                      <w:t> welfare</w:t>
                    </w:r>
                    <w:r>
                      <w:rPr>
                        <w:rFonts w:ascii="Arial"/>
                        <w:b/>
                        <w:spacing w:val="-1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for older</w:t>
                    </w:r>
                    <w:r>
                      <w:rPr>
                        <w:rFonts w:ascii="Arial"/>
                        <w:b/>
                        <w:spacing w:val="-1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workers</w:t>
                    </w:r>
                    <w:r>
                      <w:rPr>
                        <w:rFonts w:ascii="Arial"/>
                        <w:sz w:val="38"/>
                      </w:rPr>
                    </w:r>
                  </w:p>
                  <w:p>
                    <w:pPr>
                      <w:spacing w:line="256" w:lineRule="auto" w:before="189"/>
                      <w:ind w:left="721" w:right="1235" w:firstLine="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Government</w:t>
                    </w:r>
                    <w:r>
                      <w:rPr>
                        <w:rFonts w:ascii="Arial"/>
                        <w:b/>
                        <w:spacing w:val="-18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budgets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unsustainable: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spending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on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households</w:t>
                    </w:r>
                    <w:r>
                      <w:rPr>
                        <w:rFonts w:ascii="Arial"/>
                        <w:b/>
                        <w:spacing w:val="-18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is</w:t>
                    </w:r>
                    <w:r>
                      <w:rPr>
                        <w:rFonts w:ascii="Arial"/>
                        <w:b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a</w:t>
                    </w:r>
                    <w:r>
                      <w:rPr>
                        <w:rFonts w:ascii="Arial"/>
                        <w:b/>
                        <w:spacing w:val="23"/>
                        <w:w w:val="103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substantial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cause</w:t>
                    </w:r>
                    <w:r>
                      <w:rPr>
                        <w:rFonts w:ascii="Arial"/>
                        <w:b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of</w:t>
                    </w:r>
                    <w:r>
                      <w:rPr>
                        <w:rFonts w:ascii="Arial"/>
                        <w:b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the</w:t>
                    </w:r>
                    <w:r>
                      <w:rPr>
                        <w:rFonts w:ascii="Arial"/>
                        <w:b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problem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11"/>
                      </w:numPr>
                      <w:tabs>
                        <w:tab w:pos="914" w:val="left" w:leader="none"/>
                      </w:tabs>
                      <w:spacing w:line="286" w:lineRule="exact" w:before="0"/>
                      <w:ind w:left="911" w:right="0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Australian</w:t>
                    </w:r>
                    <w:r>
                      <w:rPr>
                        <w:rFonts w:ascii="Arial"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government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budgets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have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been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unsustainable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for</w:t>
                    </w:r>
                    <w:r>
                      <w:rPr>
                        <w:rFonts w:ascii="Arial"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7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years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11"/>
                      </w:numPr>
                      <w:tabs>
                        <w:tab w:pos="914" w:val="left" w:leader="none"/>
                      </w:tabs>
                      <w:spacing w:line="241" w:lineRule="auto" w:before="0"/>
                      <w:ind w:left="911" w:right="715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The</w:t>
                    </w:r>
                    <w:r>
                      <w:rPr>
                        <w:rFonts w:ascii="Arial"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dominant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pressure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on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Australian</w:t>
                    </w:r>
                    <w:r>
                      <w:rPr>
                        <w:rFonts w:ascii="Arial"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government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budgets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is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increased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spending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per</w:t>
                    </w:r>
                    <w:r>
                      <w:rPr>
                        <w:rFonts w:ascii="Arial"/>
                        <w:spacing w:val="27"/>
                        <w:w w:val="103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household,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to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pay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for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increased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health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services,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Age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Pensions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and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aged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care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11"/>
                      </w:numPr>
                      <w:tabs>
                        <w:tab w:pos="914" w:val="left" w:leader="none"/>
                      </w:tabs>
                      <w:spacing w:before="4"/>
                      <w:ind w:left="913" w:right="0" w:hanging="192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The</w:t>
                    </w:r>
                    <w:r>
                      <w:rPr>
                        <w:rFonts w:ascii="Arial"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increased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spending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reflects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policy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choices,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not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ageing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8"/>
                        <w:szCs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8"/>
                        <w:szCs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8"/>
                        <w:szCs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8"/>
                        <w:szCs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8"/>
                        <w:szCs w:val="28"/>
                      </w:rPr>
                    </w:pPr>
                  </w:p>
                  <w:p>
                    <w:pPr>
                      <w:spacing w:line="240" w:lineRule="auto" w:before="2"/>
                      <w:rPr>
                        <w:rFonts w:ascii="Times New Roman" w:hAnsi="Times New Roman" w:cs="Times New Roman" w:eastAsia="Times New Roman"/>
                        <w:sz w:val="35"/>
                        <w:szCs w:val="35"/>
                      </w:rPr>
                    </w:pPr>
                  </w:p>
                  <w:p>
                    <w:pPr>
                      <w:spacing w:line="238" w:lineRule="exact" w:before="0"/>
                      <w:ind w:left="721" w:right="0" w:firstLine="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Some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b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households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doing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it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tough,</w:t>
                    </w:r>
                    <w:r>
                      <w:rPr>
                        <w:rFonts w:ascii="Arial"/>
                        <w:b/>
                        <w:spacing w:val="-11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but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most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much</w:t>
                    </w:r>
                    <w:r>
                      <w:rPr>
                        <w:rFonts w:ascii="Arial"/>
                        <w:b/>
                        <w:spacing w:val="-11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better</w:t>
                    </w:r>
                    <w:r>
                      <w:rPr>
                        <w:rFonts w:ascii="Arial"/>
                        <w:b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off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11"/>
                      </w:numPr>
                      <w:tabs>
                        <w:tab w:pos="912" w:val="left" w:leader="none"/>
                      </w:tabs>
                      <w:spacing w:line="241" w:lineRule="auto" w:before="0"/>
                      <w:ind w:left="911" w:right="1382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households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under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more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pressure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than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wage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earners,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but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much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less</w:t>
                    </w:r>
                    <w:r>
                      <w:rPr>
                        <w:rFonts w:ascii="Arial"/>
                        <w:spacing w:val="27"/>
                        <w:w w:val="103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pressure</w:t>
                    </w:r>
                    <w:r>
                      <w:rPr>
                        <w:rFonts w:ascii="Arial"/>
                        <w:spacing w:val="-19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than</w:t>
                    </w:r>
                    <w:r>
                      <w:rPr>
                        <w:rFonts w:ascii="Arial"/>
                        <w:spacing w:val="-20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the</w:t>
                    </w:r>
                    <w:r>
                      <w:rPr>
                        <w:rFonts w:ascii="Arial"/>
                        <w:spacing w:val="-19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unemployed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11"/>
                      </w:numPr>
                      <w:tabs>
                        <w:tab w:pos="912" w:val="left" w:leader="none"/>
                      </w:tabs>
                      <w:spacing w:line="311" w:lineRule="exact" w:before="4"/>
                      <w:ind w:left="911" w:right="0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Most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households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much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wealthier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than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their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forebears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11"/>
                      </w:numPr>
                      <w:tabs>
                        <w:tab w:pos="912" w:val="left" w:leader="none"/>
                      </w:tabs>
                      <w:spacing w:line="241" w:lineRule="auto" w:before="0"/>
                      <w:ind w:left="911" w:right="849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Younger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households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missing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out,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even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though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they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i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i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saving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much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more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than</w:t>
                    </w:r>
                    <w:r>
                      <w:rPr>
                        <w:rFonts w:ascii="Arial"/>
                        <w:spacing w:val="26"/>
                        <w:w w:val="103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before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2"/>
                        <w:szCs w:val="22"/>
                      </w:rPr>
                    </w:pPr>
                  </w:p>
                  <w:p>
                    <w:pPr>
                      <w:spacing w:before="193"/>
                      <w:ind w:left="0" w:right="622" w:firstLine="0"/>
                      <w:jc w:val="right"/>
                      <w:rPr>
                        <w:rFonts w:ascii="Arial" w:hAnsi="Arial" w:cs="Arial" w:eastAsia="Arial"/>
                        <w:sz w:val="15"/>
                        <w:szCs w:val="15"/>
                      </w:rPr>
                    </w:pPr>
                    <w:r>
                      <w:rPr>
                        <w:rFonts w:ascii="Arial"/>
                        <w:w w:val="95"/>
                        <w:sz w:val="15"/>
                      </w:rPr>
                      <w:t>12</w:t>
                    </w:r>
                    <w:r>
                      <w:rPr>
                        <w:rFonts w:ascii="Arial"/>
                        <w:sz w:val="15"/>
                      </w:rPr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group style="position:absolute;left:629;top:1060;width:8553;height:2" coordorigin="629,1060" coordsize="8553,2">
              <v:shape style="position:absolute;left:629;top:1060;width:8553;height:2" coordorigin="629,1060" coordsize="8553,0" path="m629,1060l9182,1060e" filled="false" stroked="true" strokeweight="1.021000pt" strokecolor="#f7a124">
                <v:path arrowok="t"/>
              </v:shape>
              <v:shape style="position:absolute;left:7639;top:362;width:1543;height:425" type="#_x0000_t75" stroked="false">
                <v:imagedata r:id="rId32" o:title=""/>
              </v:shape>
            </v:group>
            <v:group style="position:absolute;left:1551;top:6339;width:6024;height:2" coordorigin="1551,6339" coordsize="6024,2">
              <v:shape style="position:absolute;left:1551;top:6339;width:6024;height:2" coordorigin="1551,6339" coordsize="6024,0" path="m1551,6339l7574,6339e" filled="false" stroked="true" strokeweight=".511pt" strokecolor="#e0e0e0">
                <v:path arrowok="t"/>
              </v:shape>
            </v:group>
            <v:group style="position:absolute;left:7362;top:4449;width:213;height:2" coordorigin="7362,4449" coordsize="213,2">
              <v:shape style="position:absolute;left:7362;top:4449;width:213;height:2" coordorigin="7362,4449" coordsize="213,0" path="m7362,4449l7574,4449e" filled="false" stroked="true" strokeweight=".511pt" strokecolor="#e0e0e0">
                <v:path arrowok="t"/>
              </v:shape>
            </v:group>
            <v:group style="position:absolute;left:6359;top:4449;width:428;height:2" coordorigin="6359,4449" coordsize="428,2">
              <v:shape style="position:absolute;left:6359;top:4449;width:428;height:2" coordorigin="6359,4449" coordsize="428,0" path="m6359,4449l6787,4449e" filled="false" stroked="true" strokeweight=".511pt" strokecolor="#e0e0e0">
                <v:path arrowok="t"/>
              </v:shape>
            </v:group>
            <v:group style="position:absolute;left:5352;top:4449;width:433;height:2" coordorigin="5352,4449" coordsize="433,2">
              <v:shape style="position:absolute;left:5352;top:4449;width:433;height:2" coordorigin="5352,4449" coordsize="433,0" path="m5352,4449l5784,4449e" filled="false" stroked="true" strokeweight=".511pt" strokecolor="#e0e0e0">
                <v:path arrowok="t"/>
              </v:shape>
            </v:group>
            <v:group style="position:absolute;left:4349;top:4449;width:433;height:2" coordorigin="4349,4449" coordsize="433,2">
              <v:shape style="position:absolute;left:4349;top:4449;width:433;height:2" coordorigin="4349,4449" coordsize="433,0" path="m4349,4449l4782,4449e" filled="false" stroked="true" strokeweight=".511pt" strokecolor="#e0e0e0">
                <v:path arrowok="t"/>
              </v:shape>
            </v:group>
            <v:group style="position:absolute;left:3347;top:4449;width:428;height:2" coordorigin="3347,4449" coordsize="428,2">
              <v:shape style="position:absolute;left:3347;top:4449;width:428;height:2" coordorigin="3347,4449" coordsize="428,0" path="m3347,4449l3774,4449e" filled="false" stroked="true" strokeweight=".511pt" strokecolor="#e0e0e0">
                <v:path arrowok="t"/>
              </v:shape>
            </v:group>
            <v:group style="position:absolute;left:2340;top:4449;width:433;height:2" coordorigin="2340,4449" coordsize="433,2">
              <v:shape style="position:absolute;left:2340;top:4449;width:433;height:2" coordorigin="2340,4449" coordsize="433,0" path="m2340,4449l2772,4449e" filled="false" stroked="true" strokeweight=".511pt" strokecolor="#e0e0e0">
                <v:path arrowok="t"/>
              </v:shape>
            </v:group>
            <v:group style="position:absolute;left:2772;top:4351;width:575;height:1043" coordorigin="2772,4351" coordsize="575,1043">
              <v:shape style="position:absolute;left:2772;top:4351;width:575;height:1043" coordorigin="2772,4351" coordsize="575,1043" path="m3347,4351l2772,4351,2772,5394,3347,5394,3347,4351xe" filled="true" fillcolor="#b13432" stroked="false">
                <v:path arrowok="t"/>
                <v:fill type="solid"/>
              </v:shape>
            </v:group>
            <v:group style="position:absolute;left:3775;top:4409;width:575;height:985" coordorigin="3775,4409" coordsize="575,985">
              <v:shape style="position:absolute;left:3775;top:4409;width:575;height:985" coordorigin="3775,4409" coordsize="575,985" path="m4349,4409l3775,4409,3775,5394,4349,5394,4349,4409xe" filled="true" fillcolor="#b13432" stroked="false">
                <v:path arrowok="t"/>
                <v:fill type="solid"/>
              </v:shape>
            </v:group>
            <v:group style="position:absolute;left:4782;top:4311;width:571;height:1083" coordorigin="4782,4311" coordsize="571,1083">
              <v:shape style="position:absolute;left:4782;top:4311;width:571;height:1083" coordorigin="4782,4311" coordsize="571,1083" path="m5352,4311l4782,4311,4782,5394,5352,5394,5352,4311xe" filled="true" fillcolor="#b13432" stroked="false">
                <v:path arrowok="t"/>
                <v:fill type="solid"/>
              </v:shape>
            </v:group>
            <v:group style="position:absolute;left:5784;top:4146;width:575;height:1248" coordorigin="5784,4146" coordsize="575,1248">
              <v:shape style="position:absolute;left:5784;top:4146;width:575;height:1248" coordorigin="5784,4146" coordsize="575,1248" path="m6359,4146l5784,4146,5784,5394,6359,5394,6359,4146xe" filled="true" fillcolor="#b13432" stroked="false">
                <v:path arrowok="t"/>
                <v:fill type="solid"/>
              </v:shape>
            </v:group>
            <v:group style="position:absolute;left:6787;top:5394;width:575;height:508" coordorigin="6787,5394" coordsize="575,508">
              <v:shape style="position:absolute;left:6787;top:5394;width:575;height:508" coordorigin="6787,5394" coordsize="575,508" path="m7362,5394l6787,5394,6787,5902,7362,5902,7362,5394xe" filled="true" fillcolor="#b13432" stroked="false">
                <v:path arrowok="t"/>
                <v:fill type="solid"/>
              </v:shape>
            </v:group>
            <v:group style="position:absolute;left:1769;top:5394;width:571;height:856" coordorigin="1769,5394" coordsize="571,856">
              <v:shape style="position:absolute;left:1769;top:5394;width:571;height:856" coordorigin="1769,5394" coordsize="571,856" path="m2340,5394l1769,5394,1769,6250,2340,6250,2340,5394xe" filled="true" fillcolor="#b13432" stroked="false">
                <v:path arrowok="t"/>
                <v:fill type="solid"/>
              </v:shape>
            </v:group>
            <v:group style="position:absolute;left:1769;top:5394;width:571;height:856" coordorigin="1769,5394" coordsize="571,856">
              <v:shape style="position:absolute;left:1769;top:5394;width:571;height:856" coordorigin="1769,5394" coordsize="571,856" path="m1769,6250l2340,6250,2340,5394,1769,5394,1769,6250xe" filled="false" stroked="true" strokeweight=".511pt" strokecolor="#000000">
                <v:path arrowok="t"/>
              </v:shape>
            </v:group>
            <v:group style="position:absolute;left:2772;top:4351;width:575;height:1043" coordorigin="2772,4351" coordsize="575,1043">
              <v:shape style="position:absolute;left:2772;top:4351;width:575;height:1043" coordorigin="2772,4351" coordsize="575,1043" path="m2772,4351l3347,4351,3347,5394,2772,5394,2772,4351xe" filled="false" stroked="true" strokeweight=".511pt" strokecolor="#000000">
                <v:path arrowok="t"/>
              </v:shape>
            </v:group>
            <v:group style="position:absolute;left:3775;top:4409;width:575;height:985" coordorigin="3775,4409" coordsize="575,985">
              <v:shape style="position:absolute;left:3775;top:4409;width:575;height:985" coordorigin="3775,4409" coordsize="575,985" path="m3775,4409l4349,4409,4349,5394,3775,5394,3775,4409xe" filled="false" stroked="true" strokeweight=".511pt" strokecolor="#000000">
                <v:path arrowok="t"/>
              </v:shape>
            </v:group>
            <v:group style="position:absolute;left:4782;top:4311;width:571;height:1083" coordorigin="4782,4311" coordsize="571,1083">
              <v:shape style="position:absolute;left:4782;top:4311;width:571;height:1083" coordorigin="4782,4311" coordsize="571,1083" path="m4782,4311l5352,4311,5352,5394,4782,5394,4782,4311xe" filled="false" stroked="true" strokeweight=".511pt" strokecolor="#000000">
                <v:path arrowok="t"/>
              </v:shape>
            </v:group>
            <v:group style="position:absolute;left:5784;top:4146;width:575;height:1248" coordorigin="5784,4146" coordsize="575,1248">
              <v:shape style="position:absolute;left:5784;top:4146;width:575;height:1248" coordorigin="5784,4146" coordsize="575,1248" path="m5784,4146l6359,4146,6359,5394,5784,5394,5784,4146xe" filled="false" stroked="true" strokeweight=".511pt" strokecolor="#000000">
                <v:path arrowok="t"/>
              </v:shape>
            </v:group>
            <v:group style="position:absolute;left:6787;top:5394;width:575;height:508" coordorigin="6787,5394" coordsize="575,508">
              <v:shape style="position:absolute;left:6787;top:5394;width:575;height:508" coordorigin="6787,5394" coordsize="575,508" path="m6787,5902l7362,5902,7362,5394,6787,5394,6787,5902xe" filled="false" stroked="true" strokeweight=".511pt" strokecolor="#000000">
                <v:path arrowok="t"/>
              </v:shape>
            </v:group>
            <v:group style="position:absolute;left:1551;top:4449;width:219;height:2" coordorigin="1551,4449" coordsize="219,2">
              <v:shape style="position:absolute;left:1551;top:4449;width:219;height:2" coordorigin="1551,4449" coordsize="219,0" path="m1551,4449l1769,4449e" filled="false" stroked="true" strokeweight=".511pt" strokecolor="#e0e0e0">
                <v:path arrowok="t"/>
              </v:shape>
            </v:group>
            <v:group style="position:absolute;left:1769;top:3826;width:571;height:1569" coordorigin="1769,3826" coordsize="571,1569">
              <v:shape style="position:absolute;left:1769;top:3826;width:571;height:1569" coordorigin="1769,3826" coordsize="571,1569" path="m2340,3826l1769,3826,1769,5394,2340,5394,2340,3826xe" filled="true" fillcolor="#771c19" stroked="false">
                <v:path arrowok="t"/>
                <v:fill type="solid"/>
              </v:shape>
            </v:group>
            <v:group style="position:absolute;left:3347;top:3505;width:428;height:2" coordorigin="3347,3505" coordsize="428,2">
              <v:shape style="position:absolute;left:3347;top:3505;width:428;height:2" coordorigin="3347,3505" coordsize="428,0" path="m3347,3505l3774,3505e" filled="false" stroked="true" strokeweight=".511pt" strokecolor="#e0e0e0">
                <v:path arrowok="t"/>
              </v:shape>
            </v:group>
            <v:group style="position:absolute;left:1551;top:3505;width:1221;height:2" coordorigin="1551,3505" coordsize="1221,2">
              <v:shape style="position:absolute;left:1551;top:3505;width:1221;height:2" coordorigin="1551,3505" coordsize="1221,0" path="m1551,3505l2772,3505e" filled="false" stroked="true" strokeweight=".511pt" strokecolor="#e0e0e0">
                <v:path arrowok="t"/>
              </v:shape>
            </v:group>
            <v:group style="position:absolute;left:2772;top:3166;width:575;height:1186" coordorigin="2772,3166" coordsize="575,1186">
              <v:shape style="position:absolute;left:2772;top:3166;width:575;height:1186" coordorigin="2772,3166" coordsize="575,1186" path="m3347,3166l2772,3166,2772,4351,3347,4351,3347,3166xe" filled="true" fillcolor="#771c19" stroked="false">
                <v:path arrowok="t"/>
                <v:fill type="solid"/>
              </v:shape>
            </v:group>
            <v:group style="position:absolute;left:4349;top:3505;width:433;height:2" coordorigin="4349,3505" coordsize="433,2">
              <v:shape style="position:absolute;left:4349;top:3505;width:433;height:2" coordorigin="4349,3505" coordsize="433,0" path="m4349,3505l4782,3505e" filled="false" stroked="true" strokeweight=".511pt" strokecolor="#e0e0e0">
                <v:path arrowok="t"/>
              </v:shape>
            </v:group>
            <v:group style="position:absolute;left:3775;top:2930;width:575;height:1480" coordorigin="3775,2930" coordsize="575,1480">
              <v:shape style="position:absolute;left:3775;top:2930;width:575;height:1480" coordorigin="3775,2930" coordsize="575,1480" path="m4349,2930l3775,2930,3775,4409,4349,4409,4349,2930xe" filled="true" fillcolor="#771c19" stroked="false">
                <v:path arrowok="t"/>
                <v:fill type="solid"/>
              </v:shape>
            </v:group>
            <v:group style="position:absolute;left:5352;top:3505;width:433;height:2" coordorigin="5352,3505" coordsize="433,2">
              <v:shape style="position:absolute;left:5352;top:3505;width:433;height:2" coordorigin="5352,3505" coordsize="433,0" path="m5352,3505l5784,3505e" filled="false" stroked="true" strokeweight=".511pt" strokecolor="#e0e0e0">
                <v:path arrowok="t"/>
              </v:shape>
            </v:group>
            <v:group style="position:absolute;left:5352;top:2560;width:433;height:2" coordorigin="5352,2560" coordsize="433,2">
              <v:shape style="position:absolute;left:5352;top:2560;width:433;height:2" coordorigin="5352,2560" coordsize="433,0" path="m5352,2560l5784,2560e" filled="false" stroked="true" strokeweight=".511pt" strokecolor="#e0e0e0">
                <v:path arrowok="t"/>
              </v:shape>
            </v:group>
            <v:group style="position:absolute;left:1551;top:2560;width:3231;height:2" coordorigin="1551,2560" coordsize="3231,2">
              <v:shape style="position:absolute;left:1551;top:2560;width:3231;height:2" coordorigin="1551,2560" coordsize="3231,0" path="m1551,2560l4782,2560e" filled="false" stroked="true" strokeweight=".511pt" strokecolor="#e0e0e0">
                <v:path arrowok="t"/>
              </v:shape>
            </v:group>
            <v:group style="position:absolute;left:4782;top:2475;width:571;height:1836" coordorigin="4782,2475" coordsize="571,1836">
              <v:shape style="position:absolute;left:4782;top:2475;width:571;height:1836" coordorigin="4782,2475" coordsize="571,1836" path="m5352,2475l4782,2475,4782,4311,5352,4311,5352,2475xe" filled="true" fillcolor="#771c19" stroked="false">
                <v:path arrowok="t"/>
                <v:fill type="solid"/>
              </v:shape>
            </v:group>
            <v:group style="position:absolute;left:6359;top:3505;width:1216;height:2" coordorigin="6359,3505" coordsize="1216,2">
              <v:shape style="position:absolute;left:6359;top:3505;width:1216;height:2" coordorigin="6359,3505" coordsize="1216,0" path="m6359,3505l7574,3505e" filled="false" stroked="true" strokeweight=".511pt" strokecolor="#e0e0e0">
                <v:path arrowok="t"/>
              </v:shape>
            </v:group>
            <v:group style="position:absolute;left:6359;top:2560;width:1216;height:2" coordorigin="6359,2560" coordsize="1216,2">
              <v:shape style="position:absolute;left:6359;top:2560;width:1216;height:2" coordorigin="6359,2560" coordsize="1216,0" path="m6359,2560l7574,2560e" filled="false" stroked="true" strokeweight=".511pt" strokecolor="#e0e0e0">
                <v:path arrowok="t"/>
              </v:shape>
            </v:group>
            <v:group style="position:absolute;left:5784;top:2016;width:575;height:2130" coordorigin="5784,2016" coordsize="575,2130">
              <v:shape style="position:absolute;left:5784;top:2016;width:575;height:2130" coordorigin="5784,2016" coordsize="575,2130" path="m6359,2016l5784,2016,5784,4146,6359,4146,6359,2016xe" filled="true" fillcolor="#771c19" stroked="false">
                <v:path arrowok="t"/>
                <v:fill type="solid"/>
              </v:shape>
            </v:group>
            <v:group style="position:absolute;left:6787;top:3852;width:575;height:1542" coordorigin="6787,3852" coordsize="575,1542">
              <v:shape style="position:absolute;left:6787;top:3852;width:575;height:1542" coordorigin="6787,3852" coordsize="575,1542" path="m7362,3852l6787,3852,6787,5394,7362,5394,7362,3852xe" filled="true" fillcolor="#771c19" stroked="false">
                <v:path arrowok="t"/>
                <v:fill type="solid"/>
              </v:shape>
            </v:group>
            <v:group style="position:absolute;left:1769;top:3826;width:571;height:1569" coordorigin="1769,3826" coordsize="571,1569">
              <v:shape style="position:absolute;left:1769;top:3826;width:571;height:1569" coordorigin="1769,3826" coordsize="571,1569" path="m1769,3826l2340,3826,2340,5394,1769,5394,1769,3826xe" filled="false" stroked="true" strokeweight=".511pt" strokecolor="#000000">
                <v:path arrowok="t"/>
              </v:shape>
            </v:group>
            <v:group style="position:absolute;left:2772;top:3166;width:575;height:1186" coordorigin="2772,3166" coordsize="575,1186">
              <v:shape style="position:absolute;left:2772;top:3166;width:575;height:1186" coordorigin="2772,3166" coordsize="575,1186" path="m2772,3166l3347,3166,3347,4351,2772,4351,2772,3166xe" filled="false" stroked="true" strokeweight=".511pt" strokecolor="#000000">
                <v:path arrowok="t"/>
              </v:shape>
            </v:group>
            <v:group style="position:absolute;left:3775;top:2930;width:575;height:1480" coordorigin="3775,2930" coordsize="575,1480">
              <v:shape style="position:absolute;left:3775;top:2930;width:575;height:1480" coordorigin="3775,2930" coordsize="575,1480" path="m3775,2930l4349,2930,4349,4409,3775,4409,3775,2930xe" filled="false" stroked="true" strokeweight=".511pt" strokecolor="#000000">
                <v:path arrowok="t"/>
              </v:shape>
            </v:group>
            <v:group style="position:absolute;left:4782;top:2475;width:571;height:1836" coordorigin="4782,2475" coordsize="571,1836">
              <v:shape style="position:absolute;left:4782;top:2475;width:571;height:1836" coordorigin="4782,2475" coordsize="571,1836" path="m4782,2475l5352,2475,5352,4311,4782,4311,4782,2475xe" filled="false" stroked="true" strokeweight=".511pt" strokecolor="#000000">
                <v:path arrowok="t"/>
              </v:shape>
            </v:group>
            <v:group style="position:absolute;left:5784;top:2016;width:575;height:2130" coordorigin="5784,2016" coordsize="575,2130">
              <v:shape style="position:absolute;left:5784;top:2016;width:575;height:2130" coordorigin="5784,2016" coordsize="575,2130" path="m5784,2016l6359,2016,6359,4146,5784,4146,5784,2016xe" filled="false" stroked="true" strokeweight=".511pt" strokecolor="#000000">
                <v:path arrowok="t"/>
              </v:shape>
            </v:group>
            <v:group style="position:absolute;left:6787;top:3852;width:575;height:1542" coordorigin="6787,3852" coordsize="575,1542">
              <v:shape style="position:absolute;left:6787;top:3852;width:575;height:1542" coordorigin="6787,3852" coordsize="575,1542" path="m6787,3852l7362,3852,7362,5394,6787,5394,6787,3852xe" filled="false" stroked="true" strokeweight=".511pt" strokecolor="#000000">
                <v:path arrowok="t"/>
              </v:shape>
            </v:group>
            <v:group style="position:absolute;left:1551;top:1615;width:6024;height:2" coordorigin="1551,1615" coordsize="6024,2">
              <v:shape style="position:absolute;left:1551;top:1615;width:6024;height:2" coordorigin="1551,1615" coordsize="6024,0" path="m1551,1615l7574,1615e" filled="false" stroked="true" strokeweight=".511pt" strokecolor="#e0e0e0">
                <v:path arrowok="t"/>
              </v:shape>
            </v:group>
            <v:group style="position:absolute;left:1552;top:1617;width:2;height:4723" coordorigin="1552,1617" coordsize="2,4723">
              <v:shape style="position:absolute;left:1552;top:1617;width:2;height:4723" coordorigin="1552,1617" coordsize="0,4723" path="m1552,1617l1552,6339e" filled="false" stroked="true" strokeweight=".5914pt" strokecolor="#000000">
                <v:path arrowok="t"/>
              </v:shape>
            </v:group>
            <v:group style="position:absolute;left:1480;top:6339;width:72;height:2" coordorigin="1480,6339" coordsize="72,2">
              <v:shape style="position:absolute;left:1480;top:6339;width:72;height:2" coordorigin="1480,6339" coordsize="72,0" path="m1480,6339l1551,6339e" filled="false" stroked="true" strokeweight=".511pt" strokecolor="#000000">
                <v:path arrowok="t"/>
              </v:shape>
            </v:group>
            <v:group style="position:absolute;left:1480;top:5394;width:6095;height:2" coordorigin="1480,5394" coordsize="6095,2">
              <v:shape style="position:absolute;left:1480;top:5394;width:6095;height:2" coordorigin="1480,5394" coordsize="6095,0" path="m1480,5394l7574,5394e" filled="false" stroked="true" strokeweight=".5445pt" strokecolor="#000000">
                <v:path arrowok="t"/>
              </v:shape>
            </v:group>
            <v:group style="position:absolute;left:1480;top:4449;width:72;height:2" coordorigin="1480,4449" coordsize="72,2">
              <v:shape style="position:absolute;left:1480;top:4449;width:72;height:2" coordorigin="1480,4449" coordsize="72,0" path="m1480,4449l1551,4449e" filled="false" stroked="true" strokeweight=".511pt" strokecolor="#000000">
                <v:path arrowok="t"/>
              </v:shape>
            </v:group>
            <v:group style="position:absolute;left:1480;top:3505;width:72;height:2" coordorigin="1480,3505" coordsize="72,2">
              <v:shape style="position:absolute;left:1480;top:3505;width:72;height:2" coordorigin="1480,3505" coordsize="72,0" path="m1480,3505l1551,3505e" filled="false" stroked="true" strokeweight=".511pt" strokecolor="#000000">
                <v:path arrowok="t"/>
              </v:shape>
            </v:group>
            <v:group style="position:absolute;left:1480;top:2560;width:72;height:2" coordorigin="1480,2560" coordsize="72,2">
              <v:shape style="position:absolute;left:1480;top:2560;width:72;height:2" coordorigin="1480,2560" coordsize="72,0" path="m1480,2560l1551,2560e" filled="false" stroked="true" strokeweight=".511pt" strokecolor="#000000">
                <v:path arrowok="t"/>
              </v:shape>
            </v:group>
            <v:group style="position:absolute;left:1480;top:1615;width:72;height:2" coordorigin="1480,1615" coordsize="72,2">
              <v:shape style="position:absolute;left:1480;top:1615;width:72;height:2" coordorigin="1480,1615" coordsize="72,0" path="m1480,1615l1551,1615e" filled="false" stroked="true" strokeweight=".511pt" strokecolor="#000000">
                <v:path arrowok="t"/>
              </v:shape>
            </v:group>
            <v:group style="position:absolute;left:2558;top:5394;width:2;height:90" coordorigin="2558,5394" coordsize="2,90">
              <v:shape style="position:absolute;left:2558;top:5394;width:2;height:90" coordorigin="2558,5394" coordsize="0,90" path="m2558,5394l2558,5483e" filled="false" stroked="true" strokeweight=".511pt" strokecolor="#000000">
                <v:path arrowok="t"/>
              </v:shape>
            </v:group>
            <v:group style="position:absolute;left:3561;top:5394;width:2;height:90" coordorigin="3561,5394" coordsize="2,90">
              <v:shape style="position:absolute;left:3561;top:5394;width:2;height:90" coordorigin="3561,5394" coordsize="0,90" path="m3561,5394l3561,5483e" filled="false" stroked="true" strokeweight=".511pt" strokecolor="#000000">
                <v:path arrowok="t"/>
              </v:shape>
            </v:group>
            <v:group style="position:absolute;left:4563;top:5394;width:2;height:90" coordorigin="4563,5394" coordsize="2,90">
              <v:shape style="position:absolute;left:4563;top:5394;width:2;height:90" coordorigin="4563,5394" coordsize="0,90" path="m4563,5394l4563,5483e" filled="false" stroked="true" strokeweight=".511pt" strokecolor="#000000">
                <v:path arrowok="t"/>
              </v:shape>
            </v:group>
            <v:group style="position:absolute;left:5570;top:5394;width:2;height:90" coordorigin="5570,5394" coordsize="2,90">
              <v:shape style="position:absolute;left:5570;top:5394;width:2;height:90" coordorigin="5570,5394" coordsize="0,90" path="m5570,5394l5570,5483e" filled="false" stroked="true" strokeweight=".511pt" strokecolor="#000000">
                <v:path arrowok="t"/>
              </v:shape>
            </v:group>
            <v:group style="position:absolute;left:6573;top:5394;width:2;height:90" coordorigin="6573,5394" coordsize="2,90">
              <v:shape style="position:absolute;left:6573;top:5394;width:2;height:90" coordorigin="6573,5394" coordsize="0,90" path="m6573,5394l6573,5483e" filled="false" stroked="true" strokeweight=".511pt" strokecolor="#000000">
                <v:path arrowok="t"/>
              </v:shape>
            </v:group>
            <v:group style="position:absolute;left:2054;top:3166;width:1003;height:1516" coordorigin="2054,3166" coordsize="1003,1516">
              <v:shape style="position:absolute;left:2054;top:3166;width:1003;height:1516" coordorigin="2054,3166" coordsize="1003,1516" path="m2054,4681l3057,3166e" filled="false" stroked="true" strokeweight="1.702pt" strokecolor="#000000">
                <v:path arrowok="t"/>
              </v:shape>
            </v:group>
            <v:group style="position:absolute;left:3057;top:2930;width:1008;height:237" coordorigin="3057,2930" coordsize="1008,237">
              <v:shape style="position:absolute;left:3057;top:2930;width:1008;height:237" coordorigin="3057,2930" coordsize="1008,237" path="m3057,3166l4064,2930e" filled="false" stroked="true" strokeweight="1.702pt" strokecolor="#000000">
                <v:path arrowok="t"/>
              </v:shape>
            </v:group>
            <v:group style="position:absolute;left:4064;top:2475;width:1003;height:455" coordorigin="4064,2475" coordsize="1003,455">
              <v:shape style="position:absolute;left:4064;top:2475;width:1003;height:455" coordorigin="4064,2475" coordsize="1003,455" path="m4064,2930l5067,2475e" filled="false" stroked="true" strokeweight="1.702pt" strokecolor="#000000">
                <v:path arrowok="t"/>
              </v:shape>
            </v:group>
            <v:group style="position:absolute;left:5067;top:2016;width:1003;height:459" coordorigin="5067,2016" coordsize="1003,459">
              <v:shape style="position:absolute;left:5067;top:2016;width:1003;height:459" coordorigin="5067,2016" coordsize="1003,459" path="m5067,2475l6069,2016e" filled="false" stroked="true" strokeweight="1.702pt" strokecolor="#000000">
                <v:path arrowok="t"/>
              </v:shape>
            </v:group>
            <v:group style="position:absolute;left:6069;top:2016;width:1006;height:2340" coordorigin="6069,2016" coordsize="1006,2340">
              <v:shape style="position:absolute;left:6069;top:2016;width:1006;height:2340" coordorigin="6069,2016" coordsize="1006,2340" path="m6069,2016l7075,4356e" filled="false" stroked="true" strokeweight="1.702pt" strokecolor="#000000">
                <v:path arrowok="t"/>
              </v:shape>
              <v:shape style="position:absolute;left:1978;top:4604;width:151;height:151" type="#_x0000_t75" stroked="false">
                <v:imagedata r:id="rId36" o:title=""/>
              </v:shape>
              <v:shape style="position:absolute;left:2980;top:3089;width:152;height:152" type="#_x0000_t75" stroked="false">
                <v:imagedata r:id="rId36" o:title=""/>
              </v:shape>
              <v:shape style="position:absolute;left:3987;top:2852;width:152;height:152" type="#_x0000_t75" stroked="false">
                <v:imagedata r:id="rId36" o:title=""/>
              </v:shape>
              <v:shape style="position:absolute;left:4990;top:2398;width:152;height:152" type="#_x0000_t75" stroked="false">
                <v:imagedata r:id="rId36" o:title=""/>
              </v:shape>
              <v:shape style="position:absolute;left:5992;top:1939;width:152;height:152" type="#_x0000_t75" stroked="false">
                <v:imagedata r:id="rId36" o:title=""/>
              </v:shape>
              <v:shape style="position:absolute;left:7000;top:4278;width:152;height:152" type="#_x0000_t75" stroked="false">
                <v:imagedata r:id="rId36" o:title=""/>
              </v:shape>
            </v:group>
            <v:group style="position:absolute;left:4028;top:2270;width:429;height:373" coordorigin="4028,2270" coordsize="429,373">
              <v:shape style="position:absolute;left:4028;top:2270;width:429;height:373" coordorigin="4028,2270" coordsize="429,373" path="m4028,2270l4456,2643e" filled="false" stroked="true" strokeweight=".511pt" strokecolor="#000000">
                <v:path arrowok="t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629;top:266;width:7192;height:2440" type="#_x0000_t202" filled="false" stroked="false">
                <v:textbox inset="0,0,0,0">
                  <w:txbxContent>
                    <w:p>
                      <w:pPr>
                        <w:spacing w:line="33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Because</w:t>
                      </w:r>
                      <w:r>
                        <w:rPr>
                          <w:rFonts w:ascii="Arial"/>
                          <w:b/>
                          <w:spacing w:val="2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super</w:t>
                      </w:r>
                      <w:r>
                        <w:rPr>
                          <w:rFonts w:ascii="Arial"/>
                          <w:b/>
                          <w:spacing w:val="2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tax</w:t>
                      </w:r>
                      <w:r>
                        <w:rPr>
                          <w:rFonts w:ascii="Arial"/>
                          <w:b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concessions,</w:t>
                      </w:r>
                      <w:r>
                        <w:rPr>
                          <w:rFonts w:ascii="Arial"/>
                          <w:b/>
                          <w:spacing w:val="2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older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sz w:val="32"/>
                          <w:szCs w:val="32"/>
                        </w:rPr>
                        <w:t>h’holds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16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z w:val="32"/>
                          <w:szCs w:val="32"/>
                        </w:rPr>
                        <w:t>pay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17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i/>
                          <w:sz w:val="32"/>
                          <w:szCs w:val="32"/>
                        </w:rPr>
                        <w:t>less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i/>
                          <w:spacing w:val="17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z w:val="32"/>
                          <w:szCs w:val="32"/>
                        </w:rPr>
                        <w:t>income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17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z w:val="32"/>
                          <w:szCs w:val="32"/>
                        </w:rPr>
                        <w:t>tax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17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z w:val="32"/>
                          <w:szCs w:val="32"/>
                        </w:rPr>
                        <w:t>than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16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-1"/>
                          <w:sz w:val="32"/>
                          <w:szCs w:val="32"/>
                        </w:rPr>
                        <w:t>20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17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-1"/>
                          <w:sz w:val="32"/>
                          <w:szCs w:val="32"/>
                        </w:rPr>
                        <w:t>years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18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-1"/>
                          <w:sz w:val="32"/>
                          <w:szCs w:val="32"/>
                        </w:rPr>
                        <w:t>ago</w:t>
                      </w:r>
                      <w:r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r>
                    </w:p>
                    <w:p>
                      <w:pPr>
                        <w:spacing w:line="343" w:lineRule="auto" w:before="114"/>
                        <w:ind w:left="99" w:right="704" w:hanging="10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Change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taxes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per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household,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1988-89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2009-10,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2010$</w:t>
                      </w:r>
                      <w:r>
                        <w:rPr>
                          <w:rFonts w:ascii="Arial"/>
                          <w:spacing w:val="26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8,000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23"/>
                        <w:ind w:left="0" w:right="637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Net</w:t>
                      </w:r>
                      <w:r>
                        <w:rPr>
                          <w:rFonts w:ascii="Arial"/>
                          <w:b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tax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54"/>
                        <w:ind w:left="99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29;top:3405;width:61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29;top:4350;width:61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602;top:4596;width:1581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621214"/>
                          <w:sz w:val="24"/>
                        </w:rPr>
                        <w:t>Indirect</w:t>
                      </w:r>
                      <w:r>
                        <w:rPr>
                          <w:rFonts w:ascii="Arial"/>
                          <w:b/>
                          <w:color w:val="621214"/>
                          <w:spacing w:val="2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621214"/>
                          <w:sz w:val="24"/>
                        </w:rPr>
                        <w:t>taxes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205;top:5294;width:13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</w:txbxContent>
                </v:textbox>
                <w10:wrap type="none"/>
              </v:shape>
              <v:shape style="position:absolute;left:7641;top:5541;width:155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A02226"/>
                          <w:sz w:val="24"/>
                        </w:rPr>
                        <w:t>Income</w:t>
                      </w:r>
                      <w:r>
                        <w:rPr>
                          <w:rFonts w:ascii="Arial"/>
                          <w:b/>
                          <w:color w:val="A02226"/>
                          <w:spacing w:val="3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A02226"/>
                          <w:sz w:val="24"/>
                        </w:rPr>
                        <w:t>taxes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7;top:6239;width:695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-2,000</w:t>
                      </w:r>
                    </w:p>
                  </w:txbxContent>
                </v:textbox>
                <w10:wrap type="none"/>
              </v:shape>
              <v:shape style="position:absolute;left:1755;top:6455;width:4631;height:246" type="#_x0000_t202" filled="false" stroked="false">
                <v:textbox inset="0,0,0,0">
                  <w:txbxContent>
                    <w:p>
                      <w:pPr>
                        <w:tabs>
                          <w:tab w:pos="1000" w:val="left" w:leader="none"/>
                          <w:tab w:pos="2001" w:val="left" w:leader="none"/>
                          <w:tab w:pos="3002" w:val="left" w:leader="none"/>
                          <w:tab w:pos="4003" w:val="left" w:leader="none"/>
                        </w:tabs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15-24</w:t>
                        <w:tab/>
                        <w:t>25-34</w:t>
                        <w:tab/>
                        <w:t>35-44</w:t>
                        <w:tab/>
                        <w:t>45-54</w:t>
                        <w:tab/>
                        <w:t>55-64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865;top:6455;width:41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65+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164;top:6820;width:2794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head</w:t>
                      </w:r>
                      <w:r>
                        <w:rPr>
                          <w:rFonts w:ascii="Arial"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9022;top:7026;width:156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7"/>
                          <w:sz w:val="15"/>
                        </w:rPr>
                        <w:t>11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582;top:7170;width:2133;height:137" type="#_x0000_t202" filled="false" stroked="false">
                <v:textbox inset="0,0,0,0">
                  <w:txbxContent>
                    <w:p>
                      <w:pPr>
                        <w:spacing w:line="13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Source: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The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2"/>
                          <w:w w:val="105"/>
                          <w:sz w:val="13"/>
                        </w:rPr>
                        <w:t>Wealth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3"/>
                        </w:rPr>
                        <w:t>of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Generations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0" w:lineRule="atLeast"/>
        <w:ind w:left="1111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28.15pt;height:1.05pt;mso-position-horizontal-relative:char;mso-position-vertical-relative:line" coordorigin="0,0" coordsize="8563,21">
            <v:group style="position:absolute;left:10;top:10;width:8543;height:2" coordorigin="10,10" coordsize="8543,2">
              <v:shape style="position:absolute;left:10;top:10;width:8543;height:2" coordorigin="10,10" coordsize="8543,0" path="m10,10l8552,10e" filled="false" stroked="true" strokeweight="1.02pt" strokecolor="#f7a124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26"/>
          <w:szCs w:val="26"/>
        </w:rPr>
      </w:pPr>
    </w:p>
    <w:p>
      <w:pPr>
        <w:spacing w:line="200" w:lineRule="atLeast"/>
        <w:ind w:left="1119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shape style="width:426.75pt;height:90.05pt;mso-position-horizontal-relative:char;mso-position-vertical-relative:line" type="#_x0000_t202" filled="true" fillcolor="#ffe491" stroked="true" strokeweight=".51pt" strokecolor="#000000">
            <v:textbox inset="0,0,0,0">
              <w:txbxContent>
                <w:p>
                  <w:pPr>
                    <w:spacing w:line="256" w:lineRule="auto" w:before="37"/>
                    <w:ind w:left="98" w:right="249" w:firstLine="0"/>
                    <w:jc w:val="left"/>
                    <w:rPr>
                      <w:rFonts w:ascii="Arial" w:hAnsi="Arial" w:cs="Arial" w:eastAsia="Arial"/>
                      <w:sz w:val="21"/>
                      <w:szCs w:val="21"/>
                    </w:rPr>
                  </w:pPr>
                  <w:r>
                    <w:rPr>
                      <w:rFonts w:ascii="Arial"/>
                      <w:b/>
                      <w:w w:val="105"/>
                      <w:sz w:val="21"/>
                    </w:rPr>
                    <w:t>Tax</w:t>
                  </w:r>
                  <w:r>
                    <w:rPr>
                      <w:rFonts w:ascii="Arial"/>
                      <w:b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and</w:t>
                  </w:r>
                  <w:r>
                    <w:rPr>
                      <w:rFonts w:ascii="Arial"/>
                      <w:b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welfare</w:t>
                  </w:r>
                  <w:r>
                    <w:rPr>
                      <w:rFonts w:ascii="Arial"/>
                      <w:b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settings</w:t>
                  </w:r>
                  <w:r>
                    <w:rPr>
                      <w:rFonts w:ascii="Arial"/>
                      <w:b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should</w:t>
                  </w:r>
                  <w:r>
                    <w:rPr>
                      <w:rFonts w:ascii="Arial"/>
                      <w:b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be</w:t>
                  </w:r>
                  <w:r>
                    <w:rPr>
                      <w:rFonts w:ascii="Arial"/>
                      <w:b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reformed</w:t>
                  </w:r>
                  <w:r>
                    <w:rPr>
                      <w:rFonts w:ascii="Arial"/>
                      <w:b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to</w:t>
                  </w:r>
                  <w:r>
                    <w:rPr>
                      <w:rFonts w:ascii="Arial"/>
                      <w:b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encourage</w:t>
                  </w:r>
                  <w:r>
                    <w:rPr>
                      <w:rFonts w:ascii="Arial"/>
                      <w:b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older</w:t>
                  </w:r>
                  <w:r>
                    <w:rPr>
                      <w:rFonts w:ascii="Arial"/>
                      <w:b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age</w:t>
                  </w:r>
                  <w:r>
                    <w:rPr>
                      <w:rFonts w:ascii="Arial"/>
                      <w:b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workforce</w:t>
                  </w:r>
                  <w:r>
                    <w:rPr>
                      <w:rFonts w:ascii="Arial"/>
                      <w:b/>
                      <w:spacing w:val="27"/>
                      <w:w w:val="103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participation</w:t>
                  </w:r>
                  <w:r>
                    <w:rPr>
                      <w:rFonts w:ascii="Arial"/>
                      <w:b/>
                      <w:spacing w:val="-2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and</w:t>
                  </w:r>
                  <w:r>
                    <w:rPr>
                      <w:rFonts w:ascii="Arial"/>
                      <w:b/>
                      <w:spacing w:val="-21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improve</w:t>
                  </w:r>
                  <w:r>
                    <w:rPr>
                      <w:rFonts w:ascii="Arial"/>
                      <w:b/>
                      <w:spacing w:val="-2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budget</w:t>
                  </w:r>
                  <w:r>
                    <w:rPr>
                      <w:rFonts w:ascii="Arial"/>
                      <w:b/>
                      <w:spacing w:val="-2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balances</w:t>
                  </w:r>
                  <w:r>
                    <w:rPr>
                      <w:rFonts w:ascii="Arial"/>
                      <w:sz w:val="21"/>
                    </w:rPr>
                  </w:r>
                </w:p>
                <w:p>
                  <w:pPr>
                    <w:numPr>
                      <w:ilvl w:val="0"/>
                      <w:numId w:val="12"/>
                    </w:numPr>
                    <w:tabs>
                      <w:tab w:pos="289" w:val="left" w:leader="none"/>
                    </w:tabs>
                    <w:spacing w:line="258" w:lineRule="exact" w:before="32"/>
                    <w:ind w:left="288" w:right="323" w:hanging="190"/>
                    <w:jc w:val="left"/>
                    <w:rPr>
                      <w:rFonts w:ascii="Arial" w:hAnsi="Arial" w:cs="Arial" w:eastAsia="Arial"/>
                      <w:sz w:val="21"/>
                      <w:szCs w:val="21"/>
                    </w:rPr>
                  </w:pPr>
                  <w:r>
                    <w:rPr>
                      <w:rFonts w:ascii="Arial"/>
                      <w:w w:val="105"/>
                      <w:sz w:val="21"/>
                    </w:rPr>
                    <w:t>Better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targeting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of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age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pensions,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superannuation,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and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asset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taxation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dominate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the</w:t>
                  </w:r>
                  <w:r>
                    <w:rPr>
                      <w:rFonts w:ascii="Arial"/>
                      <w:spacing w:val="27"/>
                      <w:w w:val="103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options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for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budget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repair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that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are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both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large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and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socially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responsible</w:t>
                  </w:r>
                  <w:r>
                    <w:rPr>
                      <w:rFonts w:ascii="Arial"/>
                      <w:sz w:val="21"/>
                    </w:rPr>
                  </w:r>
                </w:p>
                <w:p>
                  <w:pPr>
                    <w:numPr>
                      <w:ilvl w:val="0"/>
                      <w:numId w:val="12"/>
                    </w:numPr>
                    <w:tabs>
                      <w:tab w:pos="289" w:val="left" w:leader="none"/>
                    </w:tabs>
                    <w:spacing w:line="302" w:lineRule="exact" w:before="0"/>
                    <w:ind w:left="288" w:right="0" w:hanging="190"/>
                    <w:jc w:val="left"/>
                    <w:rPr>
                      <w:rFonts w:ascii="Arial" w:hAnsi="Arial" w:cs="Arial" w:eastAsia="Arial"/>
                      <w:sz w:val="21"/>
                      <w:szCs w:val="21"/>
                    </w:rPr>
                  </w:pPr>
                  <w:r>
                    <w:rPr>
                      <w:rFonts w:ascii="Arial"/>
                      <w:w w:val="105"/>
                      <w:sz w:val="21"/>
                    </w:rPr>
                    <w:t>Older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age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workforce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participation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has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been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increasing,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but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remains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relatively</w:t>
                  </w:r>
                  <w:r>
                    <w:rPr>
                      <w:rFonts w:ascii="Arial"/>
                      <w:spacing w:val="-16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low</w:t>
                  </w:r>
                  <w:r>
                    <w:rPr>
                      <w:rFonts w:ascii="Arial"/>
                      <w:sz w:val="21"/>
                    </w:rPr>
                  </w:r>
                </w:p>
                <w:p>
                  <w:pPr>
                    <w:numPr>
                      <w:ilvl w:val="0"/>
                      <w:numId w:val="12"/>
                    </w:numPr>
                    <w:tabs>
                      <w:tab w:pos="289" w:val="left" w:leader="none"/>
                    </w:tabs>
                    <w:spacing w:line="317" w:lineRule="exact" w:before="0"/>
                    <w:ind w:left="288" w:right="0" w:hanging="190"/>
                    <w:jc w:val="left"/>
                    <w:rPr>
                      <w:rFonts w:ascii="Arial" w:hAnsi="Arial" w:cs="Arial" w:eastAsia="Arial"/>
                      <w:sz w:val="21"/>
                      <w:szCs w:val="21"/>
                    </w:rPr>
                  </w:pP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Reforms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would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create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incentives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for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older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workers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to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work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for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longer</w:t>
                  </w:r>
                  <w:r>
                    <w:rPr>
                      <w:rFonts w:ascii="Arial"/>
                      <w:sz w:val="21"/>
                    </w:rPr>
                  </w:r>
                </w:p>
              </w:txbxContent>
            </v:textbox>
            <v:fill type="solid"/>
            <w10:wrap type="none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99.360001pt;margin-top:141.12001pt;width:378.75pt;height:241.55pt;mso-position-horizontal-relative:page;mso-position-vertical-relative:page;z-index:-198016" coordorigin="1987,2822" coordsize="7575,4831">
            <v:shape style="position:absolute;left:1987;top:2822;width:7574;height:4723" type="#_x0000_t75" stroked="false">
              <v:imagedata r:id="rId38" o:title=""/>
            </v:shape>
            <v:shape style="position:absolute;left:2073;top:7344;width:2439;height:309" type="#_x0000_t202" filled="false" stroked="false">
              <v:textbox inset="0,0,0,0">
                <w:txbxContent>
                  <w:p>
                    <w:pPr>
                      <w:spacing w:line="178" w:lineRule="exact" w:before="0"/>
                      <w:ind w:left="1094" w:right="0" w:firstLine="0"/>
                      <w:jc w:val="left"/>
                      <w:rPr>
                        <w:rFonts w:ascii="Arial" w:hAnsi="Arial" w:cs="Arial" w:eastAsia="Arial"/>
                        <w:sz w:val="19"/>
                        <w:szCs w:val="19"/>
                      </w:rPr>
                    </w:pPr>
                    <w:r>
                      <w:rPr>
                        <w:rFonts w:ascii="Arial"/>
                        <w:color w:val="444444"/>
                        <w:spacing w:val="-27"/>
                        <w:w w:val="115"/>
                        <w:sz w:val="19"/>
                      </w:rPr>
                      <w:t>B</w:t>
                    </w:r>
                    <w:r>
                      <w:rPr>
                        <w:rFonts w:ascii="Arial"/>
                        <w:color w:val="444444"/>
                        <w:spacing w:val="-11"/>
                        <w:w w:val="115"/>
                        <w:sz w:val="19"/>
                      </w:rPr>
                      <w:t>r</w:t>
                    </w:r>
                    <w:r>
                      <w:rPr>
                        <w:rFonts w:ascii="Arial"/>
                        <w:color w:val="2A2A2A"/>
                        <w:w w:val="115"/>
                        <w:sz w:val="19"/>
                      </w:rPr>
                      <w:t>a</w:t>
                    </w:r>
                    <w:r>
                      <w:rPr>
                        <w:rFonts w:ascii="Arial"/>
                        <w:color w:val="444444"/>
                        <w:w w:val="115"/>
                        <w:sz w:val="19"/>
                      </w:rPr>
                      <w:t>c</w:t>
                    </w:r>
                    <w:r>
                      <w:rPr>
                        <w:rFonts w:ascii="Arial"/>
                        <w:color w:val="444444"/>
                        <w:spacing w:val="-6"/>
                        <w:w w:val="115"/>
                        <w:sz w:val="19"/>
                      </w:rPr>
                      <w:t>k</w:t>
                    </w:r>
                    <w:r>
                      <w:rPr>
                        <w:rFonts w:ascii="Arial"/>
                        <w:color w:val="2A2A2A"/>
                        <w:w w:val="115"/>
                        <w:sz w:val="19"/>
                      </w:rPr>
                      <w:t>e</w:t>
                    </w:r>
                    <w:r>
                      <w:rPr>
                        <w:rFonts w:ascii="Arial"/>
                        <w:color w:val="444444"/>
                        <w:w w:val="115"/>
                        <w:sz w:val="19"/>
                      </w:rPr>
                      <w:t>t</w:t>
                    </w:r>
                    <w:r>
                      <w:rPr>
                        <w:rFonts w:ascii="Arial"/>
                        <w:color w:val="444444"/>
                        <w:spacing w:val="-24"/>
                        <w:w w:val="115"/>
                        <w:sz w:val="19"/>
                      </w:rPr>
                      <w:t> </w:t>
                    </w:r>
                    <w:r>
                      <w:rPr>
                        <w:rFonts w:ascii="Arial"/>
                        <w:color w:val="444444"/>
                        <w:w w:val="115"/>
                        <w:sz w:val="19"/>
                      </w:rPr>
                      <w:t>c</w:t>
                    </w:r>
                    <w:r>
                      <w:rPr>
                        <w:rFonts w:ascii="Arial"/>
                        <w:color w:val="444444"/>
                        <w:spacing w:val="-4"/>
                        <w:w w:val="115"/>
                        <w:sz w:val="19"/>
                      </w:rPr>
                      <w:t>r</w:t>
                    </w:r>
                    <w:r>
                      <w:rPr>
                        <w:rFonts w:ascii="Arial"/>
                        <w:color w:val="2A2A2A"/>
                        <w:spacing w:val="-16"/>
                        <w:w w:val="115"/>
                        <w:sz w:val="19"/>
                      </w:rPr>
                      <w:t>e</w:t>
                    </w:r>
                    <w:r>
                      <w:rPr>
                        <w:rFonts w:ascii="Arial"/>
                        <w:color w:val="444444"/>
                        <w:spacing w:val="-16"/>
                        <w:w w:val="115"/>
                        <w:sz w:val="19"/>
                      </w:rPr>
                      <w:t>e</w:t>
                    </w:r>
                    <w:r>
                      <w:rPr>
                        <w:rFonts w:ascii="Arial"/>
                        <w:color w:val="444444"/>
                        <w:w w:val="115"/>
                        <w:sz w:val="19"/>
                      </w:rPr>
                      <w:t>p</w:t>
                    </w:r>
                    <w:r>
                      <w:rPr>
                        <w:rFonts w:ascii="Arial"/>
                        <w:sz w:val="19"/>
                      </w:rPr>
                    </w:r>
                  </w:p>
                  <w:p>
                    <w:pPr>
                      <w:spacing w:line="131" w:lineRule="exact" w:before="0"/>
                      <w:ind w:left="0" w:right="0" w:firstLine="0"/>
                      <w:jc w:val="left"/>
                      <w:rPr>
                        <w:rFonts w:ascii="Times New Roman" w:hAnsi="Times New Roman" w:cs="Times New Roman" w:eastAsia="Times New Roman"/>
                        <w:sz w:val="13"/>
                        <w:szCs w:val="13"/>
                      </w:rPr>
                    </w:pPr>
                    <w:r>
                      <w:rPr>
                        <w:rFonts w:ascii="Times New Roman"/>
                        <w:color w:val="64625D"/>
                        <w:spacing w:val="-3"/>
                        <w:w w:val="105"/>
                        <w:sz w:val="13"/>
                      </w:rPr>
                      <w:t>SOurce</w:t>
                    </w:r>
                    <w:r>
                      <w:rPr>
                        <w:rFonts w:ascii="Times New Roman"/>
                        <w:color w:val="90908E"/>
                        <w:spacing w:val="-2"/>
                        <w:w w:val="105"/>
                        <w:sz w:val="13"/>
                      </w:rPr>
                      <w:t>:</w:t>
                    </w:r>
                    <w:r>
                      <w:rPr>
                        <w:rFonts w:ascii="Times New Roman"/>
                        <w:color w:val="64625D"/>
                        <w:spacing w:val="-2"/>
                        <w:w w:val="105"/>
                        <w:sz w:val="13"/>
                      </w:rPr>
                      <w:t>Gta</w:t>
                    </w:r>
                    <w:r>
                      <w:rPr>
                        <w:rFonts w:ascii="Times New Roman"/>
                        <w:color w:val="444444"/>
                        <w:spacing w:val="-3"/>
                        <w:w w:val="105"/>
                        <w:sz w:val="13"/>
                      </w:rPr>
                      <w:t>l</w:t>
                    </w:r>
                    <w:r>
                      <w:rPr>
                        <w:rFonts w:ascii="Times New Roman"/>
                        <w:color w:val="797772"/>
                        <w:spacing w:val="-2"/>
                        <w:w w:val="105"/>
                        <w:sz w:val="13"/>
                      </w:rPr>
                      <w:t>tan</w:t>
                    </w:r>
                    <w:r>
                      <w:rPr>
                        <w:rFonts w:ascii="Times New Roman"/>
                        <w:color w:val="797772"/>
                        <w:spacing w:val="2"/>
                        <w:w w:val="105"/>
                        <w:sz w:val="13"/>
                      </w:rPr>
                      <w:t> </w:t>
                    </w:r>
                    <w:r>
                      <w:rPr>
                        <w:rFonts w:ascii="Times New Roman"/>
                        <w:color w:val="90908E"/>
                        <w:spacing w:val="-2"/>
                        <w:w w:val="105"/>
                        <w:sz w:val="13"/>
                      </w:rPr>
                      <w:t>I</w:t>
                    </w:r>
                    <w:r>
                      <w:rPr>
                        <w:rFonts w:ascii="Times New Roman"/>
                        <w:color w:val="797772"/>
                        <w:spacing w:val="-1"/>
                        <w:w w:val="105"/>
                        <w:sz w:val="13"/>
                      </w:rPr>
                      <w:t>nstitute</w:t>
                    </w:r>
                    <w:r>
                      <w:rPr>
                        <w:rFonts w:ascii="Times New Roman"/>
                        <w:color w:val="90908E"/>
                        <w:spacing w:val="-1"/>
                        <w:w w:val="105"/>
                        <w:sz w:val="13"/>
                      </w:rPr>
                      <w:t>,</w:t>
                    </w:r>
                    <w:r>
                      <w:rPr>
                        <w:rFonts w:ascii="Times New Roman"/>
                        <w:color w:val="90908E"/>
                        <w:spacing w:val="-16"/>
                        <w:w w:val="105"/>
                        <w:sz w:val="13"/>
                      </w:rPr>
                      <w:t> </w:t>
                    </w:r>
                    <w:r>
                      <w:rPr>
                        <w:rFonts w:ascii="Times New Roman"/>
                        <w:color w:val="64625D"/>
                        <w:spacing w:val="-2"/>
                        <w:w w:val="105"/>
                        <w:sz w:val="13"/>
                      </w:rPr>
                      <w:t>Bal</w:t>
                    </w:r>
                    <w:r>
                      <w:rPr>
                        <w:rFonts w:ascii="Times New Roman"/>
                        <w:color w:val="64625D"/>
                        <w:spacing w:val="-3"/>
                        <w:w w:val="105"/>
                        <w:sz w:val="13"/>
                      </w:rPr>
                      <w:t>anc.irtQ</w:t>
                    </w:r>
                    <w:r>
                      <w:rPr>
                        <w:rFonts w:ascii="Times New Roman"/>
                        <w:color w:val="64625D"/>
                        <w:spacing w:val="-12"/>
                        <w:w w:val="105"/>
                        <w:sz w:val="13"/>
                      </w:rPr>
                      <w:t> </w:t>
                    </w:r>
                    <w:r>
                      <w:rPr>
                        <w:rFonts w:ascii="Times New Roman"/>
                        <w:i/>
                        <w:color w:val="64625D"/>
                        <w:w w:val="105"/>
                        <w:sz w:val="13"/>
                      </w:rPr>
                      <w:t>Budgeis</w:t>
                    </w:r>
                    <w:r>
                      <w:rPr>
                        <w:rFonts w:ascii="Times New Roman"/>
                        <w:sz w:val="13"/>
                      </w:rPr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3.119999pt;margin-top:799.200012pt;width:156.96pt;height:25.92pt;mso-position-horizontal-relative:page;mso-position-vertical-relative:page;z-index:5344" type="#_x0000_t75" stroked="false">
            <v:imagedata r:id="rId39" o:title=""/>
          </v:shape>
        </w:pict>
      </w:r>
    </w:p>
    <w:p>
      <w:pPr>
        <w:spacing w:line="200" w:lineRule="atLeast"/>
        <w:ind w:left="483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1.65pt;height:369.15pt;mso-position-horizontal-relative:char;mso-position-vertical-relative:line" coordorigin="0,0" coordsize="9833,7383">
            <v:group style="position:absolute;left:7;top:14;width:9819;height:2" coordorigin="7,14" coordsize="9819,2">
              <v:shape style="position:absolute;left:7;top:14;width:9819;height:2" coordorigin="7,14" coordsize="9819,0" path="m7,14l9825,14e" filled="false" stroked="true" strokeweight=".719802pt" strokecolor="#3f3f44">
                <v:path arrowok="t"/>
              </v:shape>
            </v:group>
            <v:group style="position:absolute;left:14;top:7;width:2;height:7369" coordorigin="14,7" coordsize="2,7369">
              <v:shape style="position:absolute;left:14;top:7;width:2;height:7369" coordorigin="14,7" coordsize="0,7369" path="m14,7376l14,7e" filled="false" stroked="true" strokeweight=".719802pt" strokecolor="#3f3f44">
                <v:path arrowok="t"/>
              </v:shape>
            </v:group>
            <v:group style="position:absolute;left:9818;top:7;width:2;height:7369" coordorigin="9818,7" coordsize="2,7369">
              <v:shape style="position:absolute;left:9818;top:7;width:2;height:7369" coordorigin="9818,7" coordsize="0,7369" path="m9818,7376l9818,7e" filled="false" stroked="true" strokeweight=".719802pt" strokecolor="#3f3f44">
                <v:path arrowok="t"/>
              </v:shape>
            </v:group>
            <v:group style="position:absolute;left:1029;top:1310;width:7774;height:2" coordorigin="1029,1310" coordsize="7774,2">
              <v:shape style="position:absolute;left:1029;top:1310;width:7774;height:2" coordorigin="1029,1310" coordsize="7774,0" path="m1029,1310l8803,1310e" filled="false" stroked="true" strokeweight=".719802pt" strokecolor="#f4a028">
                <v:path arrowok="t"/>
              </v:shape>
            </v:group>
            <v:group style="position:absolute;left:7;top:7368;width:9819;height:2" coordorigin="7,7368" coordsize="9819,2">
              <v:shape style="position:absolute;left:7;top:7368;width:9819;height:2" coordorigin="7,7368" coordsize="9819,0" path="m7,7368l9825,7368e" filled="false" stroked="true" strokeweight=".719802pt" strokecolor="#3f3f44">
                <v:path arrowok="t"/>
              </v:shape>
              <v:shape style="position:absolute;left:1029;top:593;width:6157;height:1069" type="#_x0000_t202" filled="false" stroked="false">
                <v:textbox inset="0,0,0,0">
                  <w:txbxContent>
                    <w:p>
                      <w:pPr>
                        <w:spacing w:line="29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9"/>
                          <w:szCs w:val="29"/>
                        </w:rPr>
                      </w:pP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There</w:t>
                      </w:r>
                      <w:r>
                        <w:rPr>
                          <w:rFonts w:ascii="Arial"/>
                          <w:color w:val="0C0C0C"/>
                          <w:spacing w:val="2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are</w:t>
                      </w:r>
                      <w:r>
                        <w:rPr>
                          <w:rFonts w:ascii="Arial"/>
                          <w:color w:val="0C0C0C"/>
                          <w:spacing w:val="-11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few</w:t>
                      </w:r>
                      <w:r>
                        <w:rPr>
                          <w:rFonts w:ascii="Arial"/>
                          <w:color w:val="0C0C0C"/>
                          <w:spacing w:val="12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spacing w:val="-2"/>
                          <w:w w:val="110"/>
                          <w:sz w:val="29"/>
                        </w:rPr>
                        <w:t>options</w:t>
                      </w:r>
                      <w:r>
                        <w:rPr>
                          <w:rFonts w:ascii="Arial"/>
                          <w:color w:val="0C0C0C"/>
                          <w:spacing w:val="1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for</w:t>
                      </w:r>
                      <w:r>
                        <w:rPr>
                          <w:rFonts w:ascii="Arial"/>
                          <w:color w:val="0C0C0C"/>
                          <w:spacing w:val="16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budget</w:t>
                      </w:r>
                      <w:r>
                        <w:rPr>
                          <w:rFonts w:ascii="Arial"/>
                          <w:color w:val="0C0C0C"/>
                          <w:spacing w:val="18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spacing w:val="-1"/>
                          <w:w w:val="110"/>
                          <w:sz w:val="29"/>
                        </w:rPr>
                        <w:t>repair</w:t>
                      </w:r>
                      <w:r>
                        <w:rPr>
                          <w:rFonts w:ascii="Arial"/>
                          <w:color w:val="0C0C0C"/>
                          <w:spacing w:val="-26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spacing w:val="-3"/>
                          <w:w w:val="110"/>
                          <w:sz w:val="29"/>
                        </w:rPr>
                        <w:t>that</w:t>
                      </w:r>
                      <w:r>
                        <w:rPr>
                          <w:rFonts w:ascii="Arial"/>
                          <w:sz w:val="29"/>
                        </w:rPr>
                      </w:r>
                    </w:p>
                    <w:p>
                      <w:pPr>
                        <w:spacing w:before="12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9"/>
                          <w:szCs w:val="29"/>
                        </w:rPr>
                      </w:pP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are</w:t>
                      </w:r>
                      <w:r>
                        <w:rPr>
                          <w:rFonts w:ascii="Arial"/>
                          <w:color w:val="0C0C0C"/>
                          <w:spacing w:val="-8"/>
                          <w:w w:val="115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both</w:t>
                      </w:r>
                      <w:r>
                        <w:rPr>
                          <w:rFonts w:ascii="Arial"/>
                          <w:color w:val="0C0C0C"/>
                          <w:spacing w:val="-37"/>
                          <w:w w:val="115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spacing w:val="-47"/>
                          <w:w w:val="115"/>
                          <w:sz w:val="29"/>
                        </w:rPr>
                        <w:t>l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arge</w:t>
                      </w:r>
                      <w:r>
                        <w:rPr>
                          <w:rFonts w:ascii="Arial"/>
                          <w:color w:val="0C0C0C"/>
                          <w:spacing w:val="-31"/>
                          <w:w w:val="115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and</w:t>
                      </w:r>
                      <w:r>
                        <w:rPr>
                          <w:rFonts w:ascii="Arial"/>
                          <w:color w:val="0C0C0C"/>
                          <w:spacing w:val="-31"/>
                          <w:w w:val="115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soc</w:t>
                      </w:r>
                      <w:r>
                        <w:rPr>
                          <w:rFonts w:ascii="Arial"/>
                          <w:color w:val="0C0C0C"/>
                          <w:spacing w:val="-8"/>
                          <w:w w:val="115"/>
                          <w:sz w:val="29"/>
                        </w:rPr>
                        <w:t>i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al</w:t>
                      </w:r>
                      <w:r>
                        <w:rPr>
                          <w:rFonts w:ascii="Arial"/>
                          <w:color w:val="0C0C0C"/>
                          <w:spacing w:val="-17"/>
                          <w:w w:val="115"/>
                          <w:sz w:val="29"/>
                        </w:rPr>
                        <w:t>l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y</w:t>
                      </w:r>
                      <w:r>
                        <w:rPr>
                          <w:rFonts w:ascii="Arial"/>
                          <w:color w:val="0C0C0C"/>
                          <w:spacing w:val="-11"/>
                          <w:w w:val="115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respons</w:t>
                      </w:r>
                      <w:r>
                        <w:rPr>
                          <w:rFonts w:ascii="Arial"/>
                          <w:color w:val="0C0C0C"/>
                          <w:spacing w:val="10"/>
                          <w:w w:val="115"/>
                          <w:sz w:val="29"/>
                        </w:rPr>
                        <w:t>i</w:t>
                      </w:r>
                      <w:r>
                        <w:rPr>
                          <w:rFonts w:ascii="Arial"/>
                          <w:color w:val="0C0C0C"/>
                          <w:spacing w:val="-20"/>
                          <w:w w:val="115"/>
                          <w:sz w:val="29"/>
                        </w:rPr>
                        <w:t>b</w:t>
                      </w:r>
                      <w:r>
                        <w:rPr>
                          <w:rFonts w:ascii="Arial"/>
                          <w:color w:val="0C0C0C"/>
                          <w:spacing w:val="-30"/>
                          <w:w w:val="115"/>
                          <w:sz w:val="29"/>
                        </w:rPr>
                        <w:t>l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e</w:t>
                      </w:r>
                      <w:r>
                        <w:rPr>
                          <w:rFonts w:ascii="Arial"/>
                          <w:sz w:val="29"/>
                        </w:rPr>
                      </w:r>
                    </w:p>
                    <w:p>
                      <w:pPr>
                        <w:spacing w:line="248" w:lineRule="exact" w:before="178"/>
                        <w:ind w:left="14" w:right="0" w:firstLine="0"/>
                        <w:jc w:val="left"/>
                        <w:rPr>
                          <w:rFonts w:ascii="Arial" w:hAnsi="Arial" w:cs="Arial" w:eastAsia="Arial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0C0C0C"/>
                          <w:w w:val="115"/>
                          <w:sz w:val="22"/>
                        </w:rPr>
                        <w:t>B</w:t>
                      </w:r>
                      <w:r>
                        <w:rPr>
                          <w:rFonts w:ascii="Arial"/>
                          <w:color w:val="0C0C0C"/>
                          <w:spacing w:val="-17"/>
                          <w:w w:val="115"/>
                          <w:sz w:val="22"/>
                        </w:rPr>
                        <w:t>u</w:t>
                      </w:r>
                      <w:r>
                        <w:rPr>
                          <w:rFonts w:ascii="Arial"/>
                          <w:color w:val="2A2A2A"/>
                          <w:w w:val="115"/>
                          <w:sz w:val="22"/>
                        </w:rPr>
                        <w:t>d</w:t>
                      </w:r>
                      <w:r>
                        <w:rPr>
                          <w:rFonts w:ascii="Arial"/>
                          <w:color w:val="2A2A2A"/>
                          <w:spacing w:val="-7"/>
                          <w:w w:val="115"/>
                          <w:sz w:val="22"/>
                        </w:rPr>
                        <w:t>g</w:t>
                      </w:r>
                      <w:r>
                        <w:rPr>
                          <w:rFonts w:ascii="Arial"/>
                          <w:color w:val="0C0C0C"/>
                          <w:spacing w:val="-19"/>
                          <w:w w:val="115"/>
                          <w:sz w:val="22"/>
                        </w:rPr>
                        <w:t>e</w:t>
                      </w:r>
                      <w:r>
                        <w:rPr>
                          <w:rFonts w:ascii="Arial"/>
                          <w:color w:val="2A2A2A"/>
                          <w:w w:val="115"/>
                          <w:sz w:val="22"/>
                        </w:rPr>
                        <w:t>tary</w:t>
                      </w:r>
                      <w:r>
                        <w:rPr>
                          <w:rFonts w:ascii="Arial"/>
                          <w:color w:val="2A2A2A"/>
                          <w:spacing w:val="14"/>
                          <w:w w:val="115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spacing w:val="-12"/>
                          <w:w w:val="115"/>
                          <w:sz w:val="22"/>
                        </w:rPr>
                        <w:t>i</w:t>
                      </w:r>
                      <w:r>
                        <w:rPr>
                          <w:rFonts w:ascii="Arial"/>
                          <w:color w:val="0C0C0C"/>
                          <w:spacing w:val="-2"/>
                          <w:w w:val="115"/>
                          <w:sz w:val="22"/>
                        </w:rPr>
                        <w:t>m</w:t>
                      </w:r>
                      <w:r>
                        <w:rPr>
                          <w:rFonts w:ascii="Arial"/>
                          <w:color w:val="2A2A2A"/>
                          <w:spacing w:val="-26"/>
                          <w:w w:val="115"/>
                          <w:sz w:val="22"/>
                        </w:rPr>
                        <w:t>p</w:t>
                      </w:r>
                      <w:r>
                        <w:rPr>
                          <w:rFonts w:ascii="Arial"/>
                          <w:color w:val="0C0C0C"/>
                          <w:spacing w:val="-4"/>
                          <w:w w:val="115"/>
                          <w:sz w:val="22"/>
                        </w:rPr>
                        <w:t>a</w:t>
                      </w:r>
                      <w:r>
                        <w:rPr>
                          <w:rFonts w:ascii="Arial"/>
                          <w:color w:val="2A2A2A"/>
                          <w:w w:val="115"/>
                          <w:sz w:val="22"/>
                        </w:rPr>
                        <w:t>ct</w:t>
                      </w:r>
                      <w:r>
                        <w:rPr>
                          <w:rFonts w:ascii="Arial"/>
                          <w:color w:val="2A2A2A"/>
                          <w:spacing w:val="-24"/>
                          <w:w w:val="115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w w:val="115"/>
                          <w:sz w:val="22"/>
                        </w:rPr>
                        <w:t>of</w:t>
                      </w:r>
                      <w:r>
                        <w:rPr>
                          <w:rFonts w:ascii="Arial"/>
                          <w:color w:val="2A2A2A"/>
                          <w:spacing w:val="-11"/>
                          <w:w w:val="115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w w:val="115"/>
                          <w:sz w:val="22"/>
                        </w:rPr>
                        <w:t>to</w:t>
                      </w:r>
                      <w:r>
                        <w:rPr>
                          <w:rFonts w:ascii="Arial"/>
                          <w:color w:val="2A2A2A"/>
                          <w:spacing w:val="-4"/>
                          <w:w w:val="115"/>
                          <w:sz w:val="22"/>
                        </w:rPr>
                        <w:t>u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2"/>
                        </w:rPr>
                        <w:t>gh</w:t>
                      </w:r>
                      <w:r>
                        <w:rPr>
                          <w:rFonts w:ascii="Arial"/>
                          <w:color w:val="0C0C0C"/>
                          <w:spacing w:val="-5"/>
                          <w:w w:val="115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spacing w:val="-11"/>
                          <w:w w:val="115"/>
                          <w:sz w:val="22"/>
                        </w:rPr>
                        <w:t>b</w:t>
                      </w:r>
                      <w:r>
                        <w:rPr>
                          <w:rFonts w:ascii="Arial"/>
                          <w:color w:val="2A2A2A"/>
                          <w:spacing w:val="-20"/>
                          <w:w w:val="115"/>
                          <w:sz w:val="22"/>
                        </w:rPr>
                        <w:t>u</w:t>
                      </w:r>
                      <w:r>
                        <w:rPr>
                          <w:rFonts w:ascii="Arial"/>
                          <w:color w:val="0C0C0C"/>
                          <w:spacing w:val="-13"/>
                          <w:w w:val="115"/>
                          <w:sz w:val="22"/>
                        </w:rPr>
                        <w:t>d</w:t>
                      </w:r>
                      <w:r>
                        <w:rPr>
                          <w:rFonts w:ascii="Arial"/>
                          <w:color w:val="2A2A2A"/>
                          <w:w w:val="115"/>
                          <w:sz w:val="22"/>
                        </w:rPr>
                        <w:t>g</w:t>
                      </w:r>
                      <w:r>
                        <w:rPr>
                          <w:rFonts w:ascii="Arial"/>
                          <w:color w:val="2A2A2A"/>
                          <w:spacing w:val="-15"/>
                          <w:w w:val="115"/>
                          <w:sz w:val="22"/>
                        </w:rPr>
                        <w:t>e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2"/>
                        </w:rPr>
                        <w:t>t</w:t>
                      </w:r>
                      <w:r>
                        <w:rPr>
                          <w:rFonts w:ascii="Arial"/>
                          <w:color w:val="0C0C0C"/>
                          <w:spacing w:val="-21"/>
                          <w:w w:val="115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spacing w:val="4"/>
                          <w:w w:val="115"/>
                          <w:sz w:val="22"/>
                        </w:rPr>
                        <w:t>c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2"/>
                        </w:rPr>
                        <w:t>h</w:t>
                      </w:r>
                      <w:r>
                        <w:rPr>
                          <w:rFonts w:ascii="Arial"/>
                          <w:color w:val="0C0C0C"/>
                          <w:spacing w:val="-12"/>
                          <w:w w:val="115"/>
                          <w:sz w:val="22"/>
                        </w:rPr>
                        <w:t>o</w:t>
                      </w:r>
                      <w:r>
                        <w:rPr>
                          <w:rFonts w:ascii="Arial"/>
                          <w:color w:val="2A2A2A"/>
                          <w:spacing w:val="-29"/>
                          <w:w w:val="115"/>
                          <w:sz w:val="22"/>
                        </w:rPr>
                        <w:t>i</w:t>
                      </w:r>
                      <w:r>
                        <w:rPr>
                          <w:rFonts w:ascii="Arial"/>
                          <w:color w:val="2A2A2A"/>
                          <w:w w:val="115"/>
                          <w:sz w:val="22"/>
                        </w:rPr>
                        <w:t>ces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7392;top:631;width:1422;height:449" type="#_x0000_t202" filled="false" stroked="false">
                <v:textbox inset="0,0,0,0">
                  <w:txbxContent>
                    <w:p>
                      <w:pPr>
                        <w:spacing w:line="351" w:lineRule="exact" w:before="0"/>
                        <w:ind w:left="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37"/>
                          <w:szCs w:val="37"/>
                        </w:rPr>
                      </w:pPr>
                      <w:r>
                        <w:rPr>
                          <w:rFonts w:ascii="Times New Roman"/>
                          <w:color w:val="F4974D"/>
                          <w:w w:val="90"/>
                          <w:sz w:val="37"/>
                        </w:rPr>
                        <w:t>GR</w:t>
                      </w:r>
                      <w:r>
                        <w:rPr>
                          <w:rFonts w:ascii="Times New Roman"/>
                          <w:color w:val="F4974D"/>
                          <w:spacing w:val="-69"/>
                          <w:w w:val="90"/>
                          <w:sz w:val="37"/>
                        </w:rPr>
                        <w:t>A</w:t>
                      </w:r>
                      <w:r>
                        <w:rPr>
                          <w:rFonts w:ascii="Times New Roman"/>
                          <w:color w:val="F4974D"/>
                          <w:w w:val="90"/>
                          <w:sz w:val="37"/>
                        </w:rPr>
                        <w:t>1</w:t>
                      </w:r>
                      <w:r>
                        <w:rPr>
                          <w:rFonts w:ascii="Times New Roman"/>
                          <w:color w:val="F4974D"/>
                          <w:spacing w:val="-113"/>
                          <w:w w:val="90"/>
                          <w:sz w:val="37"/>
                        </w:rPr>
                        <w:t>T</w:t>
                      </w:r>
                      <w:r>
                        <w:rPr>
                          <w:rFonts w:ascii="Times New Roman"/>
                          <w:color w:val="F4974D"/>
                          <w:w w:val="90"/>
                          <w:sz w:val="37"/>
                        </w:rPr>
                        <w:t>AN</w:t>
                      </w:r>
                      <w:r>
                        <w:rPr>
                          <w:rFonts w:ascii="Times New Roman"/>
                          <w:sz w:val="37"/>
                        </w:rPr>
                      </w:r>
                    </w:p>
                    <w:p>
                      <w:pPr>
                        <w:spacing w:line="97" w:lineRule="exact" w:before="0"/>
                        <w:ind w:left="892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A8ACAC"/>
                          <w:w w:val="135"/>
                          <w:sz w:val="11"/>
                        </w:rPr>
                        <w:t>t</w:t>
                      </w:r>
                      <w:r>
                        <w:rPr>
                          <w:rFonts w:ascii="Arial"/>
                          <w:color w:val="A8ACAC"/>
                          <w:spacing w:val="-2"/>
                          <w:w w:val="135"/>
                          <w:sz w:val="11"/>
                        </w:rPr>
                        <w:t>n</w:t>
                      </w:r>
                      <w:r>
                        <w:rPr>
                          <w:rFonts w:ascii="Arial"/>
                          <w:color w:val="A8ACAC"/>
                          <w:spacing w:val="-31"/>
                          <w:w w:val="135"/>
                          <w:sz w:val="11"/>
                        </w:rPr>
                        <w:t>1</w:t>
                      </w:r>
                      <w:r>
                        <w:rPr>
                          <w:rFonts w:ascii="Arial"/>
                          <w:color w:val="A8ACAC"/>
                          <w:w w:val="135"/>
                          <w:sz w:val="11"/>
                        </w:rPr>
                        <w:t>11</w:t>
                      </w:r>
                      <w:r>
                        <w:rPr>
                          <w:rFonts w:ascii="Arial"/>
                          <w:color w:val="A8ACAC"/>
                          <w:spacing w:val="-23"/>
                          <w:w w:val="135"/>
                          <w:sz w:val="11"/>
                        </w:rPr>
                        <w:t>u</w:t>
                      </w:r>
                      <w:r>
                        <w:rPr>
                          <w:rFonts w:ascii="Arial"/>
                          <w:color w:val="A8ACAC"/>
                          <w:spacing w:val="-44"/>
                          <w:w w:val="135"/>
                          <w:sz w:val="11"/>
                        </w:rPr>
                        <w:t>1</w:t>
                      </w:r>
                      <w:r>
                        <w:rPr>
                          <w:rFonts w:ascii="Arial"/>
                          <w:color w:val="A8ACAC"/>
                          <w:w w:val="135"/>
                          <w:sz w:val="11"/>
                        </w:rPr>
                        <w:t>e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</w:txbxContent>
                </v:textbox>
                <w10:wrap type="none"/>
              </v:shape>
              <v:shape style="position:absolute;left:1029;top:1700;width:2525;height:336" type="#_x0000_t202" filled="false" stroked="false">
                <v:textbox inset="0,0,0,0">
                  <w:txbxContent>
                    <w:p>
                      <w:pPr>
                        <w:tabs>
                          <w:tab w:pos="2389" w:val="left" w:leader="none"/>
                        </w:tabs>
                        <w:spacing w:line="33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2A2A2A"/>
                          <w:spacing w:val="-3"/>
                          <w:w w:val="105"/>
                          <w:sz w:val="22"/>
                        </w:rPr>
                        <w:t>2</w:t>
                      </w:r>
                      <w:r>
                        <w:rPr>
                          <w:rFonts w:ascii="Arial"/>
                          <w:color w:val="444444"/>
                          <w:spacing w:val="8"/>
                          <w:w w:val="105"/>
                          <w:sz w:val="22"/>
                        </w:rPr>
                        <w:t>0</w:t>
                      </w:r>
                      <w:r>
                        <w:rPr>
                          <w:rFonts w:ascii="Arial"/>
                          <w:color w:val="2A2A2A"/>
                          <w:spacing w:val="-20"/>
                          <w:w w:val="105"/>
                          <w:sz w:val="22"/>
                        </w:rPr>
                        <w:t>1</w:t>
                      </w:r>
                      <w:r>
                        <w:rPr>
                          <w:rFonts w:ascii="Arial"/>
                          <w:color w:val="444444"/>
                          <w:w w:val="105"/>
                          <w:sz w:val="22"/>
                        </w:rPr>
                        <w:t>3$b</w:t>
                      </w:r>
                      <w:r>
                        <w:rPr>
                          <w:rFonts w:ascii="Arial"/>
                          <w:color w:val="444444"/>
                          <w:spacing w:val="-16"/>
                          <w:w w:val="105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05"/>
                          <w:sz w:val="22"/>
                        </w:rPr>
                        <w:t>per</w:t>
                      </w:r>
                      <w:r>
                        <w:rPr>
                          <w:rFonts w:ascii="Arial"/>
                          <w:color w:val="444444"/>
                          <w:spacing w:val="-24"/>
                          <w:w w:val="105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05"/>
                          <w:sz w:val="22"/>
                        </w:rPr>
                        <w:t>ye</w:t>
                      </w:r>
                      <w:r>
                        <w:rPr>
                          <w:rFonts w:ascii="Arial"/>
                          <w:color w:val="444444"/>
                          <w:spacing w:val="8"/>
                          <w:w w:val="105"/>
                          <w:sz w:val="22"/>
                        </w:rPr>
                        <w:t>a</w:t>
                      </w:r>
                      <w:r>
                        <w:rPr>
                          <w:rFonts w:ascii="Arial"/>
                          <w:color w:val="2A2A2A"/>
                          <w:w w:val="105"/>
                          <w:sz w:val="22"/>
                        </w:rPr>
                        <w:t>r</w:t>
                      </w:r>
                      <w:r>
                        <w:rPr>
                          <w:rFonts w:ascii="Arial"/>
                          <w:color w:val="444444"/>
                          <w:w w:val="105"/>
                          <w:position w:val="-11"/>
                          <w:sz w:val="22"/>
                        </w:rPr>
                        <w:tab/>
                      </w:r>
                      <w:r>
                        <w:rPr>
                          <w:rFonts w:ascii="Arial"/>
                          <w:color w:val="444444"/>
                          <w:w w:val="105"/>
                          <w:position w:val="-11"/>
                          <w:sz w:val="22"/>
                        </w:rPr>
                        <w:t>0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4312;top:1815;width:133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444444"/>
                          <w:w w:val="105"/>
                          <w:sz w:val="22"/>
                        </w:rPr>
                        <w:t>5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5161;top:1801;width:250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2A2A2A"/>
                          <w:spacing w:val="-17"/>
                          <w:w w:val="115"/>
                          <w:sz w:val="22"/>
                        </w:rPr>
                        <w:t>1</w:t>
                      </w:r>
                      <w:r>
                        <w:rPr>
                          <w:rFonts w:ascii="Arial"/>
                          <w:color w:val="444444"/>
                          <w:spacing w:val="-19"/>
                          <w:w w:val="115"/>
                          <w:sz w:val="22"/>
                        </w:rPr>
                        <w:t>0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6068;top:1825;width:234;height:190" type="#_x0000_t202" filled="false" stroked="false">
                <v:textbox inset="0,0,0,0">
                  <w:txbxContent>
                    <w:p>
                      <w:pPr>
                        <w:spacing w:line="19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444444"/>
                          <w:spacing w:val="-46"/>
                          <w:w w:val="130"/>
                          <w:sz w:val="19"/>
                        </w:rPr>
                        <w:t>1</w:t>
                      </w:r>
                      <w:r>
                        <w:rPr>
                          <w:rFonts w:ascii="Arial"/>
                          <w:color w:val="444444"/>
                          <w:w w:val="130"/>
                          <w:sz w:val="19"/>
                        </w:rPr>
                        <w:t>5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6975;top:1714;width:1791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0C0C0C"/>
                          <w:spacing w:val="-5"/>
                          <w:w w:val="115"/>
                          <w:sz w:val="22"/>
                        </w:rPr>
                        <w:t>C</w:t>
                      </w:r>
                      <w:r>
                        <w:rPr>
                          <w:rFonts w:ascii="Arial"/>
                          <w:color w:val="2A2A2A"/>
                          <w:w w:val="115"/>
                          <w:sz w:val="22"/>
                        </w:rPr>
                        <w:t>ol</w:t>
                      </w:r>
                      <w:r>
                        <w:rPr>
                          <w:rFonts w:ascii="Arial"/>
                          <w:color w:val="2A2A2A"/>
                          <w:spacing w:val="-10"/>
                          <w:w w:val="115"/>
                          <w:sz w:val="22"/>
                        </w:rPr>
                        <w:t>l</w:t>
                      </w:r>
                      <w:r>
                        <w:rPr>
                          <w:rFonts w:ascii="Arial"/>
                          <w:color w:val="2A2A2A"/>
                          <w:spacing w:val="-19"/>
                          <w:w w:val="115"/>
                          <w:sz w:val="22"/>
                        </w:rPr>
                        <w:t>a</w:t>
                      </w:r>
                      <w:r>
                        <w:rPr>
                          <w:rFonts w:ascii="Arial"/>
                          <w:color w:val="0C0C0C"/>
                          <w:spacing w:val="-6"/>
                          <w:w w:val="115"/>
                          <w:sz w:val="22"/>
                        </w:rPr>
                        <w:t>t</w:t>
                      </w:r>
                      <w:r>
                        <w:rPr>
                          <w:rFonts w:ascii="Arial"/>
                          <w:color w:val="2A2A2A"/>
                          <w:spacing w:val="11"/>
                          <w:w w:val="115"/>
                          <w:sz w:val="22"/>
                        </w:rPr>
                        <w:t>e</w:t>
                      </w:r>
                      <w:r>
                        <w:rPr>
                          <w:rFonts w:ascii="Arial"/>
                          <w:color w:val="0C0C0C"/>
                          <w:spacing w:val="-13"/>
                          <w:w w:val="115"/>
                          <w:sz w:val="22"/>
                        </w:rPr>
                        <w:t>r</w:t>
                      </w:r>
                      <w:r>
                        <w:rPr>
                          <w:rFonts w:ascii="Arial"/>
                          <w:color w:val="2A2A2A"/>
                          <w:spacing w:val="-4"/>
                          <w:w w:val="115"/>
                          <w:sz w:val="22"/>
                        </w:rPr>
                        <w:t>a</w:t>
                      </w:r>
                      <w:r>
                        <w:rPr>
                          <w:rFonts w:ascii="Arial"/>
                          <w:color w:val="0C0C0C"/>
                          <w:spacing w:val="10"/>
                          <w:w w:val="115"/>
                          <w:sz w:val="22"/>
                        </w:rPr>
                        <w:t>l</w:t>
                      </w:r>
                      <w:r>
                        <w:rPr>
                          <w:rFonts w:ascii="Arial"/>
                          <w:color w:val="444444"/>
                          <w:spacing w:val="-12"/>
                          <w:w w:val="115"/>
                          <w:sz w:val="22"/>
                        </w:rPr>
                        <w:t>i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2"/>
                        </w:rPr>
                        <w:t>m</w:t>
                      </w:r>
                      <w:r>
                        <w:rPr>
                          <w:rFonts w:ascii="Arial"/>
                          <w:color w:val="0C0C0C"/>
                          <w:spacing w:val="-7"/>
                          <w:w w:val="115"/>
                          <w:sz w:val="22"/>
                        </w:rPr>
                        <w:t>p</w:t>
                      </w:r>
                      <w:r>
                        <w:rPr>
                          <w:rFonts w:ascii="Arial"/>
                          <w:color w:val="2A2A2A"/>
                          <w:w w:val="115"/>
                          <w:sz w:val="22"/>
                        </w:rPr>
                        <w:t>act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8645;top:6708;width:166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  <w:r>
                        <w:rPr>
                          <w:rFonts w:ascii="Times New Roman"/>
                          <w:color w:val="797772"/>
                          <w:spacing w:val="-18"/>
                          <w:w w:val="135"/>
                          <w:sz w:val="15"/>
                        </w:rPr>
                        <w:t>1</w:t>
                      </w:r>
                      <w:r>
                        <w:rPr>
                          <w:rFonts w:ascii="Times New Roman"/>
                          <w:color w:val="797772"/>
                          <w:spacing w:val="-21"/>
                          <w:w w:val="135"/>
                          <w:sz w:val="15"/>
                        </w:rPr>
                        <w:t>3</w:t>
                      </w:r>
                      <w:r>
                        <w:rPr>
                          <w:rFonts w:ascii="Times New Roman"/>
                          <w:sz w:val="15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3"/>
        <w:rPr>
          <w:rFonts w:ascii="Times New Roman" w:hAnsi="Times New Roman" w:cs="Times New Roman" w:eastAsia="Times New Roman"/>
          <w:sz w:val="11"/>
          <w:szCs w:val="11"/>
        </w:rPr>
      </w:pPr>
    </w:p>
    <w:p>
      <w:pPr>
        <w:spacing w:line="200" w:lineRule="atLeast"/>
        <w:ind w:left="483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95pt;height:368.45pt;mso-position-horizontal-relative:char;mso-position-vertical-relative:line" coordorigin="0,0" coordsize="9819,7369">
            <v:shape style="position:absolute;left:3420;top:2964;width:605;height:922" type="#_x0000_t75" stroked="false">
              <v:imagedata r:id="rId40" o:title=""/>
            </v:shape>
            <v:group style="position:absolute;left:7;top:14;width:9804;height:2" coordorigin="7,14" coordsize="9804,2">
              <v:shape style="position:absolute;left:7;top:14;width:9804;height:2" coordorigin="7,14" coordsize="9804,0" path="m7,14l9811,14e" filled="false" stroked="true" strokeweight=".719802pt" strokecolor="#3f3f44">
                <v:path arrowok="t"/>
              </v:shape>
            </v:group>
            <v:group style="position:absolute;left:14;top:7;width:2;height:7354" coordorigin="14,7" coordsize="2,7354">
              <v:shape style="position:absolute;left:14;top:7;width:2;height:7354" coordorigin="14,7" coordsize="0,7354" path="m14,7361l14,7e" filled="false" stroked="true" strokeweight=".719802pt" strokecolor="#3f3f44">
                <v:path arrowok="t"/>
              </v:shape>
            </v:group>
            <v:group style="position:absolute;left:9804;top:7;width:2;height:7354" coordorigin="9804,7" coordsize="2,7354">
              <v:shape style="position:absolute;left:9804;top:7;width:2;height:7354" coordorigin="9804,7" coordsize="0,7354" path="m9804,7361l9804,7e" filled="false" stroked="true" strokeweight=".719802pt" strokecolor="#3f3f44">
                <v:path arrowok="t"/>
              </v:shape>
            </v:group>
            <v:group style="position:absolute;left:6644;top:1648;width:2131;height:2" coordorigin="6644,1648" coordsize="2131,2">
              <v:shape style="position:absolute;left:6644;top:1648;width:2131;height:2" coordorigin="6644,1648" coordsize="2131,0" path="m6644,1648l8774,1648e" filled="false" stroked="true" strokeweight="1.439603pt" strokecolor="#a8a8a8">
                <v:path arrowok="t"/>
              </v:shape>
            </v:group>
            <v:group style="position:absolute;left:8767;top:1633;width:2;height:1137" coordorigin="8767,1633" coordsize="2,1137">
              <v:shape style="position:absolute;left:8767;top:1633;width:2;height:1137" coordorigin="8767,1633" coordsize="0,1137" path="m8767,2770l8767,1633e" filled="false" stroked="true" strokeweight=".719802pt" strokecolor="#808080">
                <v:path arrowok="t"/>
              </v:shape>
            </v:group>
            <v:group style="position:absolute;left:6507;top:3432;width:2;height:1008" coordorigin="6507,3432" coordsize="2,1008">
              <v:shape style="position:absolute;left:6507;top:3432;width:2;height:1008" coordorigin="6507,3432" coordsize="0,1008" path="m6507,4440l6507,3432e" filled="false" stroked="true" strokeweight=".719802pt" strokecolor="#575757">
                <v:path arrowok="t"/>
              </v:shape>
            </v:group>
            <v:group style="position:absolute;left:655;top:3029;width:2765;height:2" coordorigin="655,3029" coordsize="2765,2">
              <v:shape style="position:absolute;left:655;top:3029;width:2765;height:2" coordorigin="655,3029" coordsize="2765,0" path="m655,3029l3419,3029e" filled="false" stroked="true" strokeweight="5.038612pt" strokecolor="#833f3f">
                <v:path arrowok="t"/>
              </v:shape>
            </v:group>
            <v:group style="position:absolute;left:5269;top:3029;width:2;height:2231" coordorigin="5269,3029" coordsize="2,2231">
              <v:shape style="position:absolute;left:5269;top:3029;width:2;height:2231" coordorigin="5269,3029" coordsize="0,2231" path="m5269,5260l5269,3029e" filled="false" stroked="true" strokeweight=".719802pt" strokecolor="#afa3a3">
                <v:path arrowok="t"/>
              </v:shape>
            </v:group>
            <v:group style="position:absolute;left:6162;top:3029;width:2;height:2936" coordorigin="6162,3029" coordsize="2,2936">
              <v:shape style="position:absolute;left:6162;top:3029;width:2;height:2936" coordorigin="6162,3029" coordsize="0,2936" path="m6162,5965l6162,3029e" filled="false" stroked="true" strokeweight=".719802pt" strokecolor="#c3c3c3">
                <v:path arrowok="t"/>
              </v:shape>
            </v:group>
            <v:group style="position:absolute;left:7;top:7354;width:9804;height:2" coordorigin="7,7354" coordsize="9804,2">
              <v:shape style="position:absolute;left:7;top:7354;width:9804;height:2" coordorigin="7,7354" coordsize="9804,0" path="m7,7354l9811,7354e" filled="false" stroked="true" strokeweight=".719802pt" strokecolor="#3f3f44">
                <v:path arrowok="t"/>
              </v:shape>
              <v:shape style="position:absolute;left:1044;top:544;width:7739;height:370" type="#_x0000_t202" filled="false" stroked="false">
                <v:textbox inset="0,0,0,0">
                  <w:txbxContent>
                    <w:p>
                      <w:pPr>
                        <w:spacing w:line="370" w:lineRule="exact" w:before="0"/>
                        <w:ind w:left="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37"/>
                          <w:szCs w:val="37"/>
                        </w:rPr>
                      </w:pP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Better</w:t>
                      </w:r>
                      <w:r>
                        <w:rPr>
                          <w:rFonts w:ascii="Arial"/>
                          <w:color w:val="0C0C0C"/>
                          <w:spacing w:val="-38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target</w:t>
                      </w:r>
                      <w:r>
                        <w:rPr>
                          <w:rFonts w:ascii="Arial"/>
                          <w:color w:val="0C0C0C"/>
                          <w:spacing w:val="18"/>
                          <w:w w:val="110"/>
                          <w:sz w:val="29"/>
                        </w:rPr>
                        <w:t>i</w:t>
                      </w:r>
                      <w:r>
                        <w:rPr>
                          <w:rFonts w:ascii="Arial"/>
                          <w:color w:val="0C0C0C"/>
                          <w:spacing w:val="-30"/>
                          <w:w w:val="110"/>
                          <w:sz w:val="29"/>
                        </w:rPr>
                        <w:t>n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g</w:t>
                      </w:r>
                      <w:r>
                        <w:rPr>
                          <w:rFonts w:ascii="Arial"/>
                          <w:color w:val="0C0C0C"/>
                          <w:spacing w:val="-28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of</w:t>
                      </w:r>
                      <w:r>
                        <w:rPr>
                          <w:rFonts w:ascii="Arial"/>
                          <w:color w:val="0C0C0C"/>
                          <w:spacing w:val="-23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age</w:t>
                      </w:r>
                      <w:r>
                        <w:rPr>
                          <w:rFonts w:ascii="Arial"/>
                          <w:color w:val="0C0C0C"/>
                          <w:spacing w:val="-26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pe</w:t>
                      </w:r>
                      <w:r>
                        <w:rPr>
                          <w:rFonts w:ascii="Arial"/>
                          <w:color w:val="0C0C0C"/>
                          <w:spacing w:val="-19"/>
                          <w:w w:val="110"/>
                          <w:sz w:val="29"/>
                        </w:rPr>
                        <w:t>n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s</w:t>
                      </w:r>
                      <w:r>
                        <w:rPr>
                          <w:rFonts w:ascii="Arial"/>
                          <w:color w:val="0C0C0C"/>
                          <w:spacing w:val="-15"/>
                          <w:w w:val="110"/>
                          <w:sz w:val="29"/>
                        </w:rPr>
                        <w:t>i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ons,</w:t>
                      </w:r>
                      <w:r>
                        <w:rPr>
                          <w:rFonts w:ascii="Arial"/>
                          <w:color w:val="0C0C0C"/>
                          <w:spacing w:val="-37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s</w:t>
                      </w:r>
                      <w:r>
                        <w:rPr>
                          <w:rFonts w:ascii="Arial"/>
                          <w:color w:val="0C0C0C"/>
                          <w:spacing w:val="-2"/>
                          <w:w w:val="110"/>
                          <w:sz w:val="29"/>
                        </w:rPr>
                        <w:t>u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pe</w:t>
                      </w:r>
                      <w:r>
                        <w:rPr>
                          <w:rFonts w:ascii="Arial"/>
                          <w:color w:val="0C0C0C"/>
                          <w:spacing w:val="8"/>
                          <w:w w:val="110"/>
                          <w:sz w:val="29"/>
                        </w:rPr>
                        <w:t>r</w:t>
                      </w:r>
                      <w:r>
                        <w:rPr>
                          <w:rFonts w:ascii="Arial"/>
                          <w:color w:val="2A2A2A"/>
                          <w:spacing w:val="5"/>
                          <w:w w:val="110"/>
                          <w:sz w:val="29"/>
                        </w:rPr>
                        <w:t>,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9"/>
                        </w:rPr>
                        <w:t>and</w:t>
                      </w:r>
                      <w:r>
                        <w:rPr>
                          <w:rFonts w:ascii="Arial"/>
                          <w:color w:val="0C0C0C"/>
                          <w:spacing w:val="8"/>
                          <w:w w:val="110"/>
                          <w:sz w:val="29"/>
                        </w:rPr>
                        <w:t> </w:t>
                      </w:r>
                      <w:r>
                        <w:rPr>
                          <w:rFonts w:ascii="Times New Roman"/>
                          <w:color w:val="F4974D"/>
                          <w:w w:val="110"/>
                          <w:sz w:val="37"/>
                        </w:rPr>
                        <w:t>GR</w:t>
                      </w:r>
                      <w:r>
                        <w:rPr>
                          <w:rFonts w:ascii="Times New Roman"/>
                          <w:color w:val="F4974D"/>
                          <w:spacing w:val="-85"/>
                          <w:w w:val="110"/>
                          <w:sz w:val="37"/>
                        </w:rPr>
                        <w:t>A</w:t>
                      </w:r>
                      <w:r>
                        <w:rPr>
                          <w:rFonts w:ascii="Times New Roman"/>
                          <w:color w:val="F4974D"/>
                          <w:w w:val="110"/>
                          <w:sz w:val="37"/>
                        </w:rPr>
                        <w:t>1</w:t>
                      </w:r>
                      <w:r>
                        <w:rPr>
                          <w:rFonts w:ascii="Times New Roman"/>
                          <w:color w:val="F4974D"/>
                          <w:spacing w:val="-138"/>
                          <w:w w:val="110"/>
                          <w:sz w:val="37"/>
                        </w:rPr>
                        <w:t>T</w:t>
                      </w:r>
                      <w:r>
                        <w:rPr>
                          <w:rFonts w:ascii="Times New Roman"/>
                          <w:color w:val="F4974D"/>
                          <w:w w:val="110"/>
                          <w:sz w:val="37"/>
                        </w:rPr>
                        <w:t>AN</w:t>
                      </w:r>
                      <w:r>
                        <w:rPr>
                          <w:rFonts w:ascii="Times New Roman"/>
                          <w:sz w:val="37"/>
                        </w:rPr>
                      </w:r>
                    </w:p>
                  </w:txbxContent>
                </v:textbox>
                <w10:wrap type="none"/>
              </v:shape>
              <v:shape style="position:absolute;left:1029;top:952;width:7799;height:896" type="#_x0000_t202" filled="false" stroked="false">
                <v:textbox inset="0,0,0,0">
                  <w:txbxContent>
                    <w:p>
                      <w:pPr>
                        <w:tabs>
                          <w:tab w:pos="7241" w:val="left" w:leader="none"/>
                        </w:tabs>
                        <w:spacing w:line="296" w:lineRule="exact" w:before="0"/>
                        <w:ind w:left="14" w:right="0" w:firstLine="0"/>
                        <w:jc w:val="left"/>
                        <w:rPr>
                          <w:rFonts w:ascii="Arial" w:hAnsi="Arial" w:cs="Arial" w:eastAsia="Arial"/>
                          <w:sz w:val="29"/>
                          <w:szCs w:val="29"/>
                        </w:rPr>
                      </w:pP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asset</w:t>
                      </w:r>
                      <w:r>
                        <w:rPr>
                          <w:rFonts w:ascii="Arial"/>
                          <w:color w:val="0C0C0C"/>
                          <w:spacing w:val="-42"/>
                          <w:w w:val="115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taxat</w:t>
                      </w:r>
                      <w:r>
                        <w:rPr>
                          <w:rFonts w:ascii="Arial"/>
                          <w:color w:val="0C0C0C"/>
                          <w:spacing w:val="16"/>
                          <w:w w:val="115"/>
                          <w:sz w:val="29"/>
                        </w:rPr>
                        <w:t>i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on</w:t>
                      </w:r>
                      <w:r>
                        <w:rPr>
                          <w:rFonts w:ascii="Arial"/>
                          <w:color w:val="0C0C0C"/>
                          <w:spacing w:val="-31"/>
                          <w:w w:val="115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spacing w:val="-20"/>
                          <w:w w:val="115"/>
                          <w:sz w:val="29"/>
                        </w:rPr>
                        <w:t>d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om</w:t>
                      </w:r>
                      <w:r>
                        <w:rPr>
                          <w:rFonts w:ascii="Arial"/>
                          <w:color w:val="0C0C0C"/>
                          <w:spacing w:val="4"/>
                          <w:w w:val="115"/>
                          <w:sz w:val="29"/>
                        </w:rPr>
                        <w:t>i</w:t>
                      </w:r>
                      <w:r>
                        <w:rPr>
                          <w:rFonts w:ascii="Arial"/>
                          <w:color w:val="0C0C0C"/>
                          <w:spacing w:val="-31"/>
                          <w:w w:val="115"/>
                          <w:sz w:val="29"/>
                        </w:rPr>
                        <w:t>n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ate</w:t>
                      </w:r>
                      <w:r>
                        <w:rPr>
                          <w:rFonts w:ascii="Arial"/>
                          <w:color w:val="0C0C0C"/>
                          <w:spacing w:val="-44"/>
                          <w:w w:val="115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the</w:t>
                      </w:r>
                      <w:r>
                        <w:rPr>
                          <w:rFonts w:ascii="Arial"/>
                          <w:color w:val="0C0C0C"/>
                          <w:spacing w:val="-41"/>
                          <w:w w:val="115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attr</w:t>
                      </w:r>
                      <w:r>
                        <w:rPr>
                          <w:rFonts w:ascii="Arial"/>
                          <w:color w:val="0C0C0C"/>
                          <w:spacing w:val="-3"/>
                          <w:w w:val="115"/>
                          <w:sz w:val="29"/>
                        </w:rPr>
                        <w:t>a</w:t>
                      </w:r>
                      <w:r>
                        <w:rPr>
                          <w:rFonts w:ascii="Arial"/>
                          <w:color w:val="2A2A2A"/>
                          <w:spacing w:val="1"/>
                          <w:w w:val="115"/>
                          <w:sz w:val="29"/>
                        </w:rPr>
                        <w:t>c</w:t>
                      </w:r>
                      <w:r>
                        <w:rPr>
                          <w:rFonts w:ascii="Arial"/>
                          <w:color w:val="0C0C0C"/>
                          <w:spacing w:val="22"/>
                          <w:w w:val="115"/>
                          <w:sz w:val="29"/>
                        </w:rPr>
                        <w:t>t</w:t>
                      </w:r>
                      <w:r>
                        <w:rPr>
                          <w:rFonts w:ascii="Arial"/>
                          <w:color w:val="2A2A2A"/>
                          <w:spacing w:val="-35"/>
                          <w:w w:val="115"/>
                          <w:sz w:val="29"/>
                        </w:rPr>
                        <w:t>i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ve</w:t>
                      </w:r>
                      <w:r>
                        <w:rPr>
                          <w:rFonts w:ascii="Arial"/>
                          <w:color w:val="0C0C0C"/>
                          <w:spacing w:val="-40"/>
                          <w:w w:val="115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opt</w:t>
                      </w:r>
                      <w:r>
                        <w:rPr>
                          <w:rFonts w:ascii="Arial"/>
                          <w:color w:val="0C0C0C"/>
                          <w:spacing w:val="-14"/>
                          <w:w w:val="115"/>
                          <w:sz w:val="29"/>
                        </w:rPr>
                        <w:t>i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o</w:t>
                      </w:r>
                      <w:r>
                        <w:rPr>
                          <w:rFonts w:ascii="Arial"/>
                          <w:color w:val="0C0C0C"/>
                          <w:spacing w:val="-15"/>
                          <w:w w:val="115"/>
                          <w:sz w:val="29"/>
                        </w:rPr>
                        <w:t>n</w:t>
                      </w:r>
                      <w:r>
                        <w:rPr>
                          <w:rFonts w:ascii="Arial"/>
                          <w:color w:val="0C0C0C"/>
                          <w:w w:val="115"/>
                          <w:sz w:val="29"/>
                        </w:rPr>
                        <w:t>s</w:t>
                        <w:tab/>
                      </w:r>
                      <w:r>
                        <w:rPr>
                          <w:rFonts w:ascii="Arial"/>
                          <w:color w:val="A8ACAC"/>
                          <w:spacing w:val="-19"/>
                          <w:w w:val="110"/>
                          <w:sz w:val="29"/>
                        </w:rPr>
                        <w:t>'</w:t>
                      </w:r>
                      <w:r>
                        <w:rPr>
                          <w:rFonts w:ascii="Arial"/>
                          <w:color w:val="A8ACAC"/>
                          <w:w w:val="110"/>
                          <w:sz w:val="29"/>
                        </w:rPr>
                        <w:t>"</w:t>
                      </w:r>
                      <w:r>
                        <w:rPr>
                          <w:rFonts w:ascii="Arial"/>
                          <w:color w:val="A8ACAC"/>
                          <w:spacing w:val="-28"/>
                          <w:w w:val="110"/>
                          <w:sz w:val="29"/>
                        </w:rPr>
                        <w:t>'</w:t>
                      </w:r>
                      <w:r>
                        <w:rPr>
                          <w:rFonts w:ascii="Arial"/>
                          <w:color w:val="A8ACAC"/>
                          <w:spacing w:val="-19"/>
                          <w:w w:val="110"/>
                          <w:sz w:val="29"/>
                        </w:rPr>
                        <w:t>'</w:t>
                      </w:r>
                      <w:r>
                        <w:rPr>
                          <w:rFonts w:ascii="Arial"/>
                          <w:color w:val="A8ACAC"/>
                          <w:w w:val="110"/>
                          <w:sz w:val="29"/>
                        </w:rPr>
                        <w:t>''</w:t>
                      </w:r>
                      <w:r>
                        <w:rPr>
                          <w:rFonts w:ascii="Arial"/>
                          <w:color w:val="A8ACAC"/>
                          <w:spacing w:val="-26"/>
                          <w:w w:val="110"/>
                          <w:sz w:val="29"/>
                        </w:rPr>
                        <w:t>"</w:t>
                      </w:r>
                      <w:r>
                        <w:rPr>
                          <w:rFonts w:ascii="Arial"/>
                          <w:color w:val="A8ACAC"/>
                          <w:w w:val="110"/>
                          <w:sz w:val="29"/>
                        </w:rPr>
                        <w:t>"</w:t>
                      </w:r>
                      <w:r>
                        <w:rPr>
                          <w:rFonts w:ascii="Arial"/>
                          <w:sz w:val="29"/>
                        </w:rPr>
                      </w:r>
                    </w:p>
                    <w:p>
                      <w:pPr>
                        <w:spacing w:line="244" w:lineRule="exact" w:before="117"/>
                        <w:ind w:left="0" w:right="3262" w:firstLine="14"/>
                        <w:jc w:val="left"/>
                        <w:rPr>
                          <w:rFonts w:ascii="Arial" w:hAnsi="Arial" w:cs="Arial" w:eastAsia="Arial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0C0C0C"/>
                          <w:w w:val="110"/>
                          <w:sz w:val="22"/>
                        </w:rPr>
                        <w:t>B</w:t>
                      </w:r>
                      <w:r>
                        <w:rPr>
                          <w:rFonts w:ascii="Arial"/>
                          <w:color w:val="0C0C0C"/>
                          <w:spacing w:val="-16"/>
                          <w:w w:val="110"/>
                          <w:sz w:val="22"/>
                        </w:rPr>
                        <w:t>u</w:t>
                      </w:r>
                      <w:r>
                        <w:rPr>
                          <w:rFonts w:ascii="Arial"/>
                          <w:color w:val="2A2A2A"/>
                          <w:spacing w:val="3"/>
                          <w:w w:val="110"/>
                          <w:sz w:val="22"/>
                        </w:rPr>
                        <w:t>d</w:t>
                      </w:r>
                      <w:r>
                        <w:rPr>
                          <w:rFonts w:ascii="Arial"/>
                          <w:color w:val="0C0C0C"/>
                          <w:spacing w:val="-9"/>
                          <w:w w:val="110"/>
                          <w:sz w:val="22"/>
                        </w:rPr>
                        <w:t>g</w:t>
                      </w:r>
                      <w:r>
                        <w:rPr>
                          <w:rFonts w:ascii="Arial"/>
                          <w:color w:val="2A2A2A"/>
                          <w:spacing w:val="-18"/>
                          <w:w w:val="110"/>
                          <w:sz w:val="22"/>
                        </w:rPr>
                        <w:t>e</w:t>
                      </w:r>
                      <w:r>
                        <w:rPr>
                          <w:rFonts w:ascii="Arial"/>
                          <w:color w:val="0C0C0C"/>
                          <w:spacing w:val="7"/>
                          <w:w w:val="110"/>
                          <w:sz w:val="22"/>
                        </w:rPr>
                        <w:t>t</w:t>
                      </w:r>
                      <w:r>
                        <w:rPr>
                          <w:rFonts w:ascii="Arial"/>
                          <w:color w:val="2A2A2A"/>
                          <w:w w:val="110"/>
                          <w:sz w:val="22"/>
                        </w:rPr>
                        <w:t>a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2"/>
                        </w:rPr>
                        <w:t>ry</w:t>
                      </w:r>
                      <w:r>
                        <w:rPr>
                          <w:rFonts w:ascii="Arial"/>
                          <w:color w:val="0C0C0C"/>
                          <w:spacing w:val="21"/>
                          <w:w w:val="110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0C0C0C"/>
                          <w:spacing w:val="-18"/>
                          <w:w w:val="110"/>
                          <w:sz w:val="22"/>
                        </w:rPr>
                        <w:t>i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2"/>
                        </w:rPr>
                        <w:t>m</w:t>
                      </w:r>
                      <w:r>
                        <w:rPr>
                          <w:rFonts w:ascii="Arial"/>
                          <w:color w:val="0C0C0C"/>
                          <w:spacing w:val="-20"/>
                          <w:w w:val="110"/>
                          <w:sz w:val="22"/>
                        </w:rPr>
                        <w:t>p</w:t>
                      </w:r>
                      <w:r>
                        <w:rPr>
                          <w:rFonts w:ascii="Arial"/>
                          <w:color w:val="2A2A2A"/>
                          <w:w w:val="110"/>
                          <w:sz w:val="22"/>
                        </w:rPr>
                        <w:t>act</w:t>
                      </w:r>
                      <w:r>
                        <w:rPr>
                          <w:rFonts w:ascii="Arial"/>
                          <w:color w:val="2A2A2A"/>
                          <w:spacing w:val="37"/>
                          <w:w w:val="110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spacing w:val="-15"/>
                          <w:w w:val="110"/>
                          <w:sz w:val="22"/>
                        </w:rPr>
                        <w:t>o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2"/>
                        </w:rPr>
                        <w:t>f</w:t>
                      </w:r>
                      <w:r>
                        <w:rPr>
                          <w:rFonts w:ascii="Arial"/>
                          <w:color w:val="0C0C0C"/>
                          <w:spacing w:val="39"/>
                          <w:w w:val="110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w w:val="110"/>
                          <w:sz w:val="22"/>
                        </w:rPr>
                        <w:t>t</w:t>
                      </w:r>
                      <w:r>
                        <w:rPr>
                          <w:rFonts w:ascii="Arial"/>
                          <w:color w:val="2A2A2A"/>
                          <w:spacing w:val="4"/>
                          <w:w w:val="110"/>
                          <w:sz w:val="22"/>
                        </w:rPr>
                        <w:t>o</w:t>
                      </w:r>
                      <w:r>
                        <w:rPr>
                          <w:rFonts w:ascii="Arial"/>
                          <w:color w:val="0C0C0C"/>
                          <w:spacing w:val="-19"/>
                          <w:w w:val="110"/>
                          <w:sz w:val="22"/>
                        </w:rPr>
                        <w:t>u</w:t>
                      </w:r>
                      <w:r>
                        <w:rPr>
                          <w:rFonts w:ascii="Arial"/>
                          <w:color w:val="2A2A2A"/>
                          <w:spacing w:val="4"/>
                          <w:w w:val="110"/>
                          <w:sz w:val="22"/>
                        </w:rPr>
                        <w:t>g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2"/>
                        </w:rPr>
                        <w:t>h</w:t>
                      </w:r>
                      <w:r>
                        <w:rPr>
                          <w:rFonts w:ascii="Arial"/>
                          <w:color w:val="0C0C0C"/>
                          <w:spacing w:val="-7"/>
                          <w:w w:val="110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spacing w:val="-12"/>
                          <w:w w:val="110"/>
                          <w:sz w:val="22"/>
                        </w:rPr>
                        <w:t>b</w:t>
                      </w:r>
                      <w:r>
                        <w:rPr>
                          <w:rFonts w:ascii="Arial"/>
                          <w:color w:val="0C0C0C"/>
                          <w:spacing w:val="-19"/>
                          <w:w w:val="110"/>
                          <w:sz w:val="22"/>
                        </w:rPr>
                        <w:t>u</w:t>
                      </w:r>
                      <w:r>
                        <w:rPr>
                          <w:rFonts w:ascii="Arial"/>
                          <w:color w:val="2A2A2A"/>
                          <w:spacing w:val="3"/>
                          <w:w w:val="110"/>
                          <w:sz w:val="22"/>
                        </w:rPr>
                        <w:t>d</w:t>
                      </w:r>
                      <w:r>
                        <w:rPr>
                          <w:rFonts w:ascii="Arial"/>
                          <w:color w:val="0C0C0C"/>
                          <w:spacing w:val="-9"/>
                          <w:w w:val="110"/>
                          <w:sz w:val="22"/>
                        </w:rPr>
                        <w:t>g</w:t>
                      </w:r>
                      <w:r>
                        <w:rPr>
                          <w:rFonts w:ascii="Arial"/>
                          <w:color w:val="2A2A2A"/>
                          <w:spacing w:val="-18"/>
                          <w:w w:val="110"/>
                          <w:sz w:val="22"/>
                        </w:rPr>
                        <w:t>e</w:t>
                      </w:r>
                      <w:r>
                        <w:rPr>
                          <w:rFonts w:ascii="Arial"/>
                          <w:color w:val="0C0C0C"/>
                          <w:w w:val="110"/>
                          <w:sz w:val="22"/>
                        </w:rPr>
                        <w:t>t</w:t>
                      </w:r>
                      <w:r>
                        <w:rPr>
                          <w:rFonts w:ascii="Arial"/>
                          <w:color w:val="0C0C0C"/>
                          <w:spacing w:val="38"/>
                          <w:w w:val="110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w w:val="110"/>
                          <w:sz w:val="22"/>
                        </w:rPr>
                        <w:t>cho</w:t>
                      </w:r>
                      <w:r>
                        <w:rPr>
                          <w:rFonts w:ascii="Arial"/>
                          <w:color w:val="2A2A2A"/>
                          <w:spacing w:val="7"/>
                          <w:w w:val="110"/>
                          <w:sz w:val="22"/>
                        </w:rPr>
                        <w:t>i</w:t>
                      </w:r>
                      <w:r>
                        <w:rPr>
                          <w:rFonts w:ascii="Arial"/>
                          <w:color w:val="2A2A2A"/>
                          <w:w w:val="110"/>
                          <w:sz w:val="22"/>
                        </w:rPr>
                        <w:t>ces</w:t>
                      </w:r>
                      <w:r>
                        <w:rPr>
                          <w:rFonts w:ascii="Arial"/>
                          <w:color w:val="2A2A2A"/>
                          <w:w w:val="109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spacing w:val="4"/>
                          <w:w w:val="110"/>
                          <w:sz w:val="22"/>
                        </w:rPr>
                        <w:t>20</w:t>
                      </w:r>
                      <w:r>
                        <w:rPr>
                          <w:rFonts w:ascii="Arial"/>
                          <w:color w:val="2A2A2A"/>
                          <w:spacing w:val="4"/>
                          <w:w w:val="110"/>
                          <w:sz w:val="22"/>
                        </w:rPr>
                        <w:t>13</w:t>
                      </w:r>
                      <w:r>
                        <w:rPr>
                          <w:rFonts w:ascii="Arial"/>
                          <w:color w:val="2A2A2A"/>
                          <w:spacing w:val="-51"/>
                          <w:w w:val="110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spacing w:val="-2"/>
                          <w:w w:val="110"/>
                          <w:sz w:val="22"/>
                        </w:rPr>
                        <w:t>$</w:t>
                      </w:r>
                      <w:r>
                        <w:rPr>
                          <w:rFonts w:ascii="Arial"/>
                          <w:color w:val="2A2A2A"/>
                          <w:spacing w:val="-2"/>
                          <w:w w:val="110"/>
                          <w:sz w:val="22"/>
                        </w:rPr>
                        <w:t>b</w:t>
                      </w:r>
                      <w:r>
                        <w:rPr>
                          <w:rFonts w:ascii="Arial"/>
                          <w:color w:val="2A2A2A"/>
                          <w:spacing w:val="-49"/>
                          <w:w w:val="110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spacing w:val="-3"/>
                          <w:w w:val="110"/>
                          <w:sz w:val="22"/>
                        </w:rPr>
                        <w:t>pe</w:t>
                      </w:r>
                      <w:r>
                        <w:rPr>
                          <w:rFonts w:ascii="Arial"/>
                          <w:color w:val="2A2A2A"/>
                          <w:spacing w:val="-2"/>
                          <w:w w:val="110"/>
                          <w:sz w:val="22"/>
                        </w:rPr>
                        <w:t>r</w:t>
                      </w:r>
                      <w:r>
                        <w:rPr>
                          <w:rFonts w:ascii="Arial"/>
                          <w:color w:val="2A2A2A"/>
                          <w:spacing w:val="-50"/>
                          <w:w w:val="110"/>
                          <w:sz w:val="22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spacing w:val="2"/>
                          <w:w w:val="110"/>
                          <w:sz w:val="22"/>
                        </w:rPr>
                        <w:t>yea</w:t>
                      </w:r>
                      <w:r>
                        <w:rPr>
                          <w:rFonts w:ascii="Arial"/>
                          <w:color w:val="2A2A2A"/>
                          <w:spacing w:val="1"/>
                          <w:w w:val="110"/>
                          <w:sz w:val="22"/>
                        </w:rPr>
                        <w:t>r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3419;top:1800;width:132;height:240" type="#_x0000_t202" filled="false" stroked="false">
                <v:textbox inset="0,0,0,0">
                  <w:txbxContent>
                    <w:p>
                      <w:pPr>
                        <w:spacing w:line="240" w:lineRule="exact" w:before="0"/>
                        <w:ind w:left="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color w:val="444444"/>
                          <w:w w:val="110"/>
                          <w:sz w:val="24"/>
                        </w:rPr>
                        <w:t>0</w:t>
                      </w:r>
                      <w:r>
                        <w:rPr>
                          <w:rFonts w:ascii="Times New Roman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312;top:1800;width:147;height:240" type="#_x0000_t202" filled="false" stroked="false">
                <v:textbox inset="0,0,0,0">
                  <w:txbxContent>
                    <w:p>
                      <w:pPr>
                        <w:spacing w:line="240" w:lineRule="exact" w:before="0"/>
                        <w:ind w:left="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color w:val="444444"/>
                          <w:w w:val="120"/>
                          <w:sz w:val="24"/>
                        </w:rPr>
                        <w:t>5</w:t>
                      </w:r>
                      <w:r>
                        <w:rPr>
                          <w:rFonts w:ascii="Times New Roman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161;top:1815;width:236;height:220" type="#_x0000_t202" filled="false" stroked="false">
                <v:textbox inset="0,0,0,0">
                  <w:txbxContent>
                    <w:p>
                      <w:pPr>
                        <w:spacing w:line="2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2"/>
                          <w:szCs w:val="22"/>
                        </w:rPr>
                      </w:pPr>
                      <w:r>
                        <w:rPr>
                          <w:rFonts w:ascii="Arial"/>
                          <w:color w:val="444444"/>
                          <w:spacing w:val="-47"/>
                          <w:w w:val="115"/>
                          <w:sz w:val="22"/>
                        </w:rPr>
                        <w:t>1</w:t>
                      </w:r>
                      <w:r>
                        <w:rPr>
                          <w:rFonts w:ascii="Arial"/>
                          <w:color w:val="444444"/>
                          <w:w w:val="115"/>
                          <w:sz w:val="22"/>
                        </w:rPr>
                        <w:t>0</w:t>
                      </w:r>
                      <w:r>
                        <w:rPr>
                          <w:rFonts w:ascii="Arial"/>
                          <w:sz w:val="22"/>
                        </w:rPr>
                      </w:r>
                    </w:p>
                  </w:txbxContent>
                </v:textbox>
                <w10:wrap type="none"/>
              </v:shape>
              <v:shape style="position:absolute;left:6054;top:1856;width:2603;height:240" type="#_x0000_t202" filled="false" stroked="false">
                <v:textbox inset="0,0,0,0">
                  <w:txbxContent>
                    <w:p>
                      <w:pPr>
                        <w:tabs>
                          <w:tab w:pos="690" w:val="left" w:leader="none"/>
                        </w:tabs>
                        <w:spacing w:line="24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444444"/>
                          <w:spacing w:val="-31"/>
                          <w:w w:val="125"/>
                          <w:sz w:val="19"/>
                        </w:rPr>
                        <w:t>1</w:t>
                      </w:r>
                      <w:r>
                        <w:rPr>
                          <w:rFonts w:ascii="Arial"/>
                          <w:color w:val="444444"/>
                          <w:w w:val="125"/>
                          <w:sz w:val="19"/>
                        </w:rPr>
                        <w:t>5</w:t>
                        <w:tab/>
                      </w:r>
                      <w:r>
                        <w:rPr>
                          <w:rFonts w:ascii="Arial"/>
                          <w:color w:val="BC5E34"/>
                          <w:spacing w:val="-13"/>
                          <w:w w:val="125"/>
                          <w:sz w:val="24"/>
                        </w:rPr>
                        <w:t>D</w:t>
                      </w:r>
                      <w:r>
                        <w:rPr>
                          <w:rFonts w:ascii="Arial"/>
                          <w:color w:val="2A2A2A"/>
                          <w:spacing w:val="-28"/>
                          <w:w w:val="125"/>
                          <w:sz w:val="19"/>
                        </w:rPr>
                        <w:t>P</w:t>
                      </w:r>
                      <w:r>
                        <w:rPr>
                          <w:rFonts w:ascii="Arial"/>
                          <w:color w:val="444444"/>
                          <w:w w:val="125"/>
                          <w:sz w:val="19"/>
                        </w:rPr>
                        <w:t>en</w:t>
                      </w:r>
                      <w:r>
                        <w:rPr>
                          <w:rFonts w:ascii="Arial"/>
                          <w:color w:val="444444"/>
                          <w:spacing w:val="-78"/>
                          <w:w w:val="125"/>
                          <w:sz w:val="19"/>
                        </w:rPr>
                        <w:t>s</w:t>
                      </w:r>
                      <w:r>
                        <w:rPr>
                          <w:rFonts w:ascii="Arial"/>
                          <w:color w:val="64625D"/>
                          <w:spacing w:val="-135"/>
                          <w:w w:val="125"/>
                          <w:sz w:val="19"/>
                        </w:rPr>
                        <w:t>i</w:t>
                      </w:r>
                      <w:r>
                        <w:rPr>
                          <w:rFonts w:ascii="Arial"/>
                          <w:color w:val="444444"/>
                          <w:spacing w:val="-16"/>
                          <w:w w:val="125"/>
                          <w:sz w:val="19"/>
                        </w:rPr>
                        <w:t>o</w:t>
                      </w:r>
                      <w:r>
                        <w:rPr>
                          <w:rFonts w:ascii="Arial"/>
                          <w:color w:val="444444"/>
                          <w:w w:val="125"/>
                          <w:sz w:val="19"/>
                        </w:rPr>
                        <w:t>ns</w:t>
                      </w:r>
                      <w:r>
                        <w:rPr>
                          <w:rFonts w:ascii="Arial"/>
                          <w:color w:val="444444"/>
                          <w:spacing w:val="-36"/>
                          <w:w w:val="12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w w:val="125"/>
                          <w:sz w:val="19"/>
                        </w:rPr>
                        <w:t>&amp;</w:t>
                      </w:r>
                      <w:r>
                        <w:rPr>
                          <w:rFonts w:ascii="Arial"/>
                          <w:color w:val="2A2A2A"/>
                          <w:spacing w:val="-32"/>
                          <w:w w:val="12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spacing w:val="-16"/>
                          <w:w w:val="125"/>
                          <w:sz w:val="19"/>
                        </w:rPr>
                        <w:t>s</w:t>
                      </w:r>
                      <w:r>
                        <w:rPr>
                          <w:rFonts w:ascii="Arial"/>
                          <w:color w:val="444444"/>
                          <w:w w:val="125"/>
                          <w:sz w:val="19"/>
                        </w:rPr>
                        <w:t>up</w:t>
                      </w:r>
                      <w:r>
                        <w:rPr>
                          <w:rFonts w:ascii="Arial"/>
                          <w:color w:val="444444"/>
                          <w:spacing w:val="-3"/>
                          <w:w w:val="125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2A2A2A"/>
                          <w:w w:val="125"/>
                          <w:sz w:val="19"/>
                        </w:rPr>
                        <w:t>r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1216;top:2213;width:2136;height:190" type="#_x0000_t202" filled="false" stroked="false">
                <v:textbox inset="0,0,0,0">
                  <w:txbxContent>
                    <w:p>
                      <w:pPr>
                        <w:spacing w:line="19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Age</w:t>
                      </w:r>
                      <w:r>
                        <w:rPr>
                          <w:rFonts w:ascii="Arial"/>
                          <w:color w:val="444444"/>
                          <w:spacing w:val="11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spacing w:val="-14"/>
                          <w:w w:val="110"/>
                          <w:sz w:val="19"/>
                        </w:rPr>
                        <w:t>P</w:t>
                      </w:r>
                      <w:r>
                        <w:rPr>
                          <w:rFonts w:ascii="Arial"/>
                          <w:color w:val="2A2A2A"/>
                          <w:spacing w:val="-16"/>
                          <w:w w:val="110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444444"/>
                          <w:spacing w:val="-14"/>
                          <w:w w:val="110"/>
                          <w:sz w:val="19"/>
                        </w:rPr>
                        <w:t>ns</w:t>
                      </w:r>
                      <w:r>
                        <w:rPr>
                          <w:rFonts w:ascii="Arial"/>
                          <w:color w:val="444444"/>
                          <w:spacing w:val="-10"/>
                          <w:w w:val="110"/>
                          <w:sz w:val="19"/>
                        </w:rPr>
                        <w:t>i</w:t>
                      </w:r>
                      <w:r>
                        <w:rPr>
                          <w:rFonts w:ascii="Arial"/>
                          <w:color w:val="2A2A2A"/>
                          <w:spacing w:val="-16"/>
                          <w:w w:val="110"/>
                          <w:sz w:val="19"/>
                        </w:rPr>
                        <w:t>o</w:t>
                      </w:r>
                      <w:r>
                        <w:rPr>
                          <w:rFonts w:ascii="Arial"/>
                          <w:color w:val="444444"/>
                          <w:spacing w:val="-14"/>
                          <w:w w:val="110"/>
                          <w:sz w:val="19"/>
                        </w:rPr>
                        <w:t>n</w:t>
                      </w:r>
                      <w:r>
                        <w:rPr>
                          <w:rFonts w:ascii="Arial"/>
                          <w:color w:val="444444"/>
                          <w:spacing w:val="-31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w w:val="110"/>
                          <w:sz w:val="19"/>
                        </w:rPr>
                        <w:t>a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ssets</w:t>
                      </w:r>
                      <w:r>
                        <w:rPr>
                          <w:rFonts w:ascii="Arial"/>
                          <w:color w:val="444444"/>
                          <w:spacing w:val="-5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spacing w:val="-2"/>
                          <w:w w:val="110"/>
                          <w:sz w:val="19"/>
                        </w:rPr>
                        <w:t>t</w:t>
                      </w:r>
                      <w:r>
                        <w:rPr>
                          <w:rFonts w:ascii="Arial"/>
                          <w:color w:val="444444"/>
                          <w:spacing w:val="-1"/>
                          <w:w w:val="110"/>
                          <w:sz w:val="19"/>
                        </w:rPr>
                        <w:t>est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4484;top:2213;width:365;height:190" type="#_x0000_t202" filled="false" stroked="false">
                <v:textbox inset="0,0,0,0">
                  <w:txbxContent>
                    <w:p>
                      <w:pPr>
                        <w:spacing w:line="19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 w:hAnsi="Arial" w:cs="Arial" w:eastAsia="Arial"/>
                          <w:color w:val="BC5E34"/>
                          <w:w w:val="545"/>
                          <w:sz w:val="19"/>
                          <w:szCs w:val="19"/>
                        </w:rPr>
                        <w:t>•</w:t>
                      </w:r>
                      <w:r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6212;top:2213;width:533;height:190" type="#_x0000_t202" filled="false" stroked="false">
                <v:textbox inset="0,0,0,0">
                  <w:txbxContent>
                    <w:p>
                      <w:pPr>
                        <w:spacing w:line="19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 w:hAnsi="Arial" w:cs="Arial" w:eastAsia="Arial"/>
                          <w:color w:val="CACACA"/>
                          <w:spacing w:val="-93"/>
                          <w:w w:val="435"/>
                          <w:sz w:val="19"/>
                          <w:szCs w:val="19"/>
                        </w:rPr>
                        <w:t>-</w:t>
                      </w:r>
                      <w:r>
                        <w:rPr>
                          <w:rFonts w:ascii="Arial" w:hAnsi="Arial" w:cs="Arial" w:eastAsia="Arial"/>
                          <w:color w:val="CACACA"/>
                          <w:spacing w:val="-205"/>
                          <w:w w:val="435"/>
                          <w:sz w:val="19"/>
                          <w:szCs w:val="19"/>
                        </w:rPr>
                        <w:t>-</w:t>
                      </w:r>
                      <w:r>
                        <w:rPr>
                          <w:rFonts w:ascii="Arial" w:hAnsi="Arial" w:cs="Arial" w:eastAsia="Arial"/>
                          <w:color w:val="702A26"/>
                          <w:spacing w:val="-1736"/>
                          <w:w w:val="435"/>
                          <w:sz w:val="19"/>
                          <w:szCs w:val="19"/>
                        </w:rPr>
                        <w:t>•</w:t>
                      </w:r>
                      <w:r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7076;top:2213;width:1355;height:190" type="#_x0000_t202" filled="false" stroked="false">
                <v:textbox inset="0,0,0,0">
                  <w:txbxContent>
                    <w:p>
                      <w:pPr>
                        <w:spacing w:line="19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444444"/>
                          <w:w w:val="105"/>
                          <w:sz w:val="19"/>
                        </w:rPr>
                        <w:t>As</w:t>
                      </w:r>
                      <w:r>
                        <w:rPr>
                          <w:rFonts w:ascii="Arial"/>
                          <w:color w:val="444444"/>
                          <w:spacing w:val="-18"/>
                          <w:w w:val="105"/>
                          <w:sz w:val="19"/>
                        </w:rPr>
                        <w:t>s</w:t>
                      </w:r>
                      <w:r>
                        <w:rPr>
                          <w:rFonts w:ascii="Arial"/>
                          <w:color w:val="444444"/>
                          <w:w w:val="105"/>
                          <w:sz w:val="19"/>
                        </w:rPr>
                        <w:t>ets</w:t>
                      </w:r>
                      <w:r>
                        <w:rPr>
                          <w:rFonts w:ascii="Arial"/>
                          <w:color w:val="444444"/>
                          <w:spacing w:val="-1"/>
                          <w:w w:val="10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spacing w:val="13"/>
                          <w:w w:val="105"/>
                          <w:sz w:val="19"/>
                        </w:rPr>
                        <w:t>t</w:t>
                      </w:r>
                      <w:r>
                        <w:rPr>
                          <w:rFonts w:ascii="Arial"/>
                          <w:color w:val="444444"/>
                          <w:w w:val="105"/>
                          <w:sz w:val="19"/>
                        </w:rPr>
                        <w:t>ax</w:t>
                      </w:r>
                      <w:r>
                        <w:rPr>
                          <w:rFonts w:ascii="Arial"/>
                          <w:color w:val="444444"/>
                          <w:spacing w:val="4"/>
                          <w:w w:val="105"/>
                          <w:sz w:val="19"/>
                        </w:rPr>
                        <w:t>a</w:t>
                      </w:r>
                      <w:r>
                        <w:rPr>
                          <w:rFonts w:ascii="Arial"/>
                          <w:color w:val="2A2A2A"/>
                          <w:spacing w:val="13"/>
                          <w:w w:val="105"/>
                          <w:sz w:val="19"/>
                        </w:rPr>
                        <w:t>t</w:t>
                      </w:r>
                      <w:r>
                        <w:rPr>
                          <w:rFonts w:ascii="Arial"/>
                          <w:color w:val="444444"/>
                          <w:spacing w:val="-18"/>
                          <w:w w:val="105"/>
                          <w:sz w:val="19"/>
                        </w:rPr>
                        <w:t>i</w:t>
                      </w:r>
                      <w:r>
                        <w:rPr>
                          <w:rFonts w:ascii="Arial"/>
                          <w:color w:val="444444"/>
                          <w:w w:val="105"/>
                          <w:sz w:val="19"/>
                        </w:rPr>
                        <w:t>on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591;top:2703;width:79;height:190" type="#_x0000_t202" filled="false" stroked="false">
                <v:textbox inset="0,0,0,0">
                  <w:txbxContent>
                    <w:p>
                      <w:pPr>
                        <w:spacing w:line="19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A0342F"/>
                          <w:spacing w:val="-316"/>
                          <w:sz w:val="19"/>
                        </w:rPr>
                        <w:t>-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929;top:2541;width:4413;height:390" type="#_x0000_t202" filled="false" stroked="false">
                <v:textbox inset="0,0,0,0">
                  <w:txbxContent>
                    <w:p>
                      <w:pPr>
                        <w:tabs>
                          <w:tab w:pos="921" w:val="left" w:leader="none"/>
                          <w:tab w:pos="2173" w:val="left" w:leader="none"/>
                        </w:tabs>
                        <w:spacing w:line="39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9"/>
                          <w:szCs w:val="39"/>
                        </w:rPr>
                      </w:pPr>
                      <w:r>
                        <w:rPr>
                          <w:rFonts w:ascii="Arial" w:hAnsi="Arial"/>
                          <w:color w:val="A0342F"/>
                          <w:w w:val="210"/>
                          <w:sz w:val="19"/>
                        </w:rPr>
                        <w:t>--</w:t>
                      </w:r>
                      <w:r>
                        <w:rPr>
                          <w:rFonts w:ascii="Arial" w:hAnsi="Arial"/>
                          <w:color w:val="A0342F"/>
                          <w:spacing w:val="79"/>
                          <w:w w:val="210"/>
                          <w:sz w:val="19"/>
                        </w:rPr>
                        <w:t> </w:t>
                      </w:r>
                      <w:r>
                        <w:rPr>
                          <w:rFonts w:ascii="Arial" w:hAnsi="Arial"/>
                          <w:color w:val="444444"/>
                          <w:w w:val="125"/>
                          <w:sz w:val="19"/>
                        </w:rPr>
                        <w:t>P</w:t>
                        <w:tab/>
                      </w:r>
                      <w:r>
                        <w:rPr>
                          <w:rFonts w:ascii="Arial" w:hAnsi="Arial"/>
                          <w:color w:val="2A2A2A"/>
                          <w:spacing w:val="-142"/>
                          <w:w w:val="125"/>
                          <w:sz w:val="19"/>
                        </w:rPr>
                        <w:t>N</w:t>
                      </w:r>
                      <w:r>
                        <w:rPr>
                          <w:rFonts w:ascii="Arial" w:hAnsi="Arial"/>
                          <w:color w:val="704241"/>
                          <w:w w:val="125"/>
                          <w:sz w:val="19"/>
                        </w:rPr>
                        <w:t>'</w:t>
                      </w:r>
                      <w:r>
                        <w:rPr>
                          <w:rFonts w:ascii="Arial" w:hAnsi="Arial"/>
                          <w:color w:val="704241"/>
                          <w:spacing w:val="-17"/>
                          <w:w w:val="125"/>
                          <w:sz w:val="19"/>
                        </w:rPr>
                        <w:t>!</w:t>
                      </w:r>
                      <w:r>
                        <w:rPr>
                          <w:rFonts w:ascii="Arial" w:hAnsi="Arial"/>
                          <w:color w:val="704241"/>
                          <w:spacing w:val="-69"/>
                          <w:w w:val="125"/>
                          <w:sz w:val="19"/>
                        </w:rPr>
                        <w:t>i</w:t>
                      </w:r>
                      <w:r>
                        <w:rPr>
                          <w:rFonts w:ascii="Arial" w:hAnsi="Arial"/>
                          <w:color w:val="444444"/>
                          <w:spacing w:val="-100"/>
                          <w:w w:val="125"/>
                          <w:sz w:val="19"/>
                        </w:rPr>
                        <w:t>e</w:t>
                      </w:r>
                      <w:r>
                        <w:rPr>
                          <w:rFonts w:ascii="Arial" w:hAnsi="Arial"/>
                          <w:color w:val="704241"/>
                          <w:spacing w:val="-6"/>
                          <w:w w:val="125"/>
                          <w:sz w:val="19"/>
                        </w:rPr>
                        <w:t>!</w:t>
                      </w:r>
                      <w:r>
                        <w:rPr>
                          <w:rFonts w:ascii="Arial" w:hAnsi="Arial"/>
                          <w:color w:val="704241"/>
                          <w:spacing w:val="-65"/>
                          <w:w w:val="125"/>
                          <w:sz w:val="19"/>
                        </w:rPr>
                        <w:t>f</w:t>
                      </w:r>
                      <w:r>
                        <w:rPr>
                          <w:rFonts w:ascii="Arial" w:hAnsi="Arial"/>
                          <w:color w:val="444444"/>
                          <w:spacing w:val="-71"/>
                          <w:w w:val="125"/>
                          <w:sz w:val="19"/>
                        </w:rPr>
                        <w:t>g</w:t>
                      </w:r>
                      <w:r>
                        <w:rPr>
                          <w:rFonts w:ascii="Arial" w:hAnsi="Arial"/>
                          <w:color w:val="704241"/>
                          <w:w w:val="125"/>
                          <w:sz w:val="19"/>
                        </w:rPr>
                        <w:t>'</w:t>
                      </w:r>
                      <w:r>
                        <w:rPr>
                          <w:rFonts w:ascii="Arial" w:hAnsi="Arial"/>
                          <w:color w:val="704241"/>
                          <w:spacing w:val="42"/>
                          <w:w w:val="125"/>
                          <w:sz w:val="19"/>
                        </w:rPr>
                        <w:t> </w:t>
                      </w:r>
                      <w:r>
                        <w:rPr>
                          <w:rFonts w:ascii="Arial" w:hAnsi="Arial"/>
                          <w:color w:val="704241"/>
                          <w:sz w:val="19"/>
                        </w:rPr>
                        <w:t>'</w:t>
                      </w:r>
                      <w:r>
                        <w:rPr>
                          <w:rFonts w:ascii="Arial" w:hAnsi="Arial"/>
                          <w:color w:val="704241"/>
                          <w:spacing w:val="-14"/>
                          <w:sz w:val="19"/>
                        </w:rPr>
                        <w:t>.</w:t>
                      </w:r>
                      <w:r>
                        <w:rPr>
                          <w:rFonts w:ascii="Arial" w:hAnsi="Arial"/>
                          <w:color w:val="704241"/>
                          <w:sz w:val="19"/>
                        </w:rPr>
                        <w:t>'</w:t>
                      </w:r>
                      <w:r>
                        <w:rPr>
                          <w:rFonts w:ascii="Arial" w:hAnsi="Arial"/>
                          <w:color w:val="704241"/>
                          <w:spacing w:val="-41"/>
                          <w:sz w:val="19"/>
                        </w:rPr>
                        <w:t>.</w:t>
                      </w:r>
                      <w:r>
                        <w:rPr>
                          <w:rFonts w:ascii="Arial" w:hAnsi="Arial"/>
                          <w:color w:val="444444"/>
                          <w:spacing w:val="-65"/>
                          <w:sz w:val="19"/>
                        </w:rPr>
                        <w:t>v</w:t>
                      </w:r>
                      <w:r>
                        <w:rPr>
                          <w:rFonts w:ascii="Arial" w:hAnsi="Arial"/>
                          <w:color w:val="90908E"/>
                          <w:sz w:val="19"/>
                        </w:rPr>
                        <w:t>-</w:t>
                      </w:r>
                      <w:r>
                        <w:rPr>
                          <w:rFonts w:ascii="Arial" w:hAnsi="Arial"/>
                          <w:color w:val="90908E"/>
                          <w:spacing w:val="9"/>
                          <w:sz w:val="19"/>
                        </w:rPr>
                        <w:t> </w:t>
                      </w:r>
                      <w:r>
                        <w:rPr>
                          <w:rFonts w:ascii="Arial" w:hAnsi="Arial"/>
                          <w:color w:val="A8ACAC"/>
                          <w:sz w:val="19"/>
                        </w:rPr>
                        <w:t>-</w:t>
                      </w:r>
                      <w:r>
                        <w:rPr>
                          <w:rFonts w:ascii="Arial" w:hAnsi="Arial"/>
                          <w:color w:val="A8ACAC"/>
                          <w:spacing w:val="-25"/>
                          <w:sz w:val="19"/>
                        </w:rPr>
                        <w:t>-</w:t>
                      </w:r>
                      <w:r>
                        <w:rPr>
                          <w:rFonts w:ascii="Arial" w:hAnsi="Arial"/>
                          <w:color w:val="444444"/>
                          <w:spacing w:val="-81"/>
                          <w:sz w:val="19"/>
                        </w:rPr>
                        <w:t>g</w:t>
                      </w:r>
                      <w:r>
                        <w:rPr>
                          <w:rFonts w:ascii="Arial" w:hAnsi="Arial"/>
                          <w:color w:val="A8ACAC"/>
                          <w:sz w:val="19"/>
                        </w:rPr>
                        <w:t>-</w:t>
                      </w:r>
                      <w:r>
                        <w:rPr>
                          <w:rFonts w:ascii="Arial" w:hAnsi="Arial"/>
                          <w:color w:val="A8ACAC"/>
                          <w:spacing w:val="-5"/>
                          <w:sz w:val="19"/>
                        </w:rPr>
                        <w:t> </w:t>
                      </w:r>
                      <w:r>
                        <w:rPr>
                          <w:rFonts w:ascii="Arial" w:hAnsi="Arial"/>
                          <w:color w:val="90908E"/>
                          <w:sz w:val="19"/>
                        </w:rPr>
                        <w:t>-</w:t>
                        <w:tab/>
                      </w:r>
                      <w:r>
                        <w:rPr>
                          <w:rFonts w:ascii="Arial" w:hAnsi="Arial"/>
                          <w:color w:val="A8ACAC"/>
                          <w:sz w:val="21"/>
                        </w:rPr>
                        <w:t>-</w:t>
                      </w:r>
                      <w:r>
                        <w:rPr>
                          <w:rFonts w:ascii="Arial" w:hAnsi="Arial"/>
                          <w:color w:val="A8ACAC"/>
                          <w:spacing w:val="28"/>
                          <w:sz w:val="21"/>
                        </w:rPr>
                        <w:t> </w:t>
                      </w:r>
                      <w:r>
                        <w:rPr>
                          <w:rFonts w:ascii="Arial" w:hAnsi="Arial"/>
                          <w:color w:val="A8ACAC"/>
                          <w:spacing w:val="14"/>
                          <w:w w:val="210"/>
                          <w:sz w:val="21"/>
                        </w:rPr>
                        <w:t>-</w:t>
                      </w:r>
                      <w:r>
                        <w:rPr>
                          <w:rFonts w:ascii="Arial" w:hAnsi="Arial"/>
                          <w:color w:val="90908E"/>
                          <w:spacing w:val="-87"/>
                          <w:w w:val="210"/>
                          <w:sz w:val="21"/>
                        </w:rPr>
                        <w:t>-</w:t>
                      </w:r>
                      <w:r>
                        <w:rPr>
                          <w:rFonts w:ascii="Arial" w:hAnsi="Arial"/>
                          <w:color w:val="895449"/>
                          <w:w w:val="210"/>
                          <w:sz w:val="21"/>
                        </w:rPr>
                        <w:t>ii</w:t>
                      </w:r>
                      <w:r>
                        <w:rPr>
                          <w:rFonts w:ascii="Arial" w:hAnsi="Arial"/>
                          <w:color w:val="895449"/>
                          <w:spacing w:val="-57"/>
                          <w:w w:val="210"/>
                          <w:sz w:val="21"/>
                        </w:rPr>
                        <w:t> </w:t>
                      </w:r>
                      <w:r>
                        <w:rPr>
                          <w:rFonts w:ascii="Arial" w:hAnsi="Arial"/>
                          <w:color w:val="90908E"/>
                          <w:sz w:val="21"/>
                        </w:rPr>
                        <w:t>-</w:t>
                      </w:r>
                      <w:r>
                        <w:rPr>
                          <w:rFonts w:ascii="Arial" w:hAnsi="Arial"/>
                          <w:color w:val="90908E"/>
                          <w:spacing w:val="-46"/>
                          <w:sz w:val="21"/>
                        </w:rPr>
                        <w:t> </w:t>
                      </w:r>
                      <w:r>
                        <w:rPr>
                          <w:rFonts w:ascii="Arial" w:hAnsi="Arial"/>
                          <w:color w:val="A8ACAC"/>
                          <w:spacing w:val="6"/>
                          <w:sz w:val="21"/>
                        </w:rPr>
                        <w:t>-</w:t>
                      </w:r>
                      <w:r>
                        <w:rPr>
                          <w:rFonts w:ascii="Arial" w:hAnsi="Arial"/>
                          <w:color w:val="90908E"/>
                          <w:spacing w:val="-15"/>
                          <w:sz w:val="21"/>
                        </w:rPr>
                        <w:t>-</w:t>
                      </w:r>
                      <w:r>
                        <w:rPr>
                          <w:rFonts w:ascii="Arial" w:hAnsi="Arial"/>
                          <w:color w:val="A8ACAC"/>
                          <w:spacing w:val="-37"/>
                          <w:sz w:val="21"/>
                        </w:rPr>
                        <w:t>·</w:t>
                      </w:r>
                      <w:r>
                        <w:rPr>
                          <w:rFonts w:ascii="Arial" w:hAnsi="Arial"/>
                          <w:color w:val="A8ACAC"/>
                          <w:spacing w:val="-22"/>
                          <w:sz w:val="21"/>
                        </w:rPr>
                        <w:t>·</w:t>
                      </w:r>
                      <w:r>
                        <w:rPr>
                          <w:rFonts w:ascii="Arial" w:hAnsi="Arial"/>
                          <w:color w:val="9E4942"/>
                          <w:sz w:val="21"/>
                        </w:rPr>
                        <w:t>:!</w:t>
                      </w:r>
                      <w:r>
                        <w:rPr>
                          <w:rFonts w:ascii="Arial" w:hAnsi="Arial"/>
                          <w:color w:val="9E4942"/>
                          <w:spacing w:val="-35"/>
                          <w:sz w:val="21"/>
                        </w:rPr>
                        <w:t>!</w:t>
                      </w:r>
                      <w:r>
                        <w:rPr>
                          <w:rFonts w:ascii="Arial" w:hAnsi="Arial"/>
                          <w:color w:val="9E4942"/>
                          <w:sz w:val="21"/>
                        </w:rPr>
                        <w:t>:!</w:t>
                      </w:r>
                      <w:r>
                        <w:rPr>
                          <w:rFonts w:ascii="Arial" w:hAnsi="Arial"/>
                          <w:color w:val="9E4942"/>
                          <w:spacing w:val="-49"/>
                          <w:sz w:val="21"/>
                        </w:rPr>
                        <w:t>!</w:t>
                      </w:r>
                      <w:r>
                        <w:rPr>
                          <w:rFonts w:ascii="Arial" w:hAnsi="Arial"/>
                          <w:color w:val="9E4942"/>
                          <w:sz w:val="21"/>
                        </w:rPr>
                        <w:t>:!</w:t>
                      </w:r>
                      <w:r>
                        <w:rPr>
                          <w:rFonts w:ascii="Arial" w:hAnsi="Arial"/>
                          <w:color w:val="9E4942"/>
                          <w:spacing w:val="-35"/>
                          <w:sz w:val="21"/>
                        </w:rPr>
                        <w:t>!</w:t>
                      </w:r>
                      <w:r>
                        <w:rPr>
                          <w:rFonts w:ascii="Arial" w:hAnsi="Arial"/>
                          <w:color w:val="9E4942"/>
                          <w:sz w:val="39"/>
                        </w:rPr>
                        <w:t>!!!!!d</w:t>
                      </w:r>
                      <w:r>
                        <w:rPr>
                          <w:rFonts w:ascii="Arial" w:hAnsi="Arial"/>
                          <w:sz w:val="39"/>
                        </w:rPr>
                      </w:r>
                    </w:p>
                  </w:txbxContent>
                </v:textbox>
                <w10:wrap type="none"/>
              </v:shape>
              <v:shape style="position:absolute;left:1159;top:2847;width:2179;height:190" type="#_x0000_t202" filled="false" stroked="false">
                <v:textbox inset="0,0,0,0">
                  <w:txbxContent>
                    <w:p>
                      <w:pPr>
                        <w:spacing w:line="19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444444"/>
                          <w:spacing w:val="-19"/>
                          <w:w w:val="110"/>
                          <w:sz w:val="19"/>
                        </w:rPr>
                        <w:t>n</w:t>
                      </w:r>
                      <w:r>
                        <w:rPr>
                          <w:rFonts w:ascii="Arial"/>
                          <w:color w:val="444444"/>
                          <w:spacing w:val="-67"/>
                          <w:w w:val="110"/>
                          <w:sz w:val="19"/>
                        </w:rPr>
                        <w:t>s</w:t>
                      </w:r>
                      <w:r>
                        <w:rPr>
                          <w:rFonts w:ascii="Arial"/>
                          <w:color w:val="444444"/>
                          <w:spacing w:val="-119"/>
                          <w:w w:val="110"/>
                          <w:sz w:val="19"/>
                        </w:rPr>
                        <w:t>i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on</w:t>
                      </w:r>
                      <w:r>
                        <w:rPr>
                          <w:rFonts w:ascii="Arial"/>
                          <w:color w:val="444444"/>
                          <w:spacing w:val="-25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a</w:t>
                      </w:r>
                      <w:r>
                        <w:rPr>
                          <w:rFonts w:ascii="Arial"/>
                          <w:color w:val="444444"/>
                          <w:spacing w:val="-19"/>
                          <w:w w:val="110"/>
                          <w:sz w:val="19"/>
                        </w:rPr>
                        <w:t>n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d</w:t>
                      </w:r>
                      <w:r>
                        <w:rPr>
                          <w:rFonts w:ascii="Arial"/>
                          <w:color w:val="444444"/>
                          <w:spacing w:val="-30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s</w:t>
                      </w:r>
                      <w:r>
                        <w:rPr>
                          <w:rFonts w:ascii="Arial"/>
                          <w:color w:val="444444"/>
                          <w:spacing w:val="-19"/>
                          <w:w w:val="110"/>
                          <w:sz w:val="19"/>
                        </w:rPr>
                        <w:t>u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per</w:t>
                      </w:r>
                      <w:r>
                        <w:rPr>
                          <w:rFonts w:ascii="Arial"/>
                          <w:color w:val="444444"/>
                          <w:spacing w:val="-14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access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1620;top:3307;width:1736;height:406" type="#_x0000_t202" filled="false" stroked="false">
                <v:textbox inset="0,0,0,0">
                  <w:txbxContent>
                    <w:p>
                      <w:pPr>
                        <w:spacing w:line="193" w:lineRule="exact" w:before="0"/>
                        <w:ind w:left="129" w:right="0" w:hanging="13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444444"/>
                          <w:spacing w:val="-77"/>
                          <w:w w:val="110"/>
                          <w:sz w:val="19"/>
                        </w:rPr>
                        <w:t>H</w:t>
                      </w:r>
                      <w:r>
                        <w:rPr>
                          <w:rFonts w:ascii="Arial"/>
                          <w:color w:val="64625D"/>
                          <w:spacing w:val="-119"/>
                          <w:w w:val="110"/>
                          <w:sz w:val="19"/>
                        </w:rPr>
                        <w:t>i</w:t>
                      </w:r>
                      <w:r>
                        <w:rPr>
                          <w:rFonts w:ascii="Arial"/>
                          <w:color w:val="2A2A2A"/>
                          <w:spacing w:val="-6"/>
                          <w:w w:val="110"/>
                          <w:sz w:val="19"/>
                        </w:rPr>
                        <w:t>g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her</w:t>
                      </w:r>
                      <w:r>
                        <w:rPr>
                          <w:rFonts w:ascii="Arial"/>
                          <w:color w:val="444444"/>
                          <w:spacing w:val="-15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ed</w:t>
                      </w:r>
                      <w:r>
                        <w:rPr>
                          <w:rFonts w:ascii="Arial"/>
                          <w:color w:val="444444"/>
                          <w:spacing w:val="-11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sub</w:t>
                      </w:r>
                      <w:r>
                        <w:rPr>
                          <w:rFonts w:ascii="Arial"/>
                          <w:color w:val="444444"/>
                          <w:spacing w:val="5"/>
                          <w:w w:val="110"/>
                          <w:sz w:val="19"/>
                        </w:rPr>
                        <w:t>s</w:t>
                      </w:r>
                      <w:r>
                        <w:rPr>
                          <w:rFonts w:ascii="Arial"/>
                          <w:color w:val="64625D"/>
                          <w:spacing w:val="-30"/>
                          <w:w w:val="110"/>
                          <w:sz w:val="19"/>
                        </w:rPr>
                        <w:t>i</w:t>
                      </w:r>
                      <w:r>
                        <w:rPr>
                          <w:rFonts w:ascii="Arial"/>
                          <w:color w:val="444444"/>
                          <w:spacing w:val="-11"/>
                          <w:w w:val="110"/>
                          <w:sz w:val="19"/>
                        </w:rPr>
                        <w:t>d</w:t>
                      </w:r>
                      <w:r>
                        <w:rPr>
                          <w:rFonts w:ascii="Arial"/>
                          <w:color w:val="64625D"/>
                          <w:spacing w:val="-30"/>
                          <w:w w:val="110"/>
                          <w:sz w:val="19"/>
                        </w:rPr>
                        <w:t>i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es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  <w:p>
                      <w:pPr>
                        <w:spacing w:line="213" w:lineRule="exact" w:before="0"/>
                        <w:ind w:left="129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444444"/>
                          <w:spacing w:val="-9"/>
                          <w:w w:val="115"/>
                          <w:sz w:val="19"/>
                        </w:rPr>
                        <w:t>D</w:t>
                      </w:r>
                      <w:r>
                        <w:rPr>
                          <w:rFonts w:ascii="Arial"/>
                          <w:color w:val="2A2A2A"/>
                          <w:spacing w:val="-10"/>
                          <w:w w:val="115"/>
                          <w:sz w:val="19"/>
                        </w:rPr>
                        <w:t>ef</w:t>
                      </w:r>
                      <w:r>
                        <w:rPr>
                          <w:rFonts w:ascii="Arial"/>
                          <w:color w:val="444444"/>
                          <w:spacing w:val="-9"/>
                          <w:w w:val="115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444444"/>
                          <w:spacing w:val="-10"/>
                          <w:w w:val="115"/>
                          <w:sz w:val="19"/>
                        </w:rPr>
                        <w:t>nce</w:t>
                      </w:r>
                      <w:r>
                        <w:rPr>
                          <w:rFonts w:ascii="Arial"/>
                          <w:color w:val="444444"/>
                          <w:spacing w:val="7"/>
                          <w:w w:val="11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spacing w:val="-14"/>
                          <w:w w:val="115"/>
                          <w:sz w:val="19"/>
                        </w:rPr>
                        <w:t>s</w:t>
                      </w:r>
                      <w:r>
                        <w:rPr>
                          <w:rFonts w:ascii="Arial"/>
                          <w:color w:val="2A2A2A"/>
                          <w:spacing w:val="-14"/>
                          <w:w w:val="115"/>
                          <w:sz w:val="19"/>
                        </w:rPr>
                        <w:t>p</w:t>
                      </w:r>
                      <w:r>
                        <w:rPr>
                          <w:rFonts w:ascii="Arial"/>
                          <w:color w:val="444444"/>
                          <w:spacing w:val="-13"/>
                          <w:w w:val="115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2A2A2A"/>
                          <w:spacing w:val="-13"/>
                          <w:w w:val="115"/>
                          <w:sz w:val="19"/>
                        </w:rPr>
                        <w:t>n</w:t>
                      </w:r>
                      <w:r>
                        <w:rPr>
                          <w:rFonts w:ascii="Arial"/>
                          <w:color w:val="444444"/>
                          <w:spacing w:val="-14"/>
                          <w:w w:val="115"/>
                          <w:sz w:val="19"/>
                        </w:rPr>
                        <w:t>d</w:t>
                      </w:r>
                      <w:r>
                        <w:rPr>
                          <w:rFonts w:ascii="Arial"/>
                          <w:color w:val="64625D"/>
                          <w:spacing w:val="-10"/>
                          <w:w w:val="115"/>
                          <w:sz w:val="19"/>
                        </w:rPr>
                        <w:t>i</w:t>
                      </w:r>
                      <w:r>
                        <w:rPr>
                          <w:rFonts w:ascii="Arial"/>
                          <w:color w:val="444444"/>
                          <w:spacing w:val="-16"/>
                          <w:w w:val="115"/>
                          <w:sz w:val="19"/>
                        </w:rPr>
                        <w:t>ng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5578;top:2541;width:3105;height:1202" type="#_x0000_t202" filled="false" stroked="false">
                <v:textbox inset="0,0,0,0">
                  <w:txbxContent>
                    <w:p>
                      <w:pPr>
                        <w:spacing w:line="39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9E4942"/>
                          <w:spacing w:val="-30"/>
                          <w:w w:val="130"/>
                          <w:sz w:val="39"/>
                        </w:rPr>
                        <w:t>-</w:t>
                      </w:r>
                      <w:r>
                        <w:rPr>
                          <w:rFonts w:ascii="Arial"/>
                          <w:color w:val="9E4942"/>
                          <w:spacing w:val="-63"/>
                          <w:w w:val="130"/>
                          <w:sz w:val="39"/>
                        </w:rPr>
                        <w:t>.</w:t>
                      </w:r>
                      <w:r>
                        <w:rPr>
                          <w:rFonts w:ascii="Arial"/>
                          <w:color w:val="9E4942"/>
                          <w:spacing w:val="-396"/>
                          <w:w w:val="130"/>
                          <w:sz w:val="39"/>
                        </w:rPr>
                        <w:t>J</w:t>
                      </w:r>
                      <w:r>
                        <w:rPr>
                          <w:rFonts w:ascii="Arial"/>
                          <w:color w:val="A8ACAC"/>
                          <w:w w:val="130"/>
                          <w:sz w:val="39"/>
                        </w:rPr>
                        <w:t>.</w:t>
                      </w:r>
                      <w:r>
                        <w:rPr>
                          <w:rFonts w:ascii="Arial"/>
                          <w:color w:val="A8ACAC"/>
                          <w:spacing w:val="-39"/>
                          <w:w w:val="130"/>
                          <w:sz w:val="39"/>
                        </w:rPr>
                        <w:t>l</w:t>
                      </w:r>
                      <w:r>
                        <w:rPr>
                          <w:rFonts w:ascii="Arial"/>
                          <w:color w:val="90908E"/>
                          <w:spacing w:val="-103"/>
                          <w:w w:val="130"/>
                          <w:sz w:val="39"/>
                        </w:rPr>
                        <w:t>.</w:t>
                      </w:r>
                      <w:r>
                        <w:rPr>
                          <w:rFonts w:ascii="Arial"/>
                          <w:color w:val="A8ACAC"/>
                          <w:spacing w:val="-60"/>
                          <w:w w:val="130"/>
                          <w:sz w:val="39"/>
                        </w:rPr>
                        <w:t>.</w:t>
                      </w:r>
                      <w:r>
                        <w:rPr>
                          <w:rFonts w:ascii="Arial"/>
                          <w:color w:val="A8ACAC"/>
                          <w:spacing w:val="-74"/>
                          <w:w w:val="130"/>
                          <w:sz w:val="39"/>
                        </w:rPr>
                        <w:t>.</w:t>
                      </w:r>
                      <w:r>
                        <w:rPr>
                          <w:rFonts w:ascii="Arial"/>
                          <w:color w:val="A8ACAC"/>
                          <w:spacing w:val="-78"/>
                          <w:w w:val="130"/>
                          <w:sz w:val="39"/>
                        </w:rPr>
                        <w:t>.</w:t>
                      </w:r>
                      <w:r>
                        <w:rPr>
                          <w:rFonts w:ascii="Arial"/>
                          <w:color w:val="A8ACAC"/>
                          <w:w w:val="130"/>
                          <w:sz w:val="39"/>
                        </w:rPr>
                        <w:t>.</w:t>
                      </w:r>
                      <w:r>
                        <w:rPr>
                          <w:rFonts w:ascii="Arial"/>
                          <w:color w:val="A8ACAC"/>
                          <w:spacing w:val="-71"/>
                          <w:w w:val="130"/>
                          <w:sz w:val="39"/>
                        </w:rPr>
                        <w:t>.</w:t>
                      </w:r>
                      <w:r>
                        <w:rPr>
                          <w:rFonts w:ascii="Arial"/>
                          <w:color w:val="90908E"/>
                          <w:spacing w:val="-56"/>
                          <w:w w:val="130"/>
                          <w:sz w:val="39"/>
                        </w:rPr>
                        <w:t>.</w:t>
                      </w:r>
                      <w:r>
                        <w:rPr>
                          <w:rFonts w:ascii="Arial"/>
                          <w:color w:val="A8ACAC"/>
                          <w:spacing w:val="-74"/>
                          <w:w w:val="130"/>
                          <w:sz w:val="39"/>
                        </w:rPr>
                        <w:t>.</w:t>
                      </w:r>
                      <w:r>
                        <w:rPr>
                          <w:rFonts w:ascii="Arial"/>
                          <w:color w:val="797772"/>
                          <w:w w:val="130"/>
                          <w:sz w:val="19"/>
                        </w:rPr>
                        <w:t>:</w:t>
                      </w:r>
                      <w:r>
                        <w:rPr>
                          <w:rFonts w:ascii="Arial"/>
                          <w:color w:val="797772"/>
                          <w:spacing w:val="-9"/>
                          <w:w w:val="130"/>
                          <w:sz w:val="19"/>
                        </w:rPr>
                        <w:t>?</w:t>
                      </w:r>
                      <w:r>
                        <w:rPr>
                          <w:rFonts w:ascii="Arial"/>
                          <w:color w:val="797772"/>
                          <w:spacing w:val="-51"/>
                          <w:w w:val="130"/>
                          <w:sz w:val="19"/>
                        </w:rPr>
                        <w:t>.</w:t>
                      </w:r>
                      <w:r>
                        <w:rPr>
                          <w:rFonts w:ascii="Arial"/>
                          <w:color w:val="A8ACAC"/>
                          <w:w w:val="130"/>
                          <w:sz w:val="19"/>
                        </w:rPr>
                        <w:t>.</w:t>
                      </w:r>
                      <w:r>
                        <w:rPr>
                          <w:rFonts w:ascii="Arial"/>
                          <w:color w:val="A8ACAC"/>
                          <w:spacing w:val="38"/>
                          <w:w w:val="13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spacing w:val="-6"/>
                          <w:w w:val="130"/>
                          <w:sz w:val="19"/>
                        </w:rPr>
                        <w:t>t</w:t>
                      </w:r>
                      <w:r>
                        <w:rPr>
                          <w:rFonts w:ascii="Arial"/>
                          <w:color w:val="444444"/>
                          <w:spacing w:val="-17"/>
                          <w:w w:val="130"/>
                          <w:sz w:val="19"/>
                        </w:rPr>
                        <w:t>h</w:t>
                      </w:r>
                      <w:r>
                        <w:rPr>
                          <w:rFonts w:ascii="Arial"/>
                          <w:color w:val="2A2A2A"/>
                          <w:w w:val="130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444444"/>
                          <w:w w:val="130"/>
                          <w:sz w:val="19"/>
                        </w:rPr>
                        <w:t>r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  <w:p>
                      <w:pPr>
                        <w:spacing w:line="215" w:lineRule="exact" w:before="127"/>
                        <w:ind w:left="1079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444444"/>
                          <w:spacing w:val="-4"/>
                          <w:w w:val="110"/>
                          <w:sz w:val="19"/>
                        </w:rPr>
                        <w:t>$27</w:t>
                      </w:r>
                      <w:r>
                        <w:rPr>
                          <w:rFonts w:ascii="Arial"/>
                          <w:color w:val="444444"/>
                          <w:spacing w:val="-3"/>
                          <w:w w:val="110"/>
                          <w:sz w:val="19"/>
                        </w:rPr>
                        <w:t>b</w:t>
                      </w:r>
                      <w:r>
                        <w:rPr>
                          <w:rFonts w:ascii="Arial"/>
                          <w:color w:val="444444"/>
                          <w:spacing w:val="-18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spacing w:val="-8"/>
                          <w:w w:val="110"/>
                          <w:sz w:val="19"/>
                        </w:rPr>
                        <w:t>pensions</w:t>
                      </w:r>
                      <w:r>
                        <w:rPr>
                          <w:rFonts w:ascii="Arial"/>
                          <w:color w:val="444444"/>
                          <w:spacing w:val="-27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&amp;</w:t>
                      </w:r>
                      <w:r>
                        <w:rPr>
                          <w:rFonts w:ascii="Arial"/>
                          <w:color w:val="444444"/>
                          <w:spacing w:val="1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super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  <w:p>
                      <w:pPr>
                        <w:spacing w:line="238" w:lineRule="exact" w:before="0"/>
                        <w:ind w:left="1079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Times New Roman"/>
                          <w:color w:val="444444"/>
                          <w:w w:val="120"/>
                          <w:sz w:val="21"/>
                        </w:rPr>
                        <w:t>$</w:t>
                      </w:r>
                      <w:r>
                        <w:rPr>
                          <w:rFonts w:ascii="Times New Roman"/>
                          <w:color w:val="444444"/>
                          <w:spacing w:val="-30"/>
                          <w:w w:val="120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spacing w:val="-11"/>
                          <w:w w:val="120"/>
                          <w:sz w:val="19"/>
                        </w:rPr>
                        <w:t>7</w:t>
                      </w:r>
                      <w:r>
                        <w:rPr>
                          <w:rFonts w:ascii="Arial"/>
                          <w:color w:val="444444"/>
                          <w:spacing w:val="-10"/>
                          <w:w w:val="120"/>
                          <w:sz w:val="19"/>
                        </w:rPr>
                        <w:t>b</w:t>
                      </w:r>
                      <w:r>
                        <w:rPr>
                          <w:rFonts w:ascii="Arial"/>
                          <w:color w:val="444444"/>
                          <w:spacing w:val="-51"/>
                          <w:w w:val="12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20"/>
                          <w:sz w:val="19"/>
                        </w:rPr>
                        <w:t>asset</w:t>
                      </w:r>
                      <w:r>
                        <w:rPr>
                          <w:rFonts w:ascii="Arial"/>
                          <w:color w:val="444444"/>
                          <w:spacing w:val="-48"/>
                          <w:w w:val="12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spacing w:val="-4"/>
                          <w:w w:val="120"/>
                          <w:sz w:val="19"/>
                        </w:rPr>
                        <w:t>t</w:t>
                      </w:r>
                      <w:r>
                        <w:rPr>
                          <w:rFonts w:ascii="Arial"/>
                          <w:color w:val="444444"/>
                          <w:spacing w:val="-4"/>
                          <w:w w:val="120"/>
                          <w:sz w:val="19"/>
                        </w:rPr>
                        <w:t>a</w:t>
                      </w:r>
                      <w:r>
                        <w:rPr>
                          <w:rFonts w:ascii="Arial"/>
                          <w:color w:val="2A2A2A"/>
                          <w:spacing w:val="-4"/>
                          <w:w w:val="120"/>
                          <w:sz w:val="19"/>
                        </w:rPr>
                        <w:t>x</w:t>
                      </w:r>
                      <w:r>
                        <w:rPr>
                          <w:rFonts w:ascii="Arial"/>
                          <w:color w:val="444444"/>
                          <w:spacing w:val="-4"/>
                          <w:w w:val="120"/>
                          <w:sz w:val="19"/>
                        </w:rPr>
                        <w:t>ati</w:t>
                      </w:r>
                      <w:r>
                        <w:rPr>
                          <w:rFonts w:ascii="Arial"/>
                          <w:color w:val="2A2A2A"/>
                          <w:spacing w:val="-4"/>
                          <w:w w:val="120"/>
                          <w:sz w:val="19"/>
                        </w:rPr>
                        <w:t>o</w:t>
                      </w:r>
                      <w:r>
                        <w:rPr>
                          <w:rFonts w:ascii="Arial"/>
                          <w:color w:val="444444"/>
                          <w:spacing w:val="-3"/>
                          <w:w w:val="120"/>
                          <w:sz w:val="19"/>
                        </w:rPr>
                        <w:t>n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  <w:p>
                      <w:pPr>
                        <w:spacing w:line="214" w:lineRule="exact" w:before="6"/>
                        <w:ind w:left="10" w:right="0" w:firstLine="0"/>
                        <w:jc w:val="center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444444"/>
                          <w:spacing w:val="-3"/>
                          <w:w w:val="115"/>
                          <w:sz w:val="19"/>
                        </w:rPr>
                        <w:t>$12</w:t>
                      </w:r>
                      <w:r>
                        <w:rPr>
                          <w:rFonts w:ascii="Arial"/>
                          <w:color w:val="444444"/>
                          <w:spacing w:val="-2"/>
                          <w:w w:val="115"/>
                          <w:sz w:val="19"/>
                        </w:rPr>
                        <w:t>bo</w:t>
                      </w:r>
                      <w:r>
                        <w:rPr>
                          <w:rFonts w:ascii="Arial"/>
                          <w:color w:val="2A2A2A"/>
                          <w:spacing w:val="-2"/>
                          <w:w w:val="115"/>
                          <w:sz w:val="19"/>
                        </w:rPr>
                        <w:t>t</w:t>
                      </w:r>
                      <w:r>
                        <w:rPr>
                          <w:rFonts w:ascii="Arial"/>
                          <w:color w:val="444444"/>
                          <w:spacing w:val="-3"/>
                          <w:w w:val="115"/>
                          <w:sz w:val="19"/>
                        </w:rPr>
                        <w:t>her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1101;top:3753;width:6232;height:1681" type="#_x0000_t202" filled="false" stroked="false">
                <v:textbox inset="0,0,0,0">
                  <w:txbxContent>
                    <w:p>
                      <w:pPr>
                        <w:spacing w:line="36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/>
                          <w:color w:val="90908E"/>
                          <w:spacing w:val="-43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color w:val="444444"/>
                          <w:spacing w:val="-21"/>
                          <w:sz w:val="32"/>
                        </w:rPr>
                        <w:t>s</w:t>
                      </w:r>
                      <w:r>
                        <w:rPr>
                          <w:rFonts w:ascii="Arial" w:hAnsi="Arial"/>
                          <w:color w:val="444444"/>
                          <w:spacing w:val="-124"/>
                          <w:position w:val="14"/>
                          <w:sz w:val="19"/>
                        </w:rPr>
                        <w:t>C</w:t>
                      </w:r>
                      <w:r>
                        <w:rPr>
                          <w:rFonts w:ascii="Arial" w:hAnsi="Arial"/>
                          <w:color w:val="444444"/>
                          <w:spacing w:val="-42"/>
                          <w:sz w:val="32"/>
                        </w:rPr>
                        <w:t>u</w:t>
                      </w:r>
                      <w:r>
                        <w:rPr>
                          <w:rFonts w:ascii="Arial" w:hAnsi="Arial"/>
                          <w:color w:val="444444"/>
                          <w:spacing w:val="-49"/>
                          <w:sz w:val="32"/>
                        </w:rPr>
                        <w:t>i</w:t>
                      </w:r>
                      <w:r>
                        <w:rPr>
                          <w:rFonts w:ascii="Arial" w:hAnsi="Arial"/>
                          <w:color w:val="2A2A2A"/>
                          <w:spacing w:val="-90"/>
                          <w:position w:val="14"/>
                          <w:sz w:val="19"/>
                        </w:rPr>
                        <w:t>o</w:t>
                      </w:r>
                      <w:r>
                        <w:rPr>
                          <w:rFonts w:ascii="Arial" w:hAnsi="Arial"/>
                          <w:color w:val="444444"/>
                          <w:sz w:val="32"/>
                        </w:rPr>
                        <w:t>&gt;</w:t>
                      </w:r>
                      <w:r>
                        <w:rPr>
                          <w:rFonts w:ascii="Arial" w:hAnsi="Arial"/>
                          <w:color w:val="444444"/>
                          <w:spacing w:val="-160"/>
                          <w:sz w:val="32"/>
                        </w:rPr>
                        <w:t>e</w:t>
                      </w:r>
                      <w:r>
                        <w:rPr>
                          <w:rFonts w:ascii="Arial" w:hAnsi="Arial"/>
                          <w:color w:val="444444"/>
                          <w:spacing w:val="-40"/>
                          <w:position w:val="14"/>
                          <w:sz w:val="19"/>
                        </w:rPr>
                        <w:t>s</w:t>
                      </w:r>
                      <w:r>
                        <w:rPr>
                          <w:rFonts w:ascii="Arial" w:hAnsi="Arial"/>
                          <w:color w:val="444444"/>
                          <w:spacing w:val="-25"/>
                          <w:sz w:val="32"/>
                        </w:rPr>
                        <w:t>'</w:t>
                      </w:r>
                      <w:r>
                        <w:rPr>
                          <w:rFonts w:ascii="Arial" w:hAnsi="Arial"/>
                          <w:color w:val="2A2A2A"/>
                          <w:spacing w:val="-21"/>
                          <w:position w:val="14"/>
                          <w:sz w:val="19"/>
                        </w:rPr>
                        <w:t>t</w:t>
                      </w:r>
                      <w:r>
                        <w:rPr>
                          <w:rFonts w:ascii="Arial" w:hAnsi="Arial"/>
                          <w:color w:val="444444"/>
                          <w:spacing w:val="-23"/>
                          <w:sz w:val="32"/>
                        </w:rPr>
                        <w:t>i</w:t>
                      </w:r>
                      <w:r>
                        <w:rPr>
                          <w:rFonts w:ascii="Arial" w:hAnsi="Arial"/>
                          <w:color w:val="444444"/>
                          <w:spacing w:val="-158"/>
                          <w:sz w:val="32"/>
                        </w:rPr>
                        <w:t>o</w:t>
                      </w:r>
                      <w:r>
                        <w:rPr>
                          <w:rFonts w:ascii="Arial" w:hAnsi="Arial"/>
                          <w:color w:val="2A2A2A"/>
                          <w:spacing w:val="-4"/>
                          <w:position w:val="14"/>
                          <w:sz w:val="19"/>
                        </w:rPr>
                        <w:t>e</w:t>
                      </w:r>
                      <w:r>
                        <w:rPr>
                          <w:rFonts w:ascii="Arial" w:hAnsi="Arial"/>
                          <w:color w:val="444444"/>
                          <w:spacing w:val="-175"/>
                          <w:sz w:val="32"/>
                        </w:rPr>
                        <w:t>o</w:t>
                      </w:r>
                      <w:r>
                        <w:rPr>
                          <w:rFonts w:ascii="Arial" w:hAnsi="Arial"/>
                          <w:color w:val="444444"/>
                          <w:position w:val="14"/>
                          <w:sz w:val="19"/>
                        </w:rPr>
                        <w:t>f</w:t>
                      </w:r>
                      <w:r>
                        <w:rPr>
                          <w:rFonts w:ascii="Arial" w:hAnsi="Arial"/>
                          <w:color w:val="444444"/>
                          <w:spacing w:val="-17"/>
                          <w:position w:val="14"/>
                          <w:sz w:val="19"/>
                        </w:rPr>
                        <w:t>f</w:t>
                      </w:r>
                      <w:r>
                        <w:rPr>
                          <w:rFonts w:ascii="Arial" w:hAnsi="Arial"/>
                          <w:color w:val="2A2A2A"/>
                          <w:spacing w:val="-116"/>
                          <w:position w:val="14"/>
                          <w:sz w:val="19"/>
                        </w:rPr>
                        <w:t>e</w:t>
                      </w:r>
                      <w:r>
                        <w:rPr>
                          <w:rFonts w:ascii="Arial" w:hAnsi="Arial"/>
                          <w:color w:val="444444"/>
                          <w:spacing w:val="-49"/>
                          <w:sz w:val="32"/>
                        </w:rPr>
                        <w:t>n</w:t>
                      </w:r>
                      <w:r>
                        <w:rPr>
                          <w:rFonts w:ascii="Arial" w:hAnsi="Arial"/>
                          <w:color w:val="444444"/>
                          <w:spacing w:val="-69"/>
                          <w:position w:val="14"/>
                          <w:sz w:val="19"/>
                        </w:rPr>
                        <w:t>c</w:t>
                      </w:r>
                      <w:r>
                        <w:rPr>
                          <w:rFonts w:ascii="Arial" w:hAnsi="Arial"/>
                          <w:color w:val="444444"/>
                          <w:sz w:val="32"/>
                        </w:rPr>
                        <w:t>f</w:t>
                      </w:r>
                      <w:r>
                        <w:rPr>
                          <w:rFonts w:ascii="Arial" w:hAnsi="Arial"/>
                          <w:color w:val="444444"/>
                          <w:spacing w:val="-77"/>
                          <w:sz w:val="32"/>
                        </w:rPr>
                        <w:t>f</w:t>
                      </w:r>
                      <w:r>
                        <w:rPr>
                          <w:rFonts w:ascii="Arial" w:hAnsi="Arial"/>
                          <w:color w:val="2A2A2A"/>
                          <w:spacing w:val="-45"/>
                          <w:position w:val="14"/>
                          <w:sz w:val="19"/>
                        </w:rPr>
                        <w:t>t</w:t>
                      </w:r>
                      <w:r>
                        <w:rPr>
                          <w:rFonts w:ascii="Arial" w:hAnsi="Arial"/>
                          <w:color w:val="444444"/>
                          <w:spacing w:val="-72"/>
                          <w:position w:val="14"/>
                          <w:sz w:val="19"/>
                        </w:rPr>
                        <w:t>i</w:t>
                      </w:r>
                      <w:r>
                        <w:rPr>
                          <w:rFonts w:ascii="Arial" w:hAnsi="Arial"/>
                          <w:color w:val="444444"/>
                          <w:spacing w:val="-128"/>
                          <w:sz w:val="32"/>
                        </w:rPr>
                        <w:t>c</w:t>
                      </w:r>
                      <w:r>
                        <w:rPr>
                          <w:rFonts w:ascii="Arial" w:hAnsi="Arial"/>
                          <w:color w:val="444444"/>
                          <w:spacing w:val="-31"/>
                          <w:position w:val="14"/>
                          <w:sz w:val="19"/>
                        </w:rPr>
                        <w:t>v</w:t>
                      </w:r>
                      <w:r>
                        <w:rPr>
                          <w:rFonts w:ascii="Arial" w:hAnsi="Arial"/>
                          <w:color w:val="444444"/>
                          <w:spacing w:val="-126"/>
                          <w:sz w:val="32"/>
                        </w:rPr>
                        <w:t>o</w:t>
                      </w:r>
                      <w:r>
                        <w:rPr>
                          <w:rFonts w:ascii="Arial" w:hAnsi="Arial"/>
                          <w:color w:val="444444"/>
                          <w:spacing w:val="-46"/>
                          <w:position w:val="14"/>
                          <w:sz w:val="19"/>
                        </w:rPr>
                        <w:t>e</w:t>
                      </w:r>
                      <w:r>
                        <w:rPr>
                          <w:rFonts w:ascii="Arial" w:hAnsi="Arial"/>
                          <w:color w:val="444444"/>
                          <w:spacing w:val="-73"/>
                          <w:sz w:val="32"/>
                        </w:rPr>
                        <w:t>n</w:t>
                      </w:r>
                      <w:r>
                        <w:rPr>
                          <w:rFonts w:ascii="Arial" w:hAnsi="Arial"/>
                          <w:color w:val="444444"/>
                          <w:spacing w:val="-157"/>
                          <w:position w:val="14"/>
                          <w:sz w:val="19"/>
                        </w:rPr>
                        <w:t>m</w:t>
                      </w:r>
                      <w:r>
                        <w:rPr>
                          <w:rFonts w:ascii="Arial" w:hAnsi="Arial"/>
                          <w:color w:val="444444"/>
                          <w:spacing w:val="-34"/>
                          <w:sz w:val="32"/>
                        </w:rPr>
                        <w:t>c</w:t>
                      </w:r>
                      <w:r>
                        <w:rPr>
                          <w:rFonts w:ascii="Arial" w:hAnsi="Arial"/>
                          <w:color w:val="444444"/>
                          <w:spacing w:val="-103"/>
                          <w:sz w:val="32"/>
                        </w:rPr>
                        <w:t>e</w:t>
                      </w:r>
                      <w:r>
                        <w:rPr>
                          <w:rFonts w:ascii="Arial" w:hAnsi="Arial"/>
                          <w:color w:val="2A2A2A"/>
                          <w:spacing w:val="-35"/>
                          <w:position w:val="14"/>
                          <w:sz w:val="19"/>
                        </w:rPr>
                        <w:t>e</w:t>
                      </w:r>
                      <w:r>
                        <w:rPr>
                          <w:rFonts w:ascii="Arial" w:hAnsi="Arial"/>
                          <w:color w:val="444444"/>
                          <w:spacing w:val="-131"/>
                          <w:sz w:val="32"/>
                        </w:rPr>
                        <w:t>s</w:t>
                      </w:r>
                      <w:r>
                        <w:rPr>
                          <w:rFonts w:ascii="Arial" w:hAnsi="Arial"/>
                          <w:color w:val="444444"/>
                          <w:spacing w:val="-52"/>
                          <w:position w:val="14"/>
                          <w:sz w:val="19"/>
                        </w:rPr>
                        <w:t>d</w:t>
                      </w:r>
                      <w:r>
                        <w:rPr>
                          <w:rFonts w:ascii="Arial" w:hAnsi="Arial"/>
                          <w:color w:val="444444"/>
                          <w:spacing w:val="-69"/>
                          <w:sz w:val="32"/>
                        </w:rPr>
                        <w:t>s</w:t>
                      </w:r>
                      <w:r>
                        <w:rPr>
                          <w:rFonts w:ascii="Arial" w:hAnsi="Arial"/>
                          <w:color w:val="797772"/>
                          <w:spacing w:val="-32"/>
                          <w:position w:val="14"/>
                          <w:sz w:val="19"/>
                        </w:rPr>
                        <w:t>i</w:t>
                      </w:r>
                      <w:r>
                        <w:rPr>
                          <w:rFonts w:ascii="Arial" w:hAnsi="Arial"/>
                          <w:color w:val="444444"/>
                          <w:spacing w:val="-103"/>
                          <w:position w:val="14"/>
                          <w:sz w:val="19"/>
                        </w:rPr>
                        <w:t>c</w:t>
                      </w:r>
                      <w:r>
                        <w:rPr>
                          <w:rFonts w:ascii="Arial" w:hAnsi="Arial"/>
                          <w:color w:val="64625D"/>
                          <w:spacing w:val="-43"/>
                          <w:sz w:val="32"/>
                        </w:rPr>
                        <w:t>i</w:t>
                      </w:r>
                      <w:r>
                        <w:rPr>
                          <w:rFonts w:ascii="Arial" w:hAnsi="Arial"/>
                          <w:color w:val="444444"/>
                          <w:spacing w:val="-124"/>
                          <w:sz w:val="32"/>
                        </w:rPr>
                        <w:t>o</w:t>
                      </w:r>
                      <w:r>
                        <w:rPr>
                          <w:rFonts w:ascii="Arial" w:hAnsi="Arial"/>
                          <w:color w:val="444444"/>
                          <w:position w:val="14"/>
                          <w:sz w:val="19"/>
                        </w:rPr>
                        <w:t>i</w:t>
                      </w:r>
                      <w:r>
                        <w:rPr>
                          <w:rFonts w:ascii="Arial" w:hAnsi="Arial"/>
                          <w:color w:val="444444"/>
                          <w:spacing w:val="-84"/>
                          <w:position w:val="14"/>
                          <w:sz w:val="19"/>
                        </w:rPr>
                        <w:t>n</w:t>
                      </w:r>
                      <w:r>
                        <w:rPr>
                          <w:rFonts w:ascii="Arial" w:hAnsi="Arial"/>
                          <w:color w:val="444444"/>
                          <w:spacing w:val="-44"/>
                          <w:sz w:val="32"/>
                        </w:rPr>
                        <w:t>n</w:t>
                      </w:r>
                      <w:r>
                        <w:rPr>
                          <w:rFonts w:ascii="Arial" w:hAnsi="Arial"/>
                          <w:color w:val="2A2A2A"/>
                          <w:spacing w:val="-81"/>
                          <w:position w:val="14"/>
                          <w:sz w:val="19"/>
                        </w:rPr>
                        <w:t>e</w:t>
                      </w:r>
                      <w:r>
                        <w:rPr>
                          <w:rFonts w:ascii="Arial" w:hAnsi="Arial"/>
                          <w:color w:val="444444"/>
                          <w:spacing w:val="-2"/>
                          <w:sz w:val="32"/>
                        </w:rPr>
                        <w:t>s</w:t>
                      </w:r>
                      <w:r>
                        <w:rPr>
                          <w:rFonts w:ascii="Arial" w:hAnsi="Arial"/>
                          <w:color w:val="90908E"/>
                          <w:spacing w:val="-49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color w:val="895449"/>
                          <w:sz w:val="32"/>
                        </w:rPr>
                        <w:t>,</w:t>
                      </w:r>
                      <w:r>
                        <w:rPr>
                          <w:rFonts w:ascii="Arial" w:hAnsi="Arial"/>
                          <w:color w:val="895449"/>
                          <w:spacing w:val="-57"/>
                          <w:sz w:val="32"/>
                        </w:rPr>
                        <w:t>,</w:t>
                      </w:r>
                      <w:r>
                        <w:rPr>
                          <w:rFonts w:ascii="Arial" w:hAnsi="Arial"/>
                          <w:color w:val="90908E"/>
                          <w:spacing w:val="-66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color w:val="895449"/>
                          <w:spacing w:val="-49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color w:val="895449"/>
                          <w:sz w:val="32"/>
                        </w:rPr>
                      </w:r>
                      <w:r>
                        <w:rPr>
                          <w:rFonts w:ascii="Arial" w:hAnsi="Arial"/>
                          <w:shadow/>
                          <w:color w:val="895449"/>
                          <w:spacing w:val="-3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shadow w:val="0"/>
                          <w:color w:val="895449"/>
                          <w:sz w:val="32"/>
                        </w:rPr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89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shadow w:val="0"/>
                          <w:color w:val="895449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shadow w:val="0"/>
                          <w:color w:val="895449"/>
                          <w:spacing w:val="-60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86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shadow w:val="0"/>
                          <w:color w:val="895449"/>
                          <w:spacing w:val="-26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3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shadow w:val="0"/>
                          <w:color w:val="895449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shadow w:val="0"/>
                          <w:color w:val="895449"/>
                          <w:spacing w:val="-81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40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z w:val="32"/>
                        </w:rPr>
                        <w:t>-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14"/>
                          <w:sz w:val="32"/>
                        </w:rPr>
                        <w:t>-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z w:val="32"/>
                        </w:rPr>
                        <w:t>-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14"/>
                          <w:sz w:val="32"/>
                        </w:rPr>
                        <w:t>-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z w:val="32"/>
                        </w:rPr>
                        <w:t>--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50"/>
                          <w:sz w:val="32"/>
                        </w:rPr>
                        <w:t>-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190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A36246"/>
                          <w:spacing w:val="-59"/>
                          <w:sz w:val="32"/>
                        </w:rPr>
                        <w:t>-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190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A36246"/>
                          <w:spacing w:val="-2"/>
                          <w:sz w:val="32"/>
                        </w:rPr>
                        <w:t>.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64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45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64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45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10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64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797772"/>
                          <w:spacing w:val="-53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9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78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pacing w:val="-64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797772"/>
                          <w:spacing w:val="-53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color w:val="90908E"/>
                          <w:sz w:val="32"/>
                        </w:rPr>
                        <w:t>·</w:t>
                      </w:r>
                      <w:r>
                        <w:rPr>
                          <w:rFonts w:ascii="Arial" w:hAnsi="Arial"/>
                          <w:shadow w:val="0"/>
                          <w:sz w:val="32"/>
                        </w:rPr>
                      </w:r>
                    </w:p>
                    <w:p>
                      <w:pPr>
                        <w:spacing w:before="70"/>
                        <w:ind w:left="129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2A2A2A"/>
                          <w:spacing w:val="-5"/>
                          <w:w w:val="110"/>
                          <w:sz w:val="19"/>
                        </w:rPr>
                        <w:t>S</w:t>
                      </w:r>
                      <w:r>
                        <w:rPr>
                          <w:rFonts w:ascii="Arial"/>
                          <w:color w:val="444444"/>
                          <w:spacing w:val="-28"/>
                          <w:w w:val="110"/>
                          <w:sz w:val="19"/>
                        </w:rPr>
                        <w:t>u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per</w:t>
                      </w:r>
                      <w:r>
                        <w:rPr>
                          <w:rFonts w:ascii="Arial"/>
                          <w:color w:val="444444"/>
                          <w:spacing w:val="-24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444444"/>
                          <w:spacing w:val="-14"/>
                          <w:w w:val="110"/>
                          <w:sz w:val="19"/>
                        </w:rPr>
                        <w:t>a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rn</w:t>
                      </w:r>
                      <w:r>
                        <w:rPr>
                          <w:rFonts w:ascii="Arial"/>
                          <w:color w:val="444444"/>
                          <w:spacing w:val="-38"/>
                          <w:w w:val="1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2A2A2A"/>
                          <w:w w:val="110"/>
                          <w:sz w:val="19"/>
                        </w:rPr>
                        <w:t>c</w:t>
                      </w:r>
                      <w:r>
                        <w:rPr>
                          <w:rFonts w:ascii="Arial"/>
                          <w:color w:val="2A2A2A"/>
                          <w:spacing w:val="3"/>
                          <w:w w:val="110"/>
                          <w:sz w:val="19"/>
                        </w:rPr>
                        <w:t>o</w:t>
                      </w:r>
                      <w:r>
                        <w:rPr>
                          <w:rFonts w:ascii="Arial"/>
                          <w:color w:val="444444"/>
                          <w:spacing w:val="-28"/>
                          <w:w w:val="110"/>
                          <w:sz w:val="19"/>
                        </w:rPr>
                        <w:t>n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cess</w:t>
                      </w:r>
                      <w:r>
                        <w:rPr>
                          <w:rFonts w:ascii="Arial"/>
                          <w:color w:val="444444"/>
                          <w:spacing w:val="1"/>
                          <w:w w:val="110"/>
                          <w:sz w:val="19"/>
                        </w:rPr>
                        <w:t>i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o</w:t>
                      </w:r>
                      <w:r>
                        <w:rPr>
                          <w:rFonts w:ascii="Arial"/>
                          <w:color w:val="444444"/>
                          <w:spacing w:val="-3"/>
                          <w:w w:val="110"/>
                          <w:sz w:val="19"/>
                        </w:rPr>
                        <w:t>n</w:t>
                      </w:r>
                      <w:r>
                        <w:rPr>
                          <w:rFonts w:ascii="Arial"/>
                          <w:color w:val="2A2A2A"/>
                          <w:w w:val="110"/>
                          <w:sz w:val="19"/>
                        </w:rPr>
                        <w:t>s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  <w:p>
                      <w:pPr>
                        <w:spacing w:before="1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1"/>
                          <w:szCs w:val="31"/>
                        </w:rPr>
                      </w:pPr>
                      <w:r>
                        <w:rPr>
                          <w:rFonts w:ascii="Arial" w:hAnsi="Arial"/>
                          <w:color w:val="797772"/>
                          <w:spacing w:val="-90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8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90908E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2A2A2A"/>
                          <w:w w:val="110"/>
                          <w:sz w:val="31"/>
                        </w:rPr>
                        <w:t>'</w:t>
                      </w:r>
                      <w:r>
                        <w:rPr>
                          <w:rFonts w:ascii="Arial" w:hAnsi="Arial"/>
                          <w:color w:val="2A2A2A"/>
                          <w:spacing w:val="-18"/>
                          <w:w w:val="110"/>
                          <w:sz w:val="31"/>
                        </w:rPr>
                        <w:t>f</w:t>
                      </w:r>
                      <w:r>
                        <w:rPr>
                          <w:rFonts w:ascii="Arial" w:hAnsi="Arial"/>
                          <w:color w:val="444444"/>
                          <w:spacing w:val="-75"/>
                          <w:w w:val="110"/>
                          <w:sz w:val="31"/>
                        </w:rPr>
                        <w:t>r</w:t>
                      </w:r>
                      <w:r>
                        <w:rPr>
                          <w:rFonts w:ascii="Arial" w:hAnsi="Arial"/>
                          <w:color w:val="444444"/>
                          <w:spacing w:val="-26"/>
                          <w:w w:val="110"/>
                          <w:position w:val="14"/>
                          <w:sz w:val="19"/>
                        </w:rPr>
                        <w:t>F</w:t>
                      </w:r>
                      <w:r>
                        <w:rPr>
                          <w:rFonts w:ascii="Arial" w:hAnsi="Arial"/>
                          <w:color w:val="444444"/>
                          <w:spacing w:val="-79"/>
                          <w:w w:val="110"/>
                          <w:position w:val="14"/>
                          <w:sz w:val="19"/>
                        </w:rPr>
                        <w:t>u</w:t>
                      </w:r>
                      <w:r>
                        <w:rPr>
                          <w:rFonts w:ascii="Arial" w:hAnsi="Arial"/>
                          <w:color w:val="444444"/>
                          <w:spacing w:val="-95"/>
                          <w:w w:val="110"/>
                          <w:sz w:val="31"/>
                        </w:rPr>
                        <w:t>n</w:t>
                      </w:r>
                      <w:r>
                        <w:rPr>
                          <w:rFonts w:ascii="Arial" w:hAnsi="Arial"/>
                          <w:color w:val="444444"/>
                          <w:spacing w:val="-67"/>
                          <w:w w:val="110"/>
                          <w:position w:val="14"/>
                          <w:sz w:val="19"/>
                        </w:rPr>
                        <w:t>e</w:t>
                      </w:r>
                      <w:r>
                        <w:rPr>
                          <w:rFonts w:ascii="Arial" w:hAnsi="Arial"/>
                          <w:color w:val="444444"/>
                          <w:spacing w:val="-75"/>
                          <w:w w:val="110"/>
                          <w:sz w:val="31"/>
                        </w:rPr>
                        <w:t>s</w:t>
                      </w:r>
                      <w:r>
                        <w:rPr>
                          <w:rFonts w:ascii="Arial" w:hAnsi="Arial"/>
                          <w:color w:val="2A2A2A"/>
                          <w:spacing w:val="-30"/>
                          <w:w w:val="110"/>
                          <w:position w:val="14"/>
                          <w:sz w:val="19"/>
                        </w:rPr>
                        <w:t>l</w:t>
                      </w:r>
                      <w:r>
                        <w:rPr>
                          <w:rFonts w:ascii="Arial" w:hAnsi="Arial"/>
                          <w:color w:val="444444"/>
                          <w:w w:val="110"/>
                          <w:sz w:val="31"/>
                        </w:rPr>
                        <w:t>i</w:t>
                      </w:r>
                      <w:r>
                        <w:rPr>
                          <w:rFonts w:ascii="Arial" w:hAnsi="Arial"/>
                          <w:color w:val="444444"/>
                          <w:spacing w:val="-106"/>
                          <w:w w:val="110"/>
                          <w:sz w:val="31"/>
                        </w:rPr>
                        <w:t>&gt;</w:t>
                      </w:r>
                      <w:r>
                        <w:rPr>
                          <w:rFonts w:ascii="Arial" w:hAnsi="Arial"/>
                          <w:color w:val="444444"/>
                          <w:spacing w:val="-44"/>
                          <w:w w:val="110"/>
                          <w:position w:val="14"/>
                          <w:sz w:val="19"/>
                        </w:rPr>
                        <w:t>t</w:t>
                      </w:r>
                      <w:r>
                        <w:rPr>
                          <w:rFonts w:ascii="Arial" w:hAnsi="Arial"/>
                          <w:color w:val="444444"/>
                          <w:spacing w:val="-139"/>
                          <w:w w:val="110"/>
                          <w:sz w:val="31"/>
                        </w:rPr>
                        <w:t>o</w:t>
                      </w:r>
                      <w:r>
                        <w:rPr>
                          <w:rFonts w:ascii="Arial" w:hAnsi="Arial"/>
                          <w:color w:val="444444"/>
                          <w:spacing w:val="-20"/>
                          <w:w w:val="110"/>
                          <w:position w:val="14"/>
                          <w:sz w:val="19"/>
                        </w:rPr>
                        <w:t>a</w:t>
                      </w:r>
                      <w:r>
                        <w:rPr>
                          <w:rFonts w:ascii="Arial" w:hAnsi="Arial"/>
                          <w:color w:val="444444"/>
                          <w:spacing w:val="-86"/>
                          <w:w w:val="110"/>
                          <w:sz w:val="31"/>
                        </w:rPr>
                        <w:t>r</w:t>
                      </w:r>
                      <w:r>
                        <w:rPr>
                          <w:rFonts w:ascii="Arial" w:hAnsi="Arial"/>
                          <w:color w:val="444444"/>
                          <w:spacing w:val="-50"/>
                          <w:w w:val="110"/>
                          <w:position w:val="14"/>
                          <w:sz w:val="19"/>
                        </w:rPr>
                        <w:t>x</w:t>
                      </w:r>
                      <w:r>
                        <w:rPr>
                          <w:rFonts w:ascii="Arial" w:hAnsi="Arial"/>
                          <w:color w:val="444444"/>
                          <w:spacing w:val="3"/>
                          <w:w w:val="110"/>
                          <w:sz w:val="31"/>
                        </w:rPr>
                        <w:t>t</w:t>
                      </w:r>
                      <w:r>
                        <w:rPr>
                          <w:rFonts w:ascii="Arial" w:hAnsi="Arial"/>
                          <w:color w:val="797772"/>
                          <w:spacing w:val="-61"/>
                          <w:w w:val="110"/>
                          <w:sz w:val="31"/>
                        </w:rPr>
                        <w:t>.</w:t>
                      </w:r>
                      <w:r>
                        <w:rPr>
                          <w:rFonts w:ascii="Arial" w:hAnsi="Arial"/>
                          <w:color w:val="444444"/>
                          <w:spacing w:val="-50"/>
                          <w:w w:val="110"/>
                          <w:sz w:val="31"/>
                        </w:rPr>
                        <w:t>f</w:t>
                      </w:r>
                      <w:r>
                        <w:rPr>
                          <w:rFonts w:ascii="Arial" w:hAnsi="Arial"/>
                          <w:color w:val="444444"/>
                          <w:spacing w:val="-134"/>
                          <w:w w:val="110"/>
                          <w:position w:val="14"/>
                          <w:sz w:val="19"/>
                        </w:rPr>
                        <w:t>n</w:t>
                      </w:r>
                      <w:r>
                        <w:rPr>
                          <w:rFonts w:ascii="Arial" w:hAnsi="Arial"/>
                          <w:color w:val="444444"/>
                          <w:spacing w:val="-12"/>
                          <w:w w:val="110"/>
                          <w:sz w:val="31"/>
                        </w:rPr>
                        <w:t>n</w:t>
                      </w:r>
                      <w:r>
                        <w:rPr>
                          <w:rFonts w:ascii="Arial" w:hAnsi="Arial"/>
                          <w:color w:val="444444"/>
                          <w:spacing w:val="-68"/>
                          <w:w w:val="110"/>
                          <w:position w:val="14"/>
                          <w:sz w:val="19"/>
                        </w:rPr>
                        <w:t>d</w:t>
                      </w:r>
                      <w:r>
                        <w:rPr>
                          <w:rFonts w:ascii="Arial" w:hAnsi="Arial"/>
                          <w:color w:val="444444"/>
                          <w:spacing w:val="-47"/>
                          <w:w w:val="110"/>
                          <w:sz w:val="31"/>
                        </w:rPr>
                        <w:t>r</w:t>
                      </w:r>
                      <w:r>
                        <w:rPr>
                          <w:rFonts w:ascii="Arial" w:hAnsi="Arial"/>
                          <w:color w:val="444444"/>
                          <w:spacing w:val="-92"/>
                          <w:w w:val="110"/>
                          <w:position w:val="14"/>
                          <w:sz w:val="19"/>
                        </w:rPr>
                        <w:t>e</w:t>
                      </w:r>
                      <w:r>
                        <w:rPr>
                          <w:rFonts w:ascii="Arial" w:hAnsi="Arial"/>
                          <w:color w:val="444444"/>
                          <w:spacing w:val="-51"/>
                          <w:w w:val="110"/>
                          <w:sz w:val="31"/>
                        </w:rPr>
                        <w:t>a</w:t>
                      </w:r>
                      <w:r>
                        <w:rPr>
                          <w:rFonts w:ascii="Arial" w:hAnsi="Arial"/>
                          <w:color w:val="2A2A2A"/>
                          <w:spacing w:val="-76"/>
                          <w:w w:val="110"/>
                          <w:position w:val="14"/>
                          <w:sz w:val="19"/>
                        </w:rPr>
                        <w:t>x</w:t>
                      </w:r>
                      <w:r>
                        <w:rPr>
                          <w:rFonts w:ascii="Arial" w:hAnsi="Arial"/>
                          <w:color w:val="64625D"/>
                          <w:spacing w:val="-76"/>
                          <w:w w:val="110"/>
                          <w:sz w:val="31"/>
                        </w:rPr>
                        <w:t>.</w:t>
                      </w:r>
                      <w:r>
                        <w:rPr>
                          <w:rFonts w:ascii="Arial" w:hAnsi="Arial"/>
                          <w:color w:val="444444"/>
                          <w:spacing w:val="-101"/>
                          <w:w w:val="110"/>
                          <w:sz w:val="31"/>
                        </w:rPr>
                        <w:t>c</w:t>
                      </w:r>
                      <w:r>
                        <w:rPr>
                          <w:rFonts w:ascii="Arial" w:hAnsi="Arial"/>
                          <w:color w:val="444444"/>
                          <w:spacing w:val="-54"/>
                          <w:w w:val="110"/>
                          <w:position w:val="14"/>
                          <w:sz w:val="19"/>
                        </w:rPr>
                        <w:t>a</w:t>
                      </w:r>
                      <w:r>
                        <w:rPr>
                          <w:rFonts w:ascii="Arial" w:hAnsi="Arial"/>
                          <w:color w:val="444444"/>
                          <w:spacing w:val="-107"/>
                          <w:w w:val="110"/>
                          <w:sz w:val="31"/>
                        </w:rPr>
                        <w:t>o</w:t>
                      </w:r>
                      <w:r>
                        <w:rPr>
                          <w:rFonts w:ascii="Arial" w:hAnsi="Arial"/>
                          <w:color w:val="444444"/>
                          <w:w w:val="110"/>
                          <w:position w:val="14"/>
                          <w:sz w:val="19"/>
                        </w:rPr>
                        <w:t>t</w:t>
                      </w:r>
                      <w:r>
                        <w:rPr>
                          <w:rFonts w:ascii="Arial" w:hAnsi="Arial"/>
                          <w:color w:val="444444"/>
                          <w:spacing w:val="-39"/>
                          <w:w w:val="110"/>
                          <w:position w:val="14"/>
                          <w:sz w:val="19"/>
                        </w:rPr>
                        <w:t>i</w:t>
                      </w:r>
                      <w:r>
                        <w:rPr>
                          <w:rFonts w:ascii="Arial" w:hAnsi="Arial"/>
                          <w:color w:val="444444"/>
                          <w:spacing w:val="-112"/>
                          <w:w w:val="110"/>
                          <w:sz w:val="31"/>
                        </w:rPr>
                        <w:t>s</w:t>
                      </w:r>
                      <w:r>
                        <w:rPr>
                          <w:rFonts w:ascii="Arial" w:hAnsi="Arial"/>
                          <w:color w:val="444444"/>
                          <w:spacing w:val="-42"/>
                          <w:w w:val="110"/>
                          <w:position w:val="14"/>
                          <w:sz w:val="19"/>
                        </w:rPr>
                        <w:t>o</w:t>
                      </w:r>
                      <w:r>
                        <w:rPr>
                          <w:rFonts w:ascii="Arial" w:hAnsi="Arial"/>
                          <w:color w:val="444444"/>
                          <w:spacing w:val="-145"/>
                          <w:w w:val="110"/>
                          <w:position w:val="14"/>
                          <w:sz w:val="19"/>
                        </w:rPr>
                        <w:t>n</w:t>
                      </w:r>
                      <w:r>
                        <w:rPr>
                          <w:rFonts w:ascii="Arial" w:hAnsi="Arial"/>
                          <w:color w:val="444444"/>
                          <w:spacing w:val="-2"/>
                          <w:w w:val="110"/>
                          <w:sz w:val="31"/>
                        </w:rPr>
                        <w:t>s</w:t>
                      </w:r>
                      <w:r>
                        <w:rPr>
                          <w:rFonts w:ascii="Arial" w:hAnsi="Arial"/>
                          <w:color w:val="64625D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w w:val="110"/>
                          <w:sz w:val="31"/>
                        </w:rPr>
                        <w:t>J</w:t>
                      </w:r>
                      <w:r>
                        <w:rPr>
                          <w:rFonts w:ascii="Arial" w:hAnsi="Arial"/>
                          <w:color w:val="64625D"/>
                          <w:spacing w:val="-21"/>
                          <w:w w:val="110"/>
                          <w:sz w:val="31"/>
                        </w:rPr>
                        <w:t>=</w:t>
                      </w:r>
                      <w:r>
                        <w:rPr>
                          <w:rFonts w:ascii="Arial" w:hAnsi="Arial"/>
                          <w:color w:val="64625D"/>
                          <w:spacing w:val="-37"/>
                          <w:w w:val="110"/>
                          <w:sz w:val="31"/>
                        </w:rPr>
                        <w:t>=</w:t>
                      </w:r>
                      <w:r>
                        <w:rPr>
                          <w:rFonts w:ascii="Arial" w:hAnsi="Arial"/>
                          <w:color w:val="64625D"/>
                          <w:spacing w:val="-175"/>
                          <w:w w:val="110"/>
                          <w:sz w:val="31"/>
                        </w:rPr>
                        <w:t>L</w:t>
                      </w:r>
                      <w:r>
                        <w:rPr>
                          <w:rFonts w:ascii="Arial" w:hAnsi="Arial"/>
                          <w:color w:val="64625D"/>
                          <w:w w:val="110"/>
                          <w:sz w:val="31"/>
                        </w:rPr>
                        <w:t>-</w:t>
                      </w:r>
                      <w:r>
                        <w:rPr>
                          <w:rFonts w:ascii="Arial" w:hAnsi="Arial"/>
                          <w:color w:val="64625D"/>
                          <w:spacing w:val="-36"/>
                          <w:w w:val="110"/>
                          <w:sz w:val="31"/>
                        </w:rPr>
                        <w:t>-</w:t>
                      </w:r>
                      <w:r>
                        <w:rPr>
                          <w:rFonts w:ascii="Arial" w:hAnsi="Arial"/>
                          <w:color w:val="64625D"/>
                          <w:spacing w:val="-71"/>
                          <w:w w:val="110"/>
                          <w:sz w:val="31"/>
                        </w:rPr>
                        <w:t>-</w:t>
                      </w:r>
                      <w:r>
                        <w:rPr>
                          <w:rFonts w:ascii="Arial" w:hAnsi="Arial"/>
                          <w:color w:val="64625D"/>
                          <w:spacing w:val="-147"/>
                          <w:w w:val="110"/>
                          <w:sz w:val="31"/>
                        </w:rPr>
                        <w:t>=</w:t>
                      </w:r>
                      <w:r>
                        <w:rPr>
                          <w:rFonts w:ascii="Arial" w:hAnsi="Arial"/>
                          <w:color w:val="64625D"/>
                          <w:spacing w:val="41"/>
                          <w:w w:val="110"/>
                          <w:sz w:val="31"/>
                        </w:rPr>
                        <w:t>-</w:t>
                      </w:r>
                      <w:r>
                        <w:rPr>
                          <w:rFonts w:ascii="Arial" w:hAnsi="Arial"/>
                          <w:color w:val="64625D"/>
                          <w:spacing w:val="-135"/>
                          <w:w w:val="110"/>
                          <w:sz w:val="31"/>
                        </w:rPr>
                        <w:t>=</w:t>
                      </w:r>
                      <w:r>
                        <w:rPr>
                          <w:rFonts w:ascii="Arial" w:hAnsi="Arial"/>
                          <w:color w:val="90908E"/>
                          <w:spacing w:val="-7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102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60"/>
                          <w:w w:val="110"/>
                          <w:sz w:val="31"/>
                        </w:rPr>
                        <w:t>"</w:t>
                      </w:r>
                      <w:r>
                        <w:rPr>
                          <w:rFonts w:ascii="Arial" w:hAnsi="Arial"/>
                          <w:color w:val="64625D"/>
                          <w:spacing w:val="-86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92"/>
                          <w:w w:val="110"/>
                          <w:sz w:val="31"/>
                        </w:rPr>
                        <w:t>"</w:t>
                      </w:r>
                      <w:r>
                        <w:rPr>
                          <w:rFonts w:ascii="Arial" w:hAnsi="Arial"/>
                          <w:color w:val="64625D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90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8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90908E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90908E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90908E"/>
                          <w:spacing w:val="-53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8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90908E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90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8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90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8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90908E"/>
                          <w:spacing w:val="-32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8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90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8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90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8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797772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90908E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68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spacing w:val="-57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color w:val="64625D"/>
                          <w:w w:val="110"/>
                          <w:sz w:val="31"/>
                        </w:rPr>
                        <w:t>·</w:t>
                      </w:r>
                      <w:r>
                        <w:rPr>
                          <w:rFonts w:ascii="Arial" w:hAnsi="Arial"/>
                          <w:sz w:val="31"/>
                        </w:rPr>
                      </w:r>
                    </w:p>
                    <w:p>
                      <w:pPr>
                        <w:spacing w:line="270" w:lineRule="exact" w:before="31"/>
                        <w:ind w:left="834" w:right="0" w:firstLine="0"/>
                        <w:jc w:val="left"/>
                        <w:rPr>
                          <w:rFonts w:ascii="Arial" w:hAnsi="Arial" w:cs="Arial" w:eastAsia="Arial"/>
                          <w:sz w:val="25"/>
                          <w:szCs w:val="25"/>
                        </w:rPr>
                      </w:pPr>
                      <w:r>
                        <w:rPr>
                          <w:rFonts w:ascii="Arial"/>
                          <w:color w:val="0C0C0C"/>
                          <w:spacing w:val="-30"/>
                          <w:w w:val="115"/>
                          <w:sz w:val="19"/>
                        </w:rPr>
                        <w:t>I</w:t>
                      </w:r>
                      <w:r>
                        <w:rPr>
                          <w:rFonts w:ascii="Arial"/>
                          <w:color w:val="2A2A2A"/>
                          <w:spacing w:val="-15"/>
                          <w:w w:val="115"/>
                          <w:sz w:val="19"/>
                        </w:rPr>
                        <w:t>n</w:t>
                      </w:r>
                      <w:r>
                        <w:rPr>
                          <w:rFonts w:ascii="Arial"/>
                          <w:color w:val="444444"/>
                          <w:w w:val="115"/>
                          <w:sz w:val="19"/>
                        </w:rPr>
                        <w:t>dustry</w:t>
                      </w:r>
                      <w:r>
                        <w:rPr>
                          <w:rFonts w:ascii="Arial"/>
                          <w:color w:val="444444"/>
                          <w:spacing w:val="8"/>
                          <w:w w:val="11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spacing w:val="-15"/>
                          <w:w w:val="115"/>
                          <w:sz w:val="19"/>
                        </w:rPr>
                        <w:t>s</w:t>
                      </w:r>
                      <w:r>
                        <w:rPr>
                          <w:rFonts w:ascii="Arial"/>
                          <w:color w:val="444444"/>
                          <w:w w:val="115"/>
                          <w:sz w:val="19"/>
                        </w:rPr>
                        <w:t>u</w:t>
                      </w:r>
                      <w:r>
                        <w:rPr>
                          <w:rFonts w:ascii="Arial"/>
                          <w:color w:val="444444"/>
                          <w:spacing w:val="-20"/>
                          <w:w w:val="115"/>
                          <w:sz w:val="19"/>
                        </w:rPr>
                        <w:t>p</w:t>
                      </w:r>
                      <w:r>
                        <w:rPr>
                          <w:rFonts w:ascii="Arial"/>
                          <w:color w:val="2A2A2A"/>
                          <w:spacing w:val="-22"/>
                          <w:w w:val="115"/>
                          <w:sz w:val="19"/>
                        </w:rPr>
                        <w:t>p</w:t>
                      </w:r>
                      <w:r>
                        <w:rPr>
                          <w:rFonts w:ascii="Arial"/>
                          <w:color w:val="444444"/>
                          <w:spacing w:val="-15"/>
                          <w:w w:val="115"/>
                          <w:sz w:val="19"/>
                        </w:rPr>
                        <w:t>o</w:t>
                      </w:r>
                      <w:r>
                        <w:rPr>
                          <w:rFonts w:ascii="Arial"/>
                          <w:color w:val="444444"/>
                          <w:w w:val="115"/>
                          <w:sz w:val="19"/>
                        </w:rPr>
                        <w:t>rt</w:t>
                      </w:r>
                      <w:r>
                        <w:rPr>
                          <w:rFonts w:ascii="Arial"/>
                          <w:color w:val="444444"/>
                          <w:spacing w:val="60"/>
                          <w:w w:val="11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797772"/>
                          <w:w w:val="115"/>
                          <w:sz w:val="25"/>
                        </w:rPr>
                        <w:t>'=</w:t>
                      </w:r>
                      <w:r>
                        <w:rPr>
                          <w:rFonts w:ascii="Arial"/>
                          <w:color w:val="797772"/>
                          <w:spacing w:val="-20"/>
                          <w:w w:val="115"/>
                          <w:sz w:val="25"/>
                        </w:rPr>
                        <w:t>=</w:t>
                      </w:r>
                      <w:r>
                        <w:rPr>
                          <w:rFonts w:ascii="Arial"/>
                          <w:color w:val="797772"/>
                          <w:spacing w:val="-32"/>
                          <w:w w:val="115"/>
                          <w:sz w:val="25"/>
                        </w:rPr>
                        <w:t>=</w:t>
                      </w:r>
                      <w:r>
                        <w:rPr>
                          <w:rFonts w:ascii="Arial"/>
                          <w:color w:val="797772"/>
                          <w:w w:val="115"/>
                          <w:sz w:val="25"/>
                        </w:rPr>
                        <w:t>=--</w:t>
                      </w:r>
                      <w:r>
                        <w:rPr>
                          <w:rFonts w:ascii="Arial"/>
                          <w:sz w:val="25"/>
                        </w:rPr>
                      </w:r>
                    </w:p>
                    <w:p>
                      <w:pPr>
                        <w:spacing w:line="340" w:lineRule="exact" w:before="0"/>
                        <w:ind w:left="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99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94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99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94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99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94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99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94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19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137"/>
                          <w:w w:val="120"/>
                          <w:position w:val="12"/>
                          <w:sz w:val="19"/>
                          <w:szCs w:val="19"/>
                        </w:rPr>
                        <w:t>S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23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166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Arial" w:hAnsi="Arial" w:cs="Arial" w:eastAsia="Arial"/>
                          <w:color w:val="444444"/>
                          <w:w w:val="120"/>
                          <w:position w:val="12"/>
                          <w:sz w:val="19"/>
                          <w:szCs w:val="19"/>
                        </w:rPr>
                        <w:t>c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75"/>
                          <w:w w:val="120"/>
                          <w:position w:val="12"/>
                          <w:sz w:val="19"/>
                          <w:szCs w:val="19"/>
                        </w:rPr>
                        <w:t>h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59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60"/>
                          <w:w w:val="120"/>
                          <w:position w:val="12"/>
                          <w:sz w:val="19"/>
                          <w:szCs w:val="19"/>
                        </w:rPr>
                        <w:t>o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92"/>
                          <w:w w:val="120"/>
                          <w:sz w:val="27"/>
                          <w:szCs w:val="27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444444"/>
                          <w:spacing w:val="-155"/>
                          <w:w w:val="120"/>
                          <w:sz w:val="27"/>
                          <w:szCs w:val="27"/>
                        </w:rPr>
                        <w:t>&lt;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51"/>
                          <w:w w:val="120"/>
                          <w:position w:val="12"/>
                          <w:sz w:val="19"/>
                          <w:szCs w:val="19"/>
                        </w:rPr>
                        <w:t>o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444444"/>
                          <w:spacing w:val="-55"/>
                          <w:w w:val="120"/>
                          <w:sz w:val="27"/>
                          <w:szCs w:val="27"/>
                        </w:rPr>
                        <w:t>3</w:t>
                      </w:r>
                      <w:r>
                        <w:rPr>
                          <w:rFonts w:ascii="Arial" w:hAnsi="Arial" w:cs="Arial" w:eastAsia="Arial"/>
                          <w:color w:val="64625D"/>
                          <w:spacing w:val="-32"/>
                          <w:w w:val="120"/>
                          <w:position w:val="12"/>
                          <w:sz w:val="19"/>
                          <w:szCs w:val="19"/>
                        </w:rPr>
                        <w:t>l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105"/>
                          <w:w w:val="120"/>
                          <w:sz w:val="31"/>
                          <w:szCs w:val="31"/>
                        </w:rPr>
                        <w:t>s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55"/>
                          <w:w w:val="120"/>
                          <w:position w:val="12"/>
                          <w:sz w:val="19"/>
                          <w:szCs w:val="19"/>
                        </w:rPr>
                        <w:t>c</w:t>
                      </w:r>
                      <w:r>
                        <w:rPr>
                          <w:rFonts w:ascii="Arial" w:hAnsi="Arial" w:cs="Arial" w:eastAsia="Arial"/>
                          <w:i/>
                          <w:color w:val="444444"/>
                          <w:w w:val="120"/>
                          <w:sz w:val="26"/>
                          <w:szCs w:val="26"/>
                        </w:rPr>
                        <w:t>'</w:t>
                      </w:r>
                      <w:r>
                        <w:rPr>
                          <w:rFonts w:ascii="Arial" w:hAnsi="Arial" w:cs="Arial" w:eastAsia="Arial"/>
                          <w:i/>
                          <w:color w:val="444444"/>
                          <w:spacing w:val="-67"/>
                          <w:w w:val="120"/>
                          <w:sz w:val="26"/>
                          <w:szCs w:val="26"/>
                        </w:rPr>
                        <w:t>t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29"/>
                          <w:w w:val="120"/>
                          <w:position w:val="12"/>
                          <w:sz w:val="19"/>
                          <w:szCs w:val="19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172"/>
                          <w:w w:val="120"/>
                          <w:sz w:val="31"/>
                          <w:szCs w:val="31"/>
                        </w:rPr>
                        <w:t>b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28"/>
                          <w:w w:val="120"/>
                          <w:position w:val="12"/>
                          <w:sz w:val="19"/>
                          <w:szCs w:val="19"/>
                        </w:rPr>
                        <w:t>s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86"/>
                          <w:w w:val="120"/>
                          <w:sz w:val="31"/>
                          <w:szCs w:val="31"/>
                        </w:rPr>
                        <w:t>r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54"/>
                          <w:w w:val="120"/>
                          <w:position w:val="12"/>
                          <w:sz w:val="19"/>
                          <w:szCs w:val="19"/>
                        </w:rPr>
                        <w:t>s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52"/>
                          <w:w w:val="120"/>
                          <w:sz w:val="31"/>
                          <w:szCs w:val="31"/>
                        </w:rPr>
                        <w:t>o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79"/>
                          <w:w w:val="120"/>
                          <w:position w:val="12"/>
                          <w:sz w:val="19"/>
                          <w:szCs w:val="19"/>
                        </w:rPr>
                        <w:t>s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98"/>
                          <w:w w:val="120"/>
                          <w:sz w:val="31"/>
                          <w:szCs w:val="31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17"/>
                          <w:w w:val="120"/>
                          <w:position w:val="12"/>
                          <w:sz w:val="19"/>
                          <w:szCs w:val="19"/>
                        </w:rPr>
                        <w:t>i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69"/>
                          <w:w w:val="120"/>
                          <w:sz w:val="31"/>
                          <w:szCs w:val="31"/>
                        </w:rPr>
                        <w:t>i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48"/>
                          <w:w w:val="120"/>
                          <w:position w:val="12"/>
                          <w:sz w:val="19"/>
                          <w:szCs w:val="19"/>
                        </w:rPr>
                        <w:t>z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66"/>
                          <w:w w:val="120"/>
                          <w:sz w:val="31"/>
                          <w:szCs w:val="31"/>
                        </w:rPr>
                        <w:t>l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172"/>
                          <w:w w:val="120"/>
                          <w:sz w:val="31"/>
                          <w:szCs w:val="31"/>
                        </w:rPr>
                        <w:t>e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17"/>
                          <w:w w:val="120"/>
                          <w:position w:val="12"/>
                          <w:sz w:val="19"/>
                          <w:szCs w:val="19"/>
                        </w:rPr>
                        <w:t>e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98"/>
                          <w:w w:val="120"/>
                          <w:sz w:val="31"/>
                          <w:szCs w:val="31"/>
                        </w:rPr>
                        <w:t>i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28"/>
                          <w:w w:val="120"/>
                          <w:position w:val="12"/>
                          <w:sz w:val="19"/>
                          <w:szCs w:val="19"/>
                        </w:rPr>
                        <w:t>s</w:t>
                      </w:r>
                      <w:r>
                        <w:rPr>
                          <w:rFonts w:ascii="Arial" w:hAnsi="Arial" w:cs="Arial" w:eastAsia="Arial"/>
                          <w:color w:val="444444"/>
                          <w:spacing w:val="-61"/>
                          <w:w w:val="120"/>
                          <w:sz w:val="31"/>
                          <w:szCs w:val="31"/>
                        </w:rPr>
                        <w:t>i</w:t>
                      </w:r>
                      <w:r>
                        <w:rPr>
                          <w:rFonts w:ascii="Arial" w:hAnsi="Arial" w:cs="Arial" w:eastAsia="Arial"/>
                          <w:color w:val="90908E"/>
                          <w:spacing w:val="-96"/>
                          <w:w w:val="120"/>
                          <w:sz w:val="31"/>
                          <w:szCs w:val="31"/>
                        </w:rPr>
                        <w:t>·</w:t>
                      </w:r>
                      <w:r>
                        <w:rPr>
                          <w:rFonts w:ascii="Arial" w:hAnsi="Arial" w:cs="Arial" w:eastAsia="Arial"/>
                          <w:color w:val="797772"/>
                          <w:spacing w:val="-60"/>
                          <w:w w:val="120"/>
                          <w:sz w:val="31"/>
                          <w:szCs w:val="31"/>
                        </w:rPr>
                        <w:t>{</w:t>
                      </w:r>
                      <w:r>
                        <w:rPr>
                          <w:rFonts w:ascii="Arial" w:hAnsi="Arial" w:cs="Arial" w:eastAsia="Arial"/>
                          <w:color w:val="90908E"/>
                          <w:spacing w:val="-141"/>
                          <w:w w:val="120"/>
                          <w:sz w:val="31"/>
                          <w:szCs w:val="31"/>
                        </w:rPr>
                        <w:t>.</w:t>
                      </w:r>
                      <w:r>
                        <w:rPr>
                          <w:rFonts w:ascii="Arial" w:hAnsi="Arial" w:cs="Arial" w:eastAsia="Arial"/>
                          <w:color w:val="797772"/>
                          <w:spacing w:val="-26"/>
                          <w:w w:val="120"/>
                          <w:sz w:val="31"/>
                          <w:szCs w:val="31"/>
                        </w:rPr>
                        <w:t>'</w:t>
                      </w:r>
                      <w:r>
                        <w:rPr>
                          <w:rFonts w:ascii="Arial" w:hAnsi="Arial" w:cs="Arial" w:eastAsia="Arial"/>
                          <w:color w:val="978E74"/>
                          <w:spacing w:val="-76"/>
                          <w:w w:val="120"/>
                          <w:sz w:val="31"/>
                          <w:szCs w:val="31"/>
                        </w:rPr>
                        <w:t>,</w:t>
                      </w:r>
                      <w:r>
                        <w:rPr>
                          <w:rFonts w:ascii="Arial" w:hAnsi="Arial" w:cs="Arial" w:eastAsia="Arial"/>
                          <w:color w:val="90908E"/>
                          <w:spacing w:val="-58"/>
                          <w:w w:val="120"/>
                          <w:sz w:val="31"/>
                          <w:szCs w:val="31"/>
                        </w:rPr>
                        <w:t>.</w:t>
                      </w:r>
                      <w:r>
                        <w:rPr>
                          <w:rFonts w:ascii="Arial" w:hAnsi="Arial" w:cs="Arial" w:eastAsia="Arial"/>
                          <w:color w:val="978E74"/>
                          <w:spacing w:val="-16"/>
                          <w:w w:val="120"/>
                          <w:sz w:val="31"/>
                          <w:szCs w:val="31"/>
                        </w:rPr>
                        <w:t>,</w:t>
                      </w:r>
                      <w:r>
                        <w:rPr>
                          <w:rFonts w:ascii="Arial" w:hAnsi="Arial" w:cs="Arial" w:eastAsia="Arial"/>
                          <w:color w:val="90908E"/>
                          <w:spacing w:val="-97"/>
                          <w:w w:val="120"/>
                          <w:sz w:val="31"/>
                          <w:szCs w:val="31"/>
                        </w:rPr>
                        <w:t>.</w:t>
                      </w:r>
                      <w:r>
                        <w:rPr>
                          <w:rFonts w:ascii="Arial" w:hAnsi="Arial" w:cs="Arial" w:eastAsia="Arial"/>
                          <w:color w:val="978E74"/>
                          <w:spacing w:val="-56"/>
                          <w:w w:val="120"/>
                          <w:sz w:val="31"/>
                          <w:szCs w:val="31"/>
                        </w:rPr>
                        <w:t>,</w:t>
                      </w:r>
                      <w:r>
                        <w:rPr>
                          <w:rFonts w:ascii="Arial" w:hAnsi="Arial" w:cs="Arial" w:eastAsia="Arial"/>
                          <w:color w:val="978E74"/>
                          <w:spacing w:val="-76"/>
                          <w:w w:val="120"/>
                          <w:sz w:val="31"/>
                          <w:szCs w:val="31"/>
                        </w:rPr>
                        <w:t>,</w:t>
                      </w:r>
                      <w:r>
                        <w:rPr>
                          <w:rFonts w:ascii="Arial" w:hAnsi="Arial" w:cs="Arial" w:eastAsia="Arial"/>
                          <w:color w:val="90908E"/>
                          <w:spacing w:val="-58"/>
                          <w:w w:val="120"/>
                          <w:sz w:val="31"/>
                          <w:szCs w:val="31"/>
                        </w:rPr>
                        <w:t>.</w:t>
                      </w:r>
                      <w:r>
                        <w:rPr>
                          <w:rFonts w:ascii="Arial" w:hAnsi="Arial" w:cs="Arial" w:eastAsia="Arial"/>
                          <w:color w:val="978E74"/>
                          <w:spacing w:val="-16"/>
                          <w:w w:val="120"/>
                          <w:sz w:val="31"/>
                          <w:szCs w:val="31"/>
                        </w:rPr>
                        <w:t>,</w:t>
                      </w:r>
                      <w:r>
                        <w:rPr>
                          <w:rFonts w:ascii="Arial" w:hAnsi="Arial" w:cs="Arial" w:eastAsia="Arial"/>
                          <w:color w:val="90908E"/>
                          <w:spacing w:val="-97"/>
                          <w:w w:val="120"/>
                          <w:sz w:val="31"/>
                          <w:szCs w:val="31"/>
                        </w:rPr>
                        <w:t>.</w:t>
                      </w:r>
                      <w:r>
                        <w:rPr>
                          <w:rFonts w:ascii="Arial" w:hAnsi="Arial" w:cs="Arial" w:eastAsia="Arial"/>
                          <w:color w:val="978E74"/>
                          <w:spacing w:val="-56"/>
                          <w:w w:val="120"/>
                          <w:sz w:val="31"/>
                          <w:szCs w:val="31"/>
                        </w:rPr>
                        <w:t>,</w:t>
                      </w:r>
                      <w:r>
                        <w:rPr>
                          <w:rFonts w:ascii="Arial" w:hAnsi="Arial" w:cs="Arial" w:eastAsia="Arial"/>
                          <w:color w:val="978E74"/>
                          <w:spacing w:val="-76"/>
                          <w:w w:val="120"/>
                          <w:sz w:val="31"/>
                          <w:szCs w:val="31"/>
                        </w:rPr>
                        <w:t>,</w:t>
                      </w:r>
                      <w:r>
                        <w:rPr>
                          <w:rFonts w:ascii="Arial" w:hAnsi="Arial" w:cs="Arial" w:eastAsia="Arial"/>
                          <w:color w:val="90908E"/>
                          <w:spacing w:val="-58"/>
                          <w:w w:val="120"/>
                          <w:sz w:val="31"/>
                          <w:szCs w:val="31"/>
                        </w:rPr>
                        <w:t>.</w:t>
                      </w:r>
                      <w:r>
                        <w:rPr>
                          <w:rFonts w:ascii="Arial" w:hAnsi="Arial" w:cs="Arial" w:eastAsia="Arial"/>
                          <w:color w:val="978E74"/>
                          <w:spacing w:val="-16"/>
                          <w:w w:val="120"/>
                          <w:sz w:val="31"/>
                          <w:szCs w:val="31"/>
                        </w:rPr>
                        <w:t>,</w:t>
                      </w:r>
                      <w:r>
                        <w:rPr>
                          <w:rFonts w:ascii="Arial" w:hAnsi="Arial" w:cs="Arial" w:eastAsia="Arial"/>
                          <w:color w:val="90908E"/>
                          <w:spacing w:val="-97"/>
                          <w:w w:val="120"/>
                          <w:sz w:val="31"/>
                          <w:szCs w:val="31"/>
                        </w:rPr>
                        <w:t>.</w:t>
                      </w:r>
                      <w:r>
                        <w:rPr>
                          <w:rFonts w:ascii="Arial" w:hAnsi="Arial" w:cs="Arial" w:eastAsia="Arial"/>
                          <w:color w:val="978E74"/>
                          <w:spacing w:val="-78"/>
                          <w:w w:val="120"/>
                          <w:sz w:val="31"/>
                          <w:szCs w:val="31"/>
                        </w:rPr>
                        <w:t>,</w:t>
                      </w:r>
                      <w:r>
                        <w:rPr>
                          <w:rFonts w:ascii="Arial" w:hAnsi="Arial" w:cs="Arial" w:eastAsia="Arial"/>
                          <w:color w:val="797772"/>
                          <w:spacing w:val="-12"/>
                          <w:w w:val="120"/>
                          <w:sz w:val="12"/>
                          <w:szCs w:val="12"/>
                        </w:rPr>
                        <w:t>:</w:t>
                      </w:r>
                      <w:r>
                        <w:rPr>
                          <w:rFonts w:ascii="Arial" w:hAnsi="Arial" w:cs="Arial" w:eastAsia="Arial"/>
                          <w:color w:val="797772"/>
                          <w:spacing w:val="-5"/>
                          <w:w w:val="120"/>
                          <w:sz w:val="12"/>
                          <w:szCs w:val="12"/>
                        </w:rPr>
                        <w:t>t</w:t>
                      </w:r>
                      <w:r>
                        <w:rPr>
                          <w:rFonts w:ascii="Arial" w:hAnsi="Arial" w:cs="Arial" w:eastAsia="Arial"/>
                          <w:color w:val="797772"/>
                          <w:w w:val="120"/>
                          <w:sz w:val="12"/>
                          <w:szCs w:val="12"/>
                        </w:rPr>
                        <w:t>.</w:t>
                      </w:r>
                      <w:r>
                        <w:rPr>
                          <w:rFonts w:ascii="Arial" w:hAnsi="Arial" w:cs="Arial" w:eastAsia="Arial"/>
                          <w:color w:val="797772"/>
                          <w:spacing w:val="-20"/>
                          <w:w w:val="120"/>
                          <w:sz w:val="12"/>
                          <w:szCs w:val="1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90908E"/>
                          <w:spacing w:val="-54"/>
                          <w:w w:val="125"/>
                          <w:sz w:val="16"/>
                          <w:szCs w:val="16"/>
                        </w:rPr>
                        <w:t>·</w:t>
                      </w:r>
                      <w:r>
                        <w:rPr>
                          <w:rFonts w:ascii="Arial" w:hAnsi="Arial" w:cs="Arial" w:eastAsia="Arial"/>
                          <w:color w:val="797772"/>
                          <w:spacing w:val="-75"/>
                          <w:w w:val="125"/>
                          <w:sz w:val="16"/>
                          <w:szCs w:val="16"/>
                        </w:rPr>
                        <w:t>=</w:t>
                      </w:r>
                      <w:r>
                        <w:rPr>
                          <w:rFonts w:ascii="Arial" w:hAnsi="Arial" w:cs="Arial" w:eastAsia="Arial"/>
                          <w:color w:val="90908E"/>
                          <w:spacing w:val="-179"/>
                          <w:w w:val="125"/>
                          <w:sz w:val="16"/>
                          <w:szCs w:val="16"/>
                        </w:rPr>
                        <w:t>·····</w:t>
                      </w:r>
                      <w:r>
                        <w:rPr>
                          <w:rFonts w:ascii="Arial" w:hAnsi="Arial" w:cs="Arial" w:eastAsia="Arial"/>
                          <w:color w:val="90908E"/>
                          <w:spacing w:val="-54"/>
                          <w:w w:val="125"/>
                          <w:sz w:val="16"/>
                          <w:szCs w:val="16"/>
                        </w:rPr>
                        <w:t>·</w:t>
                      </w:r>
                      <w:r>
                        <w:rPr>
                          <w:rFonts w:ascii="Arial" w:hAnsi="Arial" w:cs="Arial" w:eastAsia="Arial"/>
                          <w:color w:val="797772"/>
                          <w:spacing w:val="-71"/>
                          <w:w w:val="125"/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rFonts w:ascii="Arial" w:hAnsi="Arial" w:cs="Arial" w:eastAsia="Arial"/>
                          <w:color w:val="90908E"/>
                          <w:spacing w:val="-45"/>
                          <w:w w:val="125"/>
                          <w:sz w:val="16"/>
                          <w:szCs w:val="16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71"/>
                          <w:w w:val="125"/>
                          <w:sz w:val="12"/>
                          <w:szCs w:val="12"/>
                        </w:rPr>
                        <w:t>=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174"/>
                          <w:w w:val="125"/>
                          <w:sz w:val="12"/>
                          <w:szCs w:val="12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102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85"/>
                          <w:w w:val="125"/>
                          <w:sz w:val="12"/>
                          <w:szCs w:val="12"/>
                        </w:rPr>
                        <w:t>;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4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7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4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7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4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2"/>
                          <w:w w:val="125"/>
                          <w:sz w:val="12"/>
                          <w:szCs w:val="12"/>
                        </w:rPr>
                        <w:t> 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7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4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7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4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7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4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9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4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7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4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7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4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7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4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9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w w:val="125"/>
                          <w:sz w:val="12"/>
                          <w:szCs w:val="12"/>
                        </w:rPr>
                        <w:t>•</w:t>
                      </w:r>
                      <w:r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1101;top:5555;width:5834;height:790" type="#_x0000_t202" filled="false" stroked="false">
                <v:textbox inset="0,0,0,0">
                  <w:txbxContent>
                    <w:p>
                      <w:pPr>
                        <w:tabs>
                          <w:tab w:pos="2260" w:val="left" w:leader="none"/>
                        </w:tabs>
                        <w:spacing w:line="79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79"/>
                          <w:szCs w:val="79"/>
                        </w:rPr>
                      </w:pP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3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7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3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7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3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7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3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7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3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7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3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7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03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135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444444"/>
                          <w:sz w:val="53"/>
                          <w:szCs w:val="53"/>
                        </w:rPr>
                        <w:t>c: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444444"/>
                          <w:spacing w:val="-86"/>
                          <w:sz w:val="53"/>
                          <w:szCs w:val="53"/>
                        </w:rPr>
                        <w:t> 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444444"/>
                          <w:spacing w:val="-35"/>
                          <w:w w:val="135"/>
                          <w:sz w:val="53"/>
                          <w:szCs w:val="53"/>
                        </w:rPr>
                        <w:t>r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444444"/>
                          <w:w w:val="135"/>
                          <w:sz w:val="53"/>
                          <w:szCs w:val="53"/>
                        </w:rPr>
                        <w:t>;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444444"/>
                          <w:spacing w:val="-150"/>
                          <w:w w:val="135"/>
                          <w:sz w:val="53"/>
                          <w:szCs w:val="53"/>
                        </w:rPr>
                        <w:t> 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444444"/>
                          <w:w w:val="125"/>
                          <w:sz w:val="53"/>
                          <w:szCs w:val="53"/>
                        </w:rPr>
                        <w:t>;</w:t>
                        <w:tab/>
                      </w:r>
                      <w:r>
                        <w:rPr>
                          <w:rFonts w:ascii="Times New Roman" w:hAnsi="Times New Roman" w:cs="Times New Roman" w:eastAsia="Times New Roman"/>
                          <w:color w:val="797772"/>
                          <w:spacing w:val="-3"/>
                          <w:sz w:val="53"/>
                          <w:szCs w:val="53"/>
                        </w:rPr>
                        <w:t>-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704241"/>
                          <w:spacing w:val="-73"/>
                          <w:sz w:val="53"/>
                          <w:szCs w:val="53"/>
                        </w:rPr>
                        <w:t>i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13"/>
                          <w:sz w:val="53"/>
                          <w:szCs w:val="53"/>
                        </w:rPr>
                        <w:t>-</w:t>
                      </w:r>
                      <w:r>
                        <w:rPr>
                          <w:rFonts w:ascii="Times New Roman" w:hAnsi="Times New Roman" w:cs="Times New Roman" w:eastAsia="Times New Roman"/>
                          <w:color w:val="90908E"/>
                          <w:spacing w:val="-102"/>
                          <w:sz w:val="53"/>
                          <w:szCs w:val="53"/>
                        </w:rPr>
                        <w:t>·</w:t>
                      </w:r>
                      <w:r>
                        <w:rPr>
                          <w:rFonts w:ascii="Arial" w:hAnsi="Arial" w:cs="Arial" w:eastAsia="Arial"/>
                          <w:color w:val="702A26"/>
                          <w:spacing w:val="-858"/>
                          <w:sz w:val="79"/>
                          <w:szCs w:val="79"/>
                        </w:rPr>
                        <w:t>·</w:t>
                      </w:r>
                      <w:r>
                        <w:rPr>
                          <w:rFonts w:ascii="Arial" w:hAnsi="Arial" w:cs="Arial" w:eastAsia="Arial"/>
                          <w:color w:val="702A26"/>
                          <w:spacing w:val="-78"/>
                          <w:sz w:val="79"/>
                          <w:szCs w:val="79"/>
                        </w:rPr>
                        <w:t>•</w:t>
                      </w:r>
                      <w:r>
                        <w:rPr>
                          <w:rFonts w:ascii="Arial" w:hAnsi="Arial" w:cs="Arial" w:eastAsia="Arial"/>
                          <w:color w:val="702A26"/>
                          <w:sz w:val="79"/>
                          <w:szCs w:val="79"/>
                        </w:rPr>
                        <w:t>fl</w:t>
                      </w:r>
                      <w:r>
                        <w:rPr>
                          <w:rFonts w:ascii="Arial" w:hAnsi="Arial" w:cs="Arial" w:eastAsia="Arial"/>
                          <w:color w:val="702A26"/>
                          <w:spacing w:val="-42"/>
                          <w:sz w:val="79"/>
                          <w:szCs w:val="79"/>
                        </w:rPr>
                        <w:t>l</w:t>
                      </w:r>
                      <w:r>
                        <w:rPr>
                          <w:rFonts w:ascii="Arial" w:hAnsi="Arial" w:cs="Arial" w:eastAsia="Arial"/>
                          <w:color w:val="702A26"/>
                          <w:spacing w:val="-78"/>
                          <w:sz w:val="79"/>
                          <w:szCs w:val="79"/>
                        </w:rPr>
                        <w:t>•••</w:t>
                      </w:r>
                      <w:r>
                        <w:rPr>
                          <w:rFonts w:ascii="Arial" w:hAnsi="Arial" w:cs="Arial" w:eastAsia="Arial"/>
                          <w:color w:val="704241"/>
                          <w:spacing w:val="-78"/>
                          <w:sz w:val="79"/>
                          <w:szCs w:val="79"/>
                        </w:rPr>
                        <w:t>•</w:t>
                      </w:r>
                      <w:r>
                        <w:rPr>
                          <w:rFonts w:ascii="Arial" w:hAnsi="Arial" w:cs="Arial" w:eastAsia="Arial"/>
                          <w:color w:val="895449"/>
                          <w:spacing w:val="-78"/>
                          <w:sz w:val="79"/>
                          <w:szCs w:val="79"/>
                        </w:rPr>
                        <w:t>•</w:t>
                      </w:r>
                      <w:r>
                        <w:rPr>
                          <w:rFonts w:ascii="Arial" w:hAnsi="Arial" w:cs="Arial" w:eastAsia="Arial"/>
                          <w:color w:val="895449"/>
                          <w:sz w:val="79"/>
                          <w:szCs w:val="79"/>
                        </w:rPr>
                        <w:t>r</w:t>
                      </w:r>
                      <w:r>
                        <w:rPr>
                          <w:rFonts w:ascii="Arial" w:hAnsi="Arial" w:cs="Arial" w:eastAsia="Arial"/>
                          <w:sz w:val="79"/>
                          <w:szCs w:val="79"/>
                        </w:rPr>
                      </w:r>
                    </w:p>
                  </w:txbxContent>
                </v:textbox>
                <w10:wrap type="none"/>
              </v:shape>
              <v:shape style="position:absolute;left:2167;top:5552;width:1181;height:190" type="#_x0000_t202" filled="false" stroked="false">
                <v:textbox inset="0,0,0,0">
                  <w:txbxContent>
                    <w:p>
                      <w:pPr>
                        <w:spacing w:line="19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2A2A2A"/>
                          <w:w w:val="110"/>
                          <w:sz w:val="19"/>
                        </w:rPr>
                        <w:t>H</w:t>
                      </w:r>
                      <w:r>
                        <w:rPr>
                          <w:rFonts w:ascii="Arial"/>
                          <w:color w:val="2A2A2A"/>
                          <w:spacing w:val="-7"/>
                          <w:w w:val="110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444444"/>
                          <w:spacing w:val="-2"/>
                          <w:w w:val="110"/>
                          <w:sz w:val="19"/>
                        </w:rPr>
                        <w:t>a</w:t>
                      </w:r>
                      <w:r>
                        <w:rPr>
                          <w:rFonts w:ascii="Arial"/>
                          <w:color w:val="64625D"/>
                          <w:spacing w:val="-30"/>
                          <w:w w:val="110"/>
                          <w:sz w:val="19"/>
                        </w:rPr>
                        <w:t>l</w:t>
                      </w:r>
                      <w:r>
                        <w:rPr>
                          <w:rFonts w:ascii="Arial"/>
                          <w:color w:val="2A2A2A"/>
                          <w:spacing w:val="8"/>
                          <w:w w:val="110"/>
                          <w:sz w:val="19"/>
                        </w:rPr>
                        <w:t>t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h </w:t>
                      </w:r>
                      <w:r>
                        <w:rPr>
                          <w:rFonts w:ascii="Arial"/>
                          <w:color w:val="2A2A2A"/>
                          <w:spacing w:val="-22"/>
                          <w:w w:val="110"/>
                          <w:sz w:val="19"/>
                        </w:rPr>
                        <w:t>r</w:t>
                      </w:r>
                      <w:r>
                        <w:rPr>
                          <w:rFonts w:ascii="Arial"/>
                          <w:color w:val="444444"/>
                          <w:spacing w:val="-15"/>
                          <w:w w:val="110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2A2A2A"/>
                          <w:spacing w:val="-8"/>
                          <w:w w:val="110"/>
                          <w:sz w:val="19"/>
                        </w:rPr>
                        <w:t>b</w:t>
                      </w:r>
                      <w:r>
                        <w:rPr>
                          <w:rFonts w:ascii="Arial"/>
                          <w:color w:val="444444"/>
                          <w:w w:val="110"/>
                          <w:sz w:val="19"/>
                        </w:rPr>
                        <w:t>a</w:t>
                      </w:r>
                      <w:r>
                        <w:rPr>
                          <w:rFonts w:ascii="Arial"/>
                          <w:color w:val="444444"/>
                          <w:spacing w:val="-8"/>
                          <w:w w:val="110"/>
                          <w:sz w:val="19"/>
                        </w:rPr>
                        <w:t>t</w:t>
                      </w:r>
                      <w:r>
                        <w:rPr>
                          <w:rFonts w:ascii="Arial"/>
                          <w:color w:val="2A2A2A"/>
                          <w:w w:val="110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1879;top:6243;width:2702;height:190" type="#_x0000_t202" filled="false" stroked="false">
                <v:textbox inset="0,0,0,0">
                  <w:txbxContent>
                    <w:p>
                      <w:pPr>
                        <w:spacing w:line="19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color w:val="444444"/>
                          <w:w w:val="130"/>
                          <w:sz w:val="19"/>
                        </w:rPr>
                        <w:t>Payr</w:t>
                      </w:r>
                      <w:r>
                        <w:rPr>
                          <w:rFonts w:ascii="Arial"/>
                          <w:color w:val="444444"/>
                          <w:spacing w:val="-17"/>
                          <w:w w:val="130"/>
                          <w:sz w:val="19"/>
                        </w:rPr>
                        <w:t>o</w:t>
                      </w:r>
                      <w:r>
                        <w:rPr>
                          <w:rFonts w:ascii="Arial"/>
                          <w:color w:val="64625D"/>
                          <w:w w:val="130"/>
                          <w:sz w:val="19"/>
                        </w:rPr>
                        <w:t>l</w:t>
                      </w:r>
                      <w:r>
                        <w:rPr>
                          <w:rFonts w:ascii="Arial"/>
                          <w:color w:val="64625D"/>
                          <w:spacing w:val="18"/>
                          <w:w w:val="130"/>
                          <w:sz w:val="19"/>
                        </w:rPr>
                        <w:t>l</w:t>
                      </w:r>
                      <w:r>
                        <w:rPr>
                          <w:rFonts w:ascii="Arial"/>
                          <w:color w:val="444444"/>
                          <w:w w:val="130"/>
                          <w:sz w:val="19"/>
                        </w:rPr>
                        <w:t>th</w:t>
                      </w:r>
                      <w:r>
                        <w:rPr>
                          <w:rFonts w:ascii="Arial"/>
                          <w:color w:val="444444"/>
                          <w:spacing w:val="5"/>
                          <w:w w:val="130"/>
                          <w:sz w:val="19"/>
                        </w:rPr>
                        <w:t>r</w:t>
                      </w:r>
                      <w:r>
                        <w:rPr>
                          <w:rFonts w:ascii="Arial"/>
                          <w:color w:val="2A2A2A"/>
                          <w:w w:val="130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2A2A2A"/>
                          <w:spacing w:val="-15"/>
                          <w:w w:val="130"/>
                          <w:sz w:val="19"/>
                        </w:rPr>
                        <w:t>s</w:t>
                      </w:r>
                      <w:r>
                        <w:rPr>
                          <w:rFonts w:ascii="Arial"/>
                          <w:color w:val="444444"/>
                          <w:spacing w:val="-33"/>
                          <w:w w:val="130"/>
                          <w:sz w:val="19"/>
                        </w:rPr>
                        <w:t>h</w:t>
                      </w:r>
                      <w:r>
                        <w:rPr>
                          <w:rFonts w:ascii="Arial"/>
                          <w:color w:val="444444"/>
                          <w:spacing w:val="-16"/>
                          <w:w w:val="130"/>
                          <w:sz w:val="19"/>
                        </w:rPr>
                        <w:t>o</w:t>
                      </w:r>
                      <w:r>
                        <w:rPr>
                          <w:rFonts w:ascii="Arial"/>
                          <w:color w:val="2A2A2A"/>
                          <w:spacing w:val="-23"/>
                          <w:w w:val="130"/>
                          <w:sz w:val="19"/>
                        </w:rPr>
                        <w:t>l</w:t>
                      </w:r>
                      <w:r>
                        <w:rPr>
                          <w:rFonts w:ascii="Arial"/>
                          <w:color w:val="444444"/>
                          <w:w w:val="130"/>
                          <w:sz w:val="19"/>
                        </w:rPr>
                        <w:t>d</w:t>
                      </w:r>
                      <w:r>
                        <w:rPr>
                          <w:rFonts w:ascii="Arial"/>
                          <w:color w:val="444444"/>
                          <w:spacing w:val="-8"/>
                          <w:w w:val="13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797772"/>
                          <w:w w:val="145"/>
                          <w:sz w:val="19"/>
                        </w:rPr>
                        <w:t>I:::</w:t>
                      </w:r>
                      <w:r>
                        <w:rPr>
                          <w:rFonts w:ascii="Arial"/>
                          <w:color w:val="797772"/>
                          <w:spacing w:val="-44"/>
                          <w:w w:val="145"/>
                          <w:sz w:val="19"/>
                        </w:rPr>
                        <w:t>:</w:t>
                      </w:r>
                      <w:r>
                        <w:rPr>
                          <w:rFonts w:ascii="Arial"/>
                          <w:color w:val="797772"/>
                          <w:spacing w:val="-31"/>
                          <w:w w:val="145"/>
                          <w:sz w:val="19"/>
                        </w:rPr>
                        <w:t>=</w:t>
                      </w:r>
                      <w:r>
                        <w:rPr>
                          <w:rFonts w:ascii="Arial"/>
                          <w:color w:val="797772"/>
                          <w:w w:val="145"/>
                          <w:sz w:val="19"/>
                        </w:rPr>
                        <w:t>:-</w:t>
                      </w:r>
                      <w:r>
                        <w:rPr>
                          <w:rFonts w:ascii="Arial"/>
                          <w:color w:val="797772"/>
                          <w:spacing w:val="-31"/>
                          <w:w w:val="145"/>
                          <w:sz w:val="19"/>
                        </w:rPr>
                        <w:t>-</w:t>
                      </w:r>
                      <w:r>
                        <w:rPr>
                          <w:rFonts w:ascii="Arial"/>
                          <w:color w:val="797772"/>
                          <w:w w:val="145"/>
                          <w:sz w:val="19"/>
                        </w:rPr>
                        <w:t>--'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2109;top:6488;width:4267;height:190" type="#_x0000_t202" filled="false" stroked="false">
                <v:textbox inset="0,0,0,0">
                  <w:txbxContent>
                    <w:p>
                      <w:pPr>
                        <w:tabs>
                          <w:tab w:pos="3952" w:val="left" w:leader="none"/>
                        </w:tabs>
                        <w:spacing w:line="190" w:lineRule="exact" w:before="0"/>
                        <w:ind w:left="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2A2A2A"/>
                          <w:spacing w:val="-12"/>
                          <w:w w:val="125"/>
                          <w:sz w:val="19"/>
                        </w:rPr>
                        <w:t>F</w:t>
                      </w:r>
                      <w:r>
                        <w:rPr>
                          <w:rFonts w:ascii="Arial"/>
                          <w:color w:val="444444"/>
                          <w:spacing w:val="-32"/>
                          <w:w w:val="125"/>
                          <w:sz w:val="19"/>
                        </w:rPr>
                        <w:t>u</w:t>
                      </w:r>
                      <w:r>
                        <w:rPr>
                          <w:rFonts w:ascii="Arial"/>
                          <w:color w:val="444444"/>
                          <w:spacing w:val="-17"/>
                          <w:w w:val="125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2A2A2A"/>
                          <w:w w:val="125"/>
                          <w:sz w:val="19"/>
                        </w:rPr>
                        <w:t>l</w:t>
                      </w:r>
                      <w:r>
                        <w:rPr>
                          <w:rFonts w:ascii="Arial"/>
                          <w:color w:val="2A2A2A"/>
                          <w:spacing w:val="-32"/>
                          <w:w w:val="12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25"/>
                          <w:sz w:val="19"/>
                        </w:rPr>
                        <w:t>tax</w:t>
                      </w:r>
                      <w:r>
                        <w:rPr>
                          <w:rFonts w:ascii="Arial"/>
                          <w:color w:val="444444"/>
                          <w:spacing w:val="3"/>
                          <w:w w:val="12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25"/>
                          <w:sz w:val="19"/>
                        </w:rPr>
                        <w:t>cr</w:t>
                      </w:r>
                      <w:r>
                        <w:rPr>
                          <w:rFonts w:ascii="Arial"/>
                          <w:color w:val="444444"/>
                          <w:spacing w:val="-14"/>
                          <w:w w:val="125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2A2A2A"/>
                          <w:w w:val="125"/>
                          <w:sz w:val="19"/>
                        </w:rPr>
                        <w:t>d</w:t>
                      </w:r>
                      <w:r>
                        <w:rPr>
                          <w:rFonts w:ascii="Arial"/>
                          <w:color w:val="2A2A2A"/>
                          <w:spacing w:val="-6"/>
                          <w:w w:val="125"/>
                          <w:sz w:val="19"/>
                        </w:rPr>
                        <w:t>i</w:t>
                      </w:r>
                      <w:r>
                        <w:rPr>
                          <w:rFonts w:ascii="Arial"/>
                          <w:color w:val="444444"/>
                          <w:w w:val="125"/>
                          <w:sz w:val="19"/>
                        </w:rPr>
                        <w:t>t</w:t>
                      </w:r>
                      <w:r>
                        <w:rPr>
                          <w:rFonts w:ascii="Arial"/>
                          <w:color w:val="444444"/>
                          <w:spacing w:val="65"/>
                          <w:w w:val="12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797772"/>
                          <w:w w:val="200"/>
                          <w:sz w:val="19"/>
                        </w:rPr>
                        <w:t>l</w:t>
                      </w:r>
                      <w:r>
                        <w:rPr>
                          <w:rFonts w:ascii="Arial"/>
                          <w:color w:val="797772"/>
                          <w:spacing w:val="-44"/>
                          <w:w w:val="200"/>
                          <w:sz w:val="19"/>
                        </w:rPr>
                        <w:t>=</w:t>
                      </w:r>
                      <w:r>
                        <w:rPr>
                          <w:rFonts w:ascii="Arial"/>
                          <w:color w:val="797772"/>
                          <w:spacing w:val="-42"/>
                          <w:w w:val="200"/>
                          <w:sz w:val="19"/>
                        </w:rPr>
                        <w:t>=</w:t>
                      </w:r>
                      <w:r>
                        <w:rPr>
                          <w:rFonts w:ascii="Arial"/>
                          <w:color w:val="797772"/>
                          <w:w w:val="200"/>
                          <w:sz w:val="19"/>
                        </w:rPr>
                        <w:t>'---</w:t>
                      </w:r>
                      <w:r>
                        <w:rPr>
                          <w:rFonts w:ascii="Arial"/>
                          <w:color w:val="797772"/>
                          <w:spacing w:val="-25"/>
                          <w:w w:val="200"/>
                          <w:sz w:val="19"/>
                        </w:rPr>
                        <w:t>-</w:t>
                      </w:r>
                      <w:r>
                        <w:rPr>
                          <w:rFonts w:ascii="Arial"/>
                          <w:color w:val="797772"/>
                          <w:spacing w:val="-23"/>
                          <w:w w:val="200"/>
                          <w:sz w:val="19"/>
                        </w:rPr>
                        <w:t>--</w:t>
                      </w:r>
                      <w:r>
                        <w:rPr>
                          <w:rFonts w:ascii="Arial"/>
                          <w:color w:val="797772"/>
                          <w:w w:val="200"/>
                          <w:sz w:val="19"/>
                        </w:rPr>
                        <w:t>_</w:t>
                      </w:r>
                      <w:r>
                        <w:rPr>
                          <w:rFonts w:ascii="Arial"/>
                          <w:color w:val="797772"/>
                          <w:spacing w:val="-18"/>
                          <w:w w:val="200"/>
                          <w:sz w:val="19"/>
                        </w:rPr>
                        <w:t>J</w:t>
                      </w:r>
                      <w:r>
                        <w:rPr>
                          <w:rFonts w:ascii="Arial"/>
                          <w:color w:val="797772"/>
                          <w:w w:val="200"/>
                          <w:sz w:val="19"/>
                        </w:rPr>
                        <w:t>L</w:t>
                      </w:r>
                      <w:r>
                        <w:rPr>
                          <w:rFonts w:ascii="Arial"/>
                          <w:color w:val="797772"/>
                          <w:spacing w:val="-38"/>
                          <w:w w:val="200"/>
                          <w:sz w:val="19"/>
                        </w:rPr>
                        <w:t>-</w:t>
                      </w:r>
                      <w:r>
                        <w:rPr>
                          <w:rFonts w:ascii="Arial"/>
                          <w:color w:val="797772"/>
                          <w:spacing w:val="-32"/>
                          <w:w w:val="99"/>
                          <w:sz w:val="19"/>
                        </w:rPr>
                      </w:r>
                      <w:r>
                        <w:rPr>
                          <w:rFonts w:ascii="Arial"/>
                          <w:color w:val="797772"/>
                          <w:w w:val="99"/>
                          <w:sz w:val="19"/>
                          <w:u w:val="single" w:color="787671"/>
                        </w:rPr>
                        <w:t> </w:t>
                      </w:r>
                      <w:r>
                        <w:rPr>
                          <w:rFonts w:ascii="Arial"/>
                          <w:color w:val="797772"/>
                          <w:sz w:val="19"/>
                          <w:u w:val="single" w:color="787671"/>
                        </w:rPr>
                        <w:tab/>
                      </w:r>
                      <w:r>
                        <w:rPr>
                          <w:rFonts w:ascii="Arial"/>
                          <w:color w:val="797772"/>
                          <w:sz w:val="19"/>
                        </w:rPr>
                      </w:r>
                      <w:r>
                        <w:rPr>
                          <w:rFonts w:ascii="Times New Roman"/>
                          <w:color w:val="797772"/>
                          <w:w w:val="125"/>
                          <w:sz w:val="17"/>
                        </w:rPr>
                        <w:t>..L.,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2123;top:6632;width:3996;height:280" type="#_x0000_t202" filled="false" stroked="false">
                <v:textbox inset="0,0,0,0">
                  <w:txbxContent>
                    <w:p>
                      <w:pPr>
                        <w:spacing w:line="280" w:lineRule="exact" w:before="0"/>
                        <w:ind w:left="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Arial"/>
                          <w:color w:val="444444"/>
                          <w:spacing w:val="-30"/>
                          <w:w w:val="130"/>
                          <w:sz w:val="19"/>
                        </w:rPr>
                        <w:t>B</w:t>
                      </w:r>
                      <w:r>
                        <w:rPr>
                          <w:rFonts w:ascii="Arial"/>
                          <w:color w:val="2A2A2A"/>
                          <w:spacing w:val="-12"/>
                          <w:w w:val="130"/>
                          <w:sz w:val="19"/>
                        </w:rPr>
                        <w:t>r</w:t>
                      </w:r>
                      <w:r>
                        <w:rPr>
                          <w:rFonts w:ascii="Arial"/>
                          <w:color w:val="444444"/>
                          <w:w w:val="130"/>
                          <w:sz w:val="19"/>
                        </w:rPr>
                        <w:t>ac</w:t>
                      </w:r>
                      <w:r>
                        <w:rPr>
                          <w:rFonts w:ascii="Arial"/>
                          <w:color w:val="444444"/>
                          <w:spacing w:val="-4"/>
                          <w:w w:val="130"/>
                          <w:sz w:val="19"/>
                        </w:rPr>
                        <w:t>k</w:t>
                      </w:r>
                      <w:r>
                        <w:rPr>
                          <w:rFonts w:ascii="Arial"/>
                          <w:color w:val="2A2A2A"/>
                          <w:w w:val="130"/>
                          <w:sz w:val="19"/>
                        </w:rPr>
                        <w:t>et</w:t>
                      </w:r>
                      <w:r>
                        <w:rPr>
                          <w:rFonts w:ascii="Arial"/>
                          <w:color w:val="2A2A2A"/>
                          <w:spacing w:val="-21"/>
                          <w:w w:val="13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color w:val="444444"/>
                          <w:w w:val="130"/>
                          <w:sz w:val="19"/>
                        </w:rPr>
                        <w:t>cre</w:t>
                      </w:r>
                      <w:r>
                        <w:rPr>
                          <w:rFonts w:ascii="Arial"/>
                          <w:color w:val="444444"/>
                          <w:spacing w:val="-14"/>
                          <w:w w:val="130"/>
                          <w:sz w:val="19"/>
                        </w:rPr>
                        <w:t>e</w:t>
                      </w:r>
                      <w:r>
                        <w:rPr>
                          <w:rFonts w:ascii="Arial"/>
                          <w:color w:val="444444"/>
                          <w:w w:val="130"/>
                          <w:sz w:val="19"/>
                        </w:rPr>
                        <w:t>p</w:t>
                      </w:r>
                      <w:r>
                        <w:rPr>
                          <w:rFonts w:ascii="Arial"/>
                          <w:color w:val="444444"/>
                          <w:spacing w:val="33"/>
                          <w:w w:val="130"/>
                          <w:sz w:val="19"/>
                        </w:rPr>
                        <w:t> </w:t>
                      </w:r>
                      <w:r>
                        <w:rPr>
                          <w:rFonts w:ascii="Times New Roman"/>
                          <w:color w:val="797772"/>
                          <w:w w:val="240"/>
                          <w:sz w:val="28"/>
                        </w:rPr>
                        <w:t>&gt;--</w:t>
                      </w:r>
                      <w:r>
                        <w:rPr>
                          <w:rFonts w:ascii="Times New Roman"/>
                          <w:color w:val="797772"/>
                          <w:spacing w:val="-27"/>
                          <w:w w:val="240"/>
                          <w:sz w:val="28"/>
                        </w:rPr>
                        <w:t>-</w:t>
                      </w:r>
                      <w:r>
                        <w:rPr>
                          <w:rFonts w:ascii="Times New Roman"/>
                          <w:color w:val="797772"/>
                          <w:spacing w:val="-54"/>
                          <w:w w:val="240"/>
                          <w:sz w:val="28"/>
                        </w:rPr>
                        <w:t>-------</w:t>
                      </w:r>
                      <w:r>
                        <w:rPr>
                          <w:rFonts w:ascii="Times New Roman"/>
                          <w:color w:val="797772"/>
                          <w:w w:val="240"/>
                          <w:sz w:val="28"/>
                        </w:rPr>
                        <w:t>-</w:t>
                      </w:r>
                      <w:r>
                        <w:rPr>
                          <w:rFonts w:ascii="Times New Roman"/>
                          <w:sz w:val="28"/>
                        </w:rPr>
                      </w:r>
                    </w:p>
                  </w:txbxContent>
                </v:textbox>
                <w10:wrap type="none"/>
              </v:shape>
              <v:shape style="position:absolute;left:8630;top:6716;width:152;height:140" type="#_x0000_t202" filled="false" stroked="false">
                <v:textbox inset="0,0,0,0">
                  <w:txbxContent>
                    <w:p>
                      <w:pPr>
                        <w:spacing w:line="140" w:lineRule="exact" w:before="0"/>
                        <w:ind w:left="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  <w:r>
                        <w:rPr>
                          <w:rFonts w:ascii="Times New Roman"/>
                          <w:color w:val="797772"/>
                          <w:spacing w:val="-17"/>
                          <w:w w:val="135"/>
                          <w:sz w:val="14"/>
                        </w:rPr>
                        <w:t>1</w:t>
                      </w:r>
                      <w:r>
                        <w:rPr>
                          <w:rFonts w:ascii="Times New Roman"/>
                          <w:color w:val="797772"/>
                          <w:spacing w:val="-23"/>
                          <w:w w:val="135"/>
                          <w:sz w:val="14"/>
                        </w:rPr>
                        <w:t>4</w:t>
                      </w:r>
                      <w:r>
                        <w:rPr>
                          <w:rFonts w:ascii="Times New Roman"/>
                          <w:sz w:val="14"/>
                        </w:rPr>
                      </w:r>
                    </w:p>
                  </w:txbxContent>
                </v:textbox>
                <w10:wrap type="none"/>
              </v:shape>
              <v:shape style="position:absolute;left:1029;top:6829;width:2432;height:160" type="#_x0000_t202" filled="false" stroked="false">
                <v:textbox inset="0,0,0,0">
                  <w:txbxContent>
                    <w:p>
                      <w:pPr>
                        <w:spacing w:line="160" w:lineRule="exact" w:before="0"/>
                        <w:ind w:left="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  <w:r>
                        <w:rPr>
                          <w:rFonts w:ascii="Times New Roman"/>
                          <w:color w:val="64625D"/>
                          <w:w w:val="95"/>
                          <w:sz w:val="14"/>
                        </w:rPr>
                        <w:t>SOurce:</w:t>
                      </w:r>
                      <w:r>
                        <w:rPr>
                          <w:rFonts w:ascii="Times New Roman"/>
                          <w:color w:val="64625D"/>
                          <w:spacing w:val="-14"/>
                          <w:w w:val="95"/>
                          <w:sz w:val="14"/>
                        </w:rPr>
                        <w:t> </w:t>
                      </w:r>
                      <w:r>
                        <w:rPr>
                          <w:rFonts w:ascii="Times New Roman"/>
                          <w:color w:val="64625D"/>
                          <w:w w:val="95"/>
                          <w:sz w:val="12"/>
                        </w:rPr>
                        <w:t>Gt31tan</w:t>
                      </w:r>
                      <w:r>
                        <w:rPr>
                          <w:rFonts w:ascii="Times New Roman"/>
                          <w:color w:val="64625D"/>
                          <w:spacing w:val="4"/>
                          <w:w w:val="95"/>
                          <w:sz w:val="12"/>
                        </w:rPr>
                        <w:t> </w:t>
                      </w:r>
                      <w:r>
                        <w:rPr>
                          <w:rFonts w:ascii="Times New Roman"/>
                          <w:color w:val="90908E"/>
                          <w:spacing w:val="-2"/>
                          <w:w w:val="95"/>
                          <w:sz w:val="14"/>
                        </w:rPr>
                        <w:t>l</w:t>
                      </w:r>
                      <w:r>
                        <w:rPr>
                          <w:rFonts w:ascii="Times New Roman"/>
                          <w:color w:val="797772"/>
                          <w:spacing w:val="-2"/>
                          <w:w w:val="95"/>
                          <w:sz w:val="14"/>
                        </w:rPr>
                        <w:t>nslilll</w:t>
                      </w:r>
                      <w:r>
                        <w:rPr>
                          <w:rFonts w:ascii="Times New Roman"/>
                          <w:color w:val="A8ACAC"/>
                          <w:spacing w:val="-1"/>
                          <w:w w:val="95"/>
                          <w:sz w:val="14"/>
                        </w:rPr>
                        <w:t>.</w:t>
                      </w:r>
                      <w:r>
                        <w:rPr>
                          <w:rFonts w:ascii="Arial"/>
                          <w:i/>
                          <w:color w:val="797772"/>
                          <w:spacing w:val="-3"/>
                          <w:w w:val="95"/>
                          <w:sz w:val="16"/>
                        </w:rPr>
                        <w:t>B&amp;&amp;ncNl9</w:t>
                      </w:r>
                      <w:r>
                        <w:rPr>
                          <w:rFonts w:ascii="Arial"/>
                          <w:i/>
                          <w:color w:val="797772"/>
                          <w:spacing w:val="8"/>
                          <w:w w:val="95"/>
                          <w:sz w:val="16"/>
                        </w:rPr>
                        <w:t> </w:t>
                      </w:r>
                      <w:r>
                        <w:rPr>
                          <w:rFonts w:ascii="Times New Roman"/>
                          <w:i/>
                          <w:color w:val="444444"/>
                          <w:spacing w:val="-3"/>
                          <w:w w:val="95"/>
                          <w:sz w:val="15"/>
                        </w:rPr>
                        <w:t>B</w:t>
                      </w:r>
                      <w:r>
                        <w:rPr>
                          <w:rFonts w:ascii="Times New Roman"/>
                          <w:i/>
                          <w:color w:val="797772"/>
                          <w:spacing w:val="-3"/>
                          <w:w w:val="95"/>
                          <w:sz w:val="15"/>
                        </w:rPr>
                        <w:t>u0get.s</w:t>
                      </w:r>
                      <w:r>
                        <w:rPr>
                          <w:rFonts w:ascii="Times New Roman"/>
                          <w:sz w:val="15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2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0" w:lineRule="atLeast"/>
        <w:ind w:left="109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528.35pt;height:.75pt;mso-position-horizontal-relative:char;mso-position-vertical-relative:line" coordorigin="0,0" coordsize="10567,15">
            <v:group style="position:absolute;left:7;top:7;width:10553;height:2" coordorigin="7,7" coordsize="10553,2">
              <v:shape style="position:absolute;left:7;top:7;width:10553;height:2" coordorigin="7,7" coordsize="10553,0" path="m7,7l10559,7e" filled="false" stroked="true" strokeweight=".719802pt" strokecolor="#003b67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after="0" w:line="20" w:lineRule="atLeast"/>
        <w:rPr>
          <w:rFonts w:ascii="Times New Roman" w:hAnsi="Times New Roman" w:cs="Times New Roman" w:eastAsia="Times New Roman"/>
          <w:sz w:val="2"/>
          <w:szCs w:val="2"/>
        </w:rPr>
        <w:sectPr>
          <w:footerReference w:type="default" r:id="rId37"/>
          <w:pgSz w:w="11910" w:h="16840"/>
          <w:pgMar w:footer="466" w:header="0" w:top="580" w:bottom="660" w:left="560" w:right="560"/>
          <w:pgNumType w:start="39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group style="position:absolute;left:629;top:1060;width:8553;height:2" coordorigin="629,1060" coordsize="8553,2">
              <v:shape style="position:absolute;left:629;top:1060;width:8553;height:2" coordorigin="629,1060" coordsize="8553,0" path="m629,1060l9182,1060e" filled="false" stroked="true" strokeweight="1.021000pt" strokecolor="#f7a124">
                <v:path arrowok="t"/>
              </v:shape>
              <v:shape style="position:absolute;left:7639;top:362;width:1543;height:425" type="#_x0000_t75" stroked="false">
                <v:imagedata r:id="rId42" o:title=""/>
              </v:shape>
            </v:group>
            <v:group style="position:absolute;left:1159;top:5168;width:7436;height:2" coordorigin="1159,5168" coordsize="7436,2">
              <v:shape style="position:absolute;left:1159;top:5168;width:7436;height:2" coordorigin="1159,5168" coordsize="7436,0" path="m1159,5168l8595,5168e" filled="false" stroked="true" strokeweight=".511pt" strokecolor="#989898">
                <v:path arrowok="t"/>
              </v:shape>
            </v:group>
            <v:group style="position:absolute;left:1159;top:3991;width:7436;height:2" coordorigin="1159,3991" coordsize="7436,2">
              <v:shape style="position:absolute;left:1159;top:3991;width:7436;height:2" coordorigin="1159,3991" coordsize="7436,0" path="m1159,3991l8595,3991e" filled="false" stroked="true" strokeweight=".511pt" strokecolor="#989898">
                <v:path arrowok="t"/>
              </v:shape>
            </v:group>
            <v:group style="position:absolute;left:1159;top:2815;width:7436;height:2" coordorigin="1159,2815" coordsize="7436,2">
              <v:shape style="position:absolute;left:1159;top:2815;width:7436;height:2" coordorigin="1159,2815" coordsize="7436,0" path="m1159,2815l8595,2815e" filled="false" stroked="true" strokeweight=".511pt" strokecolor="#989898">
                <v:path arrowok="t"/>
              </v:shape>
            </v:group>
            <v:group style="position:absolute;left:1159;top:1639;width:7436;height:2" coordorigin="1159,1639" coordsize="7436,2">
              <v:shape style="position:absolute;left:1159;top:1639;width:7436;height:2" coordorigin="1159,1639" coordsize="7436,0" path="m1159,1639l8595,1639e" filled="false" stroked="true" strokeweight=".511pt" strokecolor="#989898">
                <v:path arrowok="t"/>
              </v:shape>
            </v:group>
            <v:group style="position:absolute;left:1160;top:1638;width:2;height:4781" coordorigin="1160,1638" coordsize="2,4781">
              <v:shape style="position:absolute;left:1160;top:1638;width:2;height:4781" coordorigin="1160,1638" coordsize="0,4781" path="m1160,1638l1160,6418e" filled="false" stroked="true" strokeweight=".5868pt" strokecolor="#000000">
                <v:path arrowok="t"/>
              </v:shape>
            </v:group>
            <v:group style="position:absolute;left:1088;top:6344;width:7508;height:2" coordorigin="1088,6344" coordsize="7508,2">
              <v:shape style="position:absolute;left:1088;top:6344;width:7508;height:2" coordorigin="1088,6344" coordsize="7508,0" path="m1088,6344l8595,6344e" filled="false" stroked="true" strokeweight=".5191pt" strokecolor="#000000">
                <v:path arrowok="t"/>
              </v:shape>
            </v:group>
            <v:group style="position:absolute;left:1088;top:5168;width:72;height:2" coordorigin="1088,5168" coordsize="72,2">
              <v:shape style="position:absolute;left:1088;top:5168;width:72;height:2" coordorigin="1088,5168" coordsize="72,0" path="m1088,5168l1159,5168e" filled="false" stroked="true" strokeweight=".511pt" strokecolor="#000000">
                <v:path arrowok="t"/>
              </v:shape>
            </v:group>
            <v:group style="position:absolute;left:1088;top:3991;width:72;height:2" coordorigin="1088,3991" coordsize="72,2">
              <v:shape style="position:absolute;left:1088;top:3991;width:72;height:2" coordorigin="1088,3991" coordsize="72,0" path="m1088,3991l1159,3991e" filled="false" stroked="true" strokeweight=".511pt" strokecolor="#000000">
                <v:path arrowok="t"/>
              </v:shape>
            </v:group>
            <v:group style="position:absolute;left:1088;top:2815;width:72;height:2" coordorigin="1088,2815" coordsize="72,2">
              <v:shape style="position:absolute;left:1088;top:2815;width:72;height:2" coordorigin="1088,2815" coordsize="72,0" path="m1088,2815l1159,2815e" filled="false" stroked="true" strokeweight=".511pt" strokecolor="#000000">
                <v:path arrowok="t"/>
              </v:shape>
            </v:group>
            <v:group style="position:absolute;left:1088;top:1639;width:72;height:2" coordorigin="1088,1639" coordsize="72,2">
              <v:shape style="position:absolute;left:1088;top:1639;width:72;height:2" coordorigin="1088,1639" coordsize="72,0" path="m1088,1639l1159,1639e" filled="false" stroked="true" strokeweight=".511pt" strokecolor="#000000">
                <v:path arrowok="t"/>
              </v:shape>
            </v:group>
            <v:group style="position:absolute;left:2305;top:6344;width:2;height:75" coordorigin="2305,6344" coordsize="2,75">
              <v:shape style="position:absolute;left:2305;top:6344;width:2;height:75" coordorigin="2305,6344" coordsize="0,75" path="m2305,6344l2305,6418e" filled="false" stroked="true" strokeweight=".511pt" strokecolor="#000000">
                <v:path arrowok="t"/>
              </v:shape>
            </v:group>
            <v:group style="position:absolute;left:3450;top:6344;width:2;height:75" coordorigin="3450,6344" coordsize="2,75">
              <v:shape style="position:absolute;left:3450;top:6344;width:2;height:75" coordorigin="3450,6344" coordsize="0,75" path="m3450,6344l3450,6418e" filled="false" stroked="true" strokeweight=".511pt" strokecolor="#000000">
                <v:path arrowok="t"/>
              </v:shape>
            </v:group>
            <v:group style="position:absolute;left:4590;top:6344;width:2;height:75" coordorigin="4590,6344" coordsize="2,75">
              <v:shape style="position:absolute;left:4590;top:6344;width:2;height:75" coordorigin="4590,6344" coordsize="0,75" path="m4590,6344l4590,6418e" filled="false" stroked="true" strokeweight=".511pt" strokecolor="#000000">
                <v:path arrowok="t"/>
              </v:shape>
            </v:group>
            <v:group style="position:absolute;left:5736;top:6344;width:2;height:75" coordorigin="5736,6344" coordsize="2,75">
              <v:shape style="position:absolute;left:5736;top:6344;width:2;height:75" coordorigin="5736,6344" coordsize="0,75" path="m5736,6344l5736,6418e" filled="false" stroked="true" strokeweight=".511pt" strokecolor="#000000">
                <v:path arrowok="t"/>
              </v:shape>
            </v:group>
            <v:group style="position:absolute;left:6881;top:6344;width:2;height:75" coordorigin="6881,6344" coordsize="2,75">
              <v:shape style="position:absolute;left:6881;top:6344;width:2;height:75" coordorigin="6881,6344" coordsize="0,75" path="m6881,6344l6881,6418e" filled="false" stroked="true" strokeweight=".511pt" strokecolor="#000000">
                <v:path arrowok="t"/>
              </v:shape>
            </v:group>
            <v:group style="position:absolute;left:8022;top:6344;width:2;height:75" coordorigin="8022,6344" coordsize="2,75">
              <v:shape style="position:absolute;left:8022;top:6344;width:2;height:75" coordorigin="8022,6344" coordsize="0,75" path="m8022,6344l8022,6418e" filled="false" stroked="true" strokeweight=".511pt" strokecolor="#000000">
                <v:path arrowok="t"/>
              </v:shape>
            </v:group>
            <v:group style="position:absolute;left:1449;top:4874;width:571;height:45" coordorigin="1449,4874" coordsize="571,45">
              <v:shape style="position:absolute;left:1449;top:4874;width:571;height:45" coordorigin="1449,4874" coordsize="571,45" path="m1449,4918l2019,4874e" filled="false" stroked="true" strokeweight="1.702pt" strokecolor="#b13432">
                <v:path arrowok="t"/>
              </v:shape>
            </v:group>
            <v:group style="position:absolute;left:2019;top:4860;width:571;height:14" coordorigin="2019,4860" coordsize="571,14">
              <v:shape style="position:absolute;left:2019;top:4860;width:571;height:14" coordorigin="2019,4860" coordsize="571,14" path="m2019,4874l2590,4860e" filled="false" stroked="true" strokeweight="1.702pt" strokecolor="#b13432">
                <v:path arrowok="t"/>
              </v:shape>
            </v:group>
            <v:group style="position:absolute;left:2590;top:4696;width:918;height:165" coordorigin="2590,4696" coordsize="918,165">
              <v:shape style="position:absolute;left:2590;top:4696;width:918;height:165" coordorigin="2590,4696" coordsize="918,165" path="m2590,4860l3508,4696e" filled="false" stroked="true" strokeweight="1.702pt" strokecolor="#b13432">
                <v:path arrowok="t"/>
              </v:shape>
            </v:group>
            <v:group style="position:absolute;left:3508;top:4602;width:687;height:94" coordorigin="3508,4602" coordsize="687,94">
              <v:shape style="position:absolute;left:3508;top:4602;width:687;height:94" coordorigin="3508,4602" coordsize="687,94" path="m3508,4696l4194,4602e" filled="false" stroked="true" strokeweight="1.702pt" strokecolor="#b13432">
                <v:path arrowok="t"/>
              </v:shape>
            </v:group>
            <v:group style="position:absolute;left:4194;top:4602;width:798;height:36" coordorigin="4194,4602" coordsize="798,36">
              <v:shape style="position:absolute;left:4194;top:4602;width:798;height:36" coordorigin="4194,4602" coordsize="798,36" path="m4194,4602l4992,4638e" filled="false" stroked="true" strokeweight="1.702pt" strokecolor="#b13432">
                <v:path arrowok="t"/>
              </v:shape>
            </v:group>
            <v:group style="position:absolute;left:4992;top:4620;width:402;height:18" coordorigin="4992,4620" coordsize="402,18">
              <v:shape style="position:absolute;left:4992;top:4620;width:402;height:18" coordorigin="4992,4620" coordsize="402,18" path="m4992,4638l5393,4620e" filled="false" stroked="true" strokeweight="1.702pt" strokecolor="#b13432">
                <v:path arrowok="t"/>
              </v:shape>
            </v:group>
            <v:group style="position:absolute;left:5393;top:4589;width:402;height:32" coordorigin="5393,4589" coordsize="402,32">
              <v:shape style="position:absolute;left:5393;top:4589;width:402;height:32" coordorigin="5393,4589" coordsize="402,32" path="m5393,4620l5794,4589e" filled="false" stroked="true" strokeweight="1.702pt" strokecolor="#b13432">
                <v:path arrowok="t"/>
              </v:shape>
            </v:group>
            <v:group style="position:absolute;left:5794;top:4589;width:286;height:72" coordorigin="5794,4589" coordsize="286,72">
              <v:shape style="position:absolute;left:5794;top:4589;width:286;height:72" coordorigin="5794,4589" coordsize="286,72" path="m5794,4589l6079,4660e" filled="false" stroked="true" strokeweight="1.702pt" strokecolor="#b13432">
                <v:path arrowok="t"/>
              </v:shape>
            </v:group>
            <v:group style="position:absolute;left:6079;top:4646;width:286;height:14" coordorigin="6079,4646" coordsize="286,14">
              <v:shape style="position:absolute;left:6079;top:4646;width:286;height:14" coordorigin="6079,4646" coordsize="286,14" path="m6079,4660l6364,4646e" filled="false" stroked="true" strokeweight="1.702pt" strokecolor="#b13432">
                <v:path arrowok="t"/>
              </v:shape>
            </v:group>
            <v:group style="position:absolute;left:6364;top:4433;width:286;height:214" coordorigin="6364,4433" coordsize="286,214">
              <v:shape style="position:absolute;left:6364;top:4433;width:286;height:214" coordorigin="6364,4433" coordsize="286,214" path="m6364,4646l6649,4433e" filled="false" stroked="true" strokeweight="1.702pt" strokecolor="#b13432">
                <v:path arrowok="t"/>
              </v:shape>
            </v:group>
            <v:group style="position:absolute;left:6649;top:4272;width:290;height:161" coordorigin="6649,4272" coordsize="290,161">
              <v:shape style="position:absolute;left:6649;top:4272;width:290;height:161" coordorigin="6649,4272" coordsize="290,161" path="m6649,4433l6939,4272e" filled="false" stroked="true" strokeweight="1.702pt" strokecolor="#b13432">
                <v:path arrowok="t"/>
              </v:shape>
            </v:group>
            <v:group style="position:absolute;left:6939;top:4085;width:286;height:188" coordorigin="6939,4085" coordsize="286,188">
              <v:shape style="position:absolute;left:6939;top:4085;width:286;height:188" coordorigin="6939,4085" coordsize="286,188" path="m6939,4272l7224,4085e" filled="false" stroked="true" strokeweight="1.702pt" strokecolor="#b13432">
                <v:path arrowok="t"/>
              </v:shape>
            </v:group>
            <v:group style="position:absolute;left:7224;top:3893;width:286;height:192" coordorigin="7224,3893" coordsize="286,192">
              <v:shape style="position:absolute;left:7224;top:3893;width:286;height:192" coordorigin="7224,3893" coordsize="286,192" path="m7224,4085l7509,3893e" filled="false" stroked="true" strokeweight="1.702pt" strokecolor="#b13432">
                <v:path arrowok="t"/>
              </v:shape>
            </v:group>
            <v:group style="position:absolute;left:7509;top:3831;width:170;height:63" coordorigin="7509,3831" coordsize="170,63">
              <v:shape style="position:absolute;left:7509;top:3831;width:170;height:63" coordorigin="7509,3831" coordsize="170,63" path="m7509,3893l7679,3831e" filled="false" stroked="true" strokeweight="1.702pt" strokecolor="#b13432">
                <v:path arrowok="t"/>
              </v:shape>
            </v:group>
            <v:group style="position:absolute;left:7679;top:3800;width:58;height:32" coordorigin="7679,3800" coordsize="58,32">
              <v:shape style="position:absolute;left:7679;top:3800;width:58;height:32" coordorigin="7679,3800" coordsize="58,32" path="m7679,3831l7736,3800e" filled="false" stroked="true" strokeweight="1.702pt" strokecolor="#b13432">
                <v:path arrowok="t"/>
              </v:shape>
            </v:group>
            <v:group style="position:absolute;left:7736;top:3733;width:58;height:67" coordorigin="7736,3733" coordsize="58,67">
              <v:shape style="position:absolute;left:7736;top:3733;width:58;height:67" coordorigin="7736,3733" coordsize="58,67" path="m7736,3800l7794,3733e" filled="false" stroked="true" strokeweight="1.702pt" strokecolor="#b13432">
                <v:path arrowok="t"/>
              </v:shape>
            </v:group>
            <v:group style="position:absolute;left:7794;top:3680;width:58;height:54" coordorigin="7794,3680" coordsize="58,54">
              <v:shape style="position:absolute;left:7794;top:3680;width:58;height:54" coordorigin="7794,3680" coordsize="58,54" path="m7794,3733l7852,3680e" filled="false" stroked="true" strokeweight="1.702pt" strokecolor="#b13432">
                <v:path arrowok="t"/>
              </v:shape>
            </v:group>
            <v:group style="position:absolute;left:7852;top:3613;width:58;height:67" coordorigin="7852,3613" coordsize="58,67">
              <v:shape style="position:absolute;left:7852;top:3613;width:58;height:67" coordorigin="7852,3613" coordsize="58,67" path="m7852,3680l7910,3613e" filled="false" stroked="true" strokeweight="1.702pt" strokecolor="#b13432">
                <v:path arrowok="t"/>
              </v:shape>
            </v:group>
            <v:group style="position:absolute;left:7910;top:3555;width:58;height:58" coordorigin="7910,3555" coordsize="58,58">
              <v:shape style="position:absolute;left:7910;top:3555;width:58;height:58" coordorigin="7910,3555" coordsize="58,58" path="m7910,3613l7968,3555e" filled="false" stroked="true" strokeweight="1.702pt" strokecolor="#b13432">
                <v:path arrowok="t"/>
              </v:shape>
            </v:group>
            <v:group style="position:absolute;left:7968;top:3475;width:54;height:81" coordorigin="7968,3475" coordsize="54,81">
              <v:shape style="position:absolute;left:7968;top:3475;width:54;height:81" coordorigin="7968,3475" coordsize="54,81" path="m7968,3555l8022,3475e" filled="false" stroked="true" strokeweight="1.702pt" strokecolor="#b13432">
                <v:path arrowok="t"/>
              </v:shape>
            </v:group>
            <v:group style="position:absolute;left:8022;top:3434;width:58;height:41" coordorigin="8022,3434" coordsize="58,41">
              <v:shape style="position:absolute;left:8022;top:3434;width:58;height:41" coordorigin="8022,3434" coordsize="58,41" path="m8022,3475l8080,3434e" filled="false" stroked="true" strokeweight="1.702pt" strokecolor="#b13432">
                <v:path arrowok="t"/>
              </v:shape>
            </v:group>
            <v:group style="position:absolute;left:8080;top:3381;width:58;height:54" coordorigin="8080,3381" coordsize="58,54">
              <v:shape style="position:absolute;left:8080;top:3381;width:58;height:54" coordorigin="8080,3381" coordsize="58,54" path="m8080,3434l8138,3381e" filled="false" stroked="true" strokeweight="1.702pt" strokecolor="#b13432">
                <v:path arrowok="t"/>
              </v:shape>
            </v:group>
            <v:group style="position:absolute;left:8138;top:3336;width:58;height:45" coordorigin="8138,3336" coordsize="58,45">
              <v:shape style="position:absolute;left:8138;top:3336;width:58;height:45" coordorigin="8138,3336" coordsize="58,45" path="m8138,3381l8195,3336e" filled="false" stroked="true" strokeweight="1.702pt" strokecolor="#b13432">
                <v:path arrowok="t"/>
              </v:shape>
            </v:group>
            <v:group style="position:absolute;left:8195;top:3256;width:58;height:81" coordorigin="8195,3256" coordsize="58,81">
              <v:shape style="position:absolute;left:8195;top:3256;width:58;height:81" coordorigin="8195,3256" coordsize="58,81" path="m8195,3336l8253,3256e" filled="false" stroked="true" strokeweight="1.702pt" strokecolor="#b13432">
                <v:path arrowok="t"/>
              </v:shape>
            </v:group>
            <v:group style="position:absolute;left:8253;top:3221;width:58;height:36" coordorigin="8253,3221" coordsize="58,36">
              <v:shape style="position:absolute;left:8253;top:3221;width:58;height:36" coordorigin="8253,3221" coordsize="58,36" path="m8253,3256l8311,3221e" filled="false" stroked="true" strokeweight="1.702pt" strokecolor="#b13432">
                <v:path arrowok="t"/>
              </v:shape>
            </v:group>
            <v:group style="position:absolute;left:8311;top:3123;width:170;height:99" coordorigin="8311,3123" coordsize="170,99">
              <v:shape style="position:absolute;left:8311;top:3123;width:170;height:99" coordorigin="8311,3123" coordsize="170,99" path="m8311,3221l8481,3123e" filled="false" stroked="true" strokeweight="1.702pt" strokecolor="#b13432">
                <v:path arrowok="t"/>
              </v:shape>
            </v:group>
            <v:group style="position:absolute;left:1449;top:4522;width:571;height:112" coordorigin="1449,4522" coordsize="571,112">
              <v:shape style="position:absolute;left:1449;top:4522;width:571;height:112" coordorigin="1449,4522" coordsize="571,112" path="m1449,4633l2019,4522e" filled="false" stroked="true" strokeweight="1.702pt" strokecolor="#f99a3a">
                <v:path arrowok="t"/>
              </v:shape>
            </v:group>
            <v:group style="position:absolute;left:2019;top:4491;width:571;height:32" coordorigin="2019,4491" coordsize="571,32">
              <v:shape style="position:absolute;left:2019;top:4491;width:571;height:32" coordorigin="2019,4491" coordsize="571,32" path="m2019,4522l2590,4491e" filled="false" stroked="true" strokeweight="1.702pt" strokecolor="#f99a3a">
                <v:path arrowok="t"/>
              </v:shape>
            </v:group>
            <v:group style="position:absolute;left:2590;top:4321;width:918;height:170" coordorigin="2590,4321" coordsize="918,170">
              <v:shape style="position:absolute;left:2590;top:4321;width:918;height:170" coordorigin="2590,4321" coordsize="918,170" path="m2590,4491l3508,4321e" filled="false" stroked="true" strokeweight="1.702pt" strokecolor="#f99a3a">
                <v:path arrowok="t"/>
              </v:shape>
            </v:group>
            <v:group style="position:absolute;left:3508;top:4192;width:687;height:130" coordorigin="3508,4192" coordsize="687,130">
              <v:shape style="position:absolute;left:3508;top:4192;width:687;height:130" coordorigin="3508,4192" coordsize="687,130" path="m3508,4321l4194,4192e" filled="false" stroked="true" strokeweight="1.702pt" strokecolor="#f99a3a">
                <v:path arrowok="t"/>
              </v:shape>
            </v:group>
            <v:group style="position:absolute;left:4194;top:4121;width:798;height:72" coordorigin="4194,4121" coordsize="798,72">
              <v:shape style="position:absolute;left:4194;top:4121;width:798;height:72" coordorigin="4194,4121" coordsize="798,72" path="m4194,4192l4992,4121e" filled="false" stroked="true" strokeweight="1.702pt" strokecolor="#f99a3a">
                <v:path arrowok="t"/>
              </v:shape>
            </v:group>
            <v:group style="position:absolute;left:4992;top:3987;width:402;height:134" coordorigin="4992,3987" coordsize="402,134">
              <v:shape style="position:absolute;left:4992;top:3987;width:402;height:134" coordorigin="4992,3987" coordsize="402,134" path="m4992,4121l5393,3987e" filled="false" stroked="true" strokeweight="1.702pt" strokecolor="#f99a3a">
                <v:path arrowok="t"/>
              </v:shape>
            </v:group>
            <v:group style="position:absolute;left:5393;top:3831;width:402;height:156" coordorigin="5393,3831" coordsize="402,156">
              <v:shape style="position:absolute;left:5393;top:3831;width:402;height:156" coordorigin="5393,3831" coordsize="402,156" path="m5393,3987l5794,3831e" filled="false" stroked="true" strokeweight="1.702pt" strokecolor="#f99a3a">
                <v:path arrowok="t"/>
              </v:shape>
            </v:group>
            <v:group style="position:absolute;left:5794;top:3827;width:286;height:5" coordorigin="5794,3827" coordsize="286,5">
              <v:shape style="position:absolute;left:5794;top:3827;width:286;height:5" coordorigin="5794,3827" coordsize="286,5" path="m5794,3831l6079,3827e" filled="false" stroked="true" strokeweight="1.702pt" strokecolor="#f99a3a">
                <v:path arrowok="t"/>
              </v:shape>
            </v:group>
            <v:group style="position:absolute;left:6079;top:3778;width:286;height:50" coordorigin="6079,3778" coordsize="286,50">
              <v:shape style="position:absolute;left:6079;top:3778;width:286;height:50" coordorigin="6079,3778" coordsize="286,50" path="m6079,3827l6364,3778e" filled="false" stroked="true" strokeweight="1.702pt" strokecolor="#f99a3a">
                <v:path arrowok="t"/>
              </v:shape>
            </v:group>
            <v:group style="position:absolute;left:6364;top:3488;width:286;height:290" coordorigin="6364,3488" coordsize="286,290">
              <v:shape style="position:absolute;left:6364;top:3488;width:286;height:290" coordorigin="6364,3488" coordsize="286,290" path="m6364,3778l6649,3488e" filled="false" stroked="true" strokeweight="1.702pt" strokecolor="#f99a3a">
                <v:path arrowok="t"/>
              </v:shape>
            </v:group>
            <v:group style="position:absolute;left:6649;top:3283;width:290;height:205" coordorigin="6649,3283" coordsize="290,205">
              <v:shape style="position:absolute;left:6649;top:3283;width:290;height:205" coordorigin="6649,3283" coordsize="290,205" path="m6649,3488l6939,3283e" filled="false" stroked="true" strokeweight="1.702pt" strokecolor="#f99a3a">
                <v:path arrowok="t"/>
              </v:shape>
            </v:group>
            <v:group style="position:absolute;left:6939;top:3154;width:286;height:130" coordorigin="6939,3154" coordsize="286,130">
              <v:shape style="position:absolute;left:6939;top:3154;width:286;height:130" coordorigin="6939,3154" coordsize="286,130" path="m6939,3283l7224,3154e" filled="false" stroked="true" strokeweight="1.702pt" strokecolor="#f99a3a">
                <v:path arrowok="t"/>
              </v:shape>
            </v:group>
            <v:group style="position:absolute;left:7224;top:2989;width:286;height:165" coordorigin="7224,2989" coordsize="286,165">
              <v:shape style="position:absolute;left:7224;top:2989;width:286;height:165" coordorigin="7224,2989" coordsize="286,165" path="m7224,3154l7509,2989e" filled="false" stroked="true" strokeweight="1.702pt" strokecolor="#f99a3a">
                <v:path arrowok="t"/>
              </v:shape>
            </v:group>
            <v:group style="position:absolute;left:7509;top:2935;width:170;height:54" coordorigin="7509,2935" coordsize="170,54">
              <v:shape style="position:absolute;left:7509;top:2935;width:170;height:54" coordorigin="7509,2935" coordsize="170,54" path="m7509,2989l7679,2935e" filled="false" stroked="true" strokeweight="1.702pt" strokecolor="#f99a3a">
                <v:path arrowok="t"/>
              </v:shape>
            </v:group>
            <v:group style="position:absolute;left:7679;top:2904;width:58;height:32" coordorigin="7679,2904" coordsize="58,32">
              <v:shape style="position:absolute;left:7679;top:2904;width:58;height:32" coordorigin="7679,2904" coordsize="58,32" path="m7679,2935l7736,2904e" filled="false" stroked="true" strokeweight="1.702pt" strokecolor="#f99a3a">
                <v:path arrowok="t"/>
              </v:shape>
            </v:group>
            <v:group style="position:absolute;left:7736;top:2860;width:58;height:45" coordorigin="7736,2860" coordsize="58,45">
              <v:shape style="position:absolute;left:7736;top:2860;width:58;height:45" coordorigin="7736,2860" coordsize="58,45" path="m7736,2904l7794,2860e" filled="false" stroked="true" strokeweight="1.702pt" strokecolor="#f99a3a">
                <v:path arrowok="t"/>
              </v:shape>
            </v:group>
            <v:group style="position:absolute;left:7794;top:2811;width:58;height:49" coordorigin="7794,2811" coordsize="58,49">
              <v:shape style="position:absolute;left:7794;top:2811;width:58;height:49" coordorigin="7794,2811" coordsize="58,49" path="m7794,2860l7852,2811e" filled="false" stroked="true" strokeweight="1.702pt" strokecolor="#f99a3a">
                <v:path arrowok="t"/>
              </v:shape>
            </v:group>
            <v:group style="position:absolute;left:7852;top:2762;width:58;height:50" coordorigin="7852,2762" coordsize="58,50">
              <v:shape style="position:absolute;left:7852;top:2762;width:58;height:50" coordorigin="7852,2762" coordsize="58,50" path="m7852,2811l7910,2762e" filled="false" stroked="true" strokeweight="1.702pt" strokecolor="#f99a3a">
                <v:path arrowok="t"/>
              </v:shape>
            </v:group>
            <v:group style="position:absolute;left:7910;top:2713;width:58;height:50" coordorigin="7910,2713" coordsize="58,50">
              <v:shape style="position:absolute;left:7910;top:2713;width:58;height:50" coordorigin="7910,2713" coordsize="58,50" path="m7910,2762l7968,2713e" filled="false" stroked="true" strokeweight="1.702pt" strokecolor="#f99a3a">
                <v:path arrowok="t"/>
              </v:shape>
            </v:group>
            <v:group style="position:absolute;left:7968;top:2646;width:54;height:67" coordorigin="7968,2646" coordsize="54,67">
              <v:shape style="position:absolute;left:7968;top:2646;width:54;height:67" coordorigin="7968,2646" coordsize="54,67" path="m7968,2713l8022,2646e" filled="false" stroked="true" strokeweight="1.702pt" strokecolor="#f99a3a">
                <v:path arrowok="t"/>
              </v:shape>
            </v:group>
            <v:group style="position:absolute;left:8022;top:2615;width:58;height:32" coordorigin="8022,2615" coordsize="58,32">
              <v:shape style="position:absolute;left:8022;top:2615;width:58;height:32" coordorigin="8022,2615" coordsize="58,32" path="m8022,2646l8080,2615e" filled="false" stroked="true" strokeweight="1.702pt" strokecolor="#f99a3a">
                <v:path arrowok="t"/>
              </v:shape>
            </v:group>
            <v:group style="position:absolute;left:8080;top:2579;width:58;height:36" coordorigin="8080,2579" coordsize="58,36">
              <v:shape style="position:absolute;left:8080;top:2579;width:58;height:36" coordorigin="8080,2579" coordsize="58,36" path="m8080,2615l8138,2579e" filled="false" stroked="true" strokeweight="1.702pt" strokecolor="#f99a3a">
                <v:path arrowok="t"/>
              </v:shape>
            </v:group>
            <v:group style="position:absolute;left:8138;top:2548;width:58;height:32" coordorigin="8138,2548" coordsize="58,32">
              <v:shape style="position:absolute;left:8138;top:2548;width:58;height:32" coordorigin="8138,2548" coordsize="58,32" path="m8138,2579l8195,2548e" filled="false" stroked="true" strokeweight="1.702pt" strokecolor="#f99a3a">
                <v:path arrowok="t"/>
              </v:shape>
            </v:group>
            <v:group style="position:absolute;left:8195;top:2485;width:58;height:63" coordorigin="8195,2485" coordsize="58,63">
              <v:shape style="position:absolute;left:8195;top:2485;width:58;height:63" coordorigin="8195,2485" coordsize="58,63" path="m8195,2548l8253,2485e" filled="false" stroked="true" strokeweight="1.702pt" strokecolor="#f99a3a">
                <v:path arrowok="t"/>
              </v:shape>
            </v:group>
            <v:group style="position:absolute;left:8253;top:2467;width:58;height:18" coordorigin="8253,2467" coordsize="58,18">
              <v:shape style="position:absolute;left:8253;top:2467;width:58;height:18" coordorigin="8253,2467" coordsize="58,18" path="m8253,2485l8311,2467e" filled="false" stroked="true" strokeweight="1.702pt" strokecolor="#f99a3a">
                <v:path arrowok="t"/>
              </v:shape>
            </v:group>
            <v:group style="position:absolute;left:8311;top:2392;width:170;height:76" coordorigin="8311,2392" coordsize="170,76">
              <v:shape style="position:absolute;left:8311;top:2392;width:170;height:76" coordorigin="8311,2392" coordsize="170,76" path="m8311,2467l8481,2392e" filled="false" stroked="true" strokeweight="1.702pt" strokecolor="#f99a3a">
                <v:path arrowok="t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629;top:266;width:6833;height:1517" type="#_x0000_t202" filled="false" stroked="false">
                <v:textbox inset="0,0,0,0">
                  <w:txbxContent>
                    <w:p>
                      <w:pPr>
                        <w:spacing w:line="333" w:lineRule="exact" w:before="0"/>
                        <w:ind w:left="4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After</w:t>
                      </w:r>
                      <w:r>
                        <w:rPr>
                          <w:rFonts w:ascii="Arial"/>
                          <w:b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1970,</w:t>
                      </w:r>
                      <w:r>
                        <w:rPr>
                          <w:rFonts w:ascii="Arial"/>
                          <w:b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medicine</w:t>
                      </w:r>
                      <w:r>
                        <w:rPr>
                          <w:rFonts w:ascii="Arial"/>
                          <w:b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became</w:t>
                      </w:r>
                      <w:r>
                        <w:rPr>
                          <w:rFonts w:ascii="Arial"/>
                          <w:b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much</w:t>
                      </w:r>
                      <w:r>
                        <w:rPr>
                          <w:rFonts w:ascii="Arial"/>
                          <w:b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better</w:t>
                      </w:r>
                      <w:r>
                        <w:rPr>
                          <w:rFonts w:ascii="Arial"/>
                          <w:b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at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4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keeping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people</w:t>
                      </w:r>
                      <w:r>
                        <w:rPr>
                          <w:rFonts w:ascii="Arial"/>
                          <w:b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alive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their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70s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80s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line="330" w:lineRule="atLeast" w:before="144"/>
                        <w:ind w:left="48" w:right="2130" w:hanging="49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z w:val="24"/>
                        </w:rPr>
                        <w:t>Life</w:t>
                      </w:r>
                      <w:r>
                        <w:rPr>
                          <w:rFonts w:ascii="Arial"/>
                          <w:b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expectancy</w:t>
                      </w:r>
                      <w:r>
                        <w:rPr>
                          <w:rFonts w:ascii="Arial"/>
                          <w:b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at</w:t>
                      </w:r>
                      <w:r>
                        <w:rPr>
                          <w:rFonts w:ascii="Arial"/>
                          <w:b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65</w:t>
                      </w:r>
                      <w:r>
                        <w:rPr>
                          <w:rFonts w:ascii="Arial"/>
                          <w:b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years</w:t>
                      </w:r>
                      <w:r>
                        <w:rPr>
                          <w:rFonts w:ascii="Arial"/>
                          <w:b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age,</w:t>
                      </w:r>
                      <w:r>
                        <w:rPr>
                          <w:rFonts w:ascii="Arial"/>
                          <w:b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years</w:t>
                      </w:r>
                      <w:r>
                        <w:rPr>
                          <w:rFonts w:ascii="Arial"/>
                          <w:spacing w:val="26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90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77;top:2714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85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711;top:2947;width:881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68B33"/>
                          <w:spacing w:val="-1"/>
                          <w:sz w:val="24"/>
                        </w:rPr>
                        <w:t>Women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77;top:3891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80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962;top:4456;width:491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A02226"/>
                          <w:sz w:val="24"/>
                        </w:rPr>
                        <w:t>Men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77;top:5067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75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77;top:6244;width:756;height:54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70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9"/>
                        <w:ind w:left="21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1880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032;top:6539;width:545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1900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176;top:6539;width:545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1920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320;top:6539;width:545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1940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463;top:6539;width:545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1960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607;top:6539;width:545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1980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751;top:6539;width:545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83;top:7086;width:4289;height:137" type="#_x0000_t202" filled="false" stroked="false">
                <v:textbox inset="0,0,0,0">
                  <w:txbxContent>
                    <w:p>
                      <w:pPr>
                        <w:spacing w:line="13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Grattan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Institute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analysis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of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ABS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(2008)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cat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no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3105.0.65.001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Table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7.6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9011;top:7026;width:167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z w:val="15"/>
                        </w:rPr>
                        <w:t>15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shape style="position:absolute;left:5;top:5;width:9791;height:7343" type="#_x0000_t75" stroked="false">
              <v:imagedata r:id="rId43" o:title=""/>
            </v:shape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footerReference w:type="default" r:id="rId41"/>
          <w:pgSz w:w="11910" w:h="16840"/>
          <w:pgMar w:footer="867" w:header="0" w:top="580" w:bottom="1060" w:left="560" w:right="560"/>
          <w:pgNumType w:start="4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group style="position:absolute;left:629;top:1060;width:8553;height:2" coordorigin="629,1060" coordsize="8553,2">
              <v:shape style="position:absolute;left:629;top:1060;width:8553;height:2" coordorigin="629,1060" coordsize="8553,0" path="m629,1060l9182,1060e" filled="false" stroked="true" strokeweight="1.021000pt" strokecolor="#f7a124">
                <v:path arrowok="t"/>
              </v:shape>
              <v:shape style="position:absolute;left:7639;top:362;width:1543;height:425" type="#_x0000_t75" stroked="false">
                <v:imagedata r:id="rId32" o:title=""/>
              </v:shape>
            </v:group>
            <v:group style="position:absolute;left:5478;top:5554;width:3668;height:2" coordorigin="5478,5554" coordsize="3668,2">
              <v:shape style="position:absolute;left:5478;top:5554;width:3668;height:2" coordorigin="5478,5554" coordsize="3668,0" path="m5478,5554l9146,5554e" filled="false" stroked="true" strokeweight=".511pt" strokecolor="#989898">
                <v:path arrowok="t"/>
              </v:shape>
            </v:group>
            <v:group style="position:absolute;left:5478;top:4614;width:3668;height:2" coordorigin="5478,4614" coordsize="3668,2">
              <v:shape style="position:absolute;left:5478;top:4614;width:3668;height:2" coordorigin="5478,4614" coordsize="3668,0" path="m5478,4614l9146,4614e" filled="false" stroked="true" strokeweight=".511pt" strokecolor="#989898">
                <v:path arrowok="t"/>
              </v:shape>
            </v:group>
            <v:group style="position:absolute;left:5478;top:3674;width:3668;height:2" coordorigin="5478,3674" coordsize="3668,2">
              <v:shape style="position:absolute;left:5478;top:3674;width:3668;height:2" coordorigin="5478,3674" coordsize="3668,0" path="m5478,3674l9146,3674e" filled="false" stroked="true" strokeweight=".511pt" strokecolor="#989898">
                <v:path arrowok="t"/>
              </v:shape>
            </v:group>
            <v:group style="position:absolute;left:5478;top:2733;width:3668;height:2" coordorigin="5478,2733" coordsize="3668,2">
              <v:shape style="position:absolute;left:5478;top:2733;width:3668;height:2" coordorigin="5478,2733" coordsize="3668,0" path="m5478,2733l9146,2733e" filled="false" stroked="true" strokeweight=".511pt" strokecolor="#989898">
                <v:path arrowok="t"/>
              </v:shape>
            </v:group>
            <v:group style="position:absolute;left:5576;top:2778;width:3567;height:402" coordorigin="5576,2778" coordsize="3567,402">
              <v:shape style="position:absolute;left:5576;top:2778;width:3567;height:402" coordorigin="5576,2778" coordsize="3567,402" path="m5576,3157l5585,3157,5594,3161,5603,3166,5612,3166,5621,3170,5630,3175,5639,3179,5648,3179,5657,3179,5666,3179,5674,3179,5683,3179,5692,3175,5701,3170,5710,3166,5719,3161,5732,3157,5741,3157,5750,3157,5759,3157,5768,3166,5777,3166,5786,3161,5795,3161,5804,3161,5813,3161,5822,3166,5830,3166,5839,3161,5848,3157,5857,3152,5866,3148,5875,3139,5884,3134,5893,3121,5902,3112,5911,3103,5920,3099,5928,3085,5937,3072,5946,3068,5955,3063,5964,3059,5973,3054,5982,3054,5991,3059,6000,3063,6009,3063,6018,3063,6027,3059,6035,3063,6044,3068,6053,3063,6062,3059,6071,3050,6080,3045,6089,3036,6098,3028,6107,3019,6116,3005,6125,3001,6133,2992,6142,2983,6151,2974,6160,2974,6169,2970,6178,2970,6187,2965,6196,2961,6205,2952,6214,2947,6223,2947,6231,2943,6240,2938,6249,2930,6263,2925,6272,2916,6281,2916,6289,2903,6298,2898,6307,2907,6316,2907,6325,2903,6334,2903,6343,2894,6352,2889,6361,2889,6370,2889,6379,2889,6387,2889,6396,2903,6405,2898,6414,2894,6423,2894,6432,2894,6441,2889,6450,2885,6459,2880,6468,2885,6477,2880,6485,2867,6494,2858,6503,2845,6512,2840,6521,2831,6592,2831,6601,2827,6610,2823,6619,2818,6628,2818,6637,2818,6646,2809,6655,2800,6664,2796,6673,2800,6682,2800,6690,2796,6699,2800,6708,2809,6717,2823,6726,2831,6735,2831,6744,2836,6753,2840,6762,2849,6771,2849,6784,2854,6793,2858,6802,2863,6811,2867,6820,2872,6829,2872,6838,2876,6846,2880,6855,2885,6864,2889,6873,2894,6882,2894,6891,2898,6900,2898,6909,2907,6918,2916,6927,2916,6936,2921,6944,2925,6953,2921,6962,2921,6971,2921,6980,2916,6989,2912,6998,2903,7007,2894,7016,2885,7025,2876,7034,2867,7043,2863,7051,2863,7060,2858,7069,2863,7078,2863,7087,2858,7096,2863,7105,2863,7114,2858,7123,2858,7132,2854,7141,2854,7149,2849,7158,2845,7167,2836,7176,2827,7185,2818,7194,2814,7203,2805,7212,2809,7221,2809,7230,2809,7239,2805,7247,2800,7256,2796,7265,2796,7274,2796,7283,2800,7292,2805,7301,2805,7314,2818,7323,2823,7332,2818,7341,2827,7350,2831,7359,2836,7368,2849,7377,2854,7386,2858,7395,2863,7403,2867,7412,2876,7421,2876,7430,2876,7439,2885,7448,2885,7457,2889,7466,2885,7475,2885,7484,2885,7493,2880,7501,2876,7510,2876,7519,2867,7528,2867,7537,2872,7546,2867,7555,2863,7564,2863,7573,2863,7582,2867,7591,2867,7600,2872,7608,2872,7617,2876,7626,2885,7635,2894,7644,2894,7653,2889,7662,2889,7671,2885,7680,2880,7689,2876,7698,2867,7706,2858,7715,2858,7724,2849,7733,2845,7742,2836,7751,2831,7760,2827,7769,2823,7778,2818,7787,2814,7796,2818,7804,2818,7813,2827,7822,2827,7836,2827,7845,2823,7854,2818,7862,2818,7871,2827,7880,2840,7889,2854,7898,2858,7907,2863,7916,2867,7925,2863,7934,2867,7943,2867,7952,2872,7960,2876,7969,2867,7978,2867,7987,2863,7996,2858,8005,2854,8014,2849,8023,2854,8032,2854,8041,2854,8050,2849,8058,2849,8067,2854,8076,2858,8085,2858,8094,2858,8103,2867,8112,2872,8121,2876,8130,2880,8139,2885,8148,2885,8157,2885,8165,2880,8174,2876,8183,2872,8192,2872,8201,2863,8210,2858,8219,2854,8228,2854,8237,2845,8246,2845,8255,2845,8263,2840,8272,2840,8281,2845,8290,2845,8299,2845,8308,2849,8317,2849,8326,2845,8335,2840,8344,2836,8353,2836,8366,2836,8375,2836,8384,2836,8393,2831,8402,2831,8411,2831,8419,2827,8428,2823,8437,2827,8446,2831,8455,2831,8464,2823,8473,2818,8482,2814,8491,2814,8500,2814,8509,2814,8517,2805,8526,2800,8535,2796,8544,2787,8553,2782,8562,2778,8571,2782,8580,2791,8589,2796,8598,2800,8607,2809,8616,2814,8624,2823,8633,2836,8642,2845,8651,2863,8660,2872,8669,2885,8678,2894,8687,2894,8696,2894,8705,2894,8714,2898,8722,2898,8731,2898,8740,2907,8749,2907,8758,2907,8767,2907,8776,2903,8785,2912,8794,2916,8803,2925,8812,2925,8820,2925,8829,2921,8838,2916,8847,2912,8856,2903,8865,2903,8874,2903,8887,2898,8896,2889,8905,2885,8914,2885,8923,2894,8932,2894,8941,2894,8950,2903,8959,2903,8968,2903,8976,2898,8985,2903,8994,2916,9003,2925,9012,2934,9021,2938,9030,2930,9039,2934,9048,2938,9057,2947,9066,2952,9074,2961,9083,2970,9092,2965,9101,2956,9110,2952,9119,2952,9128,2943,9137,2947,9143,2944e" filled="false" stroked="true" strokeweight="2.042000pt" strokecolor="#ffcd6c">
                <v:path arrowok="t"/>
              </v:shape>
            </v:group>
            <v:group style="position:absolute;left:5576;top:2925;width:3567;height:846" coordorigin="5576,2925" coordsize="3567,846">
              <v:shape style="position:absolute;left:5576;top:2925;width:3567;height:846" coordorigin="5576,2925" coordsize="3567,846" path="m5576,3758l5585,3763,5594,3767,5603,3771,5612,3767,5621,3763,5630,3767,5639,3767,5648,3771,5657,3767,5666,3763,5674,3763,5683,3758,5692,3754,5701,3745,5710,3741,5719,3745,5732,3745,5741,3745,5750,3736,5759,3736,5768,3741,5777,3741,5786,3745,5795,3745,5804,3749,5813,3749,5822,3749,5830,3749,5839,3745,5848,3745,5857,3749,5866,3749,5875,3749,5884,3758,5893,3763,5902,3763,5911,3763,5920,3767,5928,3771,5937,3767,5946,3767,5955,3763,5964,3758,5973,3758,5982,3749,5991,3736,6000,3727,6009,3718,6018,3705,6027,3696,6035,3687,6044,3683,6053,3674,6062,3665,6071,3656,6080,3647,6089,3642,6098,3634,6107,3620,6116,3607,6125,3598,6133,3585,6142,3571,6151,3553,6160,3540,6169,3527,6178,3513,6187,3500,6196,3487,6205,3473,6214,3469,6223,3460,6231,3455,6240,3446,6249,3442,6263,3433,6272,3429,6281,3429,6289,3429,6298,3424,6307,3424,6316,3429,6325,3424,6334,3420,6343,3411,6352,3402,6361,3397,6370,3384,6379,3375,6387,3362,6396,3357,6405,3348,6414,3331,6423,3322,6432,3308,6441,3299,6450,3290,6459,3286,6468,3282,6477,3277,6485,3273,6494,3264,6503,3255,6512,3250,6521,3241,6530,3237,6539,3224,6548,3215,6557,3206,6566,3188,6575,3175,6584,3161,6592,3152,6601,3139,6610,3126,6619,3117,6628,3112,6637,3108,6646,3108,6655,3108,6664,3112,6673,3117,6682,3121,6690,3126,6699,3130,6708,3134,6717,3139,6726,3139,6735,3139,6744,3143,6753,3143,6762,3143,6771,3143,6784,3143,6793,3139,6802,3143,6811,3143,6820,3143,6829,3139,6838,3143,6846,3143,6855,3143,6864,3148,6873,3148,6882,3152,6891,3161,6900,3166,6909,3170,6918,3175,6927,3179,6936,3188,6944,3192,6953,3197,6962,3197,6971,3192,6980,3192,7051,3192,7060,3188,7069,3192,7078,3188,7087,3188,7096,3183,7105,3179,7114,3175,7123,3175,7132,3170,7141,3161,7149,3157,7158,3152,7167,3148,7176,3148,7185,3143,7194,3139,7203,3139,7212,3130,7221,3130,7230,3126,7239,3126,7247,3126,7256,3126,7265,3130,7274,3126,7283,3126,7292,3130,7301,3130,7314,3130,7323,3134,7332,3134,7341,3134,7350,3134,7359,3134,7368,3139,7377,3139,7386,3143,7395,3148,7403,3148,7412,3157,7421,3161,7430,3170,7439,3175,7448,3183,7457,3188,7466,3192,7475,3197,7484,3201,7493,3201,7501,3201,7510,3206,7519,3206,7528,3206,7582,3206,7591,3210,7600,3210,7608,3210,7617,3201,7626,3192,7635,3188,7644,3183,7653,3179,7662,3170,7671,3166,7680,3157,7689,3148,7698,3143,7706,3139,7715,3139,7724,3139,7733,3143,7742,3143,7751,3143,7760,3139,7769,3134,7778,3130,7787,3130,7796,3130,7804,3130,7813,3126,7822,3126,7836,3126,7845,3121,7854,3117,7862,3117,7871,3117,7880,3126,7889,3130,7898,3134,7907,3134,7916,3139,7925,3139,7934,3139,7943,3134,7952,3126,7960,3126,7969,3117,7978,3108,7987,3099,7996,3090,8005,3081,8014,3077,8023,3072,8032,3072,8041,3068,8050,3077,8058,3081,8067,3085,8076,3099,8085,3103,8094,3112,8103,3121,8112,3130,8121,3139,8130,3139,8139,3148,8148,3148,8157,3143,8165,3143,8174,3143,8183,3139,8192,3130,8201,3126,8210,3117,8219,3108,8228,3099,8237,3090,8246,3081,8255,3072,8263,3068,8272,3059,8281,3050,8290,3050,8299,3050,8308,3045,8317,3041,8326,3041,8335,3036,8344,3032,8353,3028,8366,3028,8375,3023,8384,3014,8393,3014,8402,3005,8411,3001,8419,3001,8428,3001,8437,2996,8446,2996,8455,2996,8517,2996,8526,2992,8535,2992,8544,2992,8553,2987,8562,2983,8571,2983,8580,2983,8589,2979,8598,2979,8607,2979,8616,2970,8624,2961,8633,2956,8642,2952,8651,2947,8660,2943,8669,2943,8678,2943,8687,2943,8696,2947,8705,2952,8714,2956,8722,2970,8731,2979,8740,2987,8749,2996,8758,3001,8767,3005,8776,3010,8785,3010,8794,3010,8803,3005,8812,3001,8820,2996,8829,2992,8838,2987,8847,2979,8856,2974,8865,2970,8874,2965,8887,2965,8896,2961,8905,2961,8914,2961,8923,2961,8932,2961,8941,2956,8950,2956,8959,2956,8968,2952,8976,2952,8985,2952,8994,2952,9003,2947,9012,2947,9021,2947,9030,2943,9039,2938,9048,2934,9057,2929,9066,2925,9074,2925,9083,2925,9092,2929,9101,2934,9110,2943,9119,2947,9128,2952,9137,2956,9143,2959e" filled="false" stroked="true" strokeweight="2.042000pt" strokecolor="#fa9d41">
                <v:path arrowok="t"/>
              </v:shape>
            </v:group>
            <v:group style="position:absolute;left:5576;top:2809;width:3567;height:1442" coordorigin="5576,2809" coordsize="3567,1442">
              <v:shape style="position:absolute;left:5576;top:2809;width:3567;height:1442" coordorigin="5576,2809" coordsize="3567,1442" path="m5576,4249l5585,4249,5594,4251,5603,4249,5612,4240,5621,4235,5630,4231,5639,4231,5648,4226,5657,4213,5666,4204,5674,4199,5683,4191,5692,4186,5701,4173,5710,4168,5719,4173,5732,4168,5741,4168,5750,4164,5759,4164,5768,4164,5777,4168,5786,4173,5795,4177,5804,4186,5813,4195,5822,4204,5830,4213,5839,4217,5848,4226,5857,4231,5866,4235,5875,4235,5884,4235,5893,4231,5902,4226,5911,4213,5920,4204,5928,4191,5937,4173,5946,4159,5955,4146,5964,4137,5973,4133,5982,4128,5991,4119,6000,4115,6009,4110,6018,4115,6027,4110,6035,4106,6044,4106,6053,4110,6062,4110,6071,4110,6080,4110,6089,4110,6098,4110,6107,4106,6116,4101,6125,4093,6133,4088,6142,4079,6151,4066,6160,4052,6169,4039,6178,4021,6187,4003,6196,3986,6205,3968,6214,3954,6223,3945,6231,3932,6240,3923,6249,3914,6263,3914,6272,3910,6281,3905,6289,3905,6298,3901,6307,3901,6316,3901,6325,3905,6334,3905,6343,3901,6352,3896,6361,3888,6370,3879,6379,3874,6387,3861,6396,3856,6405,3852,6414,3839,6423,3834,6432,3821,6441,3812,6450,3807,6459,3794,6468,3794,6477,3781,6485,3772,6494,3763,6503,3754,6512,3745,6521,3736,6530,3727,6539,3714,6584,3678,6592,3674,6601,3665,6610,3660,6619,3651,6628,3647,6637,3638,6646,3634,6655,3629,6664,3616,6673,3607,6682,3593,6690,3585,6699,3571,6708,3567,6717,3562,6726,3553,6735,3544,6744,3540,6753,3540,6762,3536,6771,3527,6784,3527,6793,3522,6802,3527,6811,3527,6820,3522,6829,3513,6838,3509,6846,3504,6855,3495,6864,3491,6873,3482,6882,3478,6891,3473,6900,3469,6909,3464,6918,3455,6927,3451,6936,3451,6944,3446,6953,3442,6962,3433,6971,3424,6980,3420,6989,3424,6998,3415,7007,3415,7016,3415,7025,3415,7034,3411,7043,3406,7051,3411,7060,3406,7069,3411,7078,3411,7087,3406,7096,3402,7105,3397,7114,3388,7123,3380,7132,3375,7141,3366,7149,3357,7158,3348,7167,3344,7176,3331,7185,3322,7194,3317,7203,3313,7212,3308,7221,3313,7230,3313,7239,3313,7247,3317,7256,3317,7265,3322,7274,3322,7283,3322,7292,3326,7301,3322,7314,3313,7323,3304,7332,3304,7341,3290,7350,3286,7359,3282,7368,3282,7377,3282,7386,3277,7395,3273,7403,3273,7412,3273,7421,3273,7430,3282,7439,3277,7448,3277,7457,3277,7466,3273,7475,3268,7484,3259,7493,3255,7501,3250,7510,3246,7519,3246,7528,3237,7537,3233,7546,3233,7555,3233,7564,3228,7573,3228,7582,3228,7591,3228,7600,3228,7608,3224,7617,3224,7626,3219,7635,3224,7644,3224,7653,3215,7662,3210,7671,3206,7680,3201,7689,3197,7698,3192,7706,3184,7715,3184,7724,3179,7733,3179,7742,3179,7751,3175,7760,3175,7769,3175,7778,3170,7787,3170,7796,3170,7804,3170,7813,3175,7822,3175,7836,3175,7845,3175,7854,3166,7862,3166,7871,3161,7880,3157,7889,3152,7898,3148,7907,3139,7916,3130,7925,3117,7934,3108,7943,3099,7952,3081,7960,3072,7969,3059,7978,3045,7987,3036,7996,3023,8005,3023,8014,3019,8023,3019,8032,3014,8041,3014,8050,3019,8058,3019,8067,3023,8076,3028,8085,3032,8094,3036,8103,3041,8112,3036,8121,3036,8130,3036,8139,3036,8148,3028,8157,3028,8165,3023,8174,3014,8183,3010,8192,3005,8201,2992,8210,2983,8219,2979,8228,2970,8237,2965,8246,2961,8255,2956,8263,2952,8272,2943,8281,2943,8290,2938,8299,2938,8308,2938,8317,2934,8326,2930,8335,2930,8344,2930,8353,2925,8366,2925,8375,2925,8384,2921,8393,2921,8402,2916,8411,2907,8419,2907,8428,2903,8437,2898,8446,2894,8455,2889,8464,2889,8473,2880,8482,2876,8491,2872,8500,2872,8509,2867,8517,2867,8526,2863,8535,2863,8544,2863,8553,2863,8562,2858,8571,2858,8580,2858,8589,2863,8598,2863,8607,2858,8616,2854,8624,2849,8633,2849,8642,2845,8651,2840,8660,2836,8669,2836,8678,2831,8687,2831,8696,2827,8705,2827,8714,2827,8722,2831,8767,2831,8776,2827,8785,2823,8794,2818,8803,2814,8812,2814,8820,2814,8829,2814,8838,2809,8847,2809,8856,2809,8865,2809,8874,2814,8887,2818,8896,2823,8905,2827,8914,2827,8923,2827,8932,2831,8941,2831,8950,2831,8959,2836,8968,2836,8976,2840,8985,2845,8994,2845,9003,2845,9012,2849,9021,2849,9030,2854,9039,2858,9048,2858,9057,2858,9066,2858,9074,2858,9083,2854,9092,2849,9101,2840,9110,2840,9119,2836,9128,2831,9137,2831,9143,2828e" filled="false" stroked="true" strokeweight="2.042000pt" strokecolor="#de6e37">
                <v:path arrowok="t"/>
              </v:shape>
            </v:group>
            <v:group style="position:absolute;left:5576;top:3393;width:3567;height:1783" coordorigin="5576,3393" coordsize="3567,1783">
              <v:shape style="position:absolute;left:5576;top:3393;width:3567;height:1783" coordorigin="5576,3393" coordsize="3567,1783" path="m5576,5135l5585,5131,5594,5126,5603,5126,5612,5126,5621,5122,5630,5117,5639,5113,5648,5113,5657,5113,5666,5109,5674,5104,5683,5104,5692,5109,5701,5113,5710,5109,5759,5162,5768,5171,5777,5175,5786,5175,5795,5175,5804,5171,5813,5166,5822,5158,5830,5158,5839,5158,5848,5158,5857,5149,5866,5140,5875,5131,5884,5140,5893,5144,5902,5144,5911,5149,5920,5144,5928,5149,5937,5144,5946,5140,5955,5131,5964,5131,5973,5131,5982,5131,5991,5131,6000,5122,6009,5122,6018,5122,6027,5126,6035,5131,6044,5140,6053,5153,6062,5158,6071,5162,6080,5166,6089,5166,6098,5166,6107,5162,6116,5166,6125,5162,6133,5158,6142,5144,6151,5131,6160,5117,6169,5104,6178,5100,6187,5095,6196,5095,6205,5091,6214,5086,6223,5077,6231,5068,6240,5068,6249,5060,6263,5055,6272,5051,6281,5046,6289,5033,6298,5028,6307,5019,6316,5010,6325,5015,6334,5015,6343,5015,6352,5019,6361,5019,6370,5019,6379,5019,6387,5015,6396,5015,6405,5010,6414,5010,6423,5010,6432,5006,6441,4993,6450,4993,6459,4979,6468,4984,6477,4979,6485,4975,6494,4970,6503,4966,6512,4961,6521,4957,6530,4957,6539,4953,6548,4957,6557,4961,6566,4966,6575,4975,6584,4975,6592,4979,6601,4975,6610,4966,6619,4957,6628,4944,6637,4930,6646,4912,6655,4899,6664,4877,6673,4859,6682,4846,6690,4832,6699,4819,6708,4814,6717,4814,6726,4810,6735,4806,6744,4801,6753,4806,6762,4806,6771,4806,6784,4814,6793,4814,6802,4810,6811,4814,6820,4814,6829,4801,6838,4801,6846,4797,6855,4801,6864,4801,6873,4810,6882,4806,6891,4801,6900,4797,6909,4797,6918,4792,6927,4792,6936,4792,6944,4792,6953,4792,6962,4783,6971,4774,6980,4765,6989,4761,6998,4752,7007,4748,7016,4734,7025,4721,7034,4712,7043,4699,7051,4694,7060,4685,7069,4685,7078,4681,7087,4672,7096,4667,7105,4663,7114,4663,7123,4663,7132,4667,7141,4663,7149,4663,7158,4658,7167,4654,7176,4650,7185,4636,7194,4632,7203,4614,7212,4601,7221,4583,7230,4569,7239,4565,7247,4556,7256,4547,7265,4534,7274,4525,7283,4520,7292,4516,7301,4516,7314,4516,7323,4516,7332,4516,7341,4511,7350,4507,7359,4507,7368,4507,7377,4511,7386,4511,7395,4520,7403,4520,7412,4516,7421,4516,7430,4511,7439,4516,7448,4516,7457,4511,7466,4507,7475,4494,7484,4485,7493,4480,7501,4467,7510,4462,7519,4458,7528,4449,7537,4449,7546,4449,7555,4449,7564,4449,7573,4445,7582,4445,7591,4445,7600,4436,7608,4427,7617,4418,7626,4413,7635,4400,7644,4382,7653,4369,7662,4355,7671,4342,7680,4324,7689,4311,7698,4298,7706,4293,7715,4289,7724,4293,7733,4289,7742,4293,7751,4284,7760,4275,7769,4266,7778,4253,7787,4244,7796,4240,7804,4235,7813,4222,7822,4208,7836,4195,7845,4186,7854,4168,7862,4155,7871,4146,7880,4142,7889,4146,7898,4146,7907,4146,7916,4137,7925,4137,7934,4137,7943,4133,7952,4133,7960,4128,7969,4128,7978,4124,7987,4124,7996,4115,8005,4101,8014,4097,8023,4093,8032,4088,8041,4084,8050,4079,8058,4075,8067,4075,8076,4079,8085,4079,8094,4079,8103,4084,8112,4084,8121,4075,8130,4070,8139,4061,8148,4057,8157,4052,8165,4044,8174,4035,8183,4030,8192,4021,8201,4008,8210,4003,8219,3995,8228,3986,8237,3977,8246,3963,8255,3954,8263,3945,8272,3932,8281,3923,8290,3910,8299,3892,8308,3879,8317,3861,8326,3847,8335,3834,8344,3821,8353,3807,8366,3794,8375,3776,8384,3763,8393,3741,8402,3732,8411,3723,8419,3714,8428,3705,8437,3705,8446,3700,8455,3696,8464,3700,8473,3705,8482,3700,8491,3705,8500,3705,8509,3705,8517,3709,8526,3705,8535,3705,8544,3700,8553,3691,8562,3683,8571,3669,8580,3656,8589,3647,8598,3638,8607,3629,8616,3611,8624,3589,8633,3580,8642,3567,8651,3558,8660,3549,8669,3544,8678,3544,8687,3536,8696,3527,8705,3513,8714,3509,8722,3509,8731,3500,8740,3495,8749,3495,8758,3491,8767,3487,8776,3482,8785,3473,8794,3469,8803,3464,8812,3460,8820,3460,8829,3460,8838,3464,8847,3464,8856,3464,8865,3460,8874,3451,8887,3442,8896,3437,8905,3433,8914,3433,8923,3429,8932,3424,8941,3420,8950,3411,8959,3406,8968,3397,8976,3397,8985,3397,8994,3397,9003,3393,9012,3393,9021,3393,9030,3406,9039,3415,9048,3420,9057,3424,9066,3424,9074,3420,9083,3415,9092,3424,9101,3429,9110,3429,9119,3433,9128,3429,9137,3424,9143,3421e" filled="false" stroked="true" strokeweight="2.042000pt" strokecolor="#b13432">
                <v:path arrowok="t"/>
              </v:shape>
            </v:group>
            <v:group style="position:absolute;left:5576;top:4360;width:3567;height:1621" coordorigin="5576,4360" coordsize="3567,1621">
              <v:shape style="position:absolute;left:5576;top:4360;width:3567;height:1621" coordorigin="5576,4360" coordsize="3567,1621" path="m5576,5866l5585,5862,5594,5866,5603,5871,5612,5879,5621,5888,5630,5906,5639,5920,5648,5928,5657,5928,5666,5937,5674,5946,5683,5951,5692,5951,5701,5951,5710,5951,5719,5946,5732,5951,5741,5946,5750,5951,5759,5960,5768,5969,5777,5969,5786,5973,5795,5977,5804,5981,5813,5977,5822,5977,5830,5977,5839,5969,5848,5964,5857,5955,5866,5946,5875,5942,5884,5942,5893,5937,5902,5933,5911,5928,5920,5933,5928,5933,5937,5933,5946,5937,5955,5937,5964,5937,5973,5942,6027,5942,6035,5937,6044,5942,6053,5933,6062,5928,6107,5928,6116,5933,6125,5933,6133,5933,6142,5933,6151,5928,6160,5928,6169,5933,6178,5928,6187,5924,6196,5915,6205,5915,6214,5906,6223,5902,6231,5897,6240,5893,6249,5884,6263,5888,6272,5884,6281,5875,6289,5875,6298,5875,6307,5875,6316,5875,6325,5879,6334,5879,6343,5879,6352,5879,6361,5884,6370,5884,6379,5884,6387,5884,6396,5884,6405,5879,6414,5875,6423,5866,6432,5853,6441,5844,6450,5835,6459,5826,6468,5813,6477,5808,6485,5799,6494,5795,6503,5795,6512,5795,6521,5795,6530,5795,6539,5799,6548,5799,6557,5795,6566,5790,6575,5790,6584,5786,6592,5781,6601,5781,6610,5772,6619,5759,6628,5755,6637,5746,6646,5741,6655,5741,6664,5741,6673,5741,6682,5746,6690,5746,6699,5746,6708,5746,6717,5755,6726,5764,6735,5768,6744,5777,6753,5781,6762,5786,6771,5781,6784,5781,6793,5781,6802,5781,6811,5786,6820,5790,6829,5790,6838,5795,6846,5799,6855,5804,6864,5804,6873,5808,6882,5808,6891,5813,6900,5813,6909,5817,6918,5817,6927,5817,6936,5808,6944,5804,6953,5795,6962,5786,6971,5786,6980,5781,6989,5781,6998,5772,7007,5768,7016,5764,7025,5759,7034,5755,7043,5755,7051,5755,7060,5755,7069,5759,7078,5759,7087,5755,7096,5759,7105,5759,7114,5764,7123,5759,7132,5755,7141,5750,7149,5750,7158,5750,7167,5746,7176,5746,7185,5741,7194,5732,7203,5723,7212,5715,7221,5706,7230,5701,7239,5692,7247,5683,7256,5670,7265,5661,7274,5657,7283,5652,7292,5648,7301,5648,7314,5643,7323,5643,7332,5639,7341,5639,7350,5643,7359,5643,7368,5639,7377,5634,7386,5625,7395,5630,7403,5621,7412,5617,7421,5617,7430,5617,7439,5617,7448,5612,7457,5603,7466,5594,7475,5590,7484,5590,7493,5585,7501,5576,7510,5581,7519,5581,7528,5581,7537,5585,7582,5630,7591,5634,7600,5634,7608,5634,7617,5634,7626,5630,7635,5625,7644,5617,7653,5603,7662,5590,7671,5572,7680,5559,7689,5541,7698,5523,7706,5514,7715,5501,7724,5492,7733,5483,7742,5474,7751,5474,7760,5474,7769,5469,7778,5469,7787,5465,7796,5461,7804,5465,7854,5429,7871,5403,7880,5398,7889,5385,7898,5376,7907,5371,7916,5363,7925,5354,7934,5349,7943,5340,7952,5331,7960,5322,7969,5318,7978,5314,7987,5305,7996,5296,8005,5282,8014,5273,8023,5260,8032,5247,8041,5242,8050,5238,8058,5233,8067,5229,8076,5224,8085,5215,8094,5202,8103,5193,8112,5184,8121,5175,8130,5162,8139,5149,8148,5131,8157,5113,8165,5100,8174,5082,8183,5068,8192,5060,8201,5051,8210,5046,8219,5042,8228,5037,8237,5033,8246,5037,8255,5033,8263,5033,8272,5028,8281,5028,8290,5019,8299,5010,8308,5002,8317,4993,8326,4984,8335,4975,8344,4966,8353,4948,8366,4944,8375,4939,8384,4926,8393,4921,8402,4917,8411,4917,8419,4908,8428,4895,8437,4886,8446,4868,8455,4863,8464,4855,8473,4841,8482,4832,8491,4814,8500,4801,8509,4788,8517,4779,8526,4765,8535,4757,8544,4748,8553,4743,8562,4734,8571,4725,8580,4716,8589,4712,8598,4712,8607,4703,8616,4694,8624,4681,8633,4667,8642,4650,8651,4641,8660,4623,8669,4618,8678,4609,8687,4596,8696,4583,8705,4560,8714,4552,8722,4543,8731,4538,8740,4529,8749,4529,8758,4529,8767,4525,8776,4511,8785,4503,8794,4489,8803,4485,8812,4485,8820,4485,8829,4485,8838,4476,8847,4471,8856,4462,8865,4449,8874,4445,8887,4436,8896,4436,8905,4440,8914,4436,8923,4436,8932,4431,8941,4431,8950,4427,8959,4422,8968,4418,8976,4418,8985,4418,8994,4422,9003,4422,9012,4418,9021,4413,9030,4404,9039,4396,9048,4382,9057,4373,9066,4369,9074,4369,9083,4364,9092,4364,9101,4360,9110,4360,9119,4364,9128,4364,9137,4373,9143,4376e" filled="false" stroked="true" strokeweight="2.042000pt" strokecolor="#771c19">
                <v:path arrowok="t"/>
              </v:shape>
            </v:group>
            <v:group style="position:absolute;left:5478;top:1793;width:3668;height:2" coordorigin="5478,1793" coordsize="3668,2">
              <v:shape style="position:absolute;left:5478;top:1793;width:3668;height:2" coordorigin="5478,1793" coordsize="3668,0" path="m5478,1793l9146,1793e" filled="false" stroked="true" strokeweight=".511pt" strokecolor="#989898">
                <v:path arrowok="t"/>
              </v:shape>
            </v:group>
            <v:group style="position:absolute;left:5479;top:6493;width:3668;height:2" coordorigin="5479,6493" coordsize="3668,2">
              <v:shape style="position:absolute;left:5479;top:6493;width:3668;height:2" coordorigin="5479,6493" coordsize="3668,0" path="m5479,6493l9146,6493e" filled="false" stroked="true" strokeweight=".511pt" strokecolor="#989898">
                <v:path arrowok="t"/>
              </v:shape>
            </v:group>
            <v:group style="position:absolute;left:5478;top:6494;width:2;height:63" coordorigin="5478,6494" coordsize="2,63">
              <v:shape style="position:absolute;left:5478;top:6494;width:2;height:63" coordorigin="5478,6494" coordsize="0,63" path="m5478,6494l5478,6557e" filled="false" stroked="true" strokeweight=".511pt" strokecolor="#989898">
                <v:path arrowok="t"/>
              </v:shape>
            </v:group>
            <v:group style="position:absolute;left:6018;top:6494;width:2;height:63" coordorigin="6018,6494" coordsize="2,63">
              <v:shape style="position:absolute;left:6018;top:6494;width:2;height:63" coordorigin="6018,6494" coordsize="0,63" path="m6018,6494l6018,6557e" filled="false" stroked="true" strokeweight=".511pt" strokecolor="#989898">
                <v:path arrowok="t"/>
              </v:shape>
            </v:group>
            <v:group style="position:absolute;left:6557;top:6494;width:2;height:63" coordorigin="6557,6494" coordsize="2,63">
              <v:shape style="position:absolute;left:6557;top:6494;width:2;height:63" coordorigin="6557,6494" coordsize="0,63" path="m6557,6494l6557,6557e" filled="false" stroked="true" strokeweight=".511pt" strokecolor="#989898">
                <v:path arrowok="t"/>
              </v:shape>
            </v:group>
            <v:group style="position:absolute;left:7096;top:6494;width:2;height:63" coordorigin="7096,6494" coordsize="2,63">
              <v:shape style="position:absolute;left:7096;top:6494;width:2;height:63" coordorigin="7096,6494" coordsize="0,63" path="m7096,6494l7096,6557e" filled="false" stroked="true" strokeweight=".511pt" strokecolor="#989898">
                <v:path arrowok="t"/>
              </v:shape>
            </v:group>
            <v:group style="position:absolute;left:7635;top:6494;width:2;height:63" coordorigin="7635,6494" coordsize="2,63">
              <v:shape style="position:absolute;left:7635;top:6494;width:2;height:63" coordorigin="7635,6494" coordsize="0,63" path="m7635,6494l7635,6557e" filled="false" stroked="true" strokeweight=".511pt" strokecolor="#989898">
                <v:path arrowok="t"/>
              </v:shape>
            </v:group>
            <v:group style="position:absolute;left:8174;top:6494;width:2;height:63" coordorigin="8174,6494" coordsize="2,63">
              <v:shape style="position:absolute;left:8174;top:6494;width:2;height:63" coordorigin="8174,6494" coordsize="0,63" path="m8174,6494l8174,6557e" filled="false" stroked="true" strokeweight=".511pt" strokecolor="#989898">
                <v:path arrowok="t"/>
              </v:shape>
            </v:group>
            <v:group style="position:absolute;left:8714;top:6494;width:2;height:63" coordorigin="8714,6494" coordsize="2,63">
              <v:shape style="position:absolute;left:8714;top:6494;width:2;height:63" coordorigin="8714,6494" coordsize="0,63" path="m8714,6494l8714,6557e" filled="false" stroked="true" strokeweight=".511pt" strokecolor="#989898">
                <v:path arrowok="t"/>
              </v:shape>
            </v:group>
            <v:group style="position:absolute;left:5576;top:6116;width:3567;height:281" coordorigin="5576,6116" coordsize="3567,281">
              <v:shape style="position:absolute;left:5576;top:6116;width:3567;height:281" coordorigin="5576,6116" coordsize="3567,281" path="m5576,6361l5585,6361,5594,6361,5603,6361,5612,6361,5621,6365,5630,6365,5639,6370,5648,6370,5657,6374,5666,6374,5674,6374,5768,6374,5777,6379,5786,6379,5795,6383,5804,6383,5857,6383,5866,6387,5875,6387,5884,6387,5893,6387,5902,6387,5911,6392,5982,6392,5991,6387,6053,6387,6062,6392,6071,6392,6080,6396,6089,6392,6098,6396,6107,6392,6116,6392,6125,6392,6133,6387,6142,6387,6151,6383,6160,6383,6169,6379,6214,6379,6223,6383,6231,6383,6240,6379,6249,6379,6263,6383,6272,6383,6281,6383,6289,6379,6298,6379,6307,6379,6316,6374,6325,6374,6334,6370,6343,6370,6352,6370,6361,6370,6370,6365,6423,6365,6432,6370,6441,6370,6450,6370,6459,6374,6468,6379,6477,6383,6485,6383,6494,6383,6503,6383,6512,6383,6521,6383,6530,6387,6539,6387,6548,6387,6557,6387,6566,6392,6575,6392,6584,6387,6592,6387,6601,6387,6610,6387,6619,6387,6628,6387,6637,6383,6646,6379,6655,6379,6664,6379,6673,6374,6682,6374,6690,6370,6699,6370,6708,6370,6717,6374,6793,6374,6802,6379,6811,6374,6820,6379,6829,6374,6838,6379,6846,6379,6855,6383,6864,6383,6873,6387,6882,6387,6891,6392,6900,6392,6909,6396,6971,6396,6980,6392,6989,6387,6998,6387,7007,6383,7016,6383,7025,6379,7034,6379,7158,6379,7167,6374,7176,6374,7185,6374,7194,6370,7265,6370,7274,6365,7359,6365,7368,6361,7377,6361,7386,6361,7395,6361,7403,6361,7412,6356,7421,6356,7430,6356,7439,6356,7448,6352,7457,6352,7466,6352,7475,6352,7484,6347,7493,6347,7501,6347,7510,6352,7555,6352,7564,6356,7573,6352,7582,6356,7591,6356,7600,6356,7608,6352,7617,6352,7626,6352,7635,6352,7644,6347,7653,6347,7662,6347,7671,6347,7680,6347,7689,6343,7698,6343,7706,6347,7715,6347,7724,6347,7733,6352,7742,6347,7751,6352,7760,6352,7769,6352,7778,6352,7787,6352,7796,6347,7804,6347,7813,6347,7822,6347,7836,6347,7845,6343,7854,6343,7862,6343,7871,6343,7880,6338,7889,6338,7898,6338,7907,6338,7916,6338,7925,6334,8032,6334,8041,6338,8050,6338,8058,6338,8067,6343,8121,6343,8130,6338,8139,6338,8148,6334,8157,6329,8165,6329,8174,6325,8183,6321,8192,6316,8201,6312,8210,6312,8219,6307,8228,6307,8237,6303,8246,6303,8255,6303,8263,6298,8272,6298,8281,6294,8290,6294,8299,6298,8308,6298,8317,6298,8326,6298,8335,6294,8384,6294,8393,6289,8402,6289,8411,6285,8419,6285,8428,6280,8437,6276,8446,6272,8455,6272,8464,6267,8473,6263,8482,6258,8491,6258,8500,6254,8509,6254,8517,6249,8526,6245,8535,6245,8544,6245,8553,6245,8562,6240,8571,6240,8580,6240,8589,6240,8598,6240,8607,6240,8616,6236,8624,6236,8633,6236,8642,6236,8651,6231,8660,6231,8669,6227,8678,6223,8687,6218,8696,6218,8705,6214,8714,6209,8722,6205,8731,6200,8740,6196,8749,6191,8758,6187,8767,6187,8776,6187,8785,6182,8794,6178,8803,6174,8812,6174,8820,6169,8829,6169,8838,6169,8847,6169,8856,6165,8865,6169,8874,6169,8887,6169,8896,6165,8905,6165,8914,6169,8923,6165,8932,6165,8941,6165,8950,6160,8959,6160,8968,6156,8976,6151,8985,6147,8994,6142,9003,6138,9012,6133,9021,6129,9030,6129,9039,6125,9048,6125,9057,6120,9066,6120,9074,6120,9083,6120,9092,6116,9101,6116,9110,6116,9119,6120,9128,6120,9137,6120,9143,6120e" filled="false" stroked="true" strokeweight="2.042000pt" strokecolor="#000000">
                <v:path arrowok="t"/>
              </v:shape>
            </v:group>
            <v:group style="position:absolute;left:1190;top:5573;width:3769;height:2" coordorigin="1190,5573" coordsize="3769,2">
              <v:shape style="position:absolute;left:1190;top:5573;width:3769;height:2" coordorigin="1190,5573" coordsize="3769,0" path="m1190,5573l4958,5573e" filled="false" stroked="true" strokeweight=".5112pt" strokecolor="#989898">
                <v:path arrowok="t"/>
              </v:shape>
            </v:group>
            <v:group style="position:absolute;left:1190;top:4642;width:3769;height:2" coordorigin="1190,4642" coordsize="3769,2">
              <v:shape style="position:absolute;left:1190;top:4642;width:3769;height:2" coordorigin="1190,4642" coordsize="3769,0" path="m1190,4642l4958,4642e" filled="false" stroked="true" strokeweight=".5118pt" strokecolor="#989898">
                <v:path arrowok="t"/>
              </v:shape>
            </v:group>
            <v:group style="position:absolute;left:1190;top:3711;width:3769;height:2" coordorigin="1190,3711" coordsize="3769,2">
              <v:shape style="position:absolute;left:1190;top:3711;width:3769;height:2" coordorigin="1190,3711" coordsize="3769,0" path="m1190,3711l4958,3711e" filled="false" stroked="true" strokeweight=".5118pt" strokecolor="#989898">
                <v:path arrowok="t"/>
              </v:shape>
            </v:group>
            <v:group style="position:absolute;left:1190;top:2775;width:3769;height:2" coordorigin="1190,2775" coordsize="3769,2">
              <v:shape style="position:absolute;left:1190;top:2775;width:3769;height:2" coordorigin="1190,2775" coordsize="3769,0" path="m1190,2775l4958,2775e" filled="false" stroked="true" strokeweight=".5112pt" strokecolor="#989898">
                <v:path arrowok="t"/>
              </v:shape>
            </v:group>
            <v:group style="position:absolute;left:1190;top:1844;width:3769;height:2" coordorigin="1190,1844" coordsize="3769,2">
              <v:shape style="position:absolute;left:1190;top:1844;width:3769;height:2" coordorigin="1190,1844" coordsize="3769,0" path="m1190,1844l4958,1844e" filled="false" stroked="true" strokeweight=".5112pt" strokecolor="#989898">
                <v:path arrowok="t"/>
              </v:shape>
            </v:group>
            <v:group style="position:absolute;left:1262;top:1845;width:2;height:4727" coordorigin="1262,1845" coordsize="2,4727">
              <v:shape style="position:absolute;left:1262;top:1845;width:2;height:4727" coordorigin="1262,1845" coordsize="0,4727" path="m1262,1845l1262,6572e" filled="false" stroked="true" strokeweight=".6121pt" strokecolor="#989898">
                <v:path arrowok="t"/>
              </v:shape>
            </v:group>
            <v:group style="position:absolute;left:1190;top:6506;width:3769;height:2" coordorigin="1190,6506" coordsize="3769,2">
              <v:shape style="position:absolute;left:1190;top:6506;width:3769;height:2" coordorigin="1190,6506" coordsize="3769,0" path="m1190,6506l4958,6506e" filled="false" stroked="true" strokeweight=".586200pt" strokecolor="#989898">
                <v:path arrowok="t"/>
              </v:shape>
            </v:group>
            <v:group style="position:absolute;left:1805;top:6505;width:2;height:67" coordorigin="1805,6505" coordsize="2,67">
              <v:shape style="position:absolute;left:1805;top:6505;width:2;height:67" coordorigin="1805,6505" coordsize="0,67" path="m1805,6505l1805,6572e" filled="false" stroked="true" strokeweight=".511pt" strokecolor="#989898">
                <v:path arrowok="t"/>
              </v:shape>
            </v:group>
            <v:group style="position:absolute;left:2348;top:6505;width:2;height:67" coordorigin="2348,6505" coordsize="2,67">
              <v:shape style="position:absolute;left:2348;top:6505;width:2;height:67" coordorigin="2348,6505" coordsize="0,67" path="m2348,6505l2348,6572e" filled="false" stroked="true" strokeweight=".511pt" strokecolor="#989898">
                <v:path arrowok="t"/>
              </v:shape>
            </v:group>
            <v:group style="position:absolute;left:2892;top:6505;width:2;height:67" coordorigin="2892,6505" coordsize="2,67">
              <v:shape style="position:absolute;left:2892;top:6505;width:2;height:67" coordorigin="2892,6505" coordsize="0,67" path="m2892,6505l2892,6572e" filled="false" stroked="true" strokeweight=".511pt" strokecolor="#989898">
                <v:path arrowok="t"/>
              </v:shape>
            </v:group>
            <v:group style="position:absolute;left:3436;top:6505;width:2;height:67" coordorigin="3436,6505" coordsize="2,67">
              <v:shape style="position:absolute;left:3436;top:6505;width:2;height:67" coordorigin="3436,6505" coordsize="0,67" path="m3436,6505l3436,6572e" filled="false" stroked="true" strokeweight=".511pt" strokecolor="#989898">
                <v:path arrowok="t"/>
              </v:shape>
            </v:group>
            <v:group style="position:absolute;left:3979;top:6505;width:2;height:67" coordorigin="3979,6505" coordsize="2,67">
              <v:shape style="position:absolute;left:3979;top:6505;width:2;height:67" coordorigin="3979,6505" coordsize="0,67" path="m3979,6505l3979,6572e" filled="false" stroked="true" strokeweight=".511pt" strokecolor="#989898">
                <v:path arrowok="t"/>
              </v:shape>
            </v:group>
            <v:group style="position:absolute;left:4523;top:6505;width:2;height:67" coordorigin="4523,6505" coordsize="2,67">
              <v:shape style="position:absolute;left:4523;top:6505;width:2;height:67" coordorigin="4523,6505" coordsize="0,67" path="m4523,6505l4523,6572e" filled="false" stroked="true" strokeweight=".511pt" strokecolor="#989898">
                <v:path arrowok="t"/>
              </v:shape>
            </v:group>
            <v:group style="position:absolute;left:1364;top:2231;width:3591;height:476" coordorigin="1364,2231" coordsize="3591,476">
              <v:shape style="position:absolute;left:1364;top:2231;width:3591;height:476" coordorigin="1364,2231" coordsize="3591,476" path="m1364,2245l1372,2245,1381,2240,1390,2236,1399,2236,1408,2236,1417,2236,1426,2236,1435,2231,1444,2231,1453,2231,1462,2231,1471,2236,1479,2240,1488,2240,1497,2240,1506,2245,1515,2249,1524,2254,1533,2258,1542,2267,1551,2271,1564,2271,1573,2267,1582,2267,1591,2263,1600,2263,1609,2263,1618,2263,1626,2258,1635,2258,1644,2258,1653,2254,1662,2254,1671,2254,1680,2263,1689,2263,1698,2267,1707,2271,1716,2276,1725,2280,1733,2285,1742,2289,1751,2289,1760,2289,1769,2294,1778,2298,1787,2303,1796,2307,1805,2307,1814,2307,1823,2307,1831,2312,1845,2307,1854,2303,1863,2307,1872,2303,1880,2303,1889,2303,1898,2298,1907,2298,1916,2298,1925,2298,1934,2294,1943,2289,1952,2289,1961,2289,1970,2289,1979,2294,1987,2289,1996,2285,2005,2285,2014,2280,2023,2285,2032,2285,2077,2285,2085,2280,2094,2294,2103,2298,2112,2298,2126,2303,2134,2298,2143,2298,2152,2303,2161,2294,2170,2294,2179,2294,2188,2298,2197,2294,2206,2289,2215,2285,2224,2285,2233,2285,2241,2289,2250,2294,2259,2294,2268,2298,2277,2303,2286,2312,2295,2307,2304,2312,2313,2312,2322,2312,2331,2312,2339,2316,2348,2316,2357,2321,2366,2325,2375,2325,2384,2325,2393,2325,2406,2325,2415,2325,2424,2325,2433,2321,2442,2321,2451,2316,2460,2316,2469,2316,2478,2316,2487,2316,2495,2321,2504,2329,2513,2343,2522,2347,2531,2361,2540,2374,2549,2383,2558,2392,2567,2396,2576,2396,2585,2401,2593,2410,2602,2410,2611,2410,2620,2410,2629,2410,2638,2405,2647,2405,2656,2410,2665,2405,2674,2401,2687,2401,2696,2405,2705,2410,2714,2414,2723,2414,2732,2419,2741,2423,2749,2427,2758,2436,2767,2432,2776,2432,2785,2436,2794,2441,2803,2441,2812,2441,2821,2445,2830,2450,2839,2450,2847,2445,2856,2445,2865,2441,2874,2441,2883,2441,2892,2441,2901,2436,2910,2441,2919,2432,2928,2427,2937,2419,2945,2410,2954,2405,2968,2401,2977,2401,2986,2401,2995,2401,3003,2405,3012,2405,3021,2405,3030,2405,3039,2405,3048,2414,3057,2423,3066,2423,3075,2427,3084,2427,3093,2427,3101,2432,3110,2432,3119,2436,3128,2436,3137,2445,3146,2450,3155,2450,3164,2454,3173,2468,3182,2472,3191,2476,3199,2476,3208,2476,3217,2476,3226,2472,3235,2472,3248,2468,3257,2468,3266,2463,3275,2459,3284,2450,3293,2445,3302,2441,3311,2445,3320,2445,3329,2450,3338,2454,3347,2454,3355,2454,3364,2463,3373,2463,3382,2463,3391,2463,3400,2459,3409,2459,3418,2459,3427,2454,3436,2454,3445,2454,3453,2454,3462,2459,3471,2454,3480,2459,3489,2459,3498,2468,3507,2468,3516,2472,3529,2472,3538,2481,3547,2490,3556,2499,3565,2508,3574,2512,3583,2517,3592,2517,3601,2517,3609,2521,3618,2525,3627,2530,3636,2530,3645,2525,3654,2517,3663,2512,3672,2503,3681,2499,3690,2503,3699,2499,3707,2508,3716,2508,3725,2508,3734,2512,3743,2512,3752,2517,3761,2512,3770,2521,3779,2525,3788,2530,3797,2530,3810,2534,3819,2534,3828,2534,3837,2543,3846,2539,3855,2534,3863,2534,3872,2543,3881,2543,3890,2552,3899,2548,3908,2548,3917,2557,3926,2566,3935,2570,3944,2575,3953,2579,3961,2579,3970,2588,3979,2588,3988,2592,3997,2588,4006,2583,4015,2579,4024,2570,4033,2566,4042,2552,4051,2548,4060,2548,4068,2543,4077,2539,4091,2539,4100,2530,4109,2525,4117,2525,4126,2530,4135,2534,4144,2534,4153,2534,4162,2530,4171,2530,4180,2530,4189,2525,4198,2525,4207,2521,4215,2521,4224,2521,4233,2521,4242,2521,4251,2521,4260,2525,4269,2530,4278,2534,4287,2534,4296,2534,4305,2530,4314,2530,4322,2534,4331,2534,4340,2539,4349,2534,4358,2534,4371,2534,4380,2539,4389,2543,4398,2548,4407,2552,4416,2561,4425,2566,4434,2561,4443,2557,4452,2561,4461,2566,4469,2566,4478,2566,4487,2570,4496,2579,4505,2579,4514,2588,4523,2583,4532,2588,4541,2592,4550,2601,4559,2606,4568,2610,4576,2615,4585,2624,4594,2624,4603,2619,4612,2624,4621,2619,4630,2624,4639,2624,4652,2628,4661,2637,4670,2641,4679,2641,4688,2641,4697,2637,4706,2637,4715,2637,4723,2641,4732,2646,4741,2646,4750,2650,4759,2655,4768,2655,4777,2655,4786,2659,4795,2664,4804,2673,4813,2677,4822,2677,4830,2673,4839,2668,4848,2673,4857,2677,4866,2681,4875,2677,4884,2677,4893,2677,4902,2677,4911,2677,4920,2681,4933,2686,4942,2690,4951,2699,4954,2703e" filled="false" stroked="true" strokeweight="2.042000pt" strokecolor="#ffcd6c">
                <v:path arrowok="t"/>
              </v:shape>
            </v:group>
            <v:group style="position:absolute;left:1364;top:2044;width:3591;height:244" coordorigin="1364,2044" coordsize="3591,244">
              <v:shape style="position:absolute;left:1364;top:2044;width:3591;height:244" coordorigin="1364,2044" coordsize="3591,244" path="m1364,2053l1372,2053,1381,2049,1390,2049,1399,2049,1408,2049,1417,2044,1426,2044,1435,2049,1444,2049,1453,2049,1462,2053,1471,2053,1479,2058,1488,2058,1497,2062,1506,2062,1515,2067,1524,2067,1533,2071,1542,2071,1551,2071,1564,2071,1573,2075,1582,2075,1591,2075,1600,2075,1609,2080,1618,2080,1626,2080,1635,2075,1689,2075,1698,2080,1707,2080,1716,2080,1725,2080,1733,2075,1742,2080,1751,2080,1760,2080,1769,2084,1778,2084,1787,2084,1796,2084,1805,2084,1814,2080,1823,2084,1831,2089,1845,2093,1854,2093,1863,2098,1872,2098,1880,2098,1889,2098,1898,2093,1952,2093,1961,2089,1970,2093,1979,2093,1987,2093,1996,2093,2005,2098,2014,2098,2023,2098,2032,2102,2041,2102,2085,2102,2094,2107,2103,2107,2112,2107,2126,2111,2179,2111,2188,2107,2197,2107,2206,2107,2215,2107,2224,2102,2233,2102,2241,2107,2250,2107,2259,2111,2268,2116,2277,2116,2286,2120,2295,2124,2304,2129,2313,2129,2322,2133,2331,2138,2339,2133,2348,2129,2357,2129,2366,2129,2375,2124,2384,2124,2393,2120,2406,2116,2415,2111,2424,2111,2433,2107,2442,2107,2451,2107,2460,2107,2469,2107,2478,2102,2487,2102,2495,2102,2504,2102,2513,2107,2522,2111,2531,2111,2540,2111,2549,2116,2558,2116,2567,2120,2576,2124,2585,2129,2593,2133,2602,2138,2611,2138,2620,2138,2629,2138,2638,2142,2647,2142,2656,2142,2665,2147,2674,2147,2687,2147,2696,2142,2705,2147,2714,2147,2723,2142,2732,2147,2741,2147,2749,2142,2758,2142,2767,2142,2776,2142,2785,2147,2794,2151,2803,2156,2812,2160,2821,2165,2830,2169,2839,2173,2847,2173,2856,2178,2865,2182,2874,2187,2883,2191,2892,2191,2901,2196,2910,2196,2919,2196,2928,2196,2937,2196,2945,2200,2954,2200,2968,2200,2977,2196,2986,2196,2995,2191,3003,2187,3012,2182,3021,2182,3030,2182,3039,2182,3048,2178,3057,2178,3066,2178,3075,2182,3084,2182,3093,2187,3101,2191,3110,2196,3119,2200,3128,2200,3137,2205,3146,2209,3155,2209,3164,2209,3173,2214,3182,2214,3191,2214,3199,2214,3208,2209,3217,2209,3226,2205,3235,2209,3248,2205,3302,2205,3311,2209,3320,2209,3329,2209,3338,2214,3347,2214,3355,2218,3364,2222,3373,2227,3382,2231,3391,2231,3400,2236,3409,2236,3418,2240,3427,2240,3436,2245,3445,2249,3453,2249,3462,2254,3471,2249,3529,2249,3538,2245,3547,2249,3556,2245,3565,2249,3618,2249,3627,2254,3636,2249,3645,2254,3654,2249,3663,2254,3672,2249,3681,2249,3690,2249,3699,2249,3707,2249,3716,2254,3725,2254,3734,2258,3743,2258,3752,2263,3761,2267,3770,2267,3779,2267,3788,2271,3797,2276,3810,2280,3819,2280,3828,2285,3837,2285,3846,2285,3855,2288,3863,2288,3872,2285,3881,2288,3890,2288,3899,2285,3908,2285,3917,2280,3926,2280,3935,2280,3944,2280,3953,2280,3961,2276,3970,2276,3979,2276,3988,2276,3997,2276,4006,2271,4015,2271,4024,2267,4033,2267,4042,2263,4051,2258,4060,2254,4068,2249,4077,2245,4091,2245,4100,2245,4144,2245,4153,2249,4162,2254,4171,2254,4180,2258,4189,2258,4198,2263,4207,2263,4215,2263,4224,2263,4233,2258,4242,2258,4251,2258,4260,2254,4269,2249,4278,2249,4287,2245,4296,2240,4305,2236,4314,2236,4322,2231,4331,2231,4340,2231,4349,2231,4358,2227,4371,2227,4380,2227,4389,2227,4398,2227,4407,2231,4416,2231,4425,2236,4434,2240,4443,2240,4452,2245,4461,2249,4469,2249,4478,2249,4487,2249,4496,2249,4505,2254,4514,2254,4523,2254,4532,2249,4541,2249,4550,2249,4559,2249,4568,2245,4621,2245,4630,2240,4639,2240,4652,2236,4661,2236,4670,2236,4679,2236,4688,2236,4697,2236,4706,2240,4715,2245,4723,2245,4732,2245,4741,2245,4750,2249,4759,2249,4768,2249,4777,2249,4786,2249,4795,2245,4804,2245,4813,2245,4822,2245,4830,2245,4839,2249,4848,2249,4857,2254,4866,2254,4875,2258,4884,2258,4893,2263,4902,2263,4911,2267,4920,2267,4933,2267,4942,2267,4951,2267,4954,2265e" filled="false" stroked="true" strokeweight="2.042000pt" strokecolor="#fa9d41">
                <v:path arrowok="t"/>
              </v:shape>
            </v:group>
            <v:group style="position:absolute;left:1364;top:2240;width:3591;height:214" coordorigin="1364,2240" coordsize="3591,214">
              <v:shape style="position:absolute;left:1364;top:2240;width:3591;height:214" coordorigin="1364,2240" coordsize="3591,214" path="m1364,2240l1372,2245,1381,2245,1390,2249,1399,2249,1408,2258,1417,2258,1426,2263,1435,2263,1444,2263,1453,2267,1462,2267,1471,2267,1479,2267,1488,2271,1497,2271,1506,2276,1515,2276,1524,2276,1533,2280,1542,2285,1551,2285,1564,2280,1573,2280,1582,2280,1626,2280,1635,2285,1644,2280,1653,2280,1662,2276,1671,2280,1680,2285,1689,2280,1698,2276,1707,2271,1716,2271,1725,2267,1733,2267,1742,2267,1751,2267,1760,2267,1769,2271,1778,2276,1787,2280,1796,2285,1805,2289,1814,2294,1823,2298,1831,2303,1845,2307,1854,2307,1863,2312,1872,2312,1880,2316,1889,2316,1898,2320,1907,2316,1916,2320,1925,2320,1934,2320,1943,2316,1952,2316,1961,2316,1970,2312,1979,2312,1987,2307,1996,2303,2005,2303,2014,2307,2023,2307,2032,2307,2041,2312,2050,2312,2059,2312,2068,2320,2077,2320,2085,2320,2094,2325,2103,2334,2112,2343,2126,2347,2134,2352,2143,2356,2152,2361,2161,2361,2170,2365,2179,2370,2188,2378,2197,2383,2206,2392,2215,2392,2224,2383,2233,2378,2241,2378,2250,2370,2259,2370,2268,2370,2277,2365,2286,2365,2295,2361,2304,2356,2313,2352,2322,2352,2331,2352,2339,2352,2348,2347,2357,2347,2366,2343,2375,2343,2384,2343,2393,2338,2406,2329,2415,2325,2424,2320,2433,2320,2442,2316,2451,2316,2460,2312,2469,2312,2478,2312,2487,2312,2495,2316,2504,2320,2513,2325,2522,2325,2531,2325,2540,2329,2549,2329,2558,2334,2567,2338,2576,2338,2585,2338,2593,2343,2602,2347,2611,2347,2620,2347,2629,2352,2638,2356,2647,2356,2656,2361,2665,2361,2674,2356,2687,2356,2696,2356,2705,2356,2714,2352,2723,2352,2732,2356,2741,2361,2749,2356,2758,2356,2767,2356,2776,2356,2785,2361,2794,2365,2803,2365,2812,2370,2821,2370,2830,2370,2839,2370,2847,2370,2856,2370,2865,2374,2874,2374,2883,2374,2892,2370,2901,2370,2910,2370,2919,2365,2928,2361,2937,2361,2945,2361,2954,2356,2968,2356,2977,2356,2986,2356,2995,2356,3003,2352,3012,2352,3021,2356,3030,2356,3039,2361,3048,2361,3057,2365,3066,2365,3075,2370,3084,2374,3093,2374,3101,2378,3110,2383,3119,2392,3128,2396,3137,2401,3146,2405,3155,2405,3164,2410,3173,2414,3182,2419,3191,2423,3199,2423,3208,2427,3217,2432,3226,2432,3235,2436,3248,2436,3257,2441,3266,2445,3275,2450,3338,2450,3347,2445,3355,2445,3364,2441,3373,2441,3382,2436,3391,2436,3400,2436,3409,2432,3418,2436,3427,2436,3436,2436,3445,2441,3453,2441,3462,2441,3471,2445,3480,2445,3489,2445,3498,2445,3507,2450,3516,2450,3529,2454,3538,2454,3547,2454,3556,2454,3565,2454,3574,2454,3583,2450,3592,2445,3601,2445,3609,2441,3618,2436,3627,2432,3636,2432,3645,2427,3654,2423,3663,2423,3672,2419,3681,2419,3690,2414,3699,2419,3707,2419,3716,2414,3725,2419,3734,2419,3743,2419,3752,2414,3761,2414,3770,2410,3779,2405,3788,2405,3797,2405,3810,2405,3819,2405,3828,2410,3837,2410,3846,2410,3855,2414,3863,2419,3872,2423,3881,2423,3890,2427,3899,2432,3908,2436,3917,2441,3926,2441,3935,2441,3944,2436,3953,2436,3961,2432,3970,2432,3979,2427,3988,2423,3997,2419,4006,2419,4015,2414,4024,2410,4033,2405,4042,2401,4117,2401,4126,2405,4135,2405,4144,2401,4153,2401,4162,2396,4171,2396,4180,2396,4189,2392,4198,2392,4207,2392,4215,2392,4224,2392,4233,2392,4242,2387,4251,2387,4260,2387,4269,2383,4278,2383,4287,2378,4296,2378,4305,2374,4314,2370,4322,2370,4331,2365,4340,2365,4349,2365,4358,2365,4371,2365,4380,2370,4389,2370,4398,2374,4407,2374,4416,2374,4425,2374,4434,2378,4443,2378,4452,2374,4461,2378,4469,2374,4478,2378,4487,2378,4496,2378,4505,2374,4514,2374,4523,2374,4532,2374,4541,2370,4550,2374,4559,2374,4568,2374,4576,2374,4585,2370,4594,2370,4603,2365,4612,2365,4621,2365,4670,2365,4679,2370,4688,2370,4697,2370,4706,2374,4715,2374,4723,2378,4732,2383,4741,2387,4750,2387,4759,2392,4768,2392,4777,2396,4786,2401,4795,2405,4804,2405,4813,2405,4822,2410,4830,2410,4839,2405,4848,2405,4857,2401,4866,2401,4875,2401,4884,2401,4893,2396,4902,2396,4911,2392,4920,2392,4933,2392,4942,2392,4951,2396,4954,2398e" filled="false" stroked="true" strokeweight="2.042000pt" strokecolor="#de6e37">
                <v:path arrowok="t"/>
              </v:shape>
            </v:group>
            <v:group style="position:absolute;left:1364;top:2655;width:3591;height:522" coordorigin="1364,2655" coordsize="3591,522">
              <v:shape style="position:absolute;left:1364;top:2655;width:3591;height:522" coordorigin="1364,2655" coordsize="3591,522" path="m1364,2655l1372,2659,1381,2659,1390,2659,1399,2664,1408,2668,1417,2673,1426,2677,1435,2686,1444,2695,1453,2704,1462,2708,1471,2722,1479,2722,1488,2722,1497,2726,1506,2730,1515,2726,1524,2726,1533,2739,1542,2744,1551,2744,1564,2753,1609,2811,1618,2820,1626,2828,1635,2837,1644,2837,1653,2842,1662,2851,1671,2851,1680,2855,1689,2851,1698,2851,1707,2846,1716,2842,1725,2846,1733,2846,1742,2842,1751,2842,1760,2846,1769,2855,1778,2860,1787,2860,1796,2869,1805,2878,1814,2886,1823,2895,1831,2904,1845,2913,1854,2927,1863,2931,1872,2931,1880,2931,1889,2931,1898,2918,1907,2913,1916,2900,1925,2895,1934,2895,1943,2886,1952,2882,1961,2882,1970,2882,1979,2886,1987,2891,1996,2895,2005,2909,2014,2918,2023,2931,2032,2931,2041,2931,2050,2931,2059,2931,2068,2940,2077,2940,2085,2944,2094,2953,2103,2958,2112,2967,2126,2971,2134,2976,2143,2976,2152,2980,2161,2989,2170,3002,2179,3002,2188,3007,2197,3011,2206,3020,2215,3029,2224,3038,2233,3042,2241,3056,2250,3060,2259,3065,2268,3060,2277,3056,2286,3056,2295,3051,2339,2998,2348,2993,2357,2998,2366,3007,2375,3011,2384,3011,2393,3011,2406,3007,2415,3002,2424,3002,2433,3002,2442,3007,2451,3011,2460,3002,2469,2998,2478,2993,2487,2998,2495,2998,2504,3002,2513,3011,2522,3029,2531,3038,2540,3051,2549,3060,2558,3069,2567,3078,2576,3087,2585,3091,2593,3100,2602,3109,2611,3109,2620,3105,2629,3096,2638,3096,2647,3082,2656,3087,2665,3091,2674,3105,2687,3118,2696,3114,2705,3114,2714,3118,2723,3127,2732,3140,2741,3154,2749,3167,2758,3176,2767,3176,2776,3172,2785,3163,2794,3154,2803,3145,2812,3140,2821,3132,2830,3127,2839,3118,2847,3109,2856,3100,2865,3100,2874,3096,2883,3096,2892,3096,2901,3087,2910,3087,2919,3087,2928,3091,2937,3082,2945,3078,2954,3069,2968,3065,2977,3056,2986,3056,2995,3056,3003,3060,3012,3074,3021,3078,3030,3082,3039,3096,3048,3100,3057,3105,3066,3114,3075,3123,3084,3123,3093,3123,3101,3118,3110,3109,3119,3100,3128,3096,3137,3096,3146,3096,3155,3096,3164,3096,3173,3096,3182,3105,3191,3114,3199,3123,3208,3127,3217,3136,3226,3149,3235,3154,3248,3154,3257,3149,3266,3140,3275,3136,3284,3136,3293,3123,3302,3109,3311,3105,3320,3105,3329,3100,3338,3091,3347,3091,3355,3096,3364,3100,3373,3105,3382,3114,3391,3114,3400,3123,3409,3127,3418,3132,3427,3136,3436,3140,3445,3145,3453,3140,3462,3136,3471,3136,3480,3136,3489,3132,3498,3132,3507,3127,3556,3127,3565,3132,3574,3136,3583,3136,3592,3140,3601,3145,3609,3154,3618,3163,3627,3163,3636,3167,3645,3167,3654,3167,3663,3163,3672,3163,3681,3163,3690,3163,3699,3158,3707,3154,3716,3154,3725,3149,3734,3145,3743,3132,3752,3127,3761,3118,3770,3105,3779,3096,3788,3091,3797,3087,3810,3082,3819,3078,3828,3069,3837,3065,3846,3060,3855,3069,3863,3069,3872,3069,3881,3074,3890,3078,3899,3074,3908,3074,3917,3065,3926,3060,3935,3056,3944,3051,3953,3047,3961,3047,3970,3047,3979,3042,3988,3047,3997,3042,4006,3033,4015,3029,4024,3025,4033,3020,4042,3016,4051,3011,4060,3007,4068,2998,4077,2993,4091,2993,4100,2989,4109,2980,4117,2980,4126,2980,4135,2976,4144,2971,4153,2967,4162,2962,4171,2958,4180,2958,4189,2958,4198,2949,4207,2944,4215,2944,4224,2940,4233,2935,4242,2935,4251,2935,4260,2931,4269,2927,4278,2922,4287,2918,4296,2913,4305,2909,4314,2909,4322,2904,4331,2904,4340,2904,4349,2909,4358,2909,4371,2918,4380,2922,4389,2931,4398,2940,4407,2944,4416,2949,4425,2940,4434,2940,4443,2935,4452,2935,4461,2927,4469,2918,4478,2900,4487,2891,4496,2882,4505,2869,4514,2860,4523,2851,4532,2846,4541,2842,4550,2833,4559,2824,4568,2820,4576,2815,4585,2811,4594,2797,4603,2788,4612,2779,4621,2766,4630,2753,4639,2748,4652,2739,4661,2735,4670,2726,4679,2726,4688,2726,4697,2726,4706,2730,4715,2730,4723,2735,4732,2744,4741,2748,4750,2757,4759,2766,4768,2771,4777,2775,4786,2779,4795,2775,4804,2779,4813,2784,4822,2784,4830,2784,4839,2775,4848,2775,4857,2771,4866,2762,4875,2762,4884,2762,4893,2757,4902,2753,4911,2748,4920,2739,4933,2735,4942,2735,4951,2739,4954,2742e" filled="false" stroked="true" strokeweight="2.042000pt" strokecolor="#b13432">
                <v:path arrowok="t"/>
              </v:shape>
            </v:group>
            <v:group style="position:absolute;left:1364;top:3559;width:3591;height:923" coordorigin="1364,3559" coordsize="3591,923">
              <v:shape style="position:absolute;left:1364;top:3559;width:3591;height:923" coordorigin="1364,3559" coordsize="3591,923" path="m1364,4103l1372,4121,1381,4130,1390,4143,1399,4152,1408,4165,1417,4174,1426,4174,1435,4170,1444,4165,1453,4156,1462,4152,1471,4156,1479,4152,1488,4165,1497,4165,1506,4179,1515,4192,1524,4205,1533,4219,1542,4232,1551,4246,1564,4250,1573,4259,1582,4263,1591,4272,1600,4272,1609,4281,1618,4286,1626,4295,1635,4308,1644,4321,1653,4344,1662,4357,1671,4379,1680,4402,1689,4410,1698,4419,1707,4433,1716,4442,1725,4446,1733,4451,1742,4451,1751,4455,1760,4451,1769,4451,1778,4451,1787,4451,1796,4451,1805,4455,1814,4455,1823,4455,1831,4464,1845,4468,1854,4477,1863,4477,1872,4482,1880,4482,1889,4477,1898,4468,1907,4464,1916,4464,1925,4464,1934,4459,1943,4451,1952,4442,1961,4428,1970,4415,1979,4406,1987,4406,1996,4397,2005,4397,2014,4388,2023,4384,2032,4379,2041,4375,2050,4375,2059,4370,2068,4375,2077,4370,2085,4370,2094,4375,2103,4370,2112,4370,2126,4366,2134,4357,2143,4348,2152,4339,2161,4321,2170,4308,2179,4299,2188,4286,2197,4277,2206,4259,2215,4254,2224,4246,2233,4246,2241,4241,2250,4232,2259,4228,2268,4228,2277,4223,2286,4219,2295,4219,2304,4205,2313,4201,2322,4192,2331,4188,2339,4183,2348,4183,2357,4188,2366,4183,2375,4188,2384,4183,2393,4179,2406,4179,2415,4174,2424,4170,2433,4161,2442,4156,2451,4148,2460,4143,2469,4134,2478,4134,2487,4134,2495,4139,2504,4143,2513,4161,2522,4165,2531,4174,2540,4183,2549,4192,2558,4188,2567,4183,2576,4188,2585,4183,2593,4183,2602,4183,2611,4179,2620,4170,2629,4170,2638,4174,2647,4174,2656,4188,2665,4201,2674,4205,2687,4219,2696,4223,2705,4241,2714,4241,2723,4254,2732,4259,2741,4263,2749,4268,2758,4268,2767,4263,2776,4254,2785,4250,2794,4246,2803,4241,2812,4237,2821,4237,2830,4232,2839,4237,2847,4237,2856,4237,2865,4241,2874,4246,2883,4254,2892,4263,2901,4272,2910,4281,2919,4281,2928,4281,2937,4295,2945,4308,2954,4312,2968,4317,2977,4317,2986,4317,2995,4317,3003,4321,3012,4321,3021,4321,3030,4330,3039,4330,3048,4326,3057,4317,3066,4321,3075,4330,3084,4335,3093,4348,3101,4361,3110,4370,3119,4379,3128,4384,3137,4384,3146,4393,3155,4397,3164,4406,3173,4410,3182,4402,3191,4402,3199,4388,3208,4384,3217,4379,3226,4375,3235,4375,3248,4379,3257,4375,3266,4370,3275,4366,3284,4361,3293,4366,3302,4370,3311,4379,3320,4384,3329,4388,3338,4393,3347,4393,3355,4393,3364,4397,3373,4397,3382,4393,3391,4384,3400,4384,3409,4375,3418,4366,3427,4357,3436,4352,3445,4352,3453,4352,3462,4352,3471,4344,3480,4344,3489,4344,3498,4344,3507,4339,3516,4335,3529,4335,3538,4335,3547,4335,3556,4335,3565,4330,3645,4330,3654,4321,3663,4312,3672,4303,3681,4290,3690,4277,3699,4268,3707,4263,3716,4259,3725,4259,3734,4259,3743,4259,3752,4250,3761,4246,3770,4246,3779,4246,3788,4246,3797,4241,3810,4241,3819,4232,3828,4223,3837,4219,3846,4205,3855,4192,3863,4183,3872,4179,3881,4170,3890,4165,3899,4156,3908,4143,3917,4134,3926,4125,3935,4116,3944,4107,3953,4098,3961,4090,3970,4085,3979,4076,3988,4067,3997,4054,4006,4045,4015,4041,4024,4036,4033,4032,4042,4023,4051,4014,4060,4005,4068,3996,4077,3978,4091,3965,4100,3951,4109,3947,4117,3938,4126,3934,4135,3925,4144,3920,4153,3907,4162,3898,4171,3894,4180,3894,4189,3894,4198,3894,4207,3894,4215,3889,4224,3885,4233,3876,4242,3867,4251,3867,4260,3862,4269,3867,4278,3871,4287,3871,4296,3876,4305,3885,4314,3889,4322,3898,4331,3898,4340,3898,4349,3894,4358,3889,4371,3880,4380,3862,4389,3849,4398,3836,4407,3813,4416,3795,4425,3773,4434,3755,4443,3742,4452,3738,4461,3738,4469,3738,4478,3733,4487,3742,4496,3738,4505,3738,4514,3738,4523,3729,4532,3724,4541,3715,4550,3711,4559,3702,4568,3693,4576,3680,4585,3675,4594,3662,4603,3653,4612,3644,4621,3640,4630,3640,4639,3640,4652,3635,4661,3631,4670,3626,4679,3626,4688,3626,4697,3622,4706,3626,4715,3622,4723,3626,4732,3626,4741,3631,4750,3631,4759,3626,4768,3631,4777,3626,4786,3622,4795,3617,4804,3613,4813,3608,4822,3599,4830,3590,4839,3586,4848,3577,4857,3568,4866,3568,4875,3564,4884,3559,4893,3564,4902,3568,4911,3573,4920,3577,4933,3586,4942,3595,4951,3595,4954,3593e" filled="false" stroked="true" strokeweight="2.042000pt" strokecolor="#771c19">
                <v:path arrowok="t"/>
              </v:shape>
            </v:group>
            <v:group style="position:absolute;left:1364;top:5716;width:3591;height:415" coordorigin="1364,5716" coordsize="3591,415">
              <v:shape style="position:absolute;left:1364;top:5716;width:3591;height:415" coordorigin="1364,5716" coordsize="3591,415" path="m1364,5983l1372,5983,1381,5983,1390,5979,1399,5979,1408,5974,1417,5974,1426,5979,1435,5979,1444,5979,1453,5988,1462,5997,1471,6006,1479,6010,1488,6015,1497,6028,1506,6037,1515,6041,1524,6050,1533,6055,1542,6059,1551,6064,1564,6059,1573,6059,1582,6055,1591,6059,1600,6059,1609,6059,1618,6055,1626,6055,1635,6055,1644,6059,1653,6059,1662,6059,1671,6068,1680,6068,1689,6073,1698,6077,1707,6077,1716,6073,1725,6073,1733,6073,1742,6073,1751,6073,1760,6068,1769,6073,1778,6073,1787,6073,1796,6073,1805,6073,1814,6077,1898,6077,1907,6081,1916,6081,1925,6081,1934,6086,1943,6086,1952,6090,1961,6090,1970,6090,1979,6095,1987,6095,1996,6099,2005,6099,2014,6099,2023,6099,2032,6099,2041,6099,2050,6104,2059,6104,2068,6104,2077,6104,2085,6104,2094,6099,2103,6099,2112,6095,2126,6090,2134,6086,2143,6086,2152,6081,2161,6081,2170,6081,2179,6077,2188,6081,2197,6081,2206,6081,2215,6081,2224,6081,2233,6077,2241,6081,2250,6081,2259,6086,2268,6086,2277,6081,2286,6081,2366,6081,2375,6077,2495,6077,2504,6081,2513,6086,2522,6081,2531,6086,2540,6090,2549,6090,2558,6095,2611,6095,2620,6090,2629,6086,2638,6086,2647,6081,2656,6081,2665,6086,2674,6090,2687,6095,2696,6099,2705,6104,2714,6108,2723,6113,2732,6122,2741,6126,2749,6126,2758,6130,2767,6130,2776,6130,2785,6126,2794,6122,2803,6122,2812,6117,2821,6113,2830,6108,2839,6104,2847,6099,2856,6095,2865,6090,2874,6090,2883,6086,2892,6081,2901,6077,2910,6073,2919,6073,2928,6068,2937,6068,2945,6064,2954,6064,2968,6064,2977,6068,2986,6068,2995,6068,3003,6073,3012,6068,3021,6073,3030,6073,3039,6073,3048,6073,3057,6077,3066,6073,3075,6073,3084,6073,3155,6073,3164,6077,3173,6073,3182,6068,3191,6064,3199,6055,3208,6050,3217,6050,3226,6046,3235,6041,3248,6037,3257,6037,3266,6037,3275,6037,3284,6037,3293,6041,3302,6046,3311,6050,3320,6055,3329,6059,3338,6064,3347,6064,3355,6068,3364,6073,3373,6073,3382,6077,3391,6077,3400,6077,3409,6077,3418,6077,3427,6073,3436,6073,3445,6068,3453,6068,3462,6064,3471,6064,3480,6064,3489,6059,3498,6055,3507,6055,3516,6050,3529,6050,3538,6046,3547,6046,3556,6046,3565,6050,3574,6046,3583,6046,3592,6050,3601,6050,3609,6050,3618,6050,3627,6050,3636,6046,3645,6046,3654,6041,3663,6041,3672,6037,3681,6037,3690,6032,3699,6028,3707,6024,3716,6024,3725,6024,3734,6028,3743,6028,3752,6028,3761,6032,3770,6032,3779,6032,3788,6032,3797,6032,3810,6037,3819,6037,3828,6037,3837,6037,3846,6032,3855,6032,3863,6032,3872,6037,3881,6032,3890,6037,3899,6037,3908,6037,3917,6037,3926,6037,3935,6037,3944,6032,3953,6032,3961,6028,3970,6028,3979,6024,3988,6024,3997,6019,4006,6015,4015,6010,4024,6006,4033,6001,4042,5992,4051,5992,4060,5988,4068,5983,4077,5979,4091,5974,4100,5970,4109,5970,4117,5966,4126,5961,4135,5957,4144,5957,4153,5957,4162,5952,4171,5948,4180,5943,4189,5939,4198,5930,4207,5925,4215,5921,4224,5917,4233,5917,4242,5908,4251,5903,4260,5894,4269,5890,4278,5890,4287,5881,4296,5881,4305,5876,4314,5872,4322,5868,4331,5863,4340,5859,4349,5863,4358,5859,4371,5854,4380,5854,4389,5850,4398,5850,4407,5845,4416,5841,4425,5841,4434,5836,4443,5832,4452,5827,4461,5823,4469,5819,4478,5814,4487,5810,4496,5801,4505,5801,4514,5796,4523,5796,4532,5792,4541,5796,4550,5796,4559,5792,4568,5792,4576,5796,4585,5792,4594,5792,4603,5792,4612,5787,4621,5787,4630,5783,4639,5778,4652,5774,4661,5774,4670,5774,4679,5774,4688,5770,4697,5770,4706,5765,4715,5765,4723,5761,4732,5756,4741,5752,4750,5747,4759,5743,4768,5738,4777,5729,4786,5725,4795,5721,4804,5721,4813,5721,4822,5716,4830,5721,4839,5721,4848,5721,4857,5721,4866,5725,4875,5725,4884,5725,4893,5721,4951,5721,4954,5721e" filled="false" stroked="true" strokeweight="2.042000pt" strokecolor="#000000">
                <v:path arrowok="t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629;top:266;width:6926;height:1493" type="#_x0000_t202" filled="false" stroked="false">
                <v:textbox inset="0,0,0,0">
                  <w:txbxContent>
                    <w:p>
                      <w:pPr>
                        <w:spacing w:line="33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Participation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older</w:t>
                      </w:r>
                      <w:r>
                        <w:rPr>
                          <w:rFonts w:ascii="Arial"/>
                          <w:b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groups</w:t>
                      </w:r>
                      <w:r>
                        <w:rPr>
                          <w:rFonts w:ascii="Arial"/>
                          <w:b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and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women</w:t>
                      </w:r>
                      <w:r>
                        <w:rPr>
                          <w:rFonts w:ascii="Arial"/>
                          <w:b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has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trended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up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over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15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years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68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z w:val="24"/>
                        </w:rPr>
                        <w:t>Labour</w:t>
                      </w:r>
                      <w:r>
                        <w:rPr>
                          <w:rFonts w:ascii="Arial"/>
                          <w:b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force</w:t>
                      </w:r>
                      <w:r>
                        <w:rPr>
                          <w:rFonts w:ascii="Arial"/>
                          <w:b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participation</w:t>
                      </w:r>
                      <w:r>
                        <w:rPr>
                          <w:rFonts w:ascii="Arial"/>
                          <w:b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rates</w:t>
                      </w:r>
                      <w:r>
                        <w:rPr>
                          <w:rFonts w:ascii="Arial"/>
                          <w:b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(per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cent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cohort)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tabs>
                          <w:tab w:pos="6085" w:val="left" w:leader="none"/>
                        </w:tabs>
                        <w:spacing w:line="272" w:lineRule="exact" w:before="62"/>
                        <w:ind w:left="207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Men</w:t>
                        <w:tab/>
                      </w:r>
                      <w:r>
                        <w:rPr>
                          <w:rFonts w:ascii="Arial"/>
                          <w:spacing w:val="-2"/>
                          <w:sz w:val="24"/>
                        </w:rPr>
                        <w:t>Women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3;top:1744;width:409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938;top:1946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68B33"/>
                          <w:spacing w:val="-1"/>
                          <w:sz w:val="24"/>
                        </w:rPr>
                        <w:t>35-44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760;top:2417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D4582A"/>
                          <w:spacing w:val="-1"/>
                          <w:sz w:val="24"/>
                        </w:rPr>
                        <w:t>45-54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80;top:2676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80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266;top:2570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C35A"/>
                          <w:spacing w:val="-1"/>
                          <w:sz w:val="24"/>
                        </w:rPr>
                        <w:t>20-24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204;top:2479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C35A"/>
                          <w:spacing w:val="-1"/>
                          <w:sz w:val="24"/>
                        </w:rPr>
                        <w:t>20-24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621;top:3174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A02226"/>
                          <w:spacing w:val="-1"/>
                          <w:sz w:val="24"/>
                        </w:rPr>
                        <w:t>55-59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80;top:3609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461;top:3410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68B33"/>
                          <w:spacing w:val="-1"/>
                          <w:sz w:val="24"/>
                        </w:rPr>
                        <w:t>35-44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559;top:3799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D4582A"/>
                          <w:spacing w:val="-1"/>
                          <w:sz w:val="24"/>
                        </w:rPr>
                        <w:t>45-54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80;top:4541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797;top:4427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621214"/>
                          <w:spacing w:val="-1"/>
                          <w:sz w:val="24"/>
                        </w:rPr>
                        <w:t>60-64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461;top:4548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A02226"/>
                          <w:spacing w:val="-1"/>
                          <w:sz w:val="24"/>
                        </w:rPr>
                        <w:t>55-59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536;top:4956;width:62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621214"/>
                          <w:spacing w:val="-1"/>
                          <w:sz w:val="24"/>
                        </w:rPr>
                        <w:t>60-64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80;top:5473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590;top:5634;width:41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65+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774;top:5832;width:41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65+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24;top:6406;width:4142;height:768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292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  <w:p>
                      <w:pPr>
                        <w:spacing w:before="3"/>
                        <w:ind w:left="397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1980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1985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1990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1995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2000</w:t>
                      </w:r>
                      <w:r>
                        <w:rPr>
                          <w:rFonts w:ascii="Arial"/>
                          <w:spacing w:val="-14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2005</w:t>
                      </w:r>
                      <w:r>
                        <w:rPr>
                          <w:rFonts w:ascii="Arial"/>
                          <w:spacing w:val="-13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2010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line="148" w:lineRule="exact" w:before="12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Grattan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Institute,</w:t>
                      </w:r>
                      <w:r>
                        <w:rPr>
                          <w:rFonts w:ascii="Arial"/>
                          <w:spacing w:val="-7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Budget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Pressures</w:t>
                      </w:r>
                      <w:r>
                        <w:rPr>
                          <w:rFonts w:ascii="Arial"/>
                          <w:i/>
                          <w:spacing w:val="-7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3"/>
                        </w:rPr>
                        <w:t>on</w:t>
                      </w:r>
                      <w:r>
                        <w:rPr>
                          <w:rFonts w:ascii="Arial"/>
                          <w:i/>
                          <w:spacing w:val="-11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Australian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3"/>
                        </w:rPr>
                        <w:t>governments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5236;top:6665;width:3721;height:218" type="#_x0000_t202" filled="false" stroked="false">
                <v:textbox inset="0,0,0,0">
                  <w:txbxContent>
                    <w:p>
                      <w:pPr>
                        <w:spacing w:line="21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1980</w:t>
                      </w:r>
                      <w:r>
                        <w:rPr>
                          <w:rFonts w:ascii="Arial"/>
                          <w:spacing w:val="-18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1985</w:t>
                      </w:r>
                      <w:r>
                        <w:rPr>
                          <w:rFonts w:ascii="Arial"/>
                          <w:spacing w:val="-18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1990</w:t>
                      </w:r>
                      <w:r>
                        <w:rPr>
                          <w:rFonts w:ascii="Arial"/>
                          <w:spacing w:val="-18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1995</w:t>
                      </w:r>
                      <w:r>
                        <w:rPr>
                          <w:rFonts w:ascii="Arial"/>
                          <w:spacing w:val="-18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2000</w:t>
                      </w:r>
                      <w:r>
                        <w:rPr>
                          <w:rFonts w:ascii="Arial"/>
                          <w:spacing w:val="-18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2005</w:t>
                      </w:r>
                      <w:r>
                        <w:rPr>
                          <w:rFonts w:ascii="Arial"/>
                          <w:spacing w:val="-17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21"/>
                        </w:rPr>
                        <w:t>2010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9011;top:7026;width:167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z w:val="15"/>
                        </w:rPr>
                        <w:t>17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sz w:val="27"/>
          <w:szCs w:val="27"/>
        </w:rPr>
      </w:pPr>
    </w:p>
    <w:p>
      <w:pPr>
        <w:spacing w:line="248" w:lineRule="auto" w:before="64"/>
        <w:ind w:left="1121" w:right="2230" w:firstLine="0"/>
        <w:jc w:val="left"/>
        <w:rPr>
          <w:rFonts w:ascii="Arial" w:hAnsi="Arial" w:cs="Arial" w:eastAsia="Arial"/>
          <w:sz w:val="32"/>
          <w:szCs w:val="32"/>
        </w:rPr>
      </w:pPr>
      <w:r>
        <w:rPr/>
        <w:pict>
          <v:group style="position:absolute;margin-left:52.630001pt;margin-top:-8.303076pt;width:490.05pt;height:367.65pt;mso-position-horizontal-relative:page;mso-position-vertical-relative:paragraph;z-index:-197032" coordorigin="1053,-166" coordsize="9801,7353">
            <v:group style="position:absolute;left:1682;top:892;width:8543;height:2" coordorigin="1682,892" coordsize="8543,2">
              <v:shape style="position:absolute;left:1682;top:892;width:8543;height:2" coordorigin="1682,892" coordsize="8543,0" path="m1682,892l10224,892e" filled="false" stroked="true" strokeweight="1.02pt" strokecolor="#f7a124">
                <v:path arrowok="t"/>
              </v:shape>
              <v:shape style="position:absolute;left:8683;top:196;width:1541;height:425" type="#_x0000_t75" stroked="false">
                <v:imagedata r:id="rId32" o:title=""/>
              </v:shape>
            </v:group>
            <v:group style="position:absolute;left:2346;top:6086;width:6850;height:2" coordorigin="2346,6086" coordsize="6850,2">
              <v:shape style="position:absolute;left:2346;top:6086;width:6850;height:2" coordorigin="2346,6086" coordsize="6850,0" path="m2346,6086l9195,6086e" filled="false" stroked="true" strokeweight=".51pt" strokecolor="#989898">
                <v:path arrowok="t"/>
              </v:shape>
            </v:group>
            <v:group style="position:absolute;left:8470;top:5605;width:726;height:2" coordorigin="8470,5605" coordsize="726,2">
              <v:shape style="position:absolute;left:8470;top:5605;width:726;height:2" coordorigin="8470,5605" coordsize="726,0" path="m8470,5605l9195,5605e" filled="false" stroked="true" strokeweight=".51pt" strokecolor="#989898">
                <v:path arrowok="t"/>
              </v:shape>
            </v:group>
            <v:group style="position:absolute;left:2346;top:5605;width:4188;height:2" coordorigin="2346,5605" coordsize="4188,2">
              <v:shape style="position:absolute;left:2346;top:5605;width:4188;height:2" coordorigin="2346,5605" coordsize="4188,0" path="m2346,5605l6534,5605e" filled="false" stroked="true" strokeweight=".510001pt" strokecolor="#989898">
                <v:path arrowok="t"/>
              </v:shape>
            </v:group>
            <v:group style="position:absolute;left:8470;top:5125;width:726;height:2" coordorigin="8470,5125" coordsize="726,2">
              <v:shape style="position:absolute;left:8470;top:5125;width:726;height:2" coordorigin="8470,5125" coordsize="726,0" path="m8470,5125l9195,5125e" filled="false" stroked="true" strokeweight=".51pt" strokecolor="#989898">
                <v:path arrowok="t"/>
              </v:shape>
            </v:group>
            <v:group style="position:absolute;left:2346;top:5125;width:4188;height:2" coordorigin="2346,5125" coordsize="4188,2">
              <v:shape style="position:absolute;left:2346;top:5125;width:4188;height:2" coordorigin="2346,5125" coordsize="4188,0" path="m2346,5125l6534,5125e" filled="false" stroked="true" strokeweight=".510001pt" strokecolor="#989898">
                <v:path arrowok="t"/>
              </v:shape>
            </v:group>
            <v:group style="position:absolute;left:8470;top:4640;width:726;height:2" coordorigin="8470,4640" coordsize="726,2">
              <v:shape style="position:absolute;left:8470;top:4640;width:726;height:2" coordorigin="8470,4640" coordsize="726,0" path="m8470,4640l9195,4640e" filled="false" stroked="true" strokeweight=".51pt" strokecolor="#989898">
                <v:path arrowok="t"/>
              </v:shape>
            </v:group>
            <v:group style="position:absolute;left:5083;top:4640;width:1451;height:2" coordorigin="5083,4640" coordsize="1451,2">
              <v:shape style="position:absolute;left:5083;top:4640;width:1451;height:2" coordorigin="5083,4640" coordsize="1451,0" path="m5083,4640l6534,4640e" filled="false" stroked="true" strokeweight=".51pt" strokecolor="#989898">
                <v:path arrowok="t"/>
              </v:shape>
            </v:group>
            <v:group style="position:absolute;left:2346;top:4640;width:802;height:2" coordorigin="2346,4640" coordsize="802,2">
              <v:shape style="position:absolute;left:2346;top:4640;width:802;height:2" coordorigin="2346,4640" coordsize="802,0" path="m2346,4640l3147,4640e" filled="false" stroked="true" strokeweight=".510001pt" strokecolor="#989898">
                <v:path arrowok="t"/>
              </v:shape>
            </v:group>
            <v:group style="position:absolute;left:5083;top:3678;width:4113;height:2" coordorigin="5083,3678" coordsize="4113,2">
              <v:shape style="position:absolute;left:5083;top:3678;width:4113;height:2" coordorigin="5083,3678" coordsize="4113,0" path="m5083,3678l9195,3678e" filled="false" stroked="true" strokeweight=".51pt" strokecolor="#989898">
                <v:path arrowok="t"/>
              </v:shape>
            </v:group>
            <v:group style="position:absolute;left:2346;top:3678;width:802;height:2" coordorigin="2346,3678" coordsize="802,2">
              <v:shape style="position:absolute;left:2346;top:3678;width:802;height:2" coordorigin="2346,3678" coordsize="802,0" path="m2346,3678l3147,3678e" filled="false" stroked="true" strokeweight=".510001pt" strokecolor="#989898">
                <v:path arrowok="t"/>
              </v:shape>
              <v:shape style="position:absolute;left:3091;top:3888;width:5434;height:347" type="#_x0000_t75" stroked="false">
                <v:imagedata r:id="rId44" o:title=""/>
              </v:shape>
              <v:shape style="position:absolute;left:6482;top:4129;width:2043;height:156" type="#_x0000_t75" stroked="false">
                <v:imagedata r:id="rId45" o:title=""/>
              </v:shape>
              <v:shape style="position:absolute;left:3091;top:3840;width:2043;height:205" type="#_x0000_t75" stroked="false">
                <v:imagedata r:id="rId46" o:title=""/>
              </v:shape>
              <v:shape style="position:absolute;left:6482;top:4178;width:2043;height:347" type="#_x0000_t75" stroked="false">
                <v:imagedata r:id="rId47" o:title=""/>
              </v:shape>
              <v:shape style="position:absolute;left:3091;top:3452;width:2043;height:494" type="#_x0000_t75" stroked="false">
                <v:imagedata r:id="rId48" o:title=""/>
              </v:shape>
            </v:group>
            <v:group style="position:absolute;left:5083;top:3193;width:4113;height:2" coordorigin="5083,3193" coordsize="4113,2">
              <v:shape style="position:absolute;left:5083;top:3193;width:4113;height:2" coordorigin="5083,3193" coordsize="4113,0" path="m5083,3193l9195,3193e" filled="false" stroked="true" strokeweight=".51pt" strokecolor="#989898">
                <v:path arrowok="t"/>
              </v:shape>
            </v:group>
            <v:group style="position:absolute;left:2346;top:3193;width:802;height:2" coordorigin="2346,3193" coordsize="802,2">
              <v:shape style="position:absolute;left:2346;top:3193;width:802;height:2" coordorigin="2346,3193" coordsize="802,0" path="m2346,3193l3147,3193e" filled="false" stroked="true" strokeweight=".510001pt" strokecolor="#989898">
                <v:path arrowok="t"/>
              </v:shape>
            </v:group>
            <v:group style="position:absolute;left:5083;top:2712;width:4113;height:2" coordorigin="5083,2712" coordsize="4113,2">
              <v:shape style="position:absolute;left:5083;top:2712;width:4113;height:2" coordorigin="5083,2712" coordsize="4113,0" path="m5083,2712l9195,2712e" filled="false" stroked="true" strokeweight=".51pt" strokecolor="#989898">
                <v:path arrowok="t"/>
              </v:shape>
            </v:group>
            <v:group style="position:absolute;left:2346;top:2712;width:802;height:2" coordorigin="2346,2712" coordsize="802,2">
              <v:shape style="position:absolute;left:2346;top:2712;width:802;height:2" coordorigin="2346,2712" coordsize="802,0" path="m2346,2712l3147,2712e" filled="false" stroked="true" strokeweight=".510001pt" strokecolor="#989898">
                <v:path arrowok="t"/>
              </v:shape>
              <v:shape style="position:absolute;left:3091;top:2731;width:5434;height:1264" type="#_x0000_t75" stroked="false">
                <v:imagedata r:id="rId49" o:title=""/>
              </v:shape>
            </v:group>
            <v:group style="position:absolute;left:5083;top:2232;width:4113;height:2" coordorigin="5083,2232" coordsize="4113,2">
              <v:shape style="position:absolute;left:5083;top:2232;width:4113;height:2" coordorigin="5083,2232" coordsize="4113,0" path="m5083,2232l9195,2232e" filled="false" stroked="true" strokeweight=".51pt" strokecolor="#989898">
                <v:path arrowok="t"/>
              </v:shape>
            </v:group>
            <v:group style="position:absolute;left:2346;top:2232;width:802;height:2" coordorigin="2346,2232" coordsize="802,2">
              <v:shape style="position:absolute;left:2346;top:2232;width:802;height:2" coordorigin="2346,2232" coordsize="802,0" path="m2346,2232l3147,2232e" filled="false" stroked="true" strokeweight=".510001pt" strokecolor="#989898">
                <v:path arrowok="t"/>
              </v:shape>
            </v:group>
            <v:group style="position:absolute;left:2346;top:1747;width:6850;height:2" coordorigin="2346,1747" coordsize="6850,2">
              <v:shape style="position:absolute;left:2346;top:1747;width:6850;height:2" coordorigin="2346,1747" coordsize="6850,0" path="m2346,1747l9195,1747e" filled="false" stroked="true" strokeweight=".51pt" strokecolor="#989898">
                <v:path arrowok="t"/>
              </v:shape>
              <v:shape style="position:absolute;left:3091;top:1766;width:5434;height:1989" type="#_x0000_t75" stroked="false">
                <v:imagedata r:id="rId50" o:title=""/>
              </v:shape>
              <v:shape style="position:absolute;left:3091;top:4129;width:5434;height:1460" type="#_x0000_t75" stroked="false">
                <v:imagedata r:id="rId51" o:title=""/>
              </v:shape>
              <v:shape style="position:absolute;left:3091;top:4899;width:5434;height:1170" type="#_x0000_t75" stroked="false">
                <v:imagedata r:id="rId52" o:title=""/>
              </v:shape>
            </v:group>
            <v:group style="position:absolute;left:3147;top:3968;width:1936;height:192" coordorigin="3147,3968" coordsize="1936,192">
              <v:shape style="position:absolute;left:3147;top:3968;width:1936;height:192" coordorigin="3147,3968" coordsize="1936,192" path="m5083,3968l3147,3968,3147,4159,5083,4159,5083,3968xe" filled="true" fillcolor="#ffcd6c" stroked="false">
                <v:path arrowok="t"/>
                <v:fill type="solid"/>
              </v:shape>
            </v:group>
            <v:group style="position:absolute;left:6534;top:3919;width:1936;height:241" coordorigin="6534,3919" coordsize="1936,241">
              <v:shape style="position:absolute;left:6534;top:3919;width:1936;height:241" coordorigin="6534,3919" coordsize="1936,241" path="m8470,3919l6534,3919,6534,4159,8470,4159,8470,3919xe" filled="true" fillcolor="#ffcd6c" stroked="false">
                <v:path arrowok="t"/>
                <v:fill type="solid"/>
              </v:shape>
            </v:group>
            <v:group style="position:absolute;left:3147;top:3968;width:1936;height:192" coordorigin="3147,3968" coordsize="1936,192">
              <v:shape style="position:absolute;left:3147;top:3968;width:1936;height:192" coordorigin="3147,3968" coordsize="1936,192" path="m3147,3968l5083,3968,5083,4159,3147,4159,3147,3968xe" filled="false" stroked="true" strokeweight=".51pt" strokecolor="#000000">
                <v:path arrowok="t"/>
              </v:shape>
            </v:group>
            <v:group style="position:absolute;left:6534;top:3919;width:1936;height:241" coordorigin="6534,3919" coordsize="1936,241">
              <v:shape style="position:absolute;left:6534;top:3919;width:1936;height:241" coordorigin="6534,3919" coordsize="1936,241" path="m6534,3919l8470,3919,8470,4159,6534,4159,6534,3919xe" filled="false" stroked="true" strokeweight=".51pt" strokecolor="#000000">
                <v:path arrowok="t"/>
              </v:shape>
            </v:group>
            <v:group style="position:absolute;left:6534;top:4158;width:1937;height:51" coordorigin="6534,4158" coordsize="1937,51">
              <v:shape style="position:absolute;left:6534;top:4158;width:1937;height:51" coordorigin="6534,4158" coordsize="1937,51" path="m6534,4208l8471,4208,8471,4158,6534,4158,6534,4208xe" filled="true" fillcolor="#de6e37" stroked="false">
                <v:path arrowok="t"/>
                <v:fill type="solid"/>
              </v:shape>
            </v:group>
            <v:group style="position:absolute;left:6534;top:4159;width:1937;height:49" coordorigin="6534,4159" coordsize="1937,49">
              <v:shape style="position:absolute;left:6534;top:4159;width:1937;height:49" coordorigin="6534,4159" coordsize="1937,49" path="m6534,4159l8471,4159,8471,4207,6534,4207,6534,4159xe" filled="false" stroked="true" strokeweight=".51pt" strokecolor="#000000">
                <v:path arrowok="t"/>
              </v:shape>
            </v:group>
            <v:group style="position:absolute;left:3147;top:3870;width:1936;height:98" coordorigin="3147,3870" coordsize="1936,98">
              <v:shape style="position:absolute;left:3147;top:3870;width:1936;height:98" coordorigin="3147,3870" coordsize="1936,98" path="m3147,3870l5083,3870,5083,3968,3147,3968,3147,3870xe" filled="true" fillcolor="#fa9d41" stroked="false">
                <v:path arrowok="t"/>
                <v:fill type="solid"/>
              </v:shape>
            </v:group>
            <v:group style="position:absolute;left:3147;top:3870;width:1936;height:98" coordorigin="3147,3870" coordsize="1936,98">
              <v:shape style="position:absolute;left:3147;top:3870;width:1936;height:98" coordorigin="3147,3870" coordsize="1936,98" path="m3147,3870l5083,3870,5083,3968,3147,3968,3147,3870xe" filled="false" stroked="true" strokeweight=".51pt" strokecolor="#000000">
                <v:path arrowok="t"/>
              </v:shape>
            </v:group>
            <v:group style="position:absolute;left:6534;top:4207;width:1937;height:242" coordorigin="6534,4207" coordsize="1937,242">
              <v:shape style="position:absolute;left:6534;top:4207;width:1937;height:242" coordorigin="6534,4207" coordsize="1937,242" path="m6534,4207l8471,4207,8471,4448,6534,4448,6534,4207xe" filled="true" fillcolor="#fa9d41" stroked="false">
                <v:path arrowok="t"/>
                <v:fill type="solid"/>
              </v:shape>
            </v:group>
            <v:group style="position:absolute;left:6534;top:4207;width:1937;height:242" coordorigin="6534,4207" coordsize="1937,242">
              <v:shape style="position:absolute;left:6534;top:4207;width:1937;height:242" coordorigin="6534,4207" coordsize="1937,242" path="m6534,4207l8471,4207,8471,4448,6534,4448,6534,4207xe" filled="false" stroked="true" strokeweight=".51pt" strokecolor="#000000">
                <v:path arrowok="t"/>
              </v:shape>
            </v:group>
            <v:group style="position:absolute;left:3147;top:3482;width:1936;height:388" coordorigin="3147,3482" coordsize="1936,388">
              <v:shape style="position:absolute;left:3147;top:3482;width:1936;height:388" coordorigin="3147,3482" coordsize="1936,388" path="m3147,3482l5083,3482,5083,3870,3147,3870,3147,3482xe" filled="true" fillcolor="#de6e37" stroked="false">
                <v:path arrowok="t"/>
                <v:fill type="solid"/>
              </v:shape>
            </v:group>
            <v:group style="position:absolute;left:3147;top:3482;width:1936;height:388" coordorigin="3147,3482" coordsize="1936,388">
              <v:shape style="position:absolute;left:3147;top:3482;width:1936;height:388" coordorigin="3147,3482" coordsize="1936,388" path="m3147,3482l5083,3482,5083,3870,3147,3870,3147,3482xe" filled="false" stroked="true" strokeweight=".51pt" strokecolor="#000000">
                <v:path arrowok="t"/>
              </v:shape>
            </v:group>
            <v:group style="position:absolute;left:3147;top:2761;width:1936;height:721" coordorigin="3147,2761" coordsize="1936,721">
              <v:shape style="position:absolute;left:3147;top:2761;width:1936;height:721" coordorigin="3147,2761" coordsize="1936,721" path="m5083,2761l3147,2761,3147,3482,5083,3482,5083,2761xe" filled="true" fillcolor="#b13432" stroked="false">
                <v:path arrowok="t"/>
                <v:fill type="solid"/>
              </v:shape>
            </v:group>
            <v:group style="position:absolute;left:6534;top:3678;width:1936;height:241" coordorigin="6534,3678" coordsize="1936,241">
              <v:shape style="position:absolute;left:6534;top:3678;width:1936;height:241" coordorigin="6534,3678" coordsize="1936,241" path="m8470,3678l6534,3678,6534,3919,8470,3919,8470,3678xe" filled="true" fillcolor="#b13432" stroked="false">
                <v:path arrowok="t"/>
                <v:fill type="solid"/>
              </v:shape>
            </v:group>
            <v:group style="position:absolute;left:3147;top:2761;width:1936;height:721" coordorigin="3147,2761" coordsize="1936,721">
              <v:shape style="position:absolute;left:3147;top:2761;width:1936;height:721" coordorigin="3147,2761" coordsize="1936,721" path="m3147,2761l5083,2761,5083,3482,3147,3482,3147,2761xe" filled="false" stroked="true" strokeweight=".51pt" strokecolor="#000000">
                <v:path arrowok="t"/>
              </v:shape>
            </v:group>
            <v:group style="position:absolute;left:6534;top:3678;width:1936;height:241" coordorigin="6534,3678" coordsize="1936,241">
              <v:shape style="position:absolute;left:6534;top:3678;width:1936;height:241" coordorigin="6534,3678" coordsize="1936,241" path="m6534,3678l8470,3678,8470,3919,6534,3919,6534,3678xe" filled="false" stroked="true" strokeweight=".51pt" strokecolor="#000000">
                <v:path arrowok="t"/>
              </v:shape>
            </v:group>
            <v:group style="position:absolute;left:3147;top:1796;width:1936;height:966" coordorigin="3147,1796" coordsize="1936,966">
              <v:shape style="position:absolute;left:3147;top:1796;width:1936;height:966" coordorigin="3147,1796" coordsize="1936,966" path="m5083,1796l3147,1796,3147,2761,5083,2761,5083,1796xe" filled="true" fillcolor="#771c19" stroked="false">
                <v:path arrowok="t"/>
                <v:fill type="solid"/>
              </v:shape>
            </v:group>
            <v:group style="position:absolute;left:6534;top:3389;width:1936;height:290" coordorigin="6534,3389" coordsize="1936,290">
              <v:shape style="position:absolute;left:6534;top:3389;width:1936;height:290" coordorigin="6534,3389" coordsize="1936,290" path="m8470,3389l6534,3389,6534,3678,8470,3678,8470,3389xe" filled="true" fillcolor="#771c19" stroked="false">
                <v:path arrowok="t"/>
                <v:fill type="solid"/>
              </v:shape>
            </v:group>
            <v:group style="position:absolute;left:3147;top:1796;width:1936;height:966" coordorigin="3147,1796" coordsize="1936,966">
              <v:shape style="position:absolute;left:3147;top:1796;width:1936;height:966" coordorigin="3147,1796" coordsize="1936,966" path="m3147,1796l5083,1796,5083,2761,3147,2761,3147,1796xe" filled="false" stroked="true" strokeweight=".51pt" strokecolor="#000000">
                <v:path arrowok="t"/>
              </v:shape>
            </v:group>
            <v:group style="position:absolute;left:6534;top:3389;width:1936;height:290" coordorigin="6534,3389" coordsize="1936,290">
              <v:shape style="position:absolute;left:6534;top:3389;width:1936;height:290" coordorigin="6534,3389" coordsize="1936,290" path="m6534,3389l8470,3389,8470,3678,6534,3678,6534,3389xe" filled="false" stroked="true" strokeweight=".51pt" strokecolor="#000000">
                <v:path arrowok="t"/>
              </v:shape>
            </v:group>
            <v:group style="position:absolute;left:3147;top:4159;width:1936;height:770" coordorigin="3147,4159" coordsize="1936,770">
              <v:shape style="position:absolute;left:3147;top:4159;width:1936;height:770" coordorigin="3147,4159" coordsize="1936,770" path="m5083,4159l3147,4159,3147,4929,5083,4929,5083,4159xe" filled="true" fillcolor="#ffffff" stroked="false">
                <v:path arrowok="t"/>
                <v:fill type="solid"/>
              </v:shape>
            </v:group>
            <v:group style="position:absolute;left:6534;top:4448;width:1936;height:1060" coordorigin="6534,4448" coordsize="1936,1060">
              <v:shape style="position:absolute;left:6534;top:4448;width:1936;height:1060" coordorigin="6534,4448" coordsize="1936,1060" path="m8470,4448l6534,4448,6534,5507,8470,5507,8470,4448xe" filled="true" fillcolor="#ffffff" stroked="false">
                <v:path arrowok="t"/>
                <v:fill type="solid"/>
              </v:shape>
            </v:group>
            <v:group style="position:absolute;left:3147;top:4159;width:1936;height:770" coordorigin="3147,4159" coordsize="1936,770">
              <v:shape style="position:absolute;left:3147;top:4159;width:1936;height:770" coordorigin="3147,4159" coordsize="1936,770" path="m3147,4929l5083,4929,5083,4159,3147,4159,3147,4929xe" filled="false" stroked="true" strokeweight=".51pt" strokecolor="#000000">
                <v:path arrowok="t"/>
              </v:shape>
            </v:group>
            <v:group style="position:absolute;left:6534;top:4448;width:1936;height:1060" coordorigin="6534,4448" coordsize="1936,1060">
              <v:shape style="position:absolute;left:6534;top:4448;width:1936;height:1060" coordorigin="6534,4448" coordsize="1936,1060" path="m6534,5507l8470,5507,8470,4448,6534,4448,6534,5507xe" filled="false" stroked="true" strokeweight=".51pt" strokecolor="#000000">
                <v:path arrowok="t"/>
              </v:shape>
            </v:group>
            <v:group style="position:absolute;left:3147;top:4953;width:1936;height:2" coordorigin="3147,4953" coordsize="1936,2">
              <v:shape style="position:absolute;left:3147;top:4953;width:1936;height:2" coordorigin="3147,4953" coordsize="1936,0" path="m3147,4953l5083,4953e" filled="false" stroked="true" strokeweight="2.548pt" strokecolor="#ffe491">
                <v:path arrowok="t"/>
              </v:shape>
            </v:group>
            <v:group style="position:absolute;left:6534;top:5507;width:1936;height:486" coordorigin="6534,5507" coordsize="1936,486">
              <v:shape style="position:absolute;left:6534;top:5507;width:1936;height:486" coordorigin="6534,5507" coordsize="1936,486" path="m8470,5507l6534,5507,6534,5992,8470,5992,8470,5507xe" filled="true" fillcolor="#ffe491" stroked="false">
                <v:path arrowok="t"/>
                <v:fill type="solid"/>
              </v:shape>
            </v:group>
            <v:group style="position:absolute;left:3147;top:4929;width:1936;height:49" coordorigin="3147,4929" coordsize="1936,49">
              <v:shape style="position:absolute;left:3147;top:4929;width:1936;height:49" coordorigin="3147,4929" coordsize="1936,49" path="m3147,4978l5083,4978,5083,4929,3147,4929,3147,4978xe" filled="false" stroked="true" strokeweight=".51pt" strokecolor="#000000">
                <v:path arrowok="t"/>
              </v:shape>
            </v:group>
            <v:group style="position:absolute;left:6534;top:5507;width:1936;height:486" coordorigin="6534,5507" coordsize="1936,486">
              <v:shape style="position:absolute;left:6534;top:5507;width:1936;height:486" coordorigin="6534,5507" coordsize="1936,486" path="m6534,5992l8470,5992,8470,5507,6534,5507,6534,5992xe" filled="false" stroked="true" strokeweight=".51pt" strokecolor="#000000">
                <v:path arrowok="t"/>
              </v:shape>
            </v:group>
            <v:group style="position:absolute;left:2419;top:1748;width:2;height:4339" coordorigin="2419,1748" coordsize="2,4339">
              <v:shape style="position:absolute;left:2419;top:1748;width:2;height:4339" coordorigin="2419,1748" coordsize="0,4339" path="m2419,6087l2419,1748e" filled="false" stroked="true" strokeweight=".51pt" strokecolor="#989898">
                <v:path arrowok="t"/>
              </v:shape>
            </v:group>
            <v:group style="position:absolute;left:2346;top:4159;width:72;height:2" coordorigin="2346,4159" coordsize="72,2">
              <v:shape style="position:absolute;left:2346;top:4159;width:72;height:2" coordorigin="2346,4159" coordsize="72,0" path="m2346,4159l2417,4159e" filled="false" stroked="true" strokeweight=".51pt" strokecolor="#989898">
                <v:path arrowok="t"/>
              </v:shape>
            </v:group>
            <v:group style="position:absolute;left:2419;top:4159;width:6778;height:2" coordorigin="2419,4159" coordsize="6778,2">
              <v:shape style="position:absolute;left:2419;top:4159;width:6778;height:2" coordorigin="2419,4159" coordsize="6778,0" path="m2419,4159l9197,4159e" filled="false" stroked="true" strokeweight="1.53pt" strokecolor="#000000">
                <v:path arrowok="t"/>
              </v:shape>
            </v:group>
            <v:group style="position:absolute;left:2417;top:4159;width:2;height:74" coordorigin="2417,4159" coordsize="2,74">
              <v:shape style="position:absolute;left:2417;top:4159;width:2;height:74" coordorigin="2417,4159" coordsize="0,74" path="m2417,4159l2417,4232e" filled="false" stroked="true" strokeweight="1.53pt" strokecolor="#000000">
                <v:path arrowok="t"/>
              </v:shape>
            </v:group>
            <v:group style="position:absolute;left:5809;top:4159;width:2;height:74" coordorigin="5809,4159" coordsize="2,74">
              <v:shape style="position:absolute;left:5809;top:4159;width:2;height:74" coordorigin="5809,4159" coordsize="0,74" path="m5809,4159l5809,4232e" filled="false" stroked="true" strokeweight="1.53pt" strokecolor="#000000">
                <v:path arrowok="t"/>
              </v:shape>
            </v:group>
            <v:group style="position:absolute;left:9195;top:4159;width:2;height:74" coordorigin="9195,4159" coordsize="2,74">
              <v:shape style="position:absolute;left:9195;top:4159;width:2;height:74" coordorigin="9195,4159" coordsize="0,74" path="m9195,4159l9195,4232e" filled="false" stroked="true" strokeweight="1.53pt" strokecolor="#000000">
                <v:path arrowok="t"/>
              </v:shape>
            </v:group>
            <v:group style="position:absolute;left:4113;top:2615;width:3390;height:2025" coordorigin="4113,2615" coordsize="3390,2025">
              <v:shape style="position:absolute;left:4113;top:2615;width:3390;height:2025" coordorigin="4113,2615" coordsize="3390,2025" path="m4113,2615l7503,4640e" filled="false" stroked="true" strokeweight="1.36pt" strokecolor="#000000">
                <v:path arrowok="t"/>
              </v:shape>
              <v:shape style="position:absolute;left:4003;top:2504;width:218;height:218" type="#_x0000_t75" stroked="false">
                <v:imagedata r:id="rId53" o:title=""/>
              </v:shape>
              <v:shape style="position:absolute;left:7395;top:4529;width:218;height:218" type="#_x0000_t75" stroked="false">
                <v:imagedata r:id="rId53" o:title=""/>
              </v:shape>
            </v:group>
            <v:group style="position:absolute;left:1057;top:-161;width:9792;height:7344" coordorigin="1057,-161" coordsize="9792,7344">
              <v:shape style="position:absolute;left:1057;top:-161;width:9792;height:7344" coordorigin="1057,-161" coordsize="9792,7344" path="m1057,7182l10848,7182,10848,-161,1057,-161,1057,7182xe" filled="false" stroked="true" strokeweight=".464pt" strokecolor="#414042">
                <v:path arrowok="t"/>
              </v:shape>
            </v:group>
            <w10:wrap type="none"/>
          </v:group>
        </w:pict>
      </w:r>
      <w:r>
        <w:rPr>
          <w:rFonts w:ascii="Arial"/>
          <w:b/>
          <w:spacing w:val="-1"/>
          <w:sz w:val="32"/>
        </w:rPr>
        <w:t>Until</w:t>
      </w:r>
      <w:r>
        <w:rPr>
          <w:rFonts w:ascii="Arial"/>
          <w:b/>
          <w:spacing w:val="15"/>
          <w:sz w:val="32"/>
        </w:rPr>
        <w:t> </w:t>
      </w:r>
      <w:r>
        <w:rPr>
          <w:rFonts w:ascii="Arial"/>
          <w:b/>
          <w:spacing w:val="-1"/>
          <w:sz w:val="32"/>
        </w:rPr>
        <w:t>recently,</w:t>
      </w:r>
      <w:r>
        <w:rPr>
          <w:rFonts w:ascii="Arial"/>
          <w:b/>
          <w:spacing w:val="15"/>
          <w:sz w:val="32"/>
        </w:rPr>
        <w:t> </w:t>
      </w:r>
      <w:r>
        <w:rPr>
          <w:rFonts w:ascii="Arial"/>
          <w:b/>
          <w:sz w:val="32"/>
        </w:rPr>
        <w:t>increases</w:t>
      </w:r>
      <w:r>
        <w:rPr>
          <w:rFonts w:ascii="Arial"/>
          <w:b/>
          <w:spacing w:val="13"/>
          <w:sz w:val="32"/>
        </w:rPr>
        <w:t> </w:t>
      </w:r>
      <w:r>
        <w:rPr>
          <w:rFonts w:ascii="Arial"/>
          <w:b/>
          <w:sz w:val="32"/>
        </w:rPr>
        <w:t>in</w:t>
      </w:r>
      <w:r>
        <w:rPr>
          <w:rFonts w:ascii="Arial"/>
          <w:b/>
          <w:spacing w:val="14"/>
          <w:sz w:val="32"/>
        </w:rPr>
        <w:t> </w:t>
      </w:r>
      <w:r>
        <w:rPr>
          <w:rFonts w:ascii="Arial"/>
          <w:b/>
          <w:sz w:val="32"/>
        </w:rPr>
        <w:t>older</w:t>
      </w:r>
      <w:r>
        <w:rPr>
          <w:rFonts w:ascii="Arial"/>
          <w:b/>
          <w:spacing w:val="15"/>
          <w:sz w:val="32"/>
        </w:rPr>
        <w:t> </w:t>
      </w:r>
      <w:r>
        <w:rPr>
          <w:rFonts w:ascii="Arial"/>
          <w:b/>
          <w:spacing w:val="-1"/>
          <w:sz w:val="32"/>
        </w:rPr>
        <w:t>age</w:t>
      </w:r>
      <w:r>
        <w:rPr>
          <w:rFonts w:ascii="Arial"/>
          <w:b/>
          <w:spacing w:val="22"/>
          <w:w w:val="101"/>
          <w:sz w:val="32"/>
        </w:rPr>
        <w:t> </w:t>
      </w:r>
      <w:r>
        <w:rPr>
          <w:rFonts w:ascii="Arial"/>
          <w:b/>
          <w:sz w:val="32"/>
        </w:rPr>
        <w:t>participation</w:t>
      </w:r>
      <w:r>
        <w:rPr>
          <w:rFonts w:ascii="Arial"/>
          <w:b/>
          <w:spacing w:val="16"/>
          <w:sz w:val="32"/>
        </w:rPr>
        <w:t> </w:t>
      </w:r>
      <w:r>
        <w:rPr>
          <w:rFonts w:ascii="Arial"/>
          <w:b/>
          <w:sz w:val="32"/>
        </w:rPr>
        <w:t>outweighed</w:t>
      </w:r>
      <w:r>
        <w:rPr>
          <w:rFonts w:ascii="Arial"/>
          <w:b/>
          <w:spacing w:val="19"/>
          <w:sz w:val="32"/>
        </w:rPr>
        <w:t> </w:t>
      </w:r>
      <w:r>
        <w:rPr>
          <w:rFonts w:ascii="Arial"/>
          <w:b/>
          <w:sz w:val="32"/>
        </w:rPr>
        <w:t>the</w:t>
      </w:r>
      <w:r>
        <w:rPr>
          <w:rFonts w:ascii="Arial"/>
          <w:b/>
          <w:spacing w:val="18"/>
          <w:sz w:val="32"/>
        </w:rPr>
        <w:t> </w:t>
      </w:r>
      <w:r>
        <w:rPr>
          <w:rFonts w:ascii="Arial"/>
          <w:b/>
          <w:spacing w:val="-1"/>
          <w:sz w:val="32"/>
        </w:rPr>
        <w:t>ageing</w:t>
      </w:r>
      <w:r>
        <w:rPr>
          <w:rFonts w:ascii="Arial"/>
          <w:b/>
          <w:spacing w:val="19"/>
          <w:sz w:val="32"/>
        </w:rPr>
        <w:t> </w:t>
      </w:r>
      <w:r>
        <w:rPr>
          <w:rFonts w:ascii="Arial"/>
          <w:b/>
          <w:sz w:val="32"/>
        </w:rPr>
        <w:t>population</w:t>
      </w:r>
      <w:r>
        <w:rPr>
          <w:rFonts w:ascii="Arial"/>
          <w:sz w:val="32"/>
        </w:rPr>
      </w:r>
    </w:p>
    <w:p>
      <w:pPr>
        <w:pStyle w:val="Heading6"/>
        <w:spacing w:line="240" w:lineRule="auto" w:before="154"/>
        <w:ind w:left="1122" w:right="0"/>
        <w:jc w:val="left"/>
        <w:rPr>
          <w:rFonts w:ascii="Arial" w:hAnsi="Arial" w:cs="Arial" w:eastAsia="Arial"/>
          <w:b w:val="0"/>
          <w:bCs w:val="0"/>
        </w:rPr>
      </w:pPr>
      <w:r>
        <w:rPr>
          <w:rFonts w:ascii="Arial"/>
          <w:spacing w:val="-1"/>
        </w:rPr>
        <w:t>Contribution</w:t>
      </w:r>
      <w:r>
        <w:rPr>
          <w:rFonts w:ascii="Arial"/>
          <w:spacing w:val="12"/>
        </w:rPr>
        <w:t> </w:t>
      </w:r>
      <w:r>
        <w:rPr>
          <w:rFonts w:ascii="Arial"/>
        </w:rPr>
        <w:t>to</w:t>
      </w:r>
      <w:r>
        <w:rPr>
          <w:rFonts w:ascii="Arial"/>
          <w:spacing w:val="11"/>
        </w:rPr>
        <w:t> </w:t>
      </w:r>
      <w:r>
        <w:rPr>
          <w:rFonts w:ascii="Arial"/>
          <w:spacing w:val="-1"/>
        </w:rPr>
        <w:t>change</w:t>
      </w:r>
      <w:r>
        <w:rPr>
          <w:rFonts w:ascii="Arial"/>
          <w:spacing w:val="11"/>
        </w:rPr>
        <w:t> </w:t>
      </w:r>
      <w:r>
        <w:rPr>
          <w:rFonts w:ascii="Arial"/>
        </w:rPr>
        <w:t>in</w:t>
      </w:r>
      <w:r>
        <w:rPr>
          <w:rFonts w:ascii="Arial"/>
          <w:spacing w:val="11"/>
        </w:rPr>
        <w:t> </w:t>
      </w:r>
      <w:r>
        <w:rPr>
          <w:rFonts w:ascii="Arial"/>
        </w:rPr>
        <w:t>participation</w:t>
      </w:r>
      <w:r>
        <w:rPr>
          <w:rFonts w:ascii="Arial"/>
          <w:spacing w:val="10"/>
        </w:rPr>
        <w:t> </w:t>
      </w:r>
      <w:r>
        <w:rPr>
          <w:rFonts w:ascii="Arial"/>
          <w:spacing w:val="-1"/>
        </w:rPr>
        <w:t>rate</w:t>
      </w:r>
      <w:r>
        <w:rPr>
          <w:rFonts w:ascii="Arial"/>
          <w:b w:val="0"/>
        </w:rPr>
      </w:r>
    </w:p>
    <w:p>
      <w:pPr>
        <w:spacing w:line="308" w:lineRule="auto" w:before="9"/>
        <w:ind w:left="1308" w:right="6722" w:hanging="187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Percentage</w:t>
      </w:r>
      <w:r>
        <w:rPr>
          <w:rFonts w:ascii="Arial"/>
          <w:spacing w:val="18"/>
          <w:sz w:val="24"/>
        </w:rPr>
        <w:t> </w:t>
      </w:r>
      <w:r>
        <w:rPr>
          <w:rFonts w:ascii="Arial"/>
          <w:spacing w:val="-1"/>
          <w:sz w:val="24"/>
        </w:rPr>
        <w:t>points</w:t>
      </w:r>
      <w:r>
        <w:rPr>
          <w:rFonts w:ascii="Arial"/>
          <w:spacing w:val="19"/>
          <w:sz w:val="24"/>
        </w:rPr>
        <w:t> </w:t>
      </w:r>
      <w:r>
        <w:rPr>
          <w:rFonts w:ascii="Arial"/>
          <w:spacing w:val="-1"/>
          <w:sz w:val="24"/>
        </w:rPr>
        <w:t>per</w:t>
      </w:r>
      <w:r>
        <w:rPr>
          <w:rFonts w:ascii="Arial"/>
          <w:spacing w:val="19"/>
          <w:sz w:val="24"/>
        </w:rPr>
        <w:t> </w:t>
      </w:r>
      <w:r>
        <w:rPr>
          <w:rFonts w:ascii="Arial"/>
          <w:sz w:val="24"/>
        </w:rPr>
        <w:t>year</w:t>
      </w:r>
      <w:r>
        <w:rPr>
          <w:rFonts w:ascii="Arial"/>
          <w:spacing w:val="23"/>
          <w:w w:val="102"/>
          <w:sz w:val="24"/>
        </w:rPr>
        <w:t> </w:t>
      </w:r>
      <w:r>
        <w:rPr>
          <w:rFonts w:ascii="Arial"/>
          <w:spacing w:val="-1"/>
          <w:sz w:val="24"/>
        </w:rPr>
        <w:t>0.5</w:t>
      </w:r>
      <w:r>
        <w:rPr>
          <w:rFonts w:ascii="Arial"/>
          <w:sz w:val="24"/>
        </w:rPr>
      </w:r>
    </w:p>
    <w:p>
      <w:pPr>
        <w:spacing w:before="130"/>
        <w:ind w:left="1308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pacing w:val="-1"/>
          <w:sz w:val="24"/>
        </w:rPr>
        <w:t>0.4</w:t>
      </w:r>
      <w:r>
        <w:rPr>
          <w:rFonts w:ascii="Arial"/>
          <w:sz w:val="24"/>
        </w:rPr>
      </w:r>
    </w:p>
    <w:p>
      <w:pPr>
        <w:spacing w:before="206"/>
        <w:ind w:left="1308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pacing w:val="-1"/>
          <w:sz w:val="24"/>
        </w:rPr>
        <w:t>0.3</w:t>
      </w:r>
      <w:r>
        <w:rPr>
          <w:rFonts w:ascii="Arial"/>
          <w:sz w:val="24"/>
        </w:rPr>
      </w:r>
    </w:p>
    <w:p>
      <w:pPr>
        <w:spacing w:before="206"/>
        <w:ind w:left="1308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pacing w:val="-1"/>
          <w:sz w:val="24"/>
        </w:rPr>
        <w:t>0.2</w:t>
      </w:r>
      <w:r>
        <w:rPr>
          <w:rFonts w:ascii="Arial"/>
          <w:sz w:val="24"/>
        </w:rPr>
      </w:r>
    </w:p>
    <w:p>
      <w:pPr>
        <w:spacing w:after="0"/>
        <w:jc w:val="left"/>
        <w:rPr>
          <w:rFonts w:ascii="Arial" w:hAnsi="Arial" w:cs="Arial" w:eastAsia="Arial"/>
          <w:sz w:val="24"/>
          <w:szCs w:val="24"/>
        </w:rPr>
        <w:sectPr>
          <w:pgSz w:w="11910" w:h="16840"/>
          <w:pgMar w:header="0" w:footer="867" w:top="580" w:bottom="1060" w:left="560" w:right="560"/>
        </w:sectPr>
      </w:pPr>
    </w:p>
    <w:p>
      <w:pPr>
        <w:spacing w:before="206"/>
        <w:ind w:left="0" w:right="0" w:firstLine="0"/>
        <w:jc w:val="right"/>
        <w:rPr>
          <w:rFonts w:ascii="Arial" w:hAnsi="Arial" w:cs="Arial" w:eastAsia="Arial"/>
          <w:sz w:val="24"/>
          <w:szCs w:val="24"/>
        </w:rPr>
      </w:pPr>
      <w:r>
        <w:rPr>
          <w:rFonts w:ascii="Arial"/>
          <w:spacing w:val="-1"/>
          <w:sz w:val="24"/>
        </w:rPr>
        <w:t>0.1</w:t>
      </w:r>
      <w:r>
        <w:rPr>
          <w:rFonts w:ascii="Arial"/>
          <w:sz w:val="24"/>
        </w:rPr>
      </w:r>
    </w:p>
    <w:p>
      <w:pPr>
        <w:spacing w:before="206"/>
        <w:ind w:left="0" w:right="0" w:firstLine="0"/>
        <w:jc w:val="righ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0</w:t>
      </w:r>
    </w:p>
    <w:p>
      <w:pPr>
        <w:spacing w:before="206"/>
        <w:ind w:left="0" w:right="0" w:firstLine="0"/>
        <w:jc w:val="righ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-0.1</w:t>
      </w:r>
    </w:p>
    <w:p>
      <w:pPr>
        <w:spacing w:before="206"/>
        <w:ind w:left="0" w:right="0" w:firstLine="0"/>
        <w:jc w:val="righ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-0.2</w:t>
      </w:r>
    </w:p>
    <w:p>
      <w:pPr>
        <w:spacing w:before="206"/>
        <w:ind w:left="0" w:right="0" w:firstLine="0"/>
        <w:jc w:val="righ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-0.3</w:t>
      </w:r>
    </w:p>
    <w:p>
      <w:pPr>
        <w:spacing w:before="206"/>
        <w:ind w:left="0" w:right="0" w:firstLine="0"/>
        <w:jc w:val="right"/>
        <w:rPr>
          <w:rFonts w:ascii="Arial" w:hAnsi="Arial" w:cs="Arial" w:eastAsia="Arial"/>
          <w:sz w:val="24"/>
          <w:szCs w:val="24"/>
        </w:rPr>
      </w:pPr>
      <w:r>
        <w:rPr>
          <w:rFonts w:ascii="Arial"/>
          <w:sz w:val="24"/>
        </w:rPr>
        <w:t>-0.4</w:t>
      </w: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  <w:r>
        <w:rPr/>
        <w:br w:type="column"/>
      </w:r>
      <w:r>
        <w:rPr>
          <w:rFonts w:ascii="Arial"/>
          <w:sz w:val="24"/>
        </w:rPr>
      </w: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0"/>
        <w:rPr>
          <w:rFonts w:ascii="Arial" w:hAnsi="Arial" w:cs="Arial" w:eastAsia="Arial"/>
          <w:sz w:val="24"/>
          <w:szCs w:val="24"/>
        </w:rPr>
      </w:pPr>
    </w:p>
    <w:p>
      <w:pPr>
        <w:spacing w:line="240" w:lineRule="auto" w:before="2"/>
        <w:rPr>
          <w:rFonts w:ascii="Arial" w:hAnsi="Arial" w:cs="Arial" w:eastAsia="Arial"/>
          <w:sz w:val="21"/>
          <w:szCs w:val="21"/>
        </w:rPr>
      </w:pPr>
    </w:p>
    <w:p>
      <w:pPr>
        <w:spacing w:before="0"/>
        <w:ind w:left="0" w:right="0" w:firstLine="0"/>
        <w:jc w:val="righ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spacing w:val="-4"/>
          <w:sz w:val="24"/>
        </w:rPr>
        <w:t>Total</w:t>
      </w:r>
      <w:r>
        <w:rPr>
          <w:rFonts w:ascii="Arial"/>
          <w:sz w:val="24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tabs>
          <w:tab w:pos="4615" w:val="left" w:leader="none"/>
        </w:tabs>
        <w:spacing w:before="183"/>
        <w:ind w:left="1227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spacing w:val="-3"/>
          <w:sz w:val="24"/>
        </w:rPr>
        <w:t>2004-2011</w:t>
        <w:tab/>
        <w:t>2011-2013</w:t>
      </w:r>
      <w:r>
        <w:rPr>
          <w:rFonts w:ascii="Arial"/>
          <w:sz w:val="24"/>
        </w:rPr>
      </w:r>
    </w:p>
    <w:p>
      <w:pPr>
        <w:spacing w:before="39"/>
        <w:ind w:left="352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/>
        <w:br w:type="column"/>
      </w:r>
      <w:r>
        <w:rPr>
          <w:rFonts w:ascii="Arial"/>
          <w:b/>
          <w:color w:val="621214"/>
          <w:spacing w:val="-1"/>
          <w:sz w:val="24"/>
        </w:rPr>
        <w:t>55+</w:t>
      </w:r>
      <w:r>
        <w:rPr>
          <w:rFonts w:ascii="Arial"/>
          <w:b/>
          <w:color w:val="621214"/>
          <w:spacing w:val="17"/>
          <w:sz w:val="24"/>
        </w:rPr>
        <w:t> </w:t>
      </w:r>
      <w:r>
        <w:rPr>
          <w:rFonts w:ascii="Arial"/>
          <w:b/>
          <w:color w:val="621214"/>
          <w:sz w:val="24"/>
        </w:rPr>
        <w:t>women</w:t>
      </w:r>
      <w:r>
        <w:rPr>
          <w:rFonts w:ascii="Arial"/>
          <w:sz w:val="24"/>
        </w:rPr>
      </w:r>
    </w:p>
    <w:p>
      <w:pPr>
        <w:spacing w:line="252" w:lineRule="exact" w:before="15"/>
        <w:ind w:left="352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color w:val="A02226"/>
          <w:spacing w:val="-1"/>
          <w:sz w:val="24"/>
        </w:rPr>
        <w:t>55+</w:t>
      </w:r>
      <w:r>
        <w:rPr>
          <w:rFonts w:ascii="Arial"/>
          <w:b/>
          <w:color w:val="A02226"/>
          <w:spacing w:val="14"/>
          <w:sz w:val="24"/>
        </w:rPr>
        <w:t> </w:t>
      </w:r>
      <w:r>
        <w:rPr>
          <w:rFonts w:ascii="Arial"/>
          <w:b/>
          <w:color w:val="A02226"/>
          <w:spacing w:val="-1"/>
          <w:sz w:val="24"/>
        </w:rPr>
        <w:t>men</w:t>
      </w:r>
      <w:r>
        <w:rPr>
          <w:rFonts w:ascii="Arial"/>
          <w:sz w:val="24"/>
        </w:rPr>
      </w:r>
    </w:p>
    <w:p>
      <w:pPr>
        <w:spacing w:line="217" w:lineRule="exact" w:before="0"/>
        <w:ind w:left="352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color w:val="FFC35A"/>
          <w:spacing w:val="-1"/>
          <w:sz w:val="24"/>
        </w:rPr>
        <w:t>16-34</w:t>
      </w:r>
      <w:r>
        <w:rPr>
          <w:rFonts w:ascii="Arial"/>
          <w:b/>
          <w:color w:val="FFC35A"/>
          <w:spacing w:val="21"/>
          <w:sz w:val="24"/>
        </w:rPr>
        <w:t> </w:t>
      </w:r>
      <w:r>
        <w:rPr>
          <w:rFonts w:ascii="Arial"/>
          <w:b/>
          <w:color w:val="FFC35A"/>
          <w:sz w:val="24"/>
        </w:rPr>
        <w:t>women</w:t>
      </w:r>
      <w:r>
        <w:rPr>
          <w:rFonts w:ascii="Arial"/>
          <w:sz w:val="24"/>
        </w:rPr>
      </w:r>
    </w:p>
    <w:p>
      <w:pPr>
        <w:spacing w:line="191" w:lineRule="exact" w:before="0"/>
        <w:ind w:left="352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color w:val="D4582A"/>
          <w:spacing w:val="-1"/>
          <w:sz w:val="24"/>
        </w:rPr>
        <w:t>35-54</w:t>
      </w:r>
      <w:r>
        <w:rPr>
          <w:rFonts w:ascii="Arial"/>
          <w:b/>
          <w:color w:val="D4582A"/>
          <w:spacing w:val="21"/>
          <w:sz w:val="24"/>
        </w:rPr>
        <w:t> </w:t>
      </w:r>
      <w:r>
        <w:rPr>
          <w:rFonts w:ascii="Arial"/>
          <w:b/>
          <w:color w:val="D4582A"/>
          <w:sz w:val="24"/>
        </w:rPr>
        <w:t>women</w:t>
      </w:r>
      <w:r>
        <w:rPr>
          <w:rFonts w:ascii="Arial"/>
          <w:sz w:val="24"/>
        </w:rPr>
      </w:r>
    </w:p>
    <w:p>
      <w:pPr>
        <w:spacing w:line="227" w:lineRule="exact" w:before="0"/>
        <w:ind w:left="352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color w:val="F68B33"/>
          <w:spacing w:val="-1"/>
          <w:sz w:val="24"/>
        </w:rPr>
        <w:t>35-54</w:t>
      </w:r>
      <w:r>
        <w:rPr>
          <w:rFonts w:ascii="Arial"/>
          <w:b/>
          <w:color w:val="F68B33"/>
          <w:spacing w:val="18"/>
          <w:sz w:val="24"/>
        </w:rPr>
        <w:t> </w:t>
      </w:r>
      <w:r>
        <w:rPr>
          <w:rFonts w:ascii="Arial"/>
          <w:b/>
          <w:color w:val="F68B33"/>
          <w:spacing w:val="-1"/>
          <w:sz w:val="24"/>
        </w:rPr>
        <w:t>men</w:t>
      </w:r>
      <w:r>
        <w:rPr>
          <w:rFonts w:ascii="Arial"/>
          <w:sz w:val="24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spacing w:line="240" w:lineRule="auto" w:before="1"/>
        <w:rPr>
          <w:rFonts w:ascii="Arial" w:hAnsi="Arial" w:cs="Arial" w:eastAsia="Arial"/>
          <w:b/>
          <w:bCs/>
          <w:sz w:val="22"/>
          <w:szCs w:val="22"/>
        </w:rPr>
      </w:pPr>
    </w:p>
    <w:p>
      <w:pPr>
        <w:spacing w:before="0"/>
        <w:ind w:left="352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spacing w:val="-1"/>
          <w:sz w:val="24"/>
        </w:rPr>
        <w:t>Ageing</w:t>
      </w:r>
      <w:r>
        <w:rPr>
          <w:rFonts w:ascii="Arial"/>
          <w:sz w:val="24"/>
        </w:rPr>
      </w:r>
    </w:p>
    <w:p>
      <w:pPr>
        <w:spacing w:line="240" w:lineRule="auto" w:before="2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spacing w:before="0"/>
        <w:ind w:left="352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color w:val="FFE07F"/>
          <w:spacing w:val="-1"/>
          <w:sz w:val="24"/>
        </w:rPr>
        <w:t>16-34</w:t>
      </w:r>
      <w:r>
        <w:rPr>
          <w:rFonts w:ascii="Arial"/>
          <w:b/>
          <w:color w:val="FFE07F"/>
          <w:spacing w:val="18"/>
          <w:sz w:val="24"/>
        </w:rPr>
        <w:t> </w:t>
      </w:r>
      <w:r>
        <w:rPr>
          <w:rFonts w:ascii="Arial"/>
          <w:b/>
          <w:color w:val="FFE07F"/>
          <w:spacing w:val="-1"/>
          <w:sz w:val="24"/>
        </w:rPr>
        <w:t>men</w:t>
      </w:r>
      <w:r>
        <w:rPr>
          <w:rFonts w:ascii="Arial"/>
          <w:sz w:val="24"/>
        </w:rPr>
      </w:r>
    </w:p>
    <w:p>
      <w:pPr>
        <w:spacing w:after="0"/>
        <w:jc w:val="left"/>
        <w:rPr>
          <w:rFonts w:ascii="Arial" w:hAnsi="Arial" w:cs="Arial" w:eastAsia="Arial"/>
          <w:sz w:val="24"/>
          <w:szCs w:val="24"/>
        </w:rPr>
        <w:sectPr>
          <w:type w:val="continuous"/>
          <w:pgSz w:w="11910" w:h="16840"/>
          <w:pgMar w:top="1580" w:bottom="280" w:left="560" w:right="560"/>
          <w:cols w:num="3" w:equalWidth="0">
            <w:col w:w="1649" w:space="101"/>
            <w:col w:w="5930" w:space="40"/>
            <w:col w:w="3070"/>
          </w:cols>
        </w:sectPr>
      </w:pPr>
    </w:p>
    <w:p>
      <w:pPr>
        <w:spacing w:line="240" w:lineRule="auto" w:before="10"/>
        <w:rPr>
          <w:rFonts w:ascii="Arial" w:hAnsi="Arial" w:cs="Arial" w:eastAsia="Arial"/>
          <w:b/>
          <w:bCs/>
          <w:sz w:val="16"/>
          <w:szCs w:val="16"/>
        </w:rPr>
      </w:pPr>
    </w:p>
    <w:p>
      <w:pPr>
        <w:tabs>
          <w:tab w:pos="9659" w:val="right" w:leader="none"/>
        </w:tabs>
        <w:spacing w:before="88"/>
        <w:ind w:left="1224" w:right="0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/>
          <w:w w:val="105"/>
          <w:sz w:val="13"/>
        </w:rPr>
        <w:t>Borland,</w:t>
      </w:r>
      <w:r>
        <w:rPr>
          <w:rFonts w:ascii="Arial"/>
          <w:spacing w:val="-3"/>
          <w:w w:val="105"/>
          <w:sz w:val="13"/>
        </w:rPr>
        <w:t> </w:t>
      </w:r>
      <w:r>
        <w:rPr>
          <w:rFonts w:ascii="Arial"/>
          <w:spacing w:val="-1"/>
          <w:w w:val="105"/>
          <w:sz w:val="13"/>
        </w:rPr>
        <w:t>Labour</w:t>
      </w:r>
      <w:r>
        <w:rPr>
          <w:rFonts w:ascii="Arial"/>
          <w:spacing w:val="-3"/>
          <w:w w:val="105"/>
          <w:sz w:val="13"/>
        </w:rPr>
        <w:t> </w:t>
      </w:r>
      <w:r>
        <w:rPr>
          <w:rFonts w:ascii="Arial"/>
          <w:w w:val="105"/>
          <w:sz w:val="13"/>
        </w:rPr>
        <w:t>Market</w:t>
      </w:r>
      <w:r>
        <w:rPr>
          <w:rFonts w:ascii="Arial"/>
          <w:spacing w:val="-2"/>
          <w:w w:val="105"/>
          <w:sz w:val="13"/>
        </w:rPr>
        <w:t> </w:t>
      </w:r>
      <w:r>
        <w:rPr>
          <w:rFonts w:ascii="Arial"/>
          <w:w w:val="105"/>
          <w:sz w:val="13"/>
        </w:rPr>
        <w:t>snapshot,</w:t>
      </w:r>
      <w:r>
        <w:rPr>
          <w:rFonts w:ascii="Arial"/>
          <w:spacing w:val="-3"/>
          <w:w w:val="105"/>
          <w:sz w:val="13"/>
        </w:rPr>
        <w:t> </w:t>
      </w:r>
      <w:r>
        <w:rPr>
          <w:rFonts w:ascii="Arial"/>
          <w:spacing w:val="-1"/>
          <w:w w:val="105"/>
          <w:sz w:val="13"/>
        </w:rPr>
        <w:t>December</w:t>
      </w:r>
      <w:r>
        <w:rPr>
          <w:rFonts w:ascii="Arial"/>
          <w:spacing w:val="-2"/>
          <w:w w:val="105"/>
          <w:sz w:val="13"/>
        </w:rPr>
        <w:t> </w:t>
      </w:r>
      <w:r>
        <w:rPr>
          <w:rFonts w:ascii="Arial"/>
          <w:spacing w:val="-1"/>
          <w:w w:val="105"/>
          <w:sz w:val="13"/>
        </w:rPr>
        <w:t>2013:</w:t>
      </w:r>
      <w:r>
        <w:rPr>
          <w:rFonts w:ascii="Arial"/>
          <w:spacing w:val="-2"/>
          <w:w w:val="105"/>
          <w:sz w:val="13"/>
        </w:rPr>
        <w:t> </w:t>
      </w:r>
      <w:r>
        <w:rPr>
          <w:rFonts w:ascii="Arial"/>
          <w:color w:val="757575"/>
          <w:spacing w:val="-2"/>
          <w:w w:val="105"/>
          <w:sz w:val="13"/>
        </w:rPr>
      </w:r>
      <w:r>
        <w:rPr>
          <w:rFonts w:ascii="Arial"/>
          <w:color w:val="757575"/>
          <w:spacing w:val="-1"/>
          <w:w w:val="105"/>
          <w:sz w:val="13"/>
          <w:u w:val="single" w:color="888888"/>
        </w:rPr>
        <w:t>https://sites.google.com/site/borlandjum/labour-market-snapshots</w:t>
      </w:r>
      <w:r>
        <w:rPr>
          <w:rFonts w:ascii="Arial"/>
          <w:color w:val="757575"/>
          <w:spacing w:val="-1"/>
          <w:w w:val="105"/>
          <w:sz w:val="13"/>
        </w:rPr>
      </w:r>
      <w:r>
        <w:rPr>
          <w:rFonts w:ascii="Arial"/>
          <w:spacing w:val="-1"/>
          <w:w w:val="105"/>
          <w:position w:val="-3"/>
          <w:sz w:val="15"/>
        </w:rPr>
        <w:tab/>
      </w:r>
      <w:r>
        <w:rPr>
          <w:rFonts w:ascii="Arial"/>
          <w:w w:val="105"/>
          <w:position w:val="-3"/>
          <w:sz w:val="15"/>
        </w:rPr>
        <w:t>18</w:t>
      </w:r>
      <w:r>
        <w:rPr>
          <w:rFonts w:ascii="Arial"/>
          <w:sz w:val="15"/>
        </w:rPr>
      </w:r>
    </w:p>
    <w:p>
      <w:pPr>
        <w:spacing w:after="0"/>
        <w:jc w:val="left"/>
        <w:rPr>
          <w:rFonts w:ascii="Arial" w:hAnsi="Arial" w:cs="Arial" w:eastAsia="Arial"/>
          <w:sz w:val="15"/>
          <w:szCs w:val="15"/>
        </w:rPr>
        <w:sectPr>
          <w:type w:val="continuous"/>
          <w:pgSz w:w="11910" w:h="16840"/>
          <w:pgMar w:top="1580" w:bottom="28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group style="position:absolute;left:629;top:1060;width:8553;height:2" coordorigin="629,1060" coordsize="8553,2">
              <v:shape style="position:absolute;left:629;top:1060;width:8553;height:2" coordorigin="629,1060" coordsize="8553,0" path="m629,1060l9182,1060e" filled="false" stroked="true" strokeweight="1.021000pt" strokecolor="#f7a124">
                <v:path arrowok="t"/>
              </v:shape>
              <v:shape style="position:absolute;left:7639;top:362;width:1543;height:425" type="#_x0000_t75" stroked="false">
                <v:imagedata r:id="rId32" o:title=""/>
              </v:shape>
            </v:group>
            <v:group style="position:absolute;left:8735;top:4723;width:116;height:2" coordorigin="8735,4723" coordsize="116,2">
              <v:shape style="position:absolute;left:8735;top:4723;width:116;height:2" coordorigin="8735,4723" coordsize="116,0" path="m8735,4723l8851,4723e" filled="false" stroked="true" strokeweight=".511pt" strokecolor="#989898">
                <v:path arrowok="t"/>
              </v:shape>
            </v:group>
            <v:group style="position:absolute;left:8194;top:4723;width:232;height:2" coordorigin="8194,4723" coordsize="232,2">
              <v:shape style="position:absolute;left:8194;top:4723;width:232;height:2" coordorigin="8194,4723" coordsize="232,0" path="m8194,4723l8426,4723e" filled="false" stroked="true" strokeweight=".511pt" strokecolor="#989898">
                <v:path arrowok="t"/>
              </v:shape>
            </v:group>
            <v:group style="position:absolute;left:7652;top:4723;width:233;height:2" coordorigin="7652,4723" coordsize="233,2">
              <v:shape style="position:absolute;left:7652;top:4723;width:233;height:2" coordorigin="7652,4723" coordsize="233,0" path="m7652,4723l7885,4723e" filled="false" stroked="true" strokeweight=".511pt" strokecolor="#989898">
                <v:path arrowok="t"/>
              </v:shape>
            </v:group>
            <v:group style="position:absolute;left:2783;top:4723;width:231;height:2" coordorigin="2783,4723" coordsize="231,2">
              <v:shape style="position:absolute;left:2783;top:4723;width:231;height:2" coordorigin="2783,4723" coordsize="231,0" path="m2783,4723l3014,4723e" filled="false" stroked="true" strokeweight=".511pt" strokecolor="#989898">
                <v:path arrowok="t"/>
              </v:shape>
            </v:group>
            <v:group style="position:absolute;left:2243;top:4723;width:232;height:2" coordorigin="2243,4723" coordsize="232,2">
              <v:shape style="position:absolute;left:2243;top:4723;width:232;height:2" coordorigin="2243,4723" coordsize="232,0" path="m2243,4723l2474,4723e" filled="false" stroked="true" strokeweight=".511pt" strokecolor="#989898">
                <v:path arrowok="t"/>
              </v:shape>
            </v:group>
            <v:group style="position:absolute;left:2783;top:4251;width:231;height:2" coordorigin="2783,4251" coordsize="231,2">
              <v:shape style="position:absolute;left:2783;top:4251;width:231;height:2" coordorigin="2783,4251" coordsize="231,0" path="m2783,4251l3014,4251e" filled="false" stroked="true" strokeweight=".511pt" strokecolor="#989898">
                <v:path arrowok="t"/>
              </v:shape>
            </v:group>
            <v:group style="position:absolute;left:2243;top:4251;width:232;height:2" coordorigin="2243,4251" coordsize="232,2">
              <v:shape style="position:absolute;left:2243;top:4251;width:232;height:2" coordorigin="2243,4251" coordsize="232,0" path="m2243,4251l2474,4251e" filled="false" stroked="true" strokeweight=".511pt" strokecolor="#989898">
                <v:path arrowok="t"/>
              </v:shape>
            </v:group>
            <v:group style="position:absolute;left:2783;top:3783;width:231;height:2" coordorigin="2783,3783" coordsize="231,2">
              <v:shape style="position:absolute;left:2783;top:3783;width:231;height:2" coordorigin="2783,3783" coordsize="231,0" path="m2783,3783l3014,3783e" filled="false" stroked="true" strokeweight=".511pt" strokecolor="#989898">
                <v:path arrowok="t"/>
              </v:shape>
            </v:group>
            <v:group style="position:absolute;left:2243;top:3783;width:232;height:2" coordorigin="2243,3783" coordsize="232,2">
              <v:shape style="position:absolute;left:2243;top:3783;width:232;height:2" coordorigin="2243,3783" coordsize="232,0" path="m2243,3783l2474,3783e" filled="false" stroked="true" strokeweight=".511pt" strokecolor="#989898">
                <v:path arrowok="t"/>
              </v:shape>
            </v:group>
            <v:group style="position:absolute;left:2783;top:3311;width:231;height:2" coordorigin="2783,3311" coordsize="231,2">
              <v:shape style="position:absolute;left:2783;top:3311;width:231;height:2" coordorigin="2783,3311" coordsize="231,0" path="m2783,3311l3014,3311e" filled="false" stroked="true" strokeweight=".511pt" strokecolor="#989898">
                <v:path arrowok="t"/>
              </v:shape>
            </v:group>
            <v:group style="position:absolute;left:2243;top:3311;width:232;height:2" coordorigin="2243,3311" coordsize="232,2">
              <v:shape style="position:absolute;left:2243;top:3311;width:232;height:2" coordorigin="2243,3311" coordsize="232,0" path="m2243,3311l2474,3311e" filled="false" stroked="true" strokeweight=".511pt" strokecolor="#989898">
                <v:path arrowok="t"/>
              </v:shape>
            </v:group>
            <v:group style="position:absolute;left:2783;top:2839;width:6068;height:2" coordorigin="2783,2839" coordsize="6068,2">
              <v:shape style="position:absolute;left:2783;top:2839;width:6068;height:2" coordorigin="2783,2839" coordsize="6068,0" path="m2783,2839l8851,2839e" filled="false" stroked="true" strokeweight=".511pt" strokecolor="#989898">
                <v:path arrowok="t"/>
              </v:shape>
            </v:group>
            <v:group style="position:absolute;left:2243;top:2839;width:232;height:2" coordorigin="2243,2839" coordsize="232,2">
              <v:shape style="position:absolute;left:2243;top:2839;width:232;height:2" coordorigin="2243,2839" coordsize="232,0" path="m2243,2839l2474,2839e" filled="false" stroked="true" strokeweight=".511pt" strokecolor="#989898">
                <v:path arrowok="t"/>
              </v:shape>
            </v:group>
            <v:group style="position:absolute;left:2474;top:2788;width:310;height:2406" coordorigin="2474,2788" coordsize="310,2406">
              <v:shape style="position:absolute;left:2474;top:2788;width:310;height:2406" coordorigin="2474,2788" coordsize="310,2406" path="m2474,5194l2783,5194,2783,2788,2474,2788,2474,5194xe" filled="true" fillcolor="#b13432" stroked="false">
                <v:path arrowok="t"/>
                <v:fill type="solid"/>
              </v:shape>
            </v:group>
            <v:group style="position:absolute;left:2474;top:2788;width:310;height:2406" coordorigin="2474,2788" coordsize="310,2406">
              <v:shape style="position:absolute;left:2474;top:2788;width:310;height:2406" coordorigin="2474,2788" coordsize="310,2406" path="m2474,2788l2783,2788,2783,5194,2474,5194,2474,2788xe" filled="false" stroked="true" strokeweight=".511pt" strokecolor="#000000">
                <v:path arrowok="t"/>
              </v:shape>
            </v:group>
            <v:group style="position:absolute;left:8194;top:4251;width:232;height:2" coordorigin="8194,4251" coordsize="232,2">
              <v:shape style="position:absolute;left:8194;top:4251;width:232;height:2" coordorigin="8194,4251" coordsize="232,0" path="m8194,4251l8426,4251e" filled="false" stroked="true" strokeweight=".511pt" strokecolor="#989898">
                <v:path arrowok="t"/>
              </v:shape>
            </v:group>
            <v:group style="position:absolute;left:7652;top:4251;width:233;height:2" coordorigin="7652,4251" coordsize="233,2">
              <v:shape style="position:absolute;left:7652;top:4251;width:233;height:2" coordorigin="7652,4251" coordsize="233,0" path="m7652,4251l7885,4251e" filled="false" stroked="true" strokeweight=".511pt" strokecolor="#989898">
                <v:path arrowok="t"/>
              </v:shape>
            </v:group>
            <v:group style="position:absolute;left:8194;top:3783;width:232;height:2" coordorigin="8194,3783" coordsize="232,2">
              <v:shape style="position:absolute;left:8194;top:3783;width:232;height:2" coordorigin="8194,3783" coordsize="232,0" path="m8194,3783l8426,3783e" filled="false" stroked="true" strokeweight=".511pt" strokecolor="#989898">
                <v:path arrowok="t"/>
              </v:shape>
            </v:group>
            <v:group style="position:absolute;left:7652;top:3783;width:233;height:2" coordorigin="7652,3783" coordsize="233,2">
              <v:shape style="position:absolute;left:7652;top:3783;width:233;height:2" coordorigin="7652,3783" coordsize="233,0" path="m7652,3783l7885,3783e" filled="false" stroked="true" strokeweight=".511pt" strokecolor="#989898">
                <v:path arrowok="t"/>
              </v:shape>
            </v:group>
            <v:group style="position:absolute;left:7885;top:3508;width:310;height:1686" coordorigin="7885,3508" coordsize="310,1686">
              <v:shape style="position:absolute;left:7885;top:3508;width:310;height:1686" coordorigin="7885,3508" coordsize="310,1686" path="m7885,5194l8194,5194,8194,3508,7885,3508,7885,5194xe" filled="true" fillcolor="#de6e37" stroked="false">
                <v:path arrowok="t"/>
                <v:fill type="solid"/>
              </v:shape>
            </v:group>
            <v:group style="position:absolute;left:7885;top:3508;width:310;height:1686" coordorigin="7885,3508" coordsize="310,1686">
              <v:shape style="position:absolute;left:7885;top:3508;width:310;height:1686" coordorigin="7885,3508" coordsize="310,1686" path="m7885,3508l8194,3508,8194,5194,7885,5194,7885,3508xe" filled="false" stroked="true" strokeweight=".511pt" strokecolor="#000000">
                <v:path arrowok="t"/>
              </v:shape>
            </v:group>
            <v:group style="position:absolute;left:8735;top:4251;width:116;height:2" coordorigin="8735,4251" coordsize="116,2">
              <v:shape style="position:absolute;left:8735;top:4251;width:116;height:2" coordorigin="8735,4251" coordsize="116,0" path="m8735,4251l8851,4251e" filled="false" stroked="true" strokeweight=".511pt" strokecolor="#989898">
                <v:path arrowok="t"/>
              </v:shape>
            </v:group>
            <v:group style="position:absolute;left:8735;top:3783;width:116;height:2" coordorigin="8735,3783" coordsize="116,2">
              <v:shape style="position:absolute;left:8735;top:3783;width:116;height:2" coordorigin="8735,3783" coordsize="116,0" path="m8735,3783l8851,3783e" filled="false" stroked="true" strokeweight=".511pt" strokecolor="#989898">
                <v:path arrowok="t"/>
              </v:shape>
            </v:group>
            <v:group style="position:absolute;left:8426;top:3570;width:310;height:1625" coordorigin="8426,3570" coordsize="310,1625">
              <v:shape style="position:absolute;left:8426;top:3570;width:310;height:1625" coordorigin="8426,3570" coordsize="310,1625" path="m8426,5194l8735,5194,8735,3570,8426,3570,8426,5194xe" filled="true" fillcolor="#ffcd6c" stroked="false">
                <v:path arrowok="t"/>
                <v:fill type="solid"/>
              </v:shape>
            </v:group>
            <v:group style="position:absolute;left:8426;top:3570;width:310;height:1625" coordorigin="8426,3570" coordsize="310,1625">
              <v:shape style="position:absolute;left:8426;top:3570;width:310;height:1625" coordorigin="8426,3570" coordsize="310,1625" path="m8426,3570l8736,3570,8736,5194,8426,5194,8426,3570xe" filled="false" stroked="true" strokeweight=".511pt" strokecolor="#000000">
                <v:path arrowok="t"/>
              </v:shape>
            </v:group>
            <v:group style="position:absolute;left:1699;top:4723;width:232;height:2" coordorigin="1699,4723" coordsize="232,2">
              <v:shape style="position:absolute;left:1699;top:4723;width:232;height:2" coordorigin="1699,4723" coordsize="232,0" path="m1699,4723l1931,4723e" filled="false" stroked="true" strokeweight=".511pt" strokecolor="#989898">
                <v:path arrowok="t"/>
              </v:shape>
            </v:group>
            <v:group style="position:absolute;left:1200;top:4723;width:192;height:2" coordorigin="1200,4723" coordsize="192,2">
              <v:shape style="position:absolute;left:1200;top:4723;width:192;height:2" coordorigin="1200,4723" coordsize="192,0" path="m1200,4723l1391,4723e" filled="false" stroked="true" strokeweight=".511414pt" strokecolor="#989898">
                <v:path arrowok="t"/>
              </v:shape>
            </v:group>
            <v:group style="position:absolute;left:1699;top:4251;width:232;height:2" coordorigin="1699,4251" coordsize="232,2">
              <v:shape style="position:absolute;left:1699;top:4251;width:232;height:2" coordorigin="1699,4251" coordsize="232,0" path="m1699,4251l1931,4251e" filled="false" stroked="true" strokeweight=".511pt" strokecolor="#989898">
                <v:path arrowok="t"/>
              </v:shape>
            </v:group>
            <v:group style="position:absolute;left:1200;top:4251;width:192;height:2" coordorigin="1200,4251" coordsize="192,2">
              <v:shape style="position:absolute;left:1200;top:4251;width:192;height:2" coordorigin="1200,4251" coordsize="192,0" path="m1200,4251l1391,4251e" filled="false" stroked="true" strokeweight=".511414pt" strokecolor="#989898">
                <v:path arrowok="t"/>
              </v:shape>
            </v:group>
            <v:group style="position:absolute;left:1699;top:3783;width:232;height:2" coordorigin="1699,3783" coordsize="232,2">
              <v:shape style="position:absolute;left:1699;top:3783;width:232;height:2" coordorigin="1699,3783" coordsize="232,0" path="m1699,3783l1931,3783e" filled="false" stroked="true" strokeweight=".511pt" strokecolor="#989898">
                <v:path arrowok="t"/>
              </v:shape>
            </v:group>
            <v:group style="position:absolute;left:1200;top:3783;width:192;height:2" coordorigin="1200,3783" coordsize="192,2">
              <v:shape style="position:absolute;left:1200;top:3783;width:192;height:2" coordorigin="1200,3783" coordsize="192,0" path="m1200,3783l1391,3783e" filled="false" stroked="true" strokeweight=".511586pt" strokecolor="#989898">
                <v:path arrowok="t"/>
              </v:shape>
            </v:group>
            <v:group style="position:absolute;left:1699;top:3311;width:232;height:2" coordorigin="1699,3311" coordsize="232,2">
              <v:shape style="position:absolute;left:1699;top:3311;width:232;height:2" coordorigin="1699,3311" coordsize="232,0" path="m1699,3311l1931,3311e" filled="false" stroked="true" strokeweight=".511pt" strokecolor="#989898">
                <v:path arrowok="t"/>
              </v:shape>
            </v:group>
            <v:group style="position:absolute;left:1200;top:3311;width:192;height:2" coordorigin="1200,3311" coordsize="192,2">
              <v:shape style="position:absolute;left:1200;top:3311;width:192;height:2" coordorigin="1200,3311" coordsize="192,0" path="m1200,3311l1391,3311e" filled="false" stroked="true" strokeweight=".511414pt" strokecolor="#989898">
                <v:path arrowok="t"/>
              </v:shape>
            </v:group>
            <v:group style="position:absolute;left:1699;top:2839;width:232;height:2" coordorigin="1699,2839" coordsize="232,2">
              <v:shape style="position:absolute;left:1699;top:2839;width:232;height:2" coordorigin="1699,2839" coordsize="232,0" path="m1699,2839l1931,2839e" filled="false" stroked="true" strokeweight=".511pt" strokecolor="#989898">
                <v:path arrowok="t"/>
              </v:shape>
            </v:group>
            <v:group style="position:absolute;left:1200;top:2839;width:192;height:2" coordorigin="1200,2839" coordsize="192,2">
              <v:shape style="position:absolute;left:1200;top:2839;width:192;height:2" coordorigin="1200,2839" coordsize="192,0" path="m1200,2839l1391,2839e" filled="false" stroked="true" strokeweight=".511414pt" strokecolor="#989898">
                <v:path arrowok="t"/>
              </v:shape>
            </v:group>
            <v:group style="position:absolute;left:1699;top:2371;width:7153;height:2" coordorigin="1699,2371" coordsize="7153,2">
              <v:shape style="position:absolute;left:1699;top:2371;width:7153;height:2" coordorigin="1699,2371" coordsize="7153,0" path="m1699,2371l8851,2371e" filled="false" stroked="true" strokeweight=".511pt" strokecolor="#989898">
                <v:path arrowok="t"/>
              </v:shape>
            </v:group>
            <v:group style="position:absolute;left:1200;top:2371;width:192;height:2" coordorigin="1200,2371" coordsize="192,2">
              <v:shape style="position:absolute;left:1200;top:2371;width:192;height:2" coordorigin="1200,2371" coordsize="192,0" path="m1200,2371l1391,2371e" filled="false" stroked="true" strokeweight=".511407pt" strokecolor="#989898">
                <v:path arrowok="t"/>
              </v:shape>
            </v:group>
            <v:group style="position:absolute;left:1391;top:2081;width:308;height:3113" coordorigin="1391,2081" coordsize="308,3113">
              <v:shape style="position:absolute;left:1391;top:2081;width:308;height:3113" coordorigin="1391,2081" coordsize="308,3113" path="m1699,2081l1391,2081,1391,5194,1699,5194,1699,2081xe" filled="true" fillcolor="#fa9d41" stroked="false">
                <v:path arrowok="t"/>
                <v:fill type="solid"/>
              </v:shape>
            </v:group>
            <v:group style="position:absolute;left:1931;top:2709;width:312;height:2485" coordorigin="1931,2709" coordsize="312,2485">
              <v:shape style="position:absolute;left:1931;top:2709;width:312;height:2485" coordorigin="1931,2709" coordsize="312,2485" path="m2243,2709l1931,2709,1931,5194,2243,5194,2243,2709xe" filled="true" fillcolor="#fa9d41" stroked="false">
                <v:path arrowok="t"/>
                <v:fill type="solid"/>
              </v:shape>
            </v:group>
            <v:group style="position:absolute;left:3325;top:4723;width:232;height:2" coordorigin="3325,4723" coordsize="232,2">
              <v:shape style="position:absolute;left:3325;top:4723;width:232;height:2" coordorigin="3325,4723" coordsize="232,0" path="m3325,4723l3557,4723e" filled="false" stroked="true" strokeweight=".511pt" strokecolor="#989898">
                <v:path arrowok="t"/>
              </v:shape>
            </v:group>
            <v:group style="position:absolute;left:3325;top:4251;width:232;height:2" coordorigin="3325,4251" coordsize="232,2">
              <v:shape style="position:absolute;left:3325;top:4251;width:232;height:2" coordorigin="3325,4251" coordsize="232,0" path="m3325,4251l3557,4251e" filled="false" stroked="true" strokeweight=".511pt" strokecolor="#989898">
                <v:path arrowok="t"/>
              </v:shape>
            </v:group>
            <v:group style="position:absolute;left:3325;top:3783;width:232;height:2" coordorigin="3325,3783" coordsize="232,2">
              <v:shape style="position:absolute;left:3325;top:3783;width:232;height:2" coordorigin="3325,3783" coordsize="232,0" path="m3325,3783l3557,3783e" filled="false" stroked="true" strokeweight=".511pt" strokecolor="#989898">
                <v:path arrowok="t"/>
              </v:shape>
            </v:group>
            <v:group style="position:absolute;left:3325;top:3311;width:232;height:2" coordorigin="3325,3311" coordsize="232,2">
              <v:shape style="position:absolute;left:3325;top:3311;width:232;height:2" coordorigin="3325,3311" coordsize="232,0" path="m3325,3311l3557,3311e" filled="false" stroked="true" strokeweight=".511pt" strokecolor="#989898">
                <v:path arrowok="t"/>
              </v:shape>
            </v:group>
            <v:group style="position:absolute;left:3014;top:2896;width:312;height:2298" coordorigin="3014,2896" coordsize="312,2298">
              <v:shape style="position:absolute;left:3014;top:2896;width:312;height:2298" coordorigin="3014,2896" coordsize="312,2298" path="m3325,2896l3014,2896,3014,5194,3325,5194,3325,2896xe" filled="true" fillcolor="#fa9d41" stroked="false">
                <v:path arrowok="t"/>
                <v:fill type="solid"/>
              </v:shape>
            </v:group>
            <v:group style="position:absolute;left:3865;top:4723;width:232;height:2" coordorigin="3865,4723" coordsize="232,2">
              <v:shape style="position:absolute;left:3865;top:4723;width:232;height:2" coordorigin="3865,4723" coordsize="232,0" path="m3865,4723l4096,4723e" filled="false" stroked="true" strokeweight=".511pt" strokecolor="#989898">
                <v:path arrowok="t"/>
              </v:shape>
            </v:group>
            <v:group style="position:absolute;left:3865;top:4251;width:232;height:2" coordorigin="3865,4251" coordsize="232,2">
              <v:shape style="position:absolute;left:3865;top:4251;width:232;height:2" coordorigin="3865,4251" coordsize="232,0" path="m3865,4251l4096,4251e" filled="false" stroked="true" strokeweight=".511pt" strokecolor="#989898">
                <v:path arrowok="t"/>
              </v:shape>
            </v:group>
            <v:group style="position:absolute;left:3865;top:3783;width:232;height:2" coordorigin="3865,3783" coordsize="232,2">
              <v:shape style="position:absolute;left:3865;top:3783;width:232;height:2" coordorigin="3865,3783" coordsize="232,0" path="m3865,3783l4096,3783e" filled="false" stroked="true" strokeweight=".511pt" strokecolor="#989898">
                <v:path arrowok="t"/>
              </v:shape>
            </v:group>
            <v:group style="position:absolute;left:3865;top:3311;width:232;height:2" coordorigin="3865,3311" coordsize="232,2">
              <v:shape style="position:absolute;left:3865;top:3311;width:232;height:2" coordorigin="3865,3311" coordsize="232,0" path="m3865,3311l4096,3311e" filled="false" stroked="true" strokeweight=".511pt" strokecolor="#989898">
                <v:path arrowok="t"/>
              </v:shape>
            </v:group>
            <v:group style="position:absolute;left:3557;top:2959;width:308;height:2235" coordorigin="3557,2959" coordsize="308,2235">
              <v:shape style="position:absolute;left:3557;top:2959;width:308;height:2235" coordorigin="3557,2959" coordsize="308,2235" path="m3865,2959l3557,2959,3557,5194,3865,5194,3865,2959xe" filled="true" fillcolor="#fa9d41" stroked="false">
                <v:path arrowok="t"/>
                <v:fill type="solid"/>
              </v:shape>
            </v:group>
            <v:group style="position:absolute;left:4408;top:4723;width:232;height:2" coordorigin="4408,4723" coordsize="232,2">
              <v:shape style="position:absolute;left:4408;top:4723;width:232;height:2" coordorigin="4408,4723" coordsize="232,0" path="m4408,4723l4640,4723e" filled="false" stroked="true" strokeweight=".511pt" strokecolor="#989898">
                <v:path arrowok="t"/>
              </v:shape>
            </v:group>
            <v:group style="position:absolute;left:4408;top:4251;width:232;height:2" coordorigin="4408,4251" coordsize="232,2">
              <v:shape style="position:absolute;left:4408;top:4251;width:232;height:2" coordorigin="4408,4251" coordsize="232,0" path="m4408,4251l4640,4251e" filled="false" stroked="true" strokeweight=".511pt" strokecolor="#989898">
                <v:path arrowok="t"/>
              </v:shape>
            </v:group>
            <v:group style="position:absolute;left:4408;top:3783;width:232;height:2" coordorigin="4408,3783" coordsize="232,2">
              <v:shape style="position:absolute;left:4408;top:3783;width:232;height:2" coordorigin="4408,3783" coordsize="232,0" path="m4408,3783l4640,3783e" filled="false" stroked="true" strokeweight=".511pt" strokecolor="#989898">
                <v:path arrowok="t"/>
              </v:shape>
            </v:group>
            <v:group style="position:absolute;left:4408;top:3311;width:232;height:2" coordorigin="4408,3311" coordsize="232,2">
              <v:shape style="position:absolute;left:4408;top:3311;width:232;height:2" coordorigin="4408,3311" coordsize="232,0" path="m4408,3311l4640,3311e" filled="false" stroked="true" strokeweight=".511pt" strokecolor="#989898">
                <v:path arrowok="t"/>
              </v:shape>
            </v:group>
            <v:group style="position:absolute;left:4096;top:2999;width:312;height:2195" coordorigin="4096,2999" coordsize="312,2195">
              <v:shape style="position:absolute;left:4096;top:2999;width:312;height:2195" coordorigin="4096,2999" coordsize="312,2195" path="m4408,2999l4096,2999,4096,5194,4408,5194,4408,2999xe" filled="true" fillcolor="#fa9d41" stroked="false">
                <v:path arrowok="t"/>
                <v:fill type="solid"/>
              </v:shape>
            </v:group>
            <v:group style="position:absolute;left:5487;top:4723;width:237;height:2" coordorigin="5487,4723" coordsize="237,2">
              <v:shape style="position:absolute;left:5487;top:4723;width:237;height:2" coordorigin="5487,4723" coordsize="237,0" path="m5487,4723l5723,4723e" filled="false" stroked="true" strokeweight=".511pt" strokecolor="#989898">
                <v:path arrowok="t"/>
              </v:shape>
            </v:group>
            <v:group style="position:absolute;left:4947;top:4723;width:232;height:2" coordorigin="4947,4723" coordsize="232,2">
              <v:shape style="position:absolute;left:4947;top:4723;width:232;height:2" coordorigin="4947,4723" coordsize="232,0" path="m4947,4723l5179,4723e" filled="false" stroked="true" strokeweight=".511pt" strokecolor="#989898">
                <v:path arrowok="t"/>
              </v:shape>
            </v:group>
            <v:group style="position:absolute;left:5487;top:4251;width:237;height:2" coordorigin="5487,4251" coordsize="237,2">
              <v:shape style="position:absolute;left:5487;top:4251;width:237;height:2" coordorigin="5487,4251" coordsize="237,0" path="m5487,4251l5723,4251e" filled="false" stroked="true" strokeweight=".511pt" strokecolor="#989898">
                <v:path arrowok="t"/>
              </v:shape>
            </v:group>
            <v:group style="position:absolute;left:4947;top:4251;width:232;height:2" coordorigin="4947,4251" coordsize="232,2">
              <v:shape style="position:absolute;left:4947;top:4251;width:232;height:2" coordorigin="4947,4251" coordsize="232,0" path="m4947,4251l5179,4251e" filled="false" stroked="true" strokeweight=".511pt" strokecolor="#989898">
                <v:path arrowok="t"/>
              </v:shape>
            </v:group>
            <v:group style="position:absolute;left:5487;top:3783;width:237;height:2" coordorigin="5487,3783" coordsize="237,2">
              <v:shape style="position:absolute;left:5487;top:3783;width:237;height:2" coordorigin="5487,3783" coordsize="237,0" path="m5487,3783l5723,3783e" filled="false" stroked="true" strokeweight=".511pt" strokecolor="#989898">
                <v:path arrowok="t"/>
              </v:shape>
            </v:group>
            <v:group style="position:absolute;left:4947;top:3783;width:232;height:2" coordorigin="4947,3783" coordsize="232,2">
              <v:shape style="position:absolute;left:4947;top:3783;width:232;height:2" coordorigin="4947,3783" coordsize="232,0" path="m4947,3783l5179,3783e" filled="false" stroked="true" strokeweight=".511pt" strokecolor="#989898">
                <v:path arrowok="t"/>
              </v:shape>
            </v:group>
            <v:group style="position:absolute;left:5487;top:3311;width:3365;height:2" coordorigin="5487,3311" coordsize="3365,2">
              <v:shape style="position:absolute;left:5487;top:3311;width:3365;height:2" coordorigin="5487,3311" coordsize="3365,0" path="m5487,3311l8851,3311e" filled="false" stroked="true" strokeweight=".511pt" strokecolor="#989898">
                <v:path arrowok="t"/>
              </v:shape>
            </v:group>
            <v:group style="position:absolute;left:4947;top:3311;width:232;height:2" coordorigin="4947,3311" coordsize="232,2">
              <v:shape style="position:absolute;left:4947;top:3311;width:232;height:2" coordorigin="4947,3311" coordsize="232,0" path="m4947,3311l5179,3311e" filled="false" stroked="true" strokeweight=".511pt" strokecolor="#989898">
                <v:path arrowok="t"/>
              </v:shape>
            </v:group>
            <v:group style="position:absolute;left:5179;top:3173;width:308;height:2021" coordorigin="5179,3173" coordsize="308,2021">
              <v:shape style="position:absolute;left:5179;top:3173;width:308;height:2021" coordorigin="5179,3173" coordsize="308,2021" path="m5487,3173l5179,3173,5179,5194,5487,5194,5487,3173xe" filled="true" fillcolor="#fa9d41" stroked="false">
                <v:path arrowok="t"/>
                <v:fill type="solid"/>
              </v:shape>
            </v:group>
            <v:group style="position:absolute;left:4640;top:3173;width:308;height:2021" coordorigin="4640,3173" coordsize="308,2021">
              <v:shape style="position:absolute;left:4640;top:3173;width:308;height:2021" coordorigin="4640,3173" coordsize="308,2021" path="m4947,3173l4640,3173,4640,5194,4947,5194,4947,3173xe" filled="true" fillcolor="#fa9d41" stroked="false">
                <v:path arrowok="t"/>
                <v:fill type="solid"/>
              </v:shape>
            </v:group>
            <v:group style="position:absolute;left:6030;top:4723;width:232;height:2" coordorigin="6030,4723" coordsize="232,2">
              <v:shape style="position:absolute;left:6030;top:4723;width:232;height:2" coordorigin="6030,4723" coordsize="232,0" path="m6030,4723l6262,4723e" filled="false" stroked="true" strokeweight=".511pt" strokecolor="#989898">
                <v:path arrowok="t"/>
              </v:shape>
            </v:group>
            <v:group style="position:absolute;left:6030;top:4251;width:232;height:2" coordorigin="6030,4251" coordsize="232,2">
              <v:shape style="position:absolute;left:6030;top:4251;width:232;height:2" coordorigin="6030,4251" coordsize="232,0" path="m6030,4251l6262,4251e" filled="false" stroked="true" strokeweight=".511pt" strokecolor="#989898">
                <v:path arrowok="t"/>
              </v:shape>
            </v:group>
            <v:group style="position:absolute;left:6030;top:3783;width:232;height:2" coordorigin="6030,3783" coordsize="232,2">
              <v:shape style="position:absolute;left:6030;top:3783;width:232;height:2" coordorigin="6030,3783" coordsize="232,0" path="m6030,3783l6262,3783e" filled="false" stroked="true" strokeweight=".511pt" strokecolor="#989898">
                <v:path arrowok="t"/>
              </v:shape>
            </v:group>
            <v:group style="position:absolute;left:5723;top:3302;width:308;height:1892" coordorigin="5723,3302" coordsize="308,1892">
              <v:shape style="position:absolute;left:5723;top:3302;width:308;height:1892" coordorigin="5723,3302" coordsize="308,1892" path="m6030,3302l5723,3302,5723,5194,6030,5194,6030,3302xe" filled="true" fillcolor="#fa9d41" stroked="false">
                <v:path arrowok="t"/>
                <v:fill type="solid"/>
              </v:shape>
            </v:group>
            <v:group style="position:absolute;left:6569;top:4723;width:232;height:2" coordorigin="6569,4723" coordsize="232,2">
              <v:shape style="position:absolute;left:6569;top:4723;width:232;height:2" coordorigin="6569,4723" coordsize="232,0" path="m6569,4723l6801,4723e" filled="false" stroked="true" strokeweight=".511pt" strokecolor="#989898">
                <v:path arrowok="t"/>
              </v:shape>
            </v:group>
            <v:group style="position:absolute;left:6569;top:4251;width:232;height:2" coordorigin="6569,4251" coordsize="232,2">
              <v:shape style="position:absolute;left:6569;top:4251;width:232;height:2" coordorigin="6569,4251" coordsize="232,0" path="m6569,4251l6801,4251e" filled="false" stroked="true" strokeweight=".511pt" strokecolor="#989898">
                <v:path arrowok="t"/>
              </v:shape>
            </v:group>
            <v:group style="position:absolute;left:6569;top:3783;width:232;height:2" coordorigin="6569,3783" coordsize="232,2">
              <v:shape style="position:absolute;left:6569;top:3783;width:232;height:2" coordorigin="6569,3783" coordsize="232,0" path="m6569,3783l6801,3783e" filled="false" stroked="true" strokeweight=".511pt" strokecolor="#989898">
                <v:path arrowok="t"/>
              </v:shape>
            </v:group>
            <v:group style="position:absolute;left:6262;top:3387;width:308;height:1808" coordorigin="6262,3387" coordsize="308,1808">
              <v:shape style="position:absolute;left:6262;top:3387;width:308;height:1808" coordorigin="6262,3387" coordsize="308,1808" path="m6569,3387l6262,3387,6262,5194,6569,5194,6569,3387xe" filled="true" fillcolor="#fa9d41" stroked="false">
                <v:path arrowok="t"/>
                <v:fill type="solid"/>
              </v:shape>
            </v:group>
            <v:group style="position:absolute;left:7113;top:4723;width:232;height:2" coordorigin="7113,4723" coordsize="232,2">
              <v:shape style="position:absolute;left:7113;top:4723;width:232;height:2" coordorigin="7113,4723" coordsize="232,0" path="m7113,4723l7345,4723e" filled="false" stroked="true" strokeweight=".511pt" strokecolor="#989898">
                <v:path arrowok="t"/>
              </v:shape>
            </v:group>
            <v:group style="position:absolute;left:7113;top:4251;width:232;height:2" coordorigin="7113,4251" coordsize="232,2">
              <v:shape style="position:absolute;left:7113;top:4251;width:232;height:2" coordorigin="7113,4251" coordsize="232,0" path="m7113,4251l7345,4251e" filled="false" stroked="true" strokeweight=".511pt" strokecolor="#989898">
                <v:path arrowok="t"/>
              </v:shape>
            </v:group>
            <v:group style="position:absolute;left:7113;top:3783;width:232;height:2" coordorigin="7113,3783" coordsize="232,2">
              <v:shape style="position:absolute;left:7113;top:3783;width:232;height:2" coordorigin="7113,3783" coordsize="232,0" path="m7113,3783l7345,3783e" filled="false" stroked="true" strokeweight=".511pt" strokecolor="#989898">
                <v:path arrowok="t"/>
              </v:shape>
            </v:group>
            <v:group style="position:absolute;left:6801;top:3409;width:312;height:1785" coordorigin="6801,3409" coordsize="312,1785">
              <v:shape style="position:absolute;left:6801;top:3409;width:312;height:1785" coordorigin="6801,3409" coordsize="312,1785" path="m7113,3409l6801,3409,6801,5194,7113,5194,7113,3409xe" filled="true" fillcolor="#fa9d41" stroked="false">
                <v:path arrowok="t"/>
                <v:fill type="solid"/>
              </v:shape>
            </v:group>
            <v:group style="position:absolute;left:7345;top:3471;width:308;height:1723" coordorigin="7345,3471" coordsize="308,1723">
              <v:shape style="position:absolute;left:7345;top:3471;width:308;height:1723" coordorigin="7345,3471" coordsize="308,1723" path="m7652,3471l7345,3471,7345,5194,7652,5194,7652,3471xe" filled="true" fillcolor="#fa9d41" stroked="false">
                <v:path arrowok="t"/>
                <v:fill type="solid"/>
              </v:shape>
            </v:group>
            <v:group style="position:absolute;left:1391;top:2081;width:308;height:3113" coordorigin="1391,2081" coordsize="308,3113">
              <v:shape style="position:absolute;left:1391;top:2081;width:308;height:3113" coordorigin="1391,2081" coordsize="308,3113" path="m1391,2081l1699,2081,1699,5194,1391,5194,1391,2081xe" filled="false" stroked="true" strokeweight=".511pt" strokecolor="#000000">
                <v:path arrowok="t"/>
              </v:shape>
            </v:group>
            <v:group style="position:absolute;left:1931;top:2709;width:312;height:2485" coordorigin="1931,2709" coordsize="312,2485">
              <v:shape style="position:absolute;left:1931;top:2709;width:312;height:2485" coordorigin="1931,2709" coordsize="312,2485" path="m1931,2709l2243,2709,2243,5194,1931,5194,1931,2709xe" filled="false" stroked="true" strokeweight=".511pt" strokecolor="#000000">
                <v:path arrowok="t"/>
              </v:shape>
            </v:group>
            <v:group style="position:absolute;left:3013;top:2896;width:312;height:2298" coordorigin="3013,2896" coordsize="312,2298">
              <v:shape style="position:absolute;left:3013;top:2896;width:312;height:2298" coordorigin="3013,2896" coordsize="312,2298" path="m3013,2896l3325,2896,3325,5194,3013,5194,3013,2896xe" filled="false" stroked="true" strokeweight=".511pt" strokecolor="#000000">
                <v:path arrowok="t"/>
              </v:shape>
            </v:group>
            <v:group style="position:absolute;left:3557;top:2959;width:308;height:2235" coordorigin="3557,2959" coordsize="308,2235">
              <v:shape style="position:absolute;left:3557;top:2959;width:308;height:2235" coordorigin="3557,2959" coordsize="308,2235" path="m3557,2959l3865,2959,3865,5194,3557,5194,3557,2959xe" filled="false" stroked="true" strokeweight=".511pt" strokecolor="#000000">
                <v:path arrowok="t"/>
              </v:shape>
            </v:group>
            <v:group style="position:absolute;left:4096;top:2999;width:312;height:2195" coordorigin="4096,2999" coordsize="312,2195">
              <v:shape style="position:absolute;left:4096;top:2999;width:312;height:2195" coordorigin="4096,2999" coordsize="312,2195" path="m4096,2999l4408,2999,4408,5194,4096,5194,4096,2999xe" filled="false" stroked="true" strokeweight=".511pt" strokecolor="#000000">
                <v:path arrowok="t"/>
              </v:shape>
            </v:group>
            <v:group style="position:absolute;left:4640;top:3173;width:308;height:2021" coordorigin="4640,3173" coordsize="308,2021">
              <v:shape style="position:absolute;left:4640;top:3173;width:308;height:2021" coordorigin="4640,3173" coordsize="308,2021" path="m4640,3173l4947,3173,4947,5194,4640,5194,4640,3173xe" filled="false" stroked="true" strokeweight=".511pt" strokecolor="#000000">
                <v:path arrowok="t"/>
              </v:shape>
            </v:group>
            <v:group style="position:absolute;left:5179;top:3173;width:308;height:2021" coordorigin="5179,3173" coordsize="308,2021">
              <v:shape style="position:absolute;left:5179;top:3173;width:308;height:2021" coordorigin="5179,3173" coordsize="308,2021" path="m5179,3173l5487,3173,5487,5194,5179,5194,5179,3173xe" filled="false" stroked="true" strokeweight=".511pt" strokecolor="#000000">
                <v:path arrowok="t"/>
              </v:shape>
            </v:group>
            <v:group style="position:absolute;left:5723;top:3302;width:308;height:1892" coordorigin="5723,3302" coordsize="308,1892">
              <v:shape style="position:absolute;left:5723;top:3302;width:308;height:1892" coordorigin="5723,3302" coordsize="308,1892" path="m5723,3302l6030,3302,6030,5194,5723,5194,5723,3302xe" filled="false" stroked="true" strokeweight=".511pt" strokecolor="#000000">
                <v:path arrowok="t"/>
              </v:shape>
            </v:group>
            <v:group style="position:absolute;left:6262;top:3387;width:308;height:1808" coordorigin="6262,3387" coordsize="308,1808">
              <v:shape style="position:absolute;left:6262;top:3387;width:308;height:1808" coordorigin="6262,3387" coordsize="308,1808" path="m6262,3387l6569,3387,6569,5194,6262,5194,6262,3387xe" filled="false" stroked="true" strokeweight=".511pt" strokecolor="#000000">
                <v:path arrowok="t"/>
              </v:shape>
            </v:group>
            <v:group style="position:absolute;left:6801;top:3409;width:312;height:1785" coordorigin="6801,3409" coordsize="312,1785">
              <v:shape style="position:absolute;left:6801;top:3409;width:312;height:1785" coordorigin="6801,3409" coordsize="312,1785" path="m6801,3409l7113,3409,7113,5194,6801,5194,6801,3409xe" filled="false" stroked="true" strokeweight=".511pt" strokecolor="#000000">
                <v:path arrowok="t"/>
              </v:shape>
            </v:group>
            <v:group style="position:absolute;left:7345;top:3471;width:308;height:1723" coordorigin="7345,3471" coordsize="308,1723">
              <v:shape style="position:absolute;left:7345;top:3471;width:308;height:1723" coordorigin="7345,3471" coordsize="308,1723" path="m7345,3471l7652,3471,7652,5194,7345,5194,7345,3471xe" filled="false" stroked="true" strokeweight=".511pt" strokecolor="#000000">
                <v:path arrowok="t"/>
              </v:shape>
            </v:group>
            <v:group style="position:absolute;left:1200;top:1898;width:7652;height:2" coordorigin="1200,1898" coordsize="7652,2">
              <v:shape style="position:absolute;left:1200;top:1898;width:7652;height:2" coordorigin="1200,1898" coordsize="7652,0" path="m1200,1898l8851,1898e" filled="false" stroked="true" strokeweight=".5114pt" strokecolor="#989898">
                <v:path arrowok="t"/>
              </v:shape>
            </v:group>
            <v:group style="position:absolute;left:1276;top:1898;width:2;height:3369" coordorigin="1276,1898" coordsize="2,3369">
              <v:shape style="position:absolute;left:1276;top:1898;width:2;height:3369" coordorigin="1276,1898" coordsize="0,3369" path="m1276,1898l1276,5267e" filled="false" stroked="true" strokeweight=".520700pt" strokecolor="#989898">
                <v:path arrowok="t"/>
              </v:shape>
            </v:group>
            <v:group style="position:absolute;left:1200;top:5194;width:7652;height:2" coordorigin="1200,5194" coordsize="7652,2">
              <v:shape style="position:absolute;left:1200;top:5194;width:7652;height:2" coordorigin="1200,5194" coordsize="7652,0" path="m1200,5194l8851,5194e" filled="false" stroked="true" strokeweight=".5111pt" strokecolor="#989898">
                <v:path arrowok="t"/>
              </v:shape>
            </v:group>
            <v:group style="position:absolute;left:1815;top:5196;width:2;height:72" coordorigin="1815,5196" coordsize="2,72">
              <v:shape style="position:absolute;left:1815;top:5196;width:2;height:72" coordorigin="1815,5196" coordsize="0,72" path="m1815,5196l1815,5267e" filled="false" stroked="true" strokeweight=".511pt" strokecolor="#989898">
                <v:path arrowok="t"/>
              </v:shape>
            </v:group>
            <v:group style="position:absolute;left:2358;top:5196;width:2;height:72" coordorigin="2358,5196" coordsize="2,72">
              <v:shape style="position:absolute;left:2358;top:5196;width:2;height:72" coordorigin="2358,5196" coordsize="0,72" path="m2358,5196l2358,5267e" filled="false" stroked="true" strokeweight=".511pt" strokecolor="#989898">
                <v:path arrowok="t"/>
              </v:shape>
            </v:group>
            <v:group style="position:absolute;left:2898;top:5196;width:2;height:72" coordorigin="2898,5196" coordsize="2,72">
              <v:shape style="position:absolute;left:2898;top:5196;width:2;height:72" coordorigin="2898,5196" coordsize="0,72" path="m2898,5196l2898,5267e" filled="false" stroked="true" strokeweight=".511pt" strokecolor="#989898">
                <v:path arrowok="t"/>
              </v:shape>
            </v:group>
            <v:group style="position:absolute;left:3441;top:5196;width:2;height:72" coordorigin="3441,5196" coordsize="2,72">
              <v:shape style="position:absolute;left:3441;top:5196;width:2;height:72" coordorigin="3441,5196" coordsize="0,72" path="m3441,5196l3441,5267e" filled="false" stroked="true" strokeweight=".511pt" strokecolor="#989898">
                <v:path arrowok="t"/>
              </v:shape>
            </v:group>
            <v:group style="position:absolute;left:3980;top:5196;width:2;height:72" coordorigin="3980,5196" coordsize="2,72">
              <v:shape style="position:absolute;left:3980;top:5196;width:2;height:72" coordorigin="3980,5196" coordsize="0,72" path="m3980,5196l3980,5267e" filled="false" stroked="true" strokeweight=".511pt" strokecolor="#989898">
                <v:path arrowok="t"/>
              </v:shape>
            </v:group>
            <v:group style="position:absolute;left:4524;top:5196;width:2;height:72" coordorigin="4524,5196" coordsize="2,72">
              <v:shape style="position:absolute;left:4524;top:5196;width:2;height:72" coordorigin="4524,5196" coordsize="0,72" path="m4524,5196l4524,5267e" filled="false" stroked="true" strokeweight=".511pt" strokecolor="#989898">
                <v:path arrowok="t"/>
              </v:shape>
            </v:group>
            <v:group style="position:absolute;left:5063;top:5196;width:2;height:72" coordorigin="5063,5196" coordsize="2,72">
              <v:shape style="position:absolute;left:5063;top:5196;width:2;height:72" coordorigin="5063,5196" coordsize="0,72" path="m5063,5196l5063,5267e" filled="false" stroked="true" strokeweight=".511pt" strokecolor="#989898">
                <v:path arrowok="t"/>
              </v:shape>
            </v:group>
            <v:group style="position:absolute;left:5607;top:5196;width:2;height:72" coordorigin="5607,5196" coordsize="2,72">
              <v:shape style="position:absolute;left:5607;top:5196;width:2;height:72" coordorigin="5607,5196" coordsize="0,72" path="m5607,5196l5607,5267e" filled="false" stroked="true" strokeweight=".511pt" strokecolor="#989898">
                <v:path arrowok="t"/>
              </v:shape>
            </v:group>
            <v:group style="position:absolute;left:6146;top:5196;width:2;height:72" coordorigin="6146,5196" coordsize="2,72">
              <v:shape style="position:absolute;left:6146;top:5196;width:2;height:72" coordorigin="6146,5196" coordsize="0,72" path="m6146,5196l6146,5267e" filled="false" stroked="true" strokeweight=".511pt" strokecolor="#989898">
                <v:path arrowok="t"/>
              </v:shape>
            </v:group>
            <v:group style="position:absolute;left:6685;top:5196;width:2;height:72" coordorigin="6685,5196" coordsize="2,72">
              <v:shape style="position:absolute;left:6685;top:5196;width:2;height:72" coordorigin="6685,5196" coordsize="0,72" path="m6685,5196l6685,5267e" filled="false" stroked="true" strokeweight=".511pt" strokecolor="#989898">
                <v:path arrowok="t"/>
              </v:shape>
            </v:group>
            <v:group style="position:absolute;left:7229;top:5196;width:2;height:72" coordorigin="7229,5196" coordsize="2,72">
              <v:shape style="position:absolute;left:7229;top:5196;width:2;height:72" coordorigin="7229,5196" coordsize="0,72" path="m7229,5196l7229,5267e" filled="false" stroked="true" strokeweight=".511pt" strokecolor="#989898">
                <v:path arrowok="t"/>
              </v:shape>
            </v:group>
            <v:group style="position:absolute;left:7768;top:5196;width:2;height:72" coordorigin="7768,5196" coordsize="2,72">
              <v:shape style="position:absolute;left:7768;top:5196;width:2;height:72" coordorigin="7768,5196" coordsize="0,72" path="m7768,5196l7768,5267e" filled="false" stroked="true" strokeweight=".511pt" strokecolor="#989898">
                <v:path arrowok="t"/>
              </v:shape>
            </v:group>
            <v:group style="position:absolute;left:8312;top:5196;width:2;height:72" coordorigin="8312,5196" coordsize="2,72">
              <v:shape style="position:absolute;left:8312;top:5196;width:2;height:72" coordorigin="8312,5196" coordsize="0,72" path="m8312,5196l8312,5267e" filled="false" stroked="true" strokeweight=".511pt" strokecolor="#989898">
                <v:path arrowok="t"/>
              </v:shape>
            </v:group>
            <v:group style="position:absolute;left:8851;top:5196;width:2;height:72" coordorigin="8851,5196" coordsize="2,72">
              <v:shape style="position:absolute;left:8851;top:5196;width:2;height:72" coordorigin="8851,5196" coordsize="0,72" path="m8851,5196l8851,5267e" filled="false" stroked="true" strokeweight=".511pt" strokecolor="#989898">
                <v:path arrowok="t"/>
              </v:shape>
              <v:shape style="position:absolute;left:949;top:5403;width:1196;height:708" type="#_x0000_t75" stroked="false">
                <v:imagedata r:id="rId54" o:title=""/>
              </v:shape>
              <v:shape style="position:absolute;left:2356;top:5397;width:3581;height:1051" type="#_x0000_t75" stroked="false">
                <v:imagedata r:id="rId55" o:title=""/>
              </v:shape>
              <v:shape style="position:absolute;left:6134;top:5394;width:2491;height:1254" type="#_x0000_t75" stroked="false">
                <v:imagedata r:id="rId56" o:title="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629;top:266;width:6593;height:1131" type="#_x0000_t202" filled="false" stroked="false">
                <v:textbox inset="0,0,0,0">
                  <w:txbxContent>
                    <w:p>
                      <w:pPr>
                        <w:spacing w:line="33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Older</w:t>
                      </w:r>
                      <w:r>
                        <w:rPr>
                          <w:rFonts w:ascii="Arial"/>
                          <w:b/>
                          <w:spacing w:val="2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2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workforce</w:t>
                      </w:r>
                      <w:r>
                        <w:rPr>
                          <w:rFonts w:ascii="Arial"/>
                          <w:b/>
                          <w:spacing w:val="2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participation</w:t>
                      </w:r>
                      <w:r>
                        <w:rPr>
                          <w:rFonts w:ascii="Arial"/>
                          <w:b/>
                          <w:spacing w:val="2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relatively</w:t>
                      </w:r>
                      <w:r>
                        <w:rPr>
                          <w:rFonts w:ascii="Arial"/>
                          <w:b/>
                          <w:spacing w:val="2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low</w:t>
                      </w:r>
                      <w:r>
                        <w:rPr>
                          <w:rFonts w:ascii="Arial"/>
                          <w:b/>
                          <w:spacing w:val="2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2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Australia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line="272" w:lineRule="exact" w:before="145"/>
                        <w:ind w:left="27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Adjusted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workforce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participation</w:t>
                      </w:r>
                      <w:r>
                        <w:rPr>
                          <w:rFonts w:ascii="Arial"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rates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55-64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year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olds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(%)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92;top:1798;width:273;height:354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90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9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80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9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70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9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9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9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9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9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31;top:6993;width:6888;height:109" type="#_x0000_t202" filled="false" stroked="false">
                <v:textbox inset="0,0,0,0">
                  <w:txbxContent>
                    <w:p>
                      <w:pPr>
                        <w:spacing w:line="10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  <w:t>Productivity</w:t>
                      </w:r>
                      <w:r>
                        <w:rPr>
                          <w:rFonts w:ascii="Arial" w:hAnsi="Arial" w:cs="Arial" w:eastAsia="Arial"/>
                          <w:spacing w:val="-6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11"/>
                          <w:szCs w:val="11"/>
                        </w:rPr>
                        <w:t>Commission,</w:t>
                      </w:r>
                      <w:r>
                        <w:rPr>
                          <w:rFonts w:ascii="Arial" w:hAnsi="Arial" w:cs="Arial" w:eastAsia="Arial"/>
                          <w:spacing w:val="-5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11"/>
                          <w:szCs w:val="11"/>
                        </w:rPr>
                        <w:t>2006,</w:t>
                      </w:r>
                      <w:r>
                        <w:rPr>
                          <w:rFonts w:ascii="Arial" w:hAnsi="Arial" w:cs="Arial" w:eastAsia="Arial"/>
                          <w:spacing w:val="-6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z w:val="11"/>
                          <w:szCs w:val="11"/>
                        </w:rPr>
                        <w:t>Workforce</w:t>
                      </w:r>
                      <w:r>
                        <w:rPr>
                          <w:rFonts w:ascii="Arial" w:hAnsi="Arial" w:cs="Arial" w:eastAsia="Arial"/>
                          <w:i/>
                          <w:spacing w:val="-5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z w:val="11"/>
                          <w:szCs w:val="11"/>
                        </w:rPr>
                        <w:t>Participation</w:t>
                      </w:r>
                      <w:r>
                        <w:rPr>
                          <w:rFonts w:ascii="Arial" w:hAnsi="Arial" w:cs="Arial" w:eastAsia="Arial"/>
                          <w:i/>
                          <w:spacing w:val="-6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11"/>
                          <w:szCs w:val="11"/>
                        </w:rPr>
                        <w:t>Rates</w:t>
                      </w:r>
                      <w:r>
                        <w:rPr>
                          <w:rFonts w:ascii="Arial" w:hAnsi="Arial" w:cs="Arial" w:eastAsia="Arial"/>
                          <w:i/>
                          <w:spacing w:val="-5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z w:val="11"/>
                          <w:szCs w:val="11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i/>
                          <w:spacing w:val="-5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11"/>
                          <w:szCs w:val="11"/>
                        </w:rPr>
                        <w:t>How</w:t>
                      </w:r>
                      <w:r>
                        <w:rPr>
                          <w:rFonts w:ascii="Arial" w:hAnsi="Arial" w:cs="Arial" w:eastAsia="Arial"/>
                          <w:i/>
                          <w:spacing w:val="-6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11"/>
                          <w:szCs w:val="11"/>
                        </w:rPr>
                        <w:t>Does</w:t>
                      </w:r>
                      <w:r>
                        <w:rPr>
                          <w:rFonts w:ascii="Arial" w:hAnsi="Arial" w:cs="Arial" w:eastAsia="Arial"/>
                          <w:i/>
                          <w:spacing w:val="-9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z w:val="11"/>
                          <w:szCs w:val="11"/>
                        </w:rPr>
                        <w:t>Australia</w:t>
                      </w:r>
                      <w:r>
                        <w:rPr>
                          <w:rFonts w:ascii="Arial" w:hAnsi="Arial" w:cs="Arial" w:eastAsia="Arial"/>
                          <w:i/>
                          <w:spacing w:val="-5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z w:val="11"/>
                          <w:szCs w:val="11"/>
                        </w:rPr>
                        <w:t>Compare?,</w:t>
                      </w:r>
                      <w:r>
                        <w:rPr>
                          <w:rFonts w:ascii="Arial" w:hAnsi="Arial" w:cs="Arial" w:eastAsia="Arial"/>
                          <w:i/>
                          <w:spacing w:val="-5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  <w:t>Productivity</w:t>
                      </w:r>
                      <w:r>
                        <w:rPr>
                          <w:rFonts w:ascii="Arial" w:hAnsi="Arial" w:cs="Arial" w:eastAsia="Arial"/>
                          <w:spacing w:val="-5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11"/>
                          <w:szCs w:val="11"/>
                        </w:rPr>
                        <w:t>Commission</w:t>
                      </w:r>
                      <w:r>
                        <w:rPr>
                          <w:rFonts w:ascii="Arial" w:hAnsi="Arial" w:cs="Arial" w:eastAsia="Arial"/>
                          <w:spacing w:val="-5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11"/>
                          <w:szCs w:val="11"/>
                        </w:rPr>
                        <w:t>Staff</w:t>
                      </w:r>
                      <w:r>
                        <w:rPr>
                          <w:rFonts w:ascii="Arial" w:hAnsi="Arial" w:cs="Arial" w:eastAsia="Arial"/>
                          <w:spacing w:val="-6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11"/>
                          <w:szCs w:val="11"/>
                        </w:rPr>
                        <w:t>Working</w:t>
                      </w:r>
                      <w:r>
                        <w:rPr>
                          <w:rFonts w:ascii="Arial" w:hAnsi="Arial" w:cs="Arial" w:eastAsia="Arial"/>
                          <w:spacing w:val="-5"/>
                          <w:sz w:val="11"/>
                          <w:szCs w:val="11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11"/>
                          <w:szCs w:val="11"/>
                        </w:rPr>
                        <w:t>Paper.</w:t>
                      </w:r>
                      <w:r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r>
                    </w:p>
                  </w:txbxContent>
                </v:textbox>
                <w10:wrap type="none"/>
              </v:shape>
              <v:shape style="position:absolute;left:9011;top:7026;width:167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z w:val="15"/>
                        </w:rPr>
                        <w:t>19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group style="position:absolute;left:629;top:1059;width:8543;height:2" coordorigin="629,1059" coordsize="8543,2">
              <v:shape style="position:absolute;left:629;top:1059;width:8543;height:2" coordorigin="629,1059" coordsize="8543,0" path="m629,1059l9171,1059e" filled="false" stroked="true" strokeweight="1.02pt" strokecolor="#f7a124">
                <v:path arrowok="t"/>
              </v:shape>
              <v:shape style="position:absolute;left:7630;top:362;width:1541;height:425" type="#_x0000_t75" stroked="false">
                <v:imagedata r:id="rId32" o:title=""/>
              </v:shape>
            </v:group>
            <v:group style="position:absolute;left:1432;top:6122;width:3352;height:2" coordorigin="1432,6122" coordsize="3352,2">
              <v:shape style="position:absolute;left:1432;top:6122;width:3352;height:2" coordorigin="1432,6122" coordsize="3352,0" path="m1432,6122l4783,6122e" filled="false" stroked="true" strokeweight=".51pt" strokecolor="#cacaca">
                <v:path arrowok="t"/>
              </v:shape>
            </v:group>
            <v:group style="position:absolute;left:1575;top:5762;width:383;height:361" coordorigin="1575,5762" coordsize="383,361">
              <v:shape style="position:absolute;left:1575;top:5762;width:383;height:361" coordorigin="1575,5762" coordsize="383,361" path="m1957,5762l1575,5762,1575,6122,1957,6122,1957,5762xe" filled="true" fillcolor="#771c19" stroked="false">
                <v:path arrowok="t"/>
                <v:fill type="solid"/>
              </v:shape>
            </v:group>
            <v:group style="position:absolute;left:2629;top:5686;width:290;height:2" coordorigin="2629,5686" coordsize="290,2">
              <v:shape style="position:absolute;left:2629;top:5686;width:290;height:2" coordorigin="2629,5686" coordsize="290,0" path="m2629,5686l2919,5686e" filled="false" stroked="true" strokeweight=".51pt" strokecolor="#cacaca">
                <v:path arrowok="t"/>
              </v:shape>
            </v:group>
            <v:group style="position:absolute;left:1957;top:5686;width:290;height:2" coordorigin="1957,5686" coordsize="290,2">
              <v:shape style="position:absolute;left:1957;top:5686;width:290;height:2" coordorigin="1957,5686" coordsize="290,0" path="m1957,5686l2247,5686e" filled="false" stroked="true" strokeweight=".51pt" strokecolor="#cacaca">
                <v:path arrowok="t"/>
              </v:shape>
            </v:group>
            <v:group style="position:absolute;left:2629;top:5250;width:290;height:2" coordorigin="2629,5250" coordsize="290,2">
              <v:shape style="position:absolute;left:2629;top:5250;width:290;height:2" coordorigin="2629,5250" coordsize="290,0" path="m2629,5250l2919,5250e" filled="false" stroked="true" strokeweight=".51pt" strokecolor="#cacaca">
                <v:path arrowok="t"/>
              </v:shape>
            </v:group>
            <v:group style="position:absolute;left:1432;top:5250;width:815;height:2" coordorigin="1432,5250" coordsize="815,2">
              <v:shape style="position:absolute;left:1432;top:5250;width:815;height:2" coordorigin="1432,5250" coordsize="815,0" path="m1432,5250l2247,5250e" filled="false" stroked="true" strokeweight=".51pt" strokecolor="#cacaca">
                <v:path arrowok="t"/>
              </v:shape>
            </v:group>
            <v:group style="position:absolute;left:2629;top:4809;width:290;height:2" coordorigin="2629,4809" coordsize="290,2">
              <v:shape style="position:absolute;left:2629;top:4809;width:290;height:2" coordorigin="2629,4809" coordsize="290,0" path="m2629,4809l2919,4809e" filled="false" stroked="true" strokeweight=".51pt" strokecolor="#cacaca">
                <v:path arrowok="t"/>
              </v:shape>
            </v:group>
            <v:group style="position:absolute;left:1957;top:4809;width:290;height:2" coordorigin="1957,4809" coordsize="290,2">
              <v:shape style="position:absolute;left:1957;top:4809;width:290;height:2" coordorigin="1957,4809" coordsize="290,0" path="m1957,4809l2247,4809e" filled="false" stroked="true" strokeweight=".51pt" strokecolor="#cacaca">
                <v:path arrowok="t"/>
              </v:shape>
            </v:group>
            <v:group style="position:absolute;left:1957;top:4373;width:962;height:2" coordorigin="1957,4373" coordsize="962,2">
              <v:shape style="position:absolute;left:1957;top:4373;width:962;height:2" coordorigin="1957,4373" coordsize="962,0" path="m1957,4373l2919,4373e" filled="false" stroked="true" strokeweight=".51pt" strokecolor="#cacaca">
                <v:path arrowok="t"/>
              </v:shape>
            </v:group>
            <v:group style="position:absolute;left:2247;top:4395;width:383;height:1727" coordorigin="2247,4395" coordsize="383,1727">
              <v:shape style="position:absolute;left:2247;top:4395;width:383;height:1727" coordorigin="2247,4395" coordsize="383,1727" path="m2629,4395l2247,4395,2247,6122,2629,6122,2629,4395xe" filled="true" fillcolor="#771c19" stroked="false">
                <v:path arrowok="t"/>
                <v:fill type="solid"/>
              </v:shape>
            </v:group>
            <v:group style="position:absolute;left:3301;top:5686;width:285;height:2" coordorigin="3301,5686" coordsize="285,2">
              <v:shape style="position:absolute;left:3301;top:5686;width:285;height:2" coordorigin="3301,5686" coordsize="285,0" path="m3301,5686l3586,5686e" filled="false" stroked="true" strokeweight=".51pt" strokecolor="#cacaca">
                <v:path arrowok="t"/>
              </v:shape>
            </v:group>
            <v:group style="position:absolute;left:3301;top:5250;width:285;height:2" coordorigin="3301,5250" coordsize="285,2">
              <v:shape style="position:absolute;left:3301;top:5250;width:285;height:2" coordorigin="3301,5250" coordsize="285,0" path="m3301,5250l3586,5250e" filled="false" stroked="true" strokeweight=".51pt" strokecolor="#cacaca">
                <v:path arrowok="t"/>
              </v:shape>
            </v:group>
            <v:group style="position:absolute;left:3301;top:4809;width:285;height:2" coordorigin="3301,4809" coordsize="285,2">
              <v:shape style="position:absolute;left:3301;top:4809;width:285;height:2" coordorigin="3301,4809" coordsize="285,0" path="m3301,4809l3586,4809e" filled="false" stroked="true" strokeweight=".51pt" strokecolor="#cacaca">
                <v:path arrowok="t"/>
              </v:shape>
            </v:group>
            <v:group style="position:absolute;left:3301;top:4373;width:285;height:2" coordorigin="3301,4373" coordsize="285,2">
              <v:shape style="position:absolute;left:3301;top:4373;width:285;height:2" coordorigin="3301,4373" coordsize="285,0" path="m3301,4373l3586,4373e" filled="false" stroked="true" strokeweight=".51pt" strokecolor="#cacaca">
                <v:path arrowok="t"/>
              </v:shape>
            </v:group>
            <v:group style="position:absolute;left:3301;top:3937;width:285;height:2" coordorigin="3301,3937" coordsize="285,2">
              <v:shape style="position:absolute;left:3301;top:3937;width:285;height:2" coordorigin="3301,3937" coordsize="285,0" path="m3301,3937l3586,3937e" filled="false" stroked="true" strokeweight=".51pt" strokecolor="#cacaca">
                <v:path arrowok="t"/>
              </v:shape>
            </v:group>
            <v:group style="position:absolute;left:2629;top:3937;width:290;height:2" coordorigin="2629,3937" coordsize="290,2">
              <v:shape style="position:absolute;left:2629;top:3937;width:290;height:2" coordorigin="2629,3937" coordsize="290,0" path="m2629,3937l2919,3937e" filled="false" stroked="true" strokeweight=".51pt" strokecolor="#cacaca">
                <v:path arrowok="t"/>
              </v:shape>
            </v:group>
            <v:group style="position:absolute;left:2919;top:3675;width:383;height:2448" coordorigin="2919,3675" coordsize="383,2448">
              <v:shape style="position:absolute;left:2919;top:3675;width:383;height:2448" coordorigin="2919,3675" coordsize="383,2448" path="m3301,3675l2919,3675,2919,6122,3301,6122,3301,3675xe" filled="true" fillcolor="#771c19" stroked="false">
                <v:path arrowok="t"/>
                <v:fill type="solid"/>
              </v:shape>
            </v:group>
            <v:group style="position:absolute;left:3969;top:5686;width:290;height:2" coordorigin="3969,5686" coordsize="290,2">
              <v:shape style="position:absolute;left:3969;top:5686;width:290;height:2" coordorigin="3969,5686" coordsize="290,0" path="m3969,5686l4258,5686e" filled="false" stroked="true" strokeweight=".51pt" strokecolor="#cacaca">
                <v:path arrowok="t"/>
              </v:shape>
            </v:group>
            <v:group style="position:absolute;left:3969;top:5250;width:290;height:2" coordorigin="3969,5250" coordsize="290,2">
              <v:shape style="position:absolute;left:3969;top:5250;width:290;height:2" coordorigin="3969,5250" coordsize="290,0" path="m3969,5250l4258,5250e" filled="false" stroked="true" strokeweight=".51pt" strokecolor="#cacaca">
                <v:path arrowok="t"/>
              </v:shape>
            </v:group>
            <v:group style="position:absolute;left:3969;top:4809;width:290;height:2" coordorigin="3969,4809" coordsize="290,2">
              <v:shape style="position:absolute;left:3969;top:4809;width:290;height:2" coordorigin="3969,4809" coordsize="290,0" path="m3969,4809l4258,4809e" filled="false" stroked="true" strokeweight=".51pt" strokecolor="#cacaca">
                <v:path arrowok="t"/>
              </v:shape>
            </v:group>
            <v:group style="position:absolute;left:3969;top:4373;width:290;height:2" coordorigin="3969,4373" coordsize="290,2">
              <v:shape style="position:absolute;left:3969;top:4373;width:290;height:2" coordorigin="3969,4373" coordsize="290,0" path="m3969,4373l4258,4373e" filled="false" stroked="true" strokeweight=".51pt" strokecolor="#cacaca">
                <v:path arrowok="t"/>
              </v:shape>
            </v:group>
            <v:group style="position:absolute;left:3969;top:3937;width:290;height:2" coordorigin="3969,3937" coordsize="290,2">
              <v:shape style="position:absolute;left:3969;top:3937;width:290;height:2" coordorigin="3969,3937" coordsize="290,0" path="m3969,3937l4258,3937e" filled="false" stroked="true" strokeweight=".51pt" strokecolor="#cacaca">
                <v:path arrowok="t"/>
              </v:shape>
            </v:group>
            <v:group style="position:absolute;left:3969;top:3497;width:290;height:2" coordorigin="3969,3497" coordsize="290,2">
              <v:shape style="position:absolute;left:3969;top:3497;width:290;height:2" coordorigin="3969,3497" coordsize="290,0" path="m3969,3497l4258,3497e" filled="false" stroked="true" strokeweight=".51pt" strokecolor="#cacaca">
                <v:path arrowok="t"/>
              </v:shape>
            </v:group>
            <v:group style="position:absolute;left:3301;top:3497;width:285;height:2" coordorigin="3301,3497" coordsize="285,2">
              <v:shape style="position:absolute;left:3301;top:3497;width:285;height:2" coordorigin="3301,3497" coordsize="285,0" path="m3301,3497l3586,3497e" filled="false" stroked="true" strokeweight=".51pt" strokecolor="#cacaca">
                <v:path arrowok="t"/>
              </v:shape>
            </v:group>
            <v:group style="position:absolute;left:3586;top:3332;width:383;height:2791" coordorigin="3586,3332" coordsize="383,2791">
              <v:shape style="position:absolute;left:3586;top:3332;width:383;height:2791" coordorigin="3586,3332" coordsize="383,2791" path="m3969,3332l3586,3332,3586,6122,3969,6122,3969,3332xe" filled="true" fillcolor="#771c19" stroked="false">
                <v:path arrowok="t"/>
                <v:fill type="solid"/>
              </v:shape>
            </v:group>
            <v:group style="position:absolute;left:4641;top:5686;width:143;height:2" coordorigin="4641,5686" coordsize="143,2">
              <v:shape style="position:absolute;left:4641;top:5686;width:143;height:2" coordorigin="4641,5686" coordsize="143,0" path="m4641,5686l4783,5686e" filled="false" stroked="true" strokeweight=".51pt" strokecolor="#cacaca">
                <v:path arrowok="t"/>
              </v:shape>
            </v:group>
            <v:group style="position:absolute;left:4641;top:5250;width:143;height:2" coordorigin="4641,5250" coordsize="143,2">
              <v:shape style="position:absolute;left:4641;top:5250;width:143;height:2" coordorigin="4641,5250" coordsize="143,0" path="m4641,5250l4783,5250e" filled="false" stroked="true" strokeweight=".51pt" strokecolor="#cacaca">
                <v:path arrowok="t"/>
              </v:shape>
            </v:group>
            <v:group style="position:absolute;left:4641;top:4809;width:143;height:2" coordorigin="4641,4809" coordsize="143,2">
              <v:shape style="position:absolute;left:4641;top:4809;width:143;height:2" coordorigin="4641,4809" coordsize="143,0" path="m4641,4809l4783,4809e" filled="false" stroked="true" strokeweight=".51pt" strokecolor="#cacaca">
                <v:path arrowok="t"/>
              </v:shape>
            </v:group>
            <v:group style="position:absolute;left:4641;top:4373;width:143;height:2" coordorigin="4641,4373" coordsize="143,2">
              <v:shape style="position:absolute;left:4641;top:4373;width:143;height:2" coordorigin="4641,4373" coordsize="143,0" path="m4641,4373l4783,4373e" filled="false" stroked="true" strokeweight=".51pt" strokecolor="#cacaca">
                <v:path arrowok="t"/>
              </v:shape>
            </v:group>
            <v:group style="position:absolute;left:4641;top:3937;width:143;height:2" coordorigin="4641,3937" coordsize="143,2">
              <v:shape style="position:absolute;left:4641;top:3937;width:143;height:2" coordorigin="4641,3937" coordsize="143,0" path="m4641,3937l4783,3937e" filled="false" stroked="true" strokeweight=".51pt" strokecolor="#cacaca">
                <v:path arrowok="t"/>
              </v:shape>
            </v:group>
            <v:group style="position:absolute;left:4641;top:3497;width:143;height:2" coordorigin="4641,3497" coordsize="143,2">
              <v:shape style="position:absolute;left:4641;top:3497;width:143;height:2" coordorigin="4641,3497" coordsize="143,0" path="m4641,3497l4783,3497e" filled="false" stroked="true" strokeweight=".51pt" strokecolor="#cacaca">
                <v:path arrowok="t"/>
              </v:shape>
            </v:group>
            <v:group style="position:absolute;left:3969;top:3060;width:815;height:2" coordorigin="3969,3060" coordsize="815,2">
              <v:shape style="position:absolute;left:3969;top:3060;width:815;height:2" coordorigin="3969,3060" coordsize="815,0" path="m3969,3060l4783,3060e" filled="false" stroked="true" strokeweight=".51pt" strokecolor="#cacaca">
                <v:path arrowok="t"/>
              </v:shape>
            </v:group>
            <v:group style="position:absolute;left:4258;top:3060;width:383;height:3062" coordorigin="4258,3060" coordsize="383,3062">
              <v:shape style="position:absolute;left:4258;top:3060;width:383;height:3062" coordorigin="4258,3060" coordsize="383,3062" path="m4641,3060l4258,3060,4258,6122,4641,6122,4641,3060xe" filled="true" fillcolor="#771c19" stroked="false">
                <v:path arrowok="t"/>
                <v:fill type="solid"/>
              </v:shape>
            </v:group>
            <v:group style="position:absolute;left:1575;top:5762;width:383;height:361" coordorigin="1575,5762" coordsize="383,361">
              <v:shape style="position:absolute;left:1575;top:5762;width:383;height:361" coordorigin="1575,5762" coordsize="383,361" path="m1575,5762l1957,5762,1957,6122,1575,6122,1575,5762xe" filled="false" stroked="true" strokeweight=".51pt" strokecolor="#000000">
                <v:path arrowok="t"/>
              </v:shape>
            </v:group>
            <v:group style="position:absolute;left:2247;top:4395;width:383;height:1727" coordorigin="2247,4395" coordsize="383,1727">
              <v:shape style="position:absolute;left:2247;top:4395;width:383;height:1727" coordorigin="2247,4395" coordsize="383,1727" path="m2247,4395l2629,4395,2629,6122,2247,6122,2247,4395xe" filled="false" stroked="true" strokeweight=".51pt" strokecolor="#000000">
                <v:path arrowok="t"/>
              </v:shape>
            </v:group>
            <v:group style="position:absolute;left:2919;top:3675;width:383;height:2448" coordorigin="2919,3675" coordsize="383,2448">
              <v:shape style="position:absolute;left:2919;top:3675;width:383;height:2448" coordorigin="2919,3675" coordsize="383,2448" path="m2919,3675l3301,3675,3301,6122,2919,6122,2919,3675xe" filled="false" stroked="true" strokeweight=".51pt" strokecolor="#000000">
                <v:path arrowok="t"/>
              </v:shape>
            </v:group>
            <v:group style="position:absolute;left:3586;top:3332;width:383;height:2791" coordorigin="3586,3332" coordsize="383,2791">
              <v:shape style="position:absolute;left:3586;top:3332;width:383;height:2791" coordorigin="3586,3332" coordsize="383,2791" path="m3586,3332l3969,3332,3969,6122,3586,6122,3586,3332xe" filled="false" stroked="true" strokeweight=".51pt" strokecolor="#000000">
                <v:path arrowok="t"/>
              </v:shape>
            </v:group>
            <v:group style="position:absolute;left:4258;top:3060;width:383;height:3062" coordorigin="4258,3060" coordsize="383,3062">
              <v:shape style="position:absolute;left:4258;top:3060;width:383;height:3062" coordorigin="4258,3060" coordsize="383,3062" path="m4258,3060l4641,3060,4641,6122,4258,6122,4258,3060xe" filled="false" stroked="true" strokeweight=".51pt" strokecolor="#000000">
                <v:path arrowok="t"/>
              </v:shape>
            </v:group>
            <v:group style="position:absolute;left:1432;top:5686;width:143;height:2" coordorigin="1432,5686" coordsize="143,2">
              <v:shape style="position:absolute;left:1432;top:5686;width:143;height:2" coordorigin="1432,5686" coordsize="143,0" path="m1432,5686l1575,5686e" filled="false" stroked="true" strokeweight=".51pt" strokecolor="#cacaca">
                <v:path arrowok="t"/>
              </v:shape>
            </v:group>
            <v:group style="position:absolute;left:1575;top:5655;width:383;height:107" coordorigin="1575,5655" coordsize="383,107">
              <v:shape style="position:absolute;left:1575;top:5655;width:383;height:107" coordorigin="1575,5655" coordsize="383,107" path="m1957,5655l1575,5655,1575,5762,1957,5762,1957,5655xe" filled="true" fillcolor="#b13432" stroked="false">
                <v:path arrowok="t"/>
                <v:fill type="solid"/>
              </v:shape>
            </v:group>
            <v:group style="position:absolute;left:2247;top:4298;width:383;height:98" coordorigin="2247,4298" coordsize="383,98">
              <v:shape style="position:absolute;left:2247;top:4298;width:383;height:98" coordorigin="2247,4298" coordsize="383,98" path="m2629,4298l2247,4298,2247,4396,2629,4396,2629,4298xe" filled="true" fillcolor="#b13432" stroked="false">
                <v:path arrowok="t"/>
                <v:fill type="solid"/>
              </v:shape>
            </v:group>
            <v:group style="position:absolute;left:2629;top:3497;width:290;height:2" coordorigin="2629,3497" coordsize="290,2">
              <v:shape style="position:absolute;left:2629;top:3497;width:290;height:2" coordorigin="2629,3497" coordsize="290,0" path="m2629,3497l2919,3497e" filled="false" stroked="true" strokeweight=".51pt" strokecolor="#cacaca">
                <v:path arrowok="t"/>
              </v:shape>
            </v:group>
            <v:group style="position:absolute;left:2919;top:3568;width:383;height:107" coordorigin="2919,3568" coordsize="383,107">
              <v:shape style="position:absolute;left:2919;top:3568;width:383;height:107" coordorigin="2919,3568" coordsize="383,107" path="m3301,3568l2919,3568,2919,3675,3301,3675,3301,3568xe" filled="true" fillcolor="#b13432" stroked="false">
                <v:path arrowok="t"/>
                <v:fill type="solid"/>
              </v:shape>
            </v:group>
            <v:group style="position:absolute;left:1575;top:5655;width:383;height:107" coordorigin="1575,5655" coordsize="383,107">
              <v:shape style="position:absolute;left:1575;top:5655;width:383;height:107" coordorigin="1575,5655" coordsize="383,107" path="m1575,5655l1957,5655,1957,5762,1575,5762,1575,5655xe" filled="false" stroked="true" strokeweight=".51pt" strokecolor="#000000">
                <v:path arrowok="t"/>
              </v:shape>
            </v:group>
            <v:group style="position:absolute;left:2247;top:4298;width:383;height:98" coordorigin="2247,4298" coordsize="383,98">
              <v:shape style="position:absolute;left:2247;top:4298;width:383;height:98" coordorigin="2247,4298" coordsize="383,98" path="m2247,4298l2629,4298,2629,4396,2247,4396,2247,4298xe" filled="false" stroked="true" strokeweight=".51pt" strokecolor="#000000">
                <v:path arrowok="t"/>
              </v:shape>
            </v:group>
            <v:group style="position:absolute;left:2919;top:3568;width:383;height:107" coordorigin="2919,3568" coordsize="383,107">
              <v:shape style="position:absolute;left:2919;top:3568;width:383;height:107" coordorigin="2919,3568" coordsize="383,107" path="m2919,3568l3301,3568,3301,3675,2919,3675,2919,3568xe" filled="false" stroked="true" strokeweight=".51pt" strokecolor="#000000">
                <v:path arrowok="t"/>
              </v:shape>
            </v:group>
            <v:group style="position:absolute;left:1575;top:5539;width:383;height:116" coordorigin="1575,5539" coordsize="383,116">
              <v:shape style="position:absolute;left:1575;top:5539;width:383;height:116" coordorigin="1575,5539" coordsize="383,116" path="m1957,5539l1575,5539,1575,5655,1957,5655,1957,5539xe" filled="true" fillcolor="#de6e37" stroked="false">
                <v:path arrowok="t"/>
                <v:fill type="solid"/>
              </v:shape>
            </v:group>
            <v:group style="position:absolute;left:2247;top:4173;width:383;height:125" coordorigin="2247,4173" coordsize="383,125">
              <v:shape style="position:absolute;left:2247;top:4173;width:383;height:125" coordorigin="2247,4173" coordsize="383,125" path="m2629,4173l2247,4173,2247,4298,2629,4298,2629,4173xe" filled="true" fillcolor="#de6e37" stroked="false">
                <v:path arrowok="t"/>
                <v:fill type="solid"/>
              </v:shape>
            </v:group>
            <v:group style="position:absolute;left:2919;top:3461;width:383;height:107" coordorigin="2919,3461" coordsize="383,107">
              <v:shape style="position:absolute;left:2919;top:3461;width:383;height:107" coordorigin="2919,3461" coordsize="383,107" path="m3301,3461l2919,3461,2919,3568,3301,3568,3301,3461xe" filled="true" fillcolor="#de6e37" stroked="false">
                <v:path arrowok="t"/>
                <v:fill type="solid"/>
              </v:shape>
            </v:group>
            <v:group style="position:absolute;left:3586;top:3234;width:383;height:98" coordorigin="3586,3234" coordsize="383,98">
              <v:shape style="position:absolute;left:3586;top:3234;width:383;height:98" coordorigin="3586,3234" coordsize="383,98" path="m3969,3234l3586,3234,3586,3332,3969,3332,3969,3234xe" filled="true" fillcolor="#de6e37" stroked="false">
                <v:path arrowok="t"/>
                <v:fill type="solid"/>
              </v:shape>
            </v:group>
            <v:group style="position:absolute;left:4258;top:2891;width:383;height:170" coordorigin="4258,2891" coordsize="383,170">
              <v:shape style="position:absolute;left:4258;top:2891;width:383;height:170" coordorigin="4258,2891" coordsize="383,170" path="m4641,2891l4258,2891,4258,3060,4641,3060,4641,2891xe" filled="true" fillcolor="#de6e37" stroked="false">
                <v:path arrowok="t"/>
                <v:fill type="solid"/>
              </v:shape>
            </v:group>
            <v:group style="position:absolute;left:1575;top:5539;width:383;height:116" coordorigin="1575,5539" coordsize="383,116">
              <v:shape style="position:absolute;left:1575;top:5539;width:383;height:116" coordorigin="1575,5539" coordsize="383,116" path="m1575,5539l1957,5539,1957,5655,1575,5655,1575,5539xe" filled="false" stroked="true" strokeweight=".51pt" strokecolor="#000000">
                <v:path arrowok="t"/>
              </v:shape>
            </v:group>
            <v:group style="position:absolute;left:2247;top:4173;width:383;height:125" coordorigin="2247,4173" coordsize="383,125">
              <v:shape style="position:absolute;left:2247;top:4173;width:383;height:125" coordorigin="2247,4173" coordsize="383,125" path="m2247,4173l2629,4173,2629,4298,2247,4298,2247,4173xe" filled="false" stroked="true" strokeweight=".51pt" strokecolor="#000000">
                <v:path arrowok="t"/>
              </v:shape>
            </v:group>
            <v:group style="position:absolute;left:2919;top:3461;width:383;height:107" coordorigin="2919,3461" coordsize="383,107">
              <v:shape style="position:absolute;left:2919;top:3461;width:383;height:107" coordorigin="2919,3461" coordsize="383,107" path="m2919,3461l3301,3461,3301,3568,2919,3568,2919,3461xe" filled="false" stroked="true" strokeweight=".51pt" strokecolor="#000000">
                <v:path arrowok="t"/>
              </v:shape>
            </v:group>
            <v:group style="position:absolute;left:3586;top:3234;width:383;height:98" coordorigin="3586,3234" coordsize="383,98">
              <v:shape style="position:absolute;left:3586;top:3234;width:383;height:98" coordorigin="3586,3234" coordsize="383,98" path="m3586,3234l3969,3234,3969,3332,3586,3332,3586,3234xe" filled="false" stroked="true" strokeweight=".51pt" strokecolor="#000000">
                <v:path arrowok="t"/>
              </v:shape>
            </v:group>
            <v:group style="position:absolute;left:4258;top:2891;width:383;height:170" coordorigin="4258,2891" coordsize="383,170">
              <v:shape style="position:absolute;left:4258;top:2891;width:383;height:170" coordorigin="4258,2891" coordsize="383,170" path="m4258,2891l4641,2891,4641,3060,4258,3060,4258,2891xe" filled="false" stroked="true" strokeweight=".51pt" strokecolor="#000000">
                <v:path arrowok="t"/>
              </v:shape>
            </v:group>
            <v:group style="position:absolute;left:1575;top:5232;width:383;height:308" coordorigin="1575,5232" coordsize="383,308">
              <v:shape style="position:absolute;left:1575;top:5232;width:383;height:308" coordorigin="1575,5232" coordsize="383,308" path="m1957,5232l1575,5232,1575,5539,1957,5539,1957,5232xe" filled="true" fillcolor="#fa9d41" stroked="false">
                <v:path arrowok="t"/>
                <v:fill type="solid"/>
              </v:shape>
            </v:group>
            <v:group style="position:absolute;left:1957;top:3937;width:290;height:2" coordorigin="1957,3937" coordsize="290,2">
              <v:shape style="position:absolute;left:1957;top:3937;width:290;height:2" coordorigin="1957,3937" coordsize="290,0" path="m1957,3937l2247,3937e" filled="false" stroked="true" strokeweight=".51pt" strokecolor="#cacaca">
                <v:path arrowok="t"/>
              </v:shape>
            </v:group>
            <v:group style="position:absolute;left:2247;top:3901;width:383;height:272" coordorigin="2247,3901" coordsize="383,272">
              <v:shape style="position:absolute;left:2247;top:3901;width:383;height:272" coordorigin="2247,3901" coordsize="383,272" path="m2629,3901l2247,3901,2247,4173,2629,4173,2629,3901xe" filled="true" fillcolor="#fa9d41" stroked="false">
                <v:path arrowok="t"/>
                <v:fill type="solid"/>
              </v:shape>
            </v:group>
            <v:group style="position:absolute;left:2919;top:3256;width:383;height:205" coordorigin="2919,3256" coordsize="383,205">
              <v:shape style="position:absolute;left:2919;top:3256;width:383;height:205" coordorigin="2919,3256" coordsize="383,205" path="m3301,3256l2919,3256,2919,3461,3301,3461,3301,3256xe" filled="true" fillcolor="#fa9d41" stroked="false">
                <v:path arrowok="t"/>
                <v:fill type="solid"/>
              </v:shape>
            </v:group>
            <v:group style="position:absolute;left:3586;top:3144;width:383;height:92" coordorigin="3586,3144" coordsize="383,92">
              <v:shape style="position:absolute;left:3586;top:3144;width:383;height:92" coordorigin="3586,3144" coordsize="383,92" path="m3586,3235l3969,3235,3969,3144,3586,3144,3586,3235xe" filled="true" fillcolor="#fa9d41" stroked="false">
                <v:path arrowok="t"/>
                <v:fill type="solid"/>
              </v:shape>
            </v:group>
            <v:group style="position:absolute;left:3969;top:2624;width:815;height:2" coordorigin="3969,2624" coordsize="815,2">
              <v:shape style="position:absolute;left:3969;top:2624;width:815;height:2" coordorigin="3969,2624" coordsize="815,0" path="m3969,2624l4783,2624e" filled="false" stroked="true" strokeweight=".51pt" strokecolor="#cacaca">
                <v:path arrowok="t"/>
              </v:shape>
            </v:group>
            <v:group style="position:absolute;left:4258;top:2638;width:383;height:254" coordorigin="4258,2638" coordsize="383,254">
              <v:shape style="position:absolute;left:4258;top:2638;width:383;height:254" coordorigin="4258,2638" coordsize="383,254" path="m4641,2638l4258,2638,4258,2891,4641,2891,4641,2638xe" filled="true" fillcolor="#fa9d41" stroked="false">
                <v:path arrowok="t"/>
                <v:fill type="solid"/>
              </v:shape>
            </v:group>
            <v:group style="position:absolute;left:1575;top:5232;width:383;height:308" coordorigin="1575,5232" coordsize="383,308">
              <v:shape style="position:absolute;left:1575;top:5232;width:383;height:308" coordorigin="1575,5232" coordsize="383,308" path="m1575,5232l1957,5232,1957,5539,1575,5539,1575,5232xe" filled="false" stroked="true" strokeweight=".51pt" strokecolor="#000000">
                <v:path arrowok="t"/>
              </v:shape>
            </v:group>
            <v:group style="position:absolute;left:2247;top:3901;width:383;height:272" coordorigin="2247,3901" coordsize="383,272">
              <v:shape style="position:absolute;left:2247;top:3901;width:383;height:272" coordorigin="2247,3901" coordsize="383,272" path="m2247,3901l2629,3901,2629,4173,2247,4173,2247,3901xe" filled="false" stroked="true" strokeweight=".51pt" strokecolor="#000000">
                <v:path arrowok="t"/>
              </v:shape>
            </v:group>
            <v:group style="position:absolute;left:2919;top:3256;width:383;height:205" coordorigin="2919,3256" coordsize="383,205">
              <v:shape style="position:absolute;left:2919;top:3256;width:383;height:205" coordorigin="2919,3256" coordsize="383,205" path="m2919,3256l3301,3256,3301,3461,2919,3461,2919,3256xe" filled="false" stroked="true" strokeweight=".51pt" strokecolor="#000000">
                <v:path arrowok="t"/>
              </v:shape>
            </v:group>
            <v:group style="position:absolute;left:3586;top:3145;width:383;height:89" coordorigin="3586,3145" coordsize="383,89">
              <v:shape style="position:absolute;left:3586;top:3145;width:383;height:89" coordorigin="3586,3145" coordsize="383,89" path="m3586,3145l3969,3145,3969,3234,3586,3234,3586,3145xe" filled="false" stroked="true" strokeweight=".51pt" strokecolor="#000000">
                <v:path arrowok="t"/>
              </v:shape>
            </v:group>
            <v:group style="position:absolute;left:4258;top:2638;width:383;height:254" coordorigin="4258,2638" coordsize="383,254">
              <v:shape style="position:absolute;left:4258;top:2638;width:383;height:254" coordorigin="4258,2638" coordsize="383,254" path="m4258,2638l4641,2638,4641,2891,4258,2891,4258,2638xe" filled="false" stroked="true" strokeweight=".51pt" strokecolor="#000000">
                <v:path arrowok="t"/>
              </v:shape>
            </v:group>
            <v:group style="position:absolute;left:1575;top:5036;width:383;height:196" coordorigin="1575,5036" coordsize="383,196">
              <v:shape style="position:absolute;left:1575;top:5036;width:383;height:196" coordorigin="1575,5036" coordsize="383,196" path="m1957,5036l1575,5036,1575,5232,1957,5232,1957,5036xe" filled="true" fillcolor="#ffcd6c" stroked="false">
                <v:path arrowok="t"/>
                <v:fill type="solid"/>
              </v:shape>
            </v:group>
            <v:group style="position:absolute;left:2247;top:3746;width:383;height:156" coordorigin="2247,3746" coordsize="383,156">
              <v:shape style="position:absolute;left:2247;top:3746;width:383;height:156" coordorigin="2247,3746" coordsize="383,156" path="m2629,3746l2247,3746,2247,3902,2629,3902,2629,3746xe" filled="true" fillcolor="#ffcd6c" stroked="false">
                <v:path arrowok="t"/>
                <v:fill type="solid"/>
              </v:shape>
            </v:group>
            <v:group style="position:absolute;left:3301;top:3060;width:285;height:2" coordorigin="3301,3060" coordsize="285,2">
              <v:shape style="position:absolute;left:3301;top:3060;width:285;height:2" coordorigin="3301,3060" coordsize="285,0" path="m3301,3060l3586,3060e" filled="false" stroked="true" strokeweight=".51pt" strokecolor="#cacaca">
                <v:path arrowok="t"/>
              </v:shape>
            </v:group>
            <v:group style="position:absolute;left:2629;top:3060;width:290;height:2" coordorigin="2629,3060" coordsize="290,2">
              <v:shape style="position:absolute;left:2629;top:3060;width:290;height:2" coordorigin="2629,3060" coordsize="290,0" path="m2629,3060l2919,3060e" filled="false" stroked="true" strokeweight=".51pt" strokecolor="#cacaca">
                <v:path arrowok="t"/>
              </v:shape>
            </v:group>
            <v:group style="position:absolute;left:2919;top:3123;width:383;height:134" coordorigin="2919,3123" coordsize="383,134">
              <v:shape style="position:absolute;left:2919;top:3123;width:383;height:134" coordorigin="2919,3123" coordsize="383,134" path="m3301,3123l2919,3123,2919,3256,3301,3256,3301,3123xe" filled="true" fillcolor="#ffcd6c" stroked="false">
                <v:path arrowok="t"/>
                <v:fill type="solid"/>
              </v:shape>
            </v:group>
            <v:group style="position:absolute;left:3586;top:2936;width:383;height:210" coordorigin="3586,2936" coordsize="383,210">
              <v:shape style="position:absolute;left:3586;top:2936;width:383;height:210" coordorigin="3586,2936" coordsize="383,210" path="m3969,2936l3586,2936,3586,3145,3969,3145,3969,2936xe" filled="true" fillcolor="#ffcd6c" stroked="false">
                <v:path arrowok="t"/>
                <v:fill type="solid"/>
              </v:shape>
            </v:group>
            <v:group style="position:absolute;left:4258;top:2500;width:383;height:138" coordorigin="4258,2500" coordsize="383,138">
              <v:shape style="position:absolute;left:4258;top:2500;width:383;height:138" coordorigin="4258,2500" coordsize="383,138" path="m4641,2500l4258,2500,4258,2638,4641,2638,4641,2500xe" filled="true" fillcolor="#ffcd6c" stroked="false">
                <v:path arrowok="t"/>
                <v:fill type="solid"/>
              </v:shape>
            </v:group>
            <v:group style="position:absolute;left:1575;top:5036;width:383;height:196" coordorigin="1575,5036" coordsize="383,196">
              <v:shape style="position:absolute;left:1575;top:5036;width:383;height:196" coordorigin="1575,5036" coordsize="383,196" path="m1575,5036l1957,5036,1957,5232,1575,5232,1575,5036xe" filled="false" stroked="true" strokeweight=".51pt" strokecolor="#000000">
                <v:path arrowok="t"/>
              </v:shape>
            </v:group>
            <v:group style="position:absolute;left:2247;top:3746;width:383;height:156" coordorigin="2247,3746" coordsize="383,156">
              <v:shape style="position:absolute;left:2247;top:3746;width:383;height:156" coordorigin="2247,3746" coordsize="383,156" path="m2247,3746l2629,3746,2629,3901,2247,3901,2247,3746xe" filled="false" stroked="true" strokeweight=".51pt" strokecolor="#000000">
                <v:path arrowok="t"/>
              </v:shape>
            </v:group>
            <v:group style="position:absolute;left:2919;top:3123;width:383;height:134" coordorigin="2919,3123" coordsize="383,134">
              <v:shape style="position:absolute;left:2919;top:3123;width:383;height:134" coordorigin="2919,3123" coordsize="383,134" path="m2919,3123l3301,3123,3301,3256,2919,3256,2919,3123xe" filled="false" stroked="true" strokeweight=".51pt" strokecolor="#000000">
                <v:path arrowok="t"/>
              </v:shape>
            </v:group>
            <v:group style="position:absolute;left:3586;top:2936;width:383;height:210" coordorigin="3586,2936" coordsize="383,210">
              <v:shape style="position:absolute;left:3586;top:2936;width:383;height:210" coordorigin="3586,2936" coordsize="383,210" path="m3586,2936l3969,2936,3969,3145,3586,3145,3586,2936xe" filled="false" stroked="true" strokeweight=".51pt" strokecolor="#000000">
                <v:path arrowok="t"/>
              </v:shape>
            </v:group>
            <v:group style="position:absolute;left:4258;top:2500;width:383;height:138" coordorigin="4258,2500" coordsize="383,138">
              <v:shape style="position:absolute;left:4258;top:2500;width:383;height:138" coordorigin="4258,2500" coordsize="383,138" path="m4258,2500l4641,2500,4641,2638,4258,2638,4258,2500xe" filled="false" stroked="true" strokeweight=".51pt" strokecolor="#000000">
                <v:path arrowok="t"/>
              </v:shape>
            </v:group>
            <v:group style="position:absolute;left:1432;top:4809;width:143;height:2" coordorigin="1432,4809" coordsize="143,2">
              <v:shape style="position:absolute;left:1432;top:4809;width:143;height:2" coordorigin="1432,4809" coordsize="143,0" path="m1432,4809l1575,4809e" filled="false" stroked="true" strokeweight=".51pt" strokecolor="#cacaca">
                <v:path arrowok="t"/>
              </v:shape>
            </v:group>
            <v:group style="position:absolute;left:1432;top:4373;width:143;height:2" coordorigin="1432,4373" coordsize="143,2">
              <v:shape style="position:absolute;left:1432;top:4373;width:143;height:2" coordorigin="1432,4373" coordsize="143,0" path="m1432,4373l1575,4373e" filled="false" stroked="true" strokeweight=".51pt" strokecolor="#cacaca">
                <v:path arrowok="t"/>
              </v:shape>
            </v:group>
            <v:group style="position:absolute;left:1575;top:4329;width:383;height:708" coordorigin="1575,4329" coordsize="383,708">
              <v:shape style="position:absolute;left:1575;top:4329;width:383;height:708" coordorigin="1575,4329" coordsize="383,708" path="m1957,4329l1575,4329,1575,5036,1957,5036,1957,4329xe" filled="true" fillcolor="#ffe491" stroked="false">
                <v:path arrowok="t"/>
                <v:fill type="solid"/>
              </v:shape>
            </v:group>
            <v:group style="position:absolute;left:1957;top:3497;width:290;height:2" coordorigin="1957,3497" coordsize="290,2">
              <v:shape style="position:absolute;left:1957;top:3497;width:290;height:2" coordorigin="1957,3497" coordsize="290,0" path="m1957,3497l2247,3497e" filled="false" stroked="true" strokeweight=".51pt" strokecolor="#cacaca">
                <v:path arrowok="t"/>
              </v:shape>
            </v:group>
            <v:group style="position:absolute;left:2247;top:3212;width:383;height:535" coordorigin="2247,3212" coordsize="383,535">
              <v:shape style="position:absolute;left:2247;top:3212;width:383;height:535" coordorigin="2247,3212" coordsize="383,535" path="m2629,3212l2247,3212,2247,3746,2629,3746,2629,3212xe" filled="true" fillcolor="#ffe491" stroked="false">
                <v:path arrowok="t"/>
                <v:fill type="solid"/>
              </v:shape>
            </v:group>
            <v:group style="position:absolute;left:2629;top:2624;width:957;height:2" coordorigin="2629,2624" coordsize="957,2">
              <v:shape style="position:absolute;left:2629;top:2624;width:957;height:2" coordorigin="2629,2624" coordsize="957,0" path="m2629,2624l3586,2624e" filled="false" stroked="true" strokeweight=".51pt" strokecolor="#cacaca">
                <v:path arrowok="t"/>
              </v:shape>
            </v:group>
            <v:group style="position:absolute;left:2919;top:2633;width:383;height:490" coordorigin="2919,2633" coordsize="383,490">
              <v:shape style="position:absolute;left:2919;top:2633;width:383;height:490" coordorigin="2919,2633" coordsize="383,490" path="m3301,2633l2919,2633,2919,3123,3301,3123,3301,2633xe" filled="true" fillcolor="#ffe491" stroked="false">
                <v:path arrowok="t"/>
                <v:fill type="solid"/>
              </v:shape>
            </v:group>
            <v:group style="position:absolute;left:3586;top:2593;width:383;height:343" coordorigin="3586,2593" coordsize="383,343">
              <v:shape style="position:absolute;left:3586;top:2593;width:383;height:343" coordorigin="3586,2593" coordsize="383,343" path="m3969,2593l3586,2593,3586,2936,3969,2936,3969,2593xe" filled="true" fillcolor="#ffe491" stroked="false">
                <v:path arrowok="t"/>
                <v:fill type="solid"/>
              </v:shape>
            </v:group>
            <v:group style="position:absolute;left:4258;top:2362;width:383;height:138" coordorigin="4258,2362" coordsize="383,138">
              <v:shape style="position:absolute;left:4258;top:2362;width:383;height:138" coordorigin="4258,2362" coordsize="383,138" path="m4641,2362l4258,2362,4258,2500,4641,2500,4641,2362xe" filled="true" fillcolor="#ffe491" stroked="false">
                <v:path arrowok="t"/>
                <v:fill type="solid"/>
              </v:shape>
            </v:group>
            <v:group style="position:absolute;left:1575;top:4329;width:383;height:708" coordorigin="1575,4329" coordsize="383,708">
              <v:shape style="position:absolute;left:1575;top:4329;width:383;height:708" coordorigin="1575,4329" coordsize="383,708" path="m1575,4329l1957,4329,1957,5036,1575,5036,1575,4329xe" filled="false" stroked="true" strokeweight=".51pt" strokecolor="#000000">
                <v:path arrowok="t"/>
              </v:shape>
            </v:group>
            <v:group style="position:absolute;left:2247;top:3212;width:383;height:535" coordorigin="2247,3212" coordsize="383,535">
              <v:shape style="position:absolute;left:2247;top:3212;width:383;height:535" coordorigin="2247,3212" coordsize="383,535" path="m2247,3212l2629,3212,2629,3746,2247,3746,2247,3212xe" filled="false" stroked="true" strokeweight=".51pt" strokecolor="#000000">
                <v:path arrowok="t"/>
              </v:shape>
            </v:group>
            <v:group style="position:absolute;left:2919;top:2633;width:383;height:490" coordorigin="2919,2633" coordsize="383,490">
              <v:shape style="position:absolute;left:2919;top:2633;width:383;height:490" coordorigin="2919,2633" coordsize="383,490" path="m2919,2633l3301,2633,3301,3123,2919,3123,2919,2633xe" filled="false" stroked="true" strokeweight=".51pt" strokecolor="#000000">
                <v:path arrowok="t"/>
              </v:shape>
            </v:group>
            <v:group style="position:absolute;left:3586;top:2593;width:383;height:343" coordorigin="3586,2593" coordsize="383,343">
              <v:shape style="position:absolute;left:3586;top:2593;width:383;height:343" coordorigin="3586,2593" coordsize="383,343" path="m3586,2593l3969,2593,3969,2936,3586,2936,3586,2593xe" filled="false" stroked="true" strokeweight=".51pt" strokecolor="#000000">
                <v:path arrowok="t"/>
              </v:shape>
            </v:group>
            <v:group style="position:absolute;left:4258;top:2362;width:383;height:138" coordorigin="4258,2362" coordsize="383,138">
              <v:shape style="position:absolute;left:4258;top:2362;width:383;height:138" coordorigin="4258,2362" coordsize="383,138" path="m4258,2362l4641,2362,4641,2500,4258,2500,4258,2362xe" filled="false" stroked="true" strokeweight=".51pt" strokecolor="#000000">
                <v:path arrowok="t"/>
              </v:shape>
            </v:group>
            <v:group style="position:absolute;left:1432;top:3937;width:143;height:2" coordorigin="1432,3937" coordsize="143,2">
              <v:shape style="position:absolute;left:1432;top:3937;width:143;height:2" coordorigin="1432,3937" coordsize="143,0" path="m1432,3937l1575,3937e" filled="false" stroked="true" strokeweight=".51pt" strokecolor="#cacaca">
                <v:path arrowok="t"/>
              </v:shape>
            </v:group>
            <v:group style="position:absolute;left:1432;top:3497;width:143;height:2" coordorigin="1432,3497" coordsize="143,2">
              <v:shape style="position:absolute;left:1432;top:3497;width:143;height:2" coordorigin="1432,3497" coordsize="143,0" path="m1432,3497l1575,3497e" filled="false" stroked="true" strokeweight=".51pt" strokecolor="#cacaca">
                <v:path arrowok="t"/>
              </v:shape>
            </v:group>
            <v:group style="position:absolute;left:1957;top:3060;width:290;height:2" coordorigin="1957,3060" coordsize="290,2">
              <v:shape style="position:absolute;left:1957;top:3060;width:290;height:2" coordorigin="1957,3060" coordsize="290,0" path="m1957,3060l2247,3060e" filled="false" stroked="true" strokeweight=".51pt" strokecolor="#cacaca">
                <v:path arrowok="t"/>
              </v:shape>
            </v:group>
            <v:group style="position:absolute;left:1432;top:3060;width:143;height:2" coordorigin="1432,3060" coordsize="143,2">
              <v:shape style="position:absolute;left:1432;top:3060;width:143;height:2" coordorigin="1432,3060" coordsize="143,0" path="m1432,3060l1575,3060e" filled="false" stroked="true" strokeweight=".51pt" strokecolor="#cacaca">
                <v:path arrowok="t"/>
              </v:shape>
            </v:group>
            <v:group style="position:absolute;left:1957;top:2624;width:290;height:2" coordorigin="1957,2624" coordsize="290,2">
              <v:shape style="position:absolute;left:1957;top:2624;width:290;height:2" coordorigin="1957,2624" coordsize="290,0" path="m1957,2624l2247,2624e" filled="false" stroked="true" strokeweight=".51pt" strokecolor="#cacaca">
                <v:path arrowok="t"/>
              </v:shape>
            </v:group>
            <v:group style="position:absolute;left:1432;top:2624;width:143;height:2" coordorigin="1432,2624" coordsize="143,2">
              <v:shape style="position:absolute;left:1432;top:2624;width:143;height:2" coordorigin="1432,2624" coordsize="143,0" path="m1432,2624l1575,2624e" filled="false" stroked="true" strokeweight=".51pt" strokecolor="#cacaca">
                <v:path arrowok="t"/>
              </v:shape>
            </v:group>
            <v:group style="position:absolute;left:1957;top:2188;width:290;height:2" coordorigin="1957,2188" coordsize="290,2">
              <v:shape style="position:absolute;left:1957;top:2188;width:290;height:2" coordorigin="1957,2188" coordsize="290,0" path="m1957,2188l2247,2188e" filled="false" stroked="true" strokeweight=".51pt" strokecolor="#cacaca">
                <v:path arrowok="t"/>
              </v:shape>
            </v:group>
            <v:group style="position:absolute;left:1432;top:2188;width:143;height:2" coordorigin="1432,2188" coordsize="143,2">
              <v:shape style="position:absolute;left:1432;top:2188;width:143;height:2" coordorigin="1432,2188" coordsize="143,0" path="m1432,2188l1575,2188e" filled="false" stroked="true" strokeweight=".51pt" strokecolor="#cacaca">
                <v:path arrowok="t"/>
              </v:shape>
            </v:group>
            <v:group style="position:absolute;left:1575;top:2086;width:383;height:2244" coordorigin="1575,2086" coordsize="383,2244">
              <v:shape style="position:absolute;left:1575;top:2086;width:383;height:2244" coordorigin="1575,2086" coordsize="383,2244" path="m1957,2086l1575,2086,1575,4329,1957,4329,1957,2086xe" filled="true" fillcolor="#000000" stroked="false">
                <v:path arrowok="t"/>
                <v:fill type="solid"/>
              </v:shape>
            </v:group>
            <v:group style="position:absolute;left:2629;top:2188;width:290;height:2" coordorigin="2629,2188" coordsize="290,2">
              <v:shape style="position:absolute;left:2629;top:2188;width:290;height:2" coordorigin="2629,2188" coordsize="290,0" path="m2629,2188l2919,2188e" filled="false" stroked="true" strokeweight=".51pt" strokecolor="#cacaca">
                <v:path arrowok="t"/>
              </v:shape>
            </v:group>
            <v:group style="position:absolute;left:2247;top:2019;width:383;height:1193" coordorigin="2247,2019" coordsize="383,1193">
              <v:shape style="position:absolute;left:2247;top:2019;width:383;height:1193" coordorigin="2247,2019" coordsize="383,1193" path="m2629,2019l2247,2019,2247,3212,2629,3212,2629,2019xe" filled="true" fillcolor="#000000" stroked="false">
                <v:path arrowok="t"/>
                <v:fill type="solid"/>
              </v:shape>
            </v:group>
            <v:group style="position:absolute;left:3301;top:2188;width:285;height:2" coordorigin="3301,2188" coordsize="285,2">
              <v:shape style="position:absolute;left:3301;top:2188;width:285;height:2" coordorigin="3301,2188" coordsize="285,0" path="m3301,2188l3586,2188e" filled="false" stroked="true" strokeweight=".51pt" strokecolor="#cacaca">
                <v:path arrowok="t"/>
              </v:shape>
            </v:group>
            <v:group style="position:absolute;left:2919;top:1930;width:383;height:704" coordorigin="2919,1930" coordsize="383,704">
              <v:shape style="position:absolute;left:2919;top:1930;width:383;height:704" coordorigin="2919,1930" coordsize="383,704" path="m3301,1930l2919,1930,2919,2633,3301,2633,3301,1930xe" filled="true" fillcolor="#000000" stroked="false">
                <v:path arrowok="t"/>
                <v:fill type="solid"/>
              </v:shape>
            </v:group>
            <v:group style="position:absolute;left:3969;top:2188;width:290;height:2" coordorigin="3969,2188" coordsize="290,2">
              <v:shape style="position:absolute;left:3969;top:2188;width:290;height:2" coordorigin="3969,2188" coordsize="290,0" path="m3969,2188l4258,2188e" filled="false" stroked="true" strokeweight=".51pt" strokecolor="#cacaca">
                <v:path arrowok="t"/>
              </v:shape>
            </v:group>
            <v:group style="position:absolute;left:3586;top:1908;width:383;height:686" coordorigin="3586,1908" coordsize="383,686">
              <v:shape style="position:absolute;left:3586;top:1908;width:383;height:686" coordorigin="3586,1908" coordsize="383,686" path="m3969,1908l3586,1908,3586,2593,3969,2593,3969,1908xe" filled="true" fillcolor="#000000" stroked="false">
                <v:path arrowok="t"/>
                <v:fill type="solid"/>
              </v:shape>
            </v:group>
            <v:group style="position:absolute;left:4641;top:2188;width:143;height:2" coordorigin="4641,2188" coordsize="143,2">
              <v:shape style="position:absolute;left:4641;top:2188;width:143;height:2" coordorigin="4641,2188" coordsize="143,0" path="m4641,2188l4783,2188e" filled="false" stroked="true" strokeweight=".51pt" strokecolor="#cacaca">
                <v:path arrowok="t"/>
              </v:shape>
            </v:group>
            <v:group style="position:absolute;left:4258;top:1881;width:383;height:481" coordorigin="4258,1881" coordsize="383,481">
              <v:shape style="position:absolute;left:4258;top:1881;width:383;height:481" coordorigin="4258,1881" coordsize="383,481" path="m4641,1881l4258,1881,4258,2362,4641,2362,4641,1881xe" filled="true" fillcolor="#000000" stroked="false">
                <v:path arrowok="t"/>
                <v:fill type="solid"/>
              </v:shape>
            </v:group>
            <v:group style="position:absolute;left:1575;top:2086;width:383;height:2244" coordorigin="1575,2086" coordsize="383,2244">
              <v:shape style="position:absolute;left:1575;top:2086;width:383;height:2244" coordorigin="1575,2086" coordsize="383,2244" path="m1575,2086l1957,2086,1957,4329,1575,4329,1575,2086xe" filled="false" stroked="true" strokeweight=".51pt" strokecolor="#000000">
                <v:path arrowok="t"/>
              </v:shape>
            </v:group>
            <v:group style="position:absolute;left:2247;top:2019;width:383;height:1193" coordorigin="2247,2019" coordsize="383,1193">
              <v:shape style="position:absolute;left:2247;top:2019;width:383;height:1193" coordorigin="2247,2019" coordsize="383,1193" path="m2247,2019l2629,2019,2629,3212,2247,3212,2247,2019xe" filled="false" stroked="true" strokeweight=".51pt" strokecolor="#000000">
                <v:path arrowok="t"/>
              </v:shape>
            </v:group>
            <v:group style="position:absolute;left:2919;top:1930;width:383;height:704" coordorigin="2919,1930" coordsize="383,704">
              <v:shape style="position:absolute;left:2919;top:1930;width:383;height:704" coordorigin="2919,1930" coordsize="383,704" path="m2919,1930l3301,1930,3301,2633,2919,2633,2919,1930xe" filled="false" stroked="true" strokeweight=".51pt" strokecolor="#000000">
                <v:path arrowok="t"/>
              </v:shape>
            </v:group>
            <v:group style="position:absolute;left:3586;top:1908;width:383;height:686" coordorigin="3586,1908" coordsize="383,686">
              <v:shape style="position:absolute;left:3586;top:1908;width:383;height:686" coordorigin="3586,1908" coordsize="383,686" path="m3586,1908l3969,1908,3969,2593,3586,2593,3586,1908xe" filled="false" stroked="true" strokeweight=".51pt" strokecolor="#000000">
                <v:path arrowok="t"/>
              </v:shape>
            </v:group>
            <v:group style="position:absolute;left:4258;top:1881;width:383;height:481" coordorigin="4258,1881" coordsize="383,481">
              <v:shape style="position:absolute;left:4258;top:1881;width:383;height:481" coordorigin="4258,1881" coordsize="383,481" path="m4258,1881l4641,1881,4641,2362,4258,2362,4258,1881xe" filled="false" stroked="true" strokeweight=".51pt" strokecolor="#000000">
                <v:path arrowok="t"/>
              </v:shape>
            </v:group>
            <v:group style="position:absolute;left:1432;top:1747;width:3352;height:2" coordorigin="1432,1747" coordsize="3352,2">
              <v:shape style="position:absolute;left:1432;top:1747;width:3352;height:2" coordorigin="1432,1747" coordsize="3352,0" path="m1432,1747l4783,1747e" filled="false" stroked="true" strokeweight=".51pt" strokecolor="#cacaca">
                <v:path arrowok="t"/>
              </v:shape>
            </v:group>
            <v:group style="position:absolute;left:4258;top:1747;width:383;height:134" coordorigin="4258,1747" coordsize="383,134">
              <v:shape style="position:absolute;left:4258;top:1747;width:383;height:134" coordorigin="4258,1747" coordsize="383,134" path="m4641,1747l4258,1747,4258,1881,4641,1881,4641,1747xe" filled="true" fillcolor="#7d868e" stroked="false">
                <v:path arrowok="t"/>
                <v:fill type="solid"/>
              </v:shape>
            </v:group>
            <v:group style="position:absolute;left:3586;top:1747;width:383;height:161" coordorigin="3586,1747" coordsize="383,161">
              <v:shape style="position:absolute;left:3586;top:1747;width:383;height:161" coordorigin="3586,1747" coordsize="383,161" path="m3969,1747l3586,1747,3586,1908,3969,1908,3969,1747xe" filled="true" fillcolor="#7d868e" stroked="false">
                <v:path arrowok="t"/>
                <v:fill type="solid"/>
              </v:shape>
            </v:group>
            <v:group style="position:absolute;left:2919;top:1747;width:383;height:183" coordorigin="2919,1747" coordsize="383,183">
              <v:shape style="position:absolute;left:2919;top:1747;width:383;height:183" coordorigin="2919,1747" coordsize="383,183" path="m3301,1747l2919,1747,2919,1930,3301,1930,3301,1747xe" filled="true" fillcolor="#7d868e" stroked="false">
                <v:path arrowok="t"/>
                <v:fill type="solid"/>
              </v:shape>
            </v:group>
            <v:group style="position:absolute;left:2247;top:1747;width:383;height:272" coordorigin="2247,1747" coordsize="383,272">
              <v:shape style="position:absolute;left:2247;top:1747;width:383;height:272" coordorigin="2247,1747" coordsize="383,272" path="m2629,1747l2247,1747,2247,2019,2629,2019,2629,1747xe" filled="true" fillcolor="#7d868e" stroked="false">
                <v:path arrowok="t"/>
                <v:fill type="solid"/>
              </v:shape>
            </v:group>
            <v:group style="position:absolute;left:1575;top:1747;width:383;height:339" coordorigin="1575,1747" coordsize="383,339">
              <v:shape style="position:absolute;left:1575;top:1747;width:383;height:339" coordorigin="1575,1747" coordsize="383,339" path="m1957,1747l1575,1747,1575,2086,1957,2086,1957,1747xe" filled="true" fillcolor="#7d868e" stroked="false">
                <v:path arrowok="t"/>
                <v:fill type="solid"/>
              </v:shape>
            </v:group>
            <v:group style="position:absolute;left:1575;top:1747;width:383;height:339" coordorigin="1575,1747" coordsize="383,339">
              <v:shape style="position:absolute;left:1575;top:1747;width:383;height:339" coordorigin="1575,1747" coordsize="383,339" path="m1575,1747l1957,1747,1957,2086,1575,2086,1575,1747xe" filled="false" stroked="true" strokeweight=".51pt" strokecolor="#000000">
                <v:path arrowok="t"/>
              </v:shape>
            </v:group>
            <v:group style="position:absolute;left:2247;top:1747;width:383;height:272" coordorigin="2247,1747" coordsize="383,272">
              <v:shape style="position:absolute;left:2247;top:1747;width:383;height:272" coordorigin="2247,1747" coordsize="383,272" path="m2247,1747l2629,1747,2629,2019,2247,2019,2247,1747xe" filled="false" stroked="true" strokeweight=".51pt" strokecolor="#000000">
                <v:path arrowok="t"/>
              </v:shape>
            </v:group>
            <v:group style="position:absolute;left:2919;top:1747;width:383;height:183" coordorigin="2919,1747" coordsize="383,183">
              <v:shape style="position:absolute;left:2919;top:1747;width:383;height:183" coordorigin="2919,1747" coordsize="383,183" path="m2919,1747l3301,1747,3301,1930,2919,1930,2919,1747xe" filled="false" stroked="true" strokeweight=".51pt" strokecolor="#000000">
                <v:path arrowok="t"/>
              </v:shape>
            </v:group>
            <v:group style="position:absolute;left:3586;top:1747;width:383;height:161" coordorigin="3586,1747" coordsize="383,161">
              <v:shape style="position:absolute;left:3586;top:1747;width:383;height:161" coordorigin="3586,1747" coordsize="383,161" path="m3586,1747l3969,1747,3969,1908,3586,1908,3586,1747xe" filled="false" stroked="true" strokeweight=".51pt" strokecolor="#000000">
                <v:path arrowok="t"/>
              </v:shape>
            </v:group>
            <v:group style="position:absolute;left:4258;top:1747;width:383;height:134" coordorigin="4258,1747" coordsize="383,134">
              <v:shape style="position:absolute;left:4258;top:1747;width:383;height:134" coordorigin="4258,1747" coordsize="383,134" path="m4258,1747l4641,1747,4641,1881,4258,1881,4258,1747xe" filled="false" stroked="true" strokeweight=".51pt" strokecolor="#000000">
                <v:path arrowok="t"/>
              </v:shape>
            </v:group>
            <v:group style="position:absolute;left:1433;top:1749;width:2;height:4375" coordorigin="1433,1749" coordsize="2,4375">
              <v:shape style="position:absolute;left:1433;top:1749;width:2;height:4375" coordorigin="1433,1749" coordsize="0,4375" path="m1433,6123l1433,1749e" filled="false" stroked="true" strokeweight=".51pt" strokecolor="#000000">
                <v:path arrowok="t"/>
              </v:shape>
            </v:group>
            <v:group style="position:absolute;left:1357;top:6122;width:76;height:2" coordorigin="1357,6122" coordsize="76,2">
              <v:shape style="position:absolute;left:1357;top:6122;width:76;height:2" coordorigin="1357,6122" coordsize="76,0" path="m1357,6122l1432,6122e" filled="false" stroked="true" strokeweight=".51pt" strokecolor="#000000">
                <v:path arrowok="t"/>
              </v:shape>
            </v:group>
            <v:group style="position:absolute;left:1357;top:5686;width:76;height:2" coordorigin="1357,5686" coordsize="76,2">
              <v:shape style="position:absolute;left:1357;top:5686;width:76;height:2" coordorigin="1357,5686" coordsize="76,0" path="m1357,5686l1432,5686e" filled="false" stroked="true" strokeweight=".51pt" strokecolor="#000000">
                <v:path arrowok="t"/>
              </v:shape>
            </v:group>
            <v:group style="position:absolute;left:1357;top:5250;width:76;height:2" coordorigin="1357,5250" coordsize="76,2">
              <v:shape style="position:absolute;left:1357;top:5250;width:76;height:2" coordorigin="1357,5250" coordsize="76,0" path="m1357,5250l1432,5250e" filled="false" stroked="true" strokeweight=".51pt" strokecolor="#000000">
                <v:path arrowok="t"/>
              </v:shape>
            </v:group>
            <v:group style="position:absolute;left:1357;top:4809;width:76;height:2" coordorigin="1357,4809" coordsize="76,2">
              <v:shape style="position:absolute;left:1357;top:4809;width:76;height:2" coordorigin="1357,4809" coordsize="76,0" path="m1357,4809l1432,4809e" filled="false" stroked="true" strokeweight=".51pt" strokecolor="#000000">
                <v:path arrowok="t"/>
              </v:shape>
            </v:group>
            <v:group style="position:absolute;left:1357;top:4373;width:76;height:2" coordorigin="1357,4373" coordsize="76,2">
              <v:shape style="position:absolute;left:1357;top:4373;width:76;height:2" coordorigin="1357,4373" coordsize="76,0" path="m1357,4373l1432,4373e" filled="false" stroked="true" strokeweight=".51pt" strokecolor="#000000">
                <v:path arrowok="t"/>
              </v:shape>
            </v:group>
            <v:group style="position:absolute;left:1357;top:3937;width:76;height:2" coordorigin="1357,3937" coordsize="76,2">
              <v:shape style="position:absolute;left:1357;top:3937;width:76;height:2" coordorigin="1357,3937" coordsize="76,0" path="m1357,3937l1432,3937e" filled="false" stroked="true" strokeweight=".51pt" strokecolor="#000000">
                <v:path arrowok="t"/>
              </v:shape>
            </v:group>
            <v:group style="position:absolute;left:1357;top:3497;width:76;height:2" coordorigin="1357,3497" coordsize="76,2">
              <v:shape style="position:absolute;left:1357;top:3497;width:76;height:2" coordorigin="1357,3497" coordsize="76,0" path="m1357,3497l1432,3497e" filled="false" stroked="true" strokeweight=".51pt" strokecolor="#000000">
                <v:path arrowok="t"/>
              </v:shape>
            </v:group>
            <v:group style="position:absolute;left:1357;top:3060;width:76;height:2" coordorigin="1357,3060" coordsize="76,2">
              <v:shape style="position:absolute;left:1357;top:3060;width:76;height:2" coordorigin="1357,3060" coordsize="76,0" path="m1357,3060l1432,3060e" filled="false" stroked="true" strokeweight=".51pt" strokecolor="#000000">
                <v:path arrowok="t"/>
              </v:shape>
            </v:group>
            <v:group style="position:absolute;left:1357;top:2624;width:76;height:2" coordorigin="1357,2624" coordsize="76,2">
              <v:shape style="position:absolute;left:1357;top:2624;width:76;height:2" coordorigin="1357,2624" coordsize="76,0" path="m1357,2624l1432,2624e" filled="false" stroked="true" strokeweight=".51pt" strokecolor="#000000">
                <v:path arrowok="t"/>
              </v:shape>
            </v:group>
            <v:group style="position:absolute;left:1357;top:2188;width:76;height:2" coordorigin="1357,2188" coordsize="76,2">
              <v:shape style="position:absolute;left:1357;top:2188;width:76;height:2" coordorigin="1357,2188" coordsize="76,0" path="m1357,2188l1432,2188e" filled="false" stroked="true" strokeweight=".51pt" strokecolor="#000000">
                <v:path arrowok="t"/>
              </v:shape>
            </v:group>
            <v:group style="position:absolute;left:1357;top:1747;width:76;height:2" coordorigin="1357,1747" coordsize="76,2">
              <v:shape style="position:absolute;left:1357;top:1747;width:76;height:2" coordorigin="1357,1747" coordsize="76,0" path="m1357,1747l1432,1747e" filled="false" stroked="true" strokeweight=".51pt" strokecolor="#000000">
                <v:path arrowok="t"/>
              </v:shape>
            </v:group>
            <v:group style="position:absolute;left:4674;top:2419;width:155;height:34" coordorigin="4674,2419" coordsize="155,34">
              <v:shape style="position:absolute;left:4674;top:2419;width:155;height:34" coordorigin="4674,2419" coordsize="155,34" path="m4674,2452l4829,2419e" filled="false" stroked="true" strokeweight="1.7pt" strokecolor="#ffe491">
                <v:path arrowok="t"/>
              </v:shape>
            </v:group>
            <v:group style="position:absolute;left:4674;top:2616;width:155;height:112" coordorigin="4674,2616" coordsize="155,112">
              <v:shape style="position:absolute;left:4674;top:2616;width:155;height:112" coordorigin="4674,2616" coordsize="155,112" path="m4674,2616l4829,2727e" filled="false" stroked="true" strokeweight="1.7pt" strokecolor="#ffcd6c">
                <v:path arrowok="t"/>
              </v:shape>
            </v:group>
            <v:group style="position:absolute;left:4634;top:2779;width:155;height:293" coordorigin="4634,2779" coordsize="155,293">
              <v:shape style="position:absolute;left:4634;top:2779;width:155;height:293" coordorigin="4634,2779" coordsize="155,293" path="m4634,2779l4788,3072e" filled="false" stroked="true" strokeweight="1.7pt" strokecolor="#fa9d41">
                <v:path arrowok="t"/>
              </v:shape>
            </v:group>
            <v:group style="position:absolute;left:4634;top:3024;width:155;height:434" coordorigin="4634,3024" coordsize="155,434">
              <v:shape style="position:absolute;left:4634;top:3024;width:155;height:434" coordorigin="4634,3024" coordsize="155,434" path="m4634,3024l4788,3457e" filled="false" stroked="true" strokeweight="1.7pt" strokecolor="#de6e37">
                <v:path arrowok="t"/>
              </v:shape>
            </v:group>
            <v:group style="position:absolute;left:3297;top:3612;width:1431;height:245" coordorigin="3297,3612" coordsize="1431,245">
              <v:shape style="position:absolute;left:3297;top:3612;width:1431;height:245" coordorigin="3297,3612" coordsize="1431,245" path="m3297,3612l4728,3857e" filled="false" stroked="true" strokeweight="1.7pt" strokecolor="#b13432">
                <v:path arrowok="t"/>
              </v:shape>
            </v:group>
            <v:group style="position:absolute;left:4642;top:4537;width:155;height:38" coordorigin="4642,4537" coordsize="155,38">
              <v:shape style="position:absolute;left:4642;top:4537;width:155;height:38" coordorigin="4642,4537" coordsize="155,38" path="m4642,4574l4797,4537e" filled="false" stroked="true" strokeweight="1.7pt" strokecolor="#771c19">
                <v:path arrowok="t"/>
              </v:shape>
            </v:group>
            <v:group style="position:absolute;left:7356;top:2966;width:186;height:3125" coordorigin="7356,2966" coordsize="186,3125">
              <v:shape style="position:absolute;left:7356;top:2966;width:186;height:3125" coordorigin="7356,2966" coordsize="186,3125" path="m7356,2966l7422,2988,7454,3040,7455,4445,7458,4466,7497,4514,7541,4528,7520,4532,7468,4570,7455,6008,7452,6028,7443,6047,7430,6064,7412,6077,7391,6086,7368,6091e" filled="false" stroked="true" strokeweight=".51pt" strokecolor="#de6e37">
                <v:path arrowok="t"/>
              </v:shape>
            </v:group>
            <v:group style="position:absolute;left:7300;top:1747;width:246;height:567" coordorigin="7300,1747" coordsize="246,567">
              <v:shape style="position:absolute;left:7300;top:1747;width:246;height:567" coordorigin="7300,1747" coordsize="246,567" path="m7300,1747l7368,1764,7414,1808,7427,1922,7429,1943,7461,1996,7521,2027,7545,2030,7523,2032,7463,2062,7429,2116,7427,2206,7424,2227,7392,2280,7332,2310,7308,2313e" filled="false" stroked="true" strokeweight=".51pt" strokecolor="#000000">
                <v:path arrowok="t"/>
              </v:shape>
            </v:group>
            <v:group style="position:absolute;left:7300;top:2361;width:246;height:548" coordorigin="7300,2361" coordsize="246,548">
              <v:shape style="position:absolute;left:7300;top:2361;width:246;height:548" coordorigin="7300,2361" coordsize="246,548" path="m7300,2361l7368,2378,7414,2422,7427,2527,7429,2548,7461,2601,7521,2631,7545,2635,7523,2637,7463,2666,7429,2720,7427,2801,7424,2822,7392,2875,7332,2905,7308,2908e" filled="false" stroked="true" strokeweight=".51pt" strokecolor="#ffcd6c">
                <v:path arrowok="t"/>
              </v:shape>
            </v:group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  <v:shape style="position:absolute;left:629;top:266;width:5913;height:1173" type="#_x0000_t202" filled="false" stroked="false">
                <v:textbox inset="0,0,0,0">
                  <w:txbxContent>
                    <w:p>
                      <w:pPr>
                        <w:spacing w:line="33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Most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older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people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choose</w:t>
                      </w:r>
                      <w:r>
                        <w:rPr>
                          <w:rFonts w:ascii="Arial"/>
                          <w:b/>
                          <w:spacing w:val="1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leave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workforce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line="272" w:lineRule="exact" w:before="188"/>
                        <w:ind w:left="4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z w:val="24"/>
                        </w:rPr>
                        <w:t>Per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cent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1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people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retired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96;top:1649;width:626;height:4619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61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90%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61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80%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61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70%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61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61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61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61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61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61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61"/>
                        <w:ind w:left="272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780;top:1751;width:2648;height:2393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6A737B"/>
                          <w:spacing w:val="-1"/>
                          <w:sz w:val="24"/>
                        </w:rPr>
                        <w:t>Care</w:t>
                      </w:r>
                      <w:r>
                        <w:rPr>
                          <w:rFonts w:ascii="Arial"/>
                          <w:color w:val="6A737B"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A737B"/>
                          <w:sz w:val="24"/>
                        </w:rPr>
                        <w:t>for</w:t>
                      </w:r>
                      <w:r>
                        <w:rPr>
                          <w:rFonts w:ascii="Arial"/>
                          <w:color w:val="6A737B"/>
                          <w:spacing w:val="1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A737B"/>
                          <w:sz w:val="24"/>
                        </w:rPr>
                        <w:t>child</w:t>
                      </w:r>
                      <w:r>
                        <w:rPr>
                          <w:rFonts w:ascii="Arial"/>
                          <w:color w:val="6A737B"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A737B"/>
                          <w:spacing w:val="-1"/>
                          <w:sz w:val="24"/>
                        </w:rPr>
                        <w:t>or</w:t>
                      </w:r>
                      <w:r>
                        <w:rPr>
                          <w:rFonts w:ascii="Arial"/>
                          <w:color w:val="6A737B"/>
                          <w:spacing w:val="1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A737B"/>
                          <w:spacing w:val="-1"/>
                          <w:sz w:val="24"/>
                        </w:rPr>
                        <w:t>other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exact" w:before="65"/>
                        <w:ind w:left="49" w:right="0" w:hanging="5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Own</w:t>
                      </w:r>
                      <w:r>
                        <w:rPr>
                          <w:rFonts w:ascii="Arial"/>
                          <w:spacing w:val="4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sickness/disability</w:t>
                      </w:r>
                      <w:r>
                        <w:rPr>
                          <w:rFonts w:ascii="Arial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FFE07F"/>
                          <w:spacing w:val="-28"/>
                          <w:sz w:val="24"/>
                        </w:rPr>
                        <w:t>T</w:t>
                      </w:r>
                      <w:r>
                        <w:rPr>
                          <w:rFonts w:ascii="Arial"/>
                          <w:color w:val="FFE07F"/>
                          <w:spacing w:val="-1"/>
                          <w:sz w:val="24"/>
                        </w:rPr>
                        <w:t>erminated/n</w:t>
                      </w:r>
                      <w:r>
                        <w:rPr>
                          <w:rFonts w:ascii="Arial"/>
                          <w:color w:val="FFE07F"/>
                          <w:sz w:val="24"/>
                        </w:rPr>
                        <w:t>o</w:t>
                      </w:r>
                      <w:r>
                        <w:rPr>
                          <w:rFonts w:ascii="Arial"/>
                          <w:color w:val="FFE07F"/>
                          <w:spacing w:val="4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FFE07F"/>
                          <w:spacing w:val="-1"/>
                          <w:sz w:val="24"/>
                        </w:rPr>
                        <w:t>work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99" w:lineRule="auto" w:before="35"/>
                        <w:ind w:left="49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C35A"/>
                          <w:spacing w:val="-28"/>
                          <w:sz w:val="24"/>
                        </w:rPr>
                        <w:t>T</w:t>
                      </w:r>
                      <w:r>
                        <w:rPr>
                          <w:rFonts w:ascii="Arial"/>
                          <w:color w:val="FFC35A"/>
                          <w:spacing w:val="-1"/>
                          <w:sz w:val="24"/>
                        </w:rPr>
                        <w:t>emporary/seasona</w:t>
                      </w:r>
                      <w:r>
                        <w:rPr>
                          <w:rFonts w:ascii="Arial"/>
                          <w:color w:val="FFC35A"/>
                          <w:sz w:val="24"/>
                        </w:rPr>
                        <w:t>l</w:t>
                      </w:r>
                      <w:r>
                        <w:rPr>
                          <w:rFonts w:ascii="Arial"/>
                          <w:color w:val="FFC35A"/>
                          <w:spacing w:val="5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FFC35A"/>
                          <w:spacing w:val="-1"/>
                          <w:sz w:val="24"/>
                        </w:rPr>
                        <w:t>job</w:t>
                      </w:r>
                      <w:r>
                        <w:rPr>
                          <w:rFonts w:ascii="Arial"/>
                          <w:color w:val="FFC35A"/>
                          <w:spacing w:val="-1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F68B33"/>
                          <w:spacing w:val="-1"/>
                          <w:sz w:val="24"/>
                        </w:rPr>
                        <w:t>Left</w:t>
                      </w:r>
                      <w:r>
                        <w:rPr>
                          <w:rFonts w:ascii="Arial"/>
                          <w:color w:val="F68B33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F68B33"/>
                          <w:spacing w:val="-1"/>
                          <w:sz w:val="24"/>
                        </w:rPr>
                        <w:t>own</w:t>
                      </w:r>
                      <w:r>
                        <w:rPr>
                          <w:rFonts w:ascii="Arial"/>
                          <w:color w:val="F68B33"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F68B33"/>
                          <w:spacing w:val="-1"/>
                          <w:sz w:val="24"/>
                        </w:rPr>
                        <w:t>business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43"/>
                        <w:ind w:left="49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D4582A"/>
                          <w:spacing w:val="-1"/>
                          <w:sz w:val="24"/>
                        </w:rPr>
                        <w:t>Holiday/leisure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4" w:lineRule="exact" w:before="70"/>
                        <w:ind w:left="49" w:right="115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 w:eastAsia="Arial"/>
                          <w:color w:val="A02226"/>
                          <w:spacing w:val="-1"/>
                          <w:sz w:val="24"/>
                          <w:szCs w:val="24"/>
                        </w:rPr>
                        <w:t>Coincide</w:t>
                      </w:r>
                      <w:r>
                        <w:rPr>
                          <w:rFonts w:ascii="Arial" w:hAnsi="Arial" w:cs="Arial" w:eastAsia="Arial"/>
                          <w:color w:val="A02226"/>
                          <w:spacing w:val="23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A02226"/>
                          <w:spacing w:val="-1"/>
                          <w:sz w:val="24"/>
                          <w:szCs w:val="24"/>
                        </w:rPr>
                        <w:t>with</w:t>
                      </w:r>
                      <w:r>
                        <w:rPr>
                          <w:rFonts w:ascii="Arial" w:hAnsi="Arial" w:cs="Arial" w:eastAsia="Arial"/>
                          <w:color w:val="A02226"/>
                          <w:spacing w:val="23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A02226"/>
                          <w:spacing w:val="-1"/>
                          <w:sz w:val="24"/>
                          <w:szCs w:val="24"/>
                        </w:rPr>
                        <w:t>partner’s</w:t>
                      </w:r>
                      <w:r>
                        <w:rPr>
                          <w:rFonts w:ascii="Arial" w:hAnsi="Arial" w:cs="Arial" w:eastAsia="Arial"/>
                          <w:color w:val="A02226"/>
                          <w:spacing w:val="30"/>
                          <w:w w:val="101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A02226"/>
                          <w:sz w:val="24"/>
                          <w:szCs w:val="24"/>
                        </w:rPr>
                        <w:t>retirement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572;top:1866;width:613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Other</w:t>
                      </w:r>
                    </w:p>
                  </w:txbxContent>
                </v:textbox>
                <w10:wrap type="none"/>
              </v:shape>
              <v:shape style="position:absolute;left:7575;top:2397;width:1498;height:490" type="#_x0000_t202" filled="false" stroked="false">
                <v:textbox inset="0,0,0,0">
                  <w:txbxContent>
                    <w:p>
                      <w:pPr>
                        <w:spacing w:line="244" w:lineRule="exact" w:before="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C35A"/>
                          <w:sz w:val="24"/>
                        </w:rPr>
                        <w:t>Issues</w:t>
                      </w:r>
                      <w:r>
                        <w:rPr>
                          <w:rFonts w:ascii="Arial"/>
                          <w:color w:val="FFC35A"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FFC35A"/>
                          <w:sz w:val="24"/>
                        </w:rPr>
                        <w:t>finding</w:t>
                      </w:r>
                      <w:r>
                        <w:rPr>
                          <w:rFonts w:ascii="Arial"/>
                          <w:color w:val="FFC35A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FFC35A"/>
                          <w:spacing w:val="-1"/>
                          <w:sz w:val="24"/>
                        </w:rPr>
                        <w:t>work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829;top:4417;width:2626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621214"/>
                          <w:spacing w:val="-1"/>
                          <w:sz w:val="24"/>
                        </w:rPr>
                        <w:t>Reached</w:t>
                      </w:r>
                      <w:r>
                        <w:rPr>
                          <w:rFonts w:ascii="Arial"/>
                          <w:color w:val="621214"/>
                          <w:spacing w:val="2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21214"/>
                          <w:sz w:val="24"/>
                        </w:rPr>
                        <w:t>retirement</w:t>
                      </w:r>
                      <w:r>
                        <w:rPr>
                          <w:rFonts w:ascii="Arial"/>
                          <w:color w:val="621214"/>
                          <w:spacing w:val="2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621214"/>
                          <w:spacing w:val="-1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618;top:4342;width:1428;height:490" type="#_x0000_t202" filled="false" stroked="false">
                <v:textbox inset="0,0,0,0">
                  <w:txbxContent>
                    <w:p>
                      <w:pPr>
                        <w:spacing w:line="244" w:lineRule="exact" w:before="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D4582A"/>
                          <w:spacing w:val="-1"/>
                          <w:sz w:val="24"/>
                        </w:rPr>
                        <w:t>Discretionary</w:t>
                      </w:r>
                      <w:r>
                        <w:rPr>
                          <w:rFonts w:ascii="Arial"/>
                          <w:color w:val="D4582A"/>
                          <w:spacing w:val="20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color w:val="D4582A"/>
                          <w:spacing w:val="-1"/>
                          <w:sz w:val="24"/>
                        </w:rPr>
                        <w:t>exit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508;top:6219;width:416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&lt;55</w:t>
                      </w:r>
                    </w:p>
                  </w:txbxContent>
                </v:textbox>
                <w10:wrap type="none"/>
              </v:shape>
              <v:shape style="position:absolute;left:2792;top:6219;width:626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60-64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215;top:6219;width:415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70+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58;top:6476;width:3497;height:772" type="#_x0000_t202" filled="false" stroked="false">
                <v:textbox inset="0,0,0,0">
                  <w:txbxContent>
                    <w:p>
                      <w:pPr>
                        <w:tabs>
                          <w:tab w:pos="2674" w:val="left" w:leader="none"/>
                        </w:tabs>
                        <w:spacing w:line="249" w:lineRule="exact" w:before="0"/>
                        <w:ind w:left="1393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55-59</w:t>
                        <w:tab/>
                        <w:t>65-69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"/>
                        <w:ind w:left="1374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Retired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at</w:t>
                      </w:r>
                      <w:r>
                        <w:rPr>
                          <w:rFonts w:ascii="Arial"/>
                          <w:b/>
                          <w:spacing w:val="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this</w:t>
                      </w:r>
                      <w:r>
                        <w:rPr>
                          <w:rFonts w:ascii="Arial"/>
                          <w:b/>
                          <w:spacing w:val="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148" w:lineRule="exact" w:before="88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Source: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ABS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(2013)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Cat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6238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Table</w:t>
                      </w:r>
                      <w:r>
                        <w:rPr>
                          <w:rFonts w:ascii="Arial"/>
                          <w:spacing w:val="-3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6.1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9000;top:7017;width:167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95"/>
                          <w:sz w:val="15"/>
                        </w:rPr>
                        <w:t>20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shape style="position:absolute;left:5;top:5;width:9800;height:7353" type="#_x0000_t75" stroked="false">
              <v:imagedata r:id="rId57" o:title=""/>
            </v:shape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group style="position:absolute;left:629;top:1059;width:8543;height:2" coordorigin="629,1059" coordsize="8543,2">
              <v:shape style="position:absolute;left:629;top:1059;width:8543;height:2" coordorigin="629,1059" coordsize="8543,0" path="m629,1059l9171,1059e" filled="false" stroked="true" strokeweight="1.02pt" strokecolor="#f7a124">
                <v:path arrowok="t"/>
              </v:shape>
              <v:shape style="position:absolute;left:7630;top:362;width:1541;height:425" type="#_x0000_t75" stroked="false">
                <v:imagedata r:id="rId32" o:title=""/>
              </v:shape>
            </v:group>
            <v:group style="position:absolute;left:8458;top:5398;width:405;height:2" coordorigin="8458,5398" coordsize="405,2">
              <v:shape style="position:absolute;left:8458;top:5398;width:405;height:2" coordorigin="8458,5398" coordsize="405,0" path="m8458,5398l8863,5398e" filled="false" stroked="true" strokeweight=".51pt" strokecolor="#989898">
                <v:path arrowok="t"/>
              </v:shape>
            </v:group>
            <v:group style="position:absolute;left:6558;top:5398;width:814;height:2" coordorigin="6558,5398" coordsize="814,2">
              <v:shape style="position:absolute;left:6558;top:5398;width:814;height:2" coordorigin="6558,5398" coordsize="814,0" path="m6558,5398l7372,5398e" filled="false" stroked="true" strokeweight=".51pt" strokecolor="#989898">
                <v:path arrowok="t"/>
              </v:shape>
            </v:group>
            <v:group style="position:absolute;left:4657;top:5398;width:816;height:2" coordorigin="4657,5398" coordsize="816,2">
              <v:shape style="position:absolute;left:4657;top:5398;width:816;height:2" coordorigin="4657,5398" coordsize="816,0" path="m4657,5398l5473,5398e" filled="false" stroked="true" strokeweight=".51pt" strokecolor="#989898">
                <v:path arrowok="t"/>
              </v:shape>
            </v:group>
            <v:group style="position:absolute;left:2759;top:5398;width:812;height:2" coordorigin="2759,5398" coordsize="812,2">
              <v:shape style="position:absolute;left:2759;top:5398;width:812;height:2" coordorigin="2759,5398" coordsize="812,0" path="m2759,5398l3571,5398e" filled="false" stroked="true" strokeweight=".51pt" strokecolor="#989898">
                <v:path arrowok="t"/>
              </v:shape>
            </v:group>
            <v:group style="position:absolute;left:1266;top:5398;width:408;height:2" coordorigin="1266,5398" coordsize="408,2">
              <v:shape style="position:absolute;left:1266;top:5398;width:408;height:2" coordorigin="1266,5398" coordsize="408,0" path="m1266,5398l1674,5398e" filled="false" stroked="true" strokeweight=".51pt" strokecolor="#989898">
                <v:path arrowok="t"/>
              </v:shape>
            </v:group>
            <v:group style="position:absolute;left:2759;top:5020;width:812;height:2" coordorigin="2759,5020" coordsize="812,2">
              <v:shape style="position:absolute;left:2759;top:5020;width:812;height:2" coordorigin="2759,5020" coordsize="812,0" path="m2759,5020l3571,5020e" filled="false" stroked="true" strokeweight=".51pt" strokecolor="#989898">
                <v:path arrowok="t"/>
              </v:shape>
            </v:group>
            <v:group style="position:absolute;left:1266;top:5020;width:408;height:2" coordorigin="1266,5020" coordsize="408,2">
              <v:shape style="position:absolute;left:1266;top:5020;width:408;height:2" coordorigin="1266,5020" coordsize="408,0" path="m1266,5020l1674,5020e" filled="false" stroked="true" strokeweight=".51pt" strokecolor="#989898">
                <v:path arrowok="t"/>
              </v:shape>
            </v:group>
            <v:group style="position:absolute;left:2759;top:4637;width:812;height:2" coordorigin="2759,4637" coordsize="812,2">
              <v:shape style="position:absolute;left:2759;top:4637;width:812;height:2" coordorigin="2759,4637" coordsize="812,0" path="m2759,4637l3571,4637e" filled="false" stroked="true" strokeweight=".51pt" strokecolor="#989898">
                <v:path arrowok="t"/>
              </v:shape>
            </v:group>
            <v:group style="position:absolute;left:1266;top:4637;width:408;height:2" coordorigin="1266,4637" coordsize="408,2">
              <v:shape style="position:absolute;left:1266;top:4637;width:408;height:2" coordorigin="1266,4637" coordsize="408,0" path="m1266,4637l1674,4637e" filled="false" stroked="true" strokeweight=".51pt" strokecolor="#989898">
                <v:path arrowok="t"/>
              </v:shape>
            </v:group>
            <v:group style="position:absolute;left:1266;top:4259;width:4207;height:2" coordorigin="1266,4259" coordsize="4207,2">
              <v:shape style="position:absolute;left:1266;top:4259;width:4207;height:2" coordorigin="1266,4259" coordsize="4207,0" path="m1266,4259l5473,4259e" filled="false" stroked="true" strokeweight=".51pt" strokecolor="#989898">
                <v:path arrowok="t"/>
              </v:shape>
            </v:group>
            <v:group style="position:absolute;left:1674;top:4332;width:1086;height:1448" coordorigin="1674,4332" coordsize="1086,1448">
              <v:shape style="position:absolute;left:1674;top:4332;width:1086;height:1448" coordorigin="1674,4332" coordsize="1086,1448" path="m1674,4332l2759,4332,2759,5780,1674,5780,1674,4332xe" filled="true" fillcolor="#b13432" stroked="false">
                <v:path arrowok="t"/>
                <v:fill type="solid"/>
              </v:shape>
            </v:group>
            <v:group style="position:absolute;left:1673;top:4332;width:1086;height:1448" coordorigin="1673,4332" coordsize="1086,1448">
              <v:shape style="position:absolute;left:1673;top:4332;width:1086;height:1448" coordorigin="1673,4332" coordsize="1086,1448" path="m1673,4332l2759,4332,2759,5780,1673,5780,1673,4332xe" filled="false" stroked="true" strokeweight=".51pt" strokecolor="#000000">
                <v:path arrowok="t"/>
              </v:shape>
            </v:group>
            <v:group style="position:absolute;left:6558;top:5020;width:814;height:2" coordorigin="6558,5020" coordsize="814,2">
              <v:shape style="position:absolute;left:6558;top:5020;width:814;height:2" coordorigin="6558,5020" coordsize="814,0" path="m6558,5020l7372,5020e" filled="false" stroked="true" strokeweight=".51pt" strokecolor="#989898">
                <v:path arrowok="t"/>
              </v:shape>
            </v:group>
            <v:group style="position:absolute;left:4657;top:5020;width:816;height:2" coordorigin="4657,5020" coordsize="816,2">
              <v:shape style="position:absolute;left:4657;top:5020;width:816;height:2" coordorigin="4657,5020" coordsize="816,0" path="m4657,5020l5473,5020e" filled="false" stroked="true" strokeweight=".51pt" strokecolor="#989898">
                <v:path arrowok="t"/>
              </v:shape>
            </v:group>
            <v:group style="position:absolute;left:6558;top:4637;width:814;height:2" coordorigin="6558,4637" coordsize="814,2">
              <v:shape style="position:absolute;left:6558;top:4637;width:814;height:2" coordorigin="6558,4637" coordsize="814,0" path="m6558,4637l7372,4637e" filled="false" stroked="true" strokeweight=".51pt" strokecolor="#989898">
                <v:path arrowok="t"/>
              </v:shape>
            </v:group>
            <v:group style="position:absolute;left:4657;top:4637;width:816;height:2" coordorigin="4657,4637" coordsize="816,2">
              <v:shape style="position:absolute;left:4657;top:4637;width:816;height:2" coordorigin="4657,4637" coordsize="816,0" path="m4657,4637l5473,4637e" filled="false" stroked="true" strokeweight=".51pt" strokecolor="#989898">
                <v:path arrowok="t"/>
              </v:shape>
            </v:group>
            <v:group style="position:absolute;left:6558;top:4259;width:814;height:2" coordorigin="6558,4259" coordsize="814,2">
              <v:shape style="position:absolute;left:6558;top:4259;width:814;height:2" coordorigin="6558,4259" coordsize="814,0" path="m6558,4259l7372,4259e" filled="false" stroked="true" strokeweight=".51pt" strokecolor="#989898">
                <v:path arrowok="t"/>
              </v:shape>
            </v:group>
            <v:group style="position:absolute;left:6558;top:3881;width:814;height:2" coordorigin="6558,3881" coordsize="814,2">
              <v:shape style="position:absolute;left:6558;top:3881;width:814;height:2" coordorigin="6558,3881" coordsize="814,0" path="m6558,3881l7372,3881e" filled="false" stroked="true" strokeweight=".51pt" strokecolor="#989898">
                <v:path arrowok="t"/>
              </v:shape>
            </v:group>
            <v:group style="position:absolute;left:1266;top:3881;width:4207;height:2" coordorigin="1266,3881" coordsize="4207,2">
              <v:shape style="position:absolute;left:1266;top:3881;width:4207;height:2" coordorigin="1266,3881" coordsize="4207,0" path="m1266,3881l5473,3881e" filled="false" stroked="true" strokeweight=".51pt" strokecolor="#989898">
                <v:path arrowok="t"/>
              </v:shape>
            </v:group>
            <v:group style="position:absolute;left:6558;top:3498;width:814;height:2" coordorigin="6558,3498" coordsize="814,2">
              <v:shape style="position:absolute;left:6558;top:3498;width:814;height:2" coordorigin="6558,3498" coordsize="814,0" path="m6558,3498l7372,3498e" filled="false" stroked="true" strokeweight=".51pt" strokecolor="#989898">
                <v:path arrowok="t"/>
              </v:shape>
            </v:group>
            <v:group style="position:absolute;left:1266;top:3498;width:4207;height:2" coordorigin="1266,3498" coordsize="4207,2">
              <v:shape style="position:absolute;left:1266;top:3498;width:4207;height:2" coordorigin="1266,3498" coordsize="4207,0" path="m1266,3498l5473,3498e" filled="false" stroked="true" strokeweight=".51pt" strokecolor="#989898">
                <v:path arrowok="t"/>
              </v:shape>
            </v:group>
            <v:group style="position:absolute;left:6558;top:3120;width:2305;height:2" coordorigin="6558,3120" coordsize="2305,2">
              <v:shape style="position:absolute;left:6558;top:3120;width:2305;height:2" coordorigin="6558,3120" coordsize="2305,0" path="m6558,3120l8863,3120e" filled="false" stroked="true" strokeweight=".51pt" strokecolor="#989898">
                <v:path arrowok="t"/>
              </v:shape>
            </v:group>
            <v:group style="position:absolute;left:1266;top:3120;width:4207;height:2" coordorigin="1266,3120" coordsize="4207,2">
              <v:shape style="position:absolute;left:1266;top:3120;width:4207;height:2" coordorigin="1266,3120" coordsize="4207,0" path="m1266,3120l5473,3120e" filled="false" stroked="true" strokeweight=".51pt" strokecolor="#989898">
                <v:path arrowok="t"/>
              </v:shape>
            </v:group>
            <v:group style="position:absolute;left:6558;top:2737;width:2305;height:2" coordorigin="6558,2737" coordsize="2305,2">
              <v:shape style="position:absolute;left:6558;top:2737;width:2305;height:2" coordorigin="6558,2737" coordsize="2305,0" path="m6558,2737l8863,2737e" filled="false" stroked="true" strokeweight=".51pt" strokecolor="#989898">
                <v:path arrowok="t"/>
              </v:shape>
            </v:group>
            <v:group style="position:absolute;left:1266;top:2737;width:4207;height:2" coordorigin="1266,2737" coordsize="4207,2">
              <v:shape style="position:absolute;left:1266;top:2737;width:4207;height:2" coordorigin="1266,2737" coordsize="4207,0" path="m1266,2737l5473,2737e" filled="false" stroked="true" strokeweight=".51pt" strokecolor="#989898">
                <v:path arrowok="t"/>
              </v:shape>
            </v:group>
            <v:group style="position:absolute;left:1266;top:2359;width:7597;height:2" coordorigin="1266,2359" coordsize="7597,2">
              <v:shape style="position:absolute;left:1266;top:2359;width:7597;height:2" coordorigin="1266,2359" coordsize="7597,0" path="m1266,2359l8863,2359e" filled="false" stroked="true" strokeweight=".51pt" strokecolor="#989898">
                <v:path arrowok="t"/>
              </v:shape>
            </v:group>
            <v:group style="position:absolute;left:5473;top:2357;width:1086;height:3423" coordorigin="5473,2357" coordsize="1086,3423">
              <v:shape style="position:absolute;left:5473;top:2357;width:1086;height:3423" coordorigin="5473,2357" coordsize="1086,3423" path="m5473,2357l6558,2357,6558,5780,5473,5780,5473,2357xe" filled="true" fillcolor="#b13432" stroked="false">
                <v:path arrowok="t"/>
                <v:fill type="solid"/>
              </v:shape>
            </v:group>
            <v:group style="position:absolute;left:5473;top:2357;width:1086;height:3423" coordorigin="5473,2357" coordsize="1086,3423">
              <v:shape style="position:absolute;left:5473;top:2357;width:1086;height:3423" coordorigin="5473,2357" coordsize="1086,3423" path="m5473,2357l6558,2357,6558,5780,5473,5780,5473,2357xe" filled="false" stroked="true" strokeweight=".51pt" strokecolor="#000000">
                <v:path arrowok="t"/>
              </v:shape>
            </v:group>
            <v:group style="position:absolute;left:3571;top:4312;width:1086;height:1468" coordorigin="3571,4312" coordsize="1086,1468">
              <v:shape style="position:absolute;left:3571;top:4312;width:1086;height:1468" coordorigin="3571,4312" coordsize="1086,1468" path="m4657,4312l3571,4312,3571,5780,4657,5780,4657,4312xe" filled="true" fillcolor="#fa9d41" stroked="false">
                <v:path arrowok="t"/>
                <v:fill type="solid"/>
              </v:shape>
            </v:group>
            <v:group style="position:absolute;left:8458;top:5020;width:405;height:2" coordorigin="8458,5020" coordsize="405,2">
              <v:shape style="position:absolute;left:8458;top:5020;width:405;height:2" coordorigin="8458,5020" coordsize="405,0" path="m8458,5020l8863,5020e" filled="false" stroked="true" strokeweight=".51pt" strokecolor="#989898">
                <v:path arrowok="t"/>
              </v:shape>
            </v:group>
            <v:group style="position:absolute;left:8458;top:4637;width:405;height:2" coordorigin="8458,4637" coordsize="405,2">
              <v:shape style="position:absolute;left:8458;top:4637;width:405;height:2" coordorigin="8458,4637" coordsize="405,0" path="m8458,4637l8863,4637e" filled="false" stroked="true" strokeweight=".51pt" strokecolor="#989898">
                <v:path arrowok="t"/>
              </v:shape>
            </v:group>
            <v:group style="position:absolute;left:8458;top:4259;width:405;height:2" coordorigin="8458,4259" coordsize="405,2">
              <v:shape style="position:absolute;left:8458;top:4259;width:405;height:2" coordorigin="8458,4259" coordsize="405,0" path="m8458,4259l8863,4259e" filled="false" stroked="true" strokeweight=".51pt" strokecolor="#989898">
                <v:path arrowok="t"/>
              </v:shape>
            </v:group>
            <v:group style="position:absolute;left:8458;top:3881;width:405;height:2" coordorigin="8458,3881" coordsize="405,2">
              <v:shape style="position:absolute;left:8458;top:3881;width:405;height:2" coordorigin="8458,3881" coordsize="405,0" path="m8458,3881l8863,3881e" filled="false" stroked="true" strokeweight=".51pt" strokecolor="#989898">
                <v:path arrowok="t"/>
              </v:shape>
            </v:group>
            <v:group style="position:absolute;left:8458;top:3498;width:405;height:2" coordorigin="8458,3498" coordsize="405,2">
              <v:shape style="position:absolute;left:8458;top:3498;width:405;height:2" coordorigin="8458,3498" coordsize="405,0" path="m8458,3498l8863,3498e" filled="false" stroked="true" strokeweight=".51pt" strokecolor="#989898">
                <v:path arrowok="t"/>
              </v:shape>
            </v:group>
            <v:group style="position:absolute;left:7372;top:3195;width:1086;height:2585" coordorigin="7372,3195" coordsize="1086,2585">
              <v:shape style="position:absolute;left:7372;top:3195;width:1086;height:2585" coordorigin="7372,3195" coordsize="1086,2585" path="m8458,3195l7372,3195,7372,5780,8458,5780,8458,3195xe" filled="true" fillcolor="#fa9d41" stroked="false">
                <v:path arrowok="t"/>
                <v:fill type="solid"/>
              </v:shape>
            </v:group>
            <v:group style="position:absolute;left:3571;top:4312;width:1086;height:1468" coordorigin="3571,4312" coordsize="1086,1468">
              <v:shape style="position:absolute;left:3571;top:4312;width:1086;height:1468" coordorigin="3571,4312" coordsize="1086,1468" path="m3571,4312l4657,4312,4657,5780,3571,5780,3571,4312xe" filled="false" stroked="true" strokeweight=".51pt" strokecolor="#000000">
                <v:path arrowok="t"/>
              </v:shape>
            </v:group>
            <v:group style="position:absolute;left:7372;top:3195;width:1086;height:2585" coordorigin="7372,3195" coordsize="1086,2585">
              <v:shape style="position:absolute;left:7372;top:3195;width:1086;height:2585" coordorigin="7372,3195" coordsize="1086,2585" path="m7372,3195l8458,3195,8458,5780,7372,5780,7372,3195xe" filled="false" stroked="true" strokeweight=".51pt" strokecolor="#000000">
                <v:path arrowok="t"/>
              </v:shape>
            </v:group>
            <v:group style="position:absolute;left:1266;top:1976;width:7597;height:2" coordorigin="1266,1976" coordsize="7597,2">
              <v:shape style="position:absolute;left:1266;top:1976;width:7597;height:2" coordorigin="1266,1976" coordsize="7597,0" path="m1266,1976l8863,1976e" filled="false" stroked="true" strokeweight=".51pt" strokecolor="#989898">
                <v:path arrowok="t"/>
              </v:shape>
            </v:group>
            <v:group style="position:absolute;left:1266;top:1977;width:2;height:3876" coordorigin="1266,1977" coordsize="2,3876">
              <v:shape style="position:absolute;left:1266;top:1977;width:2;height:3876" coordorigin="1266,1977" coordsize="0,3876" path="m1266,1977l1266,5852e" filled="false" stroked="true" strokeweight=".5545pt" strokecolor="#000000">
                <v:path arrowok="t"/>
              </v:shape>
            </v:group>
            <v:group style="position:absolute;left:1194;top:5780;width:7671;height:2" coordorigin="1194,5780" coordsize="7671,2">
              <v:shape style="position:absolute;left:1194;top:5780;width:7671;height:2" coordorigin="1194,5780" coordsize="7671,0" path="m1194,5780l8865,5780e" filled="false" stroked="true" strokeweight=".51pt" strokecolor="#000000">
                <v:path arrowok="t"/>
              </v:shape>
            </v:group>
            <v:group style="position:absolute;left:1194;top:5398;width:72;height:2" coordorigin="1194,5398" coordsize="72,2">
              <v:shape style="position:absolute;left:1194;top:5398;width:72;height:2" coordorigin="1194,5398" coordsize="72,0" path="m1194,5398l1266,5398e" filled="false" stroked="true" strokeweight=".51pt" strokecolor="#000000">
                <v:path arrowok="t"/>
              </v:shape>
            </v:group>
            <v:group style="position:absolute;left:1194;top:5020;width:72;height:2" coordorigin="1194,5020" coordsize="72,2">
              <v:shape style="position:absolute;left:1194;top:5020;width:72;height:2" coordorigin="1194,5020" coordsize="72,0" path="m1194,5020l1266,5020e" filled="false" stroked="true" strokeweight=".51pt" strokecolor="#000000">
                <v:path arrowok="t"/>
              </v:shape>
            </v:group>
            <v:group style="position:absolute;left:1194;top:4637;width:72;height:2" coordorigin="1194,4637" coordsize="72,2">
              <v:shape style="position:absolute;left:1194;top:4637;width:72;height:2" coordorigin="1194,4637" coordsize="72,0" path="m1194,4637l1266,4637e" filled="false" stroked="true" strokeweight=".51pt" strokecolor="#000000">
                <v:path arrowok="t"/>
              </v:shape>
            </v:group>
            <v:group style="position:absolute;left:1194;top:4259;width:72;height:2" coordorigin="1194,4259" coordsize="72,2">
              <v:shape style="position:absolute;left:1194;top:4259;width:72;height:2" coordorigin="1194,4259" coordsize="72,0" path="m1194,4259l1266,4259e" filled="false" stroked="true" strokeweight=".51pt" strokecolor="#000000">
                <v:path arrowok="t"/>
              </v:shape>
            </v:group>
            <v:group style="position:absolute;left:1194;top:3881;width:72;height:2" coordorigin="1194,3881" coordsize="72,2">
              <v:shape style="position:absolute;left:1194;top:3881;width:72;height:2" coordorigin="1194,3881" coordsize="72,0" path="m1194,3881l1266,3881e" filled="false" stroked="true" strokeweight=".51pt" strokecolor="#000000">
                <v:path arrowok="t"/>
              </v:shape>
            </v:group>
            <v:group style="position:absolute;left:1194;top:3498;width:72;height:2" coordorigin="1194,3498" coordsize="72,2">
              <v:shape style="position:absolute;left:1194;top:3498;width:72;height:2" coordorigin="1194,3498" coordsize="72,0" path="m1194,3498l1266,3498e" filled="false" stroked="true" strokeweight=".51pt" strokecolor="#000000">
                <v:path arrowok="t"/>
              </v:shape>
            </v:group>
            <v:group style="position:absolute;left:1194;top:3120;width:72;height:2" coordorigin="1194,3120" coordsize="72,2">
              <v:shape style="position:absolute;left:1194;top:3120;width:72;height:2" coordorigin="1194,3120" coordsize="72,0" path="m1194,3120l1266,3120e" filled="false" stroked="true" strokeweight=".51pt" strokecolor="#000000">
                <v:path arrowok="t"/>
              </v:shape>
            </v:group>
            <v:group style="position:absolute;left:1194;top:2737;width:72;height:2" coordorigin="1194,2737" coordsize="72,2">
              <v:shape style="position:absolute;left:1194;top:2737;width:72;height:2" coordorigin="1194,2737" coordsize="72,0" path="m1194,2737l1266,2737e" filled="false" stroked="true" strokeweight=".51pt" strokecolor="#000000">
                <v:path arrowok="t"/>
              </v:shape>
            </v:group>
            <v:group style="position:absolute;left:1194;top:2359;width:72;height:2" coordorigin="1194,2359" coordsize="72,2">
              <v:shape style="position:absolute;left:1194;top:2359;width:72;height:2" coordorigin="1194,2359" coordsize="72,0" path="m1194,2359l1266,2359e" filled="false" stroked="true" strokeweight=".51pt" strokecolor="#000000">
                <v:path arrowok="t"/>
              </v:shape>
            </v:group>
            <v:group style="position:absolute;left:1194;top:1976;width:72;height:2" coordorigin="1194,1976" coordsize="72,2">
              <v:shape style="position:absolute;left:1194;top:1976;width:72;height:2" coordorigin="1194,1976" coordsize="72,0" path="m1194,1976l1266,1976e" filled="false" stroked="true" strokeweight=".51pt" strokecolor="#000000">
                <v:path arrowok="t"/>
              </v:shape>
            </v:group>
            <v:group style="position:absolute;left:3166;top:5781;width:2;height:72" coordorigin="3166,5781" coordsize="2,72">
              <v:shape style="position:absolute;left:3166;top:5781;width:2;height:72" coordorigin="3166,5781" coordsize="0,72" path="m3166,5781l3166,5852e" filled="false" stroked="true" strokeweight=".51pt" strokecolor="#000000">
                <v:path arrowok="t"/>
              </v:shape>
            </v:group>
            <v:group style="position:absolute;left:5066;top:5781;width:2;height:72" coordorigin="5066,5781" coordsize="2,72">
              <v:shape style="position:absolute;left:5066;top:5781;width:2;height:72" coordorigin="5066,5781" coordsize="0,72" path="m5066,5781l5066,5852e" filled="false" stroked="true" strokeweight=".51pt" strokecolor="#000000">
                <v:path arrowok="t"/>
              </v:shape>
            </v:group>
            <v:group style="position:absolute;left:6967;top:5781;width:2;height:72" coordorigin="6967,5781" coordsize="2,72">
              <v:shape style="position:absolute;left:6967;top:5781;width:2;height:72" coordorigin="6967,5781" coordsize="0,72" path="m6967,5781l6967,5852e" filled="false" stroked="true" strokeweight=".51pt" strokecolor="#000000">
                <v:path arrowok="t"/>
              </v:shape>
            </v:group>
            <v:group style="position:absolute;left:8863;top:5781;width:2;height:72" coordorigin="8863,5781" coordsize="2,72">
              <v:shape style="position:absolute;left:8863;top:5781;width:2;height:72" coordorigin="8863,5781" coordsize="0,72" path="m8863,5781l8863,5852e" filled="false" stroked="true" strokeweight=".51pt" strokecolor="#000000">
                <v:path arrowok="t"/>
              </v:shape>
            </v:group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  <v:shape style="position:absolute;left:610;top:266;width:8208;height:6942" type="#_x0000_t202" filled="false" stroked="false">
                <v:textbox inset="0,0,0,0">
                  <w:txbxContent>
                    <w:p>
                      <w:pPr>
                        <w:spacing w:line="332" w:lineRule="exact" w:before="0"/>
                        <w:ind w:left="18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sz w:val="32"/>
                          <w:szCs w:val="32"/>
                        </w:rPr>
                        <w:t>Older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14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z w:val="32"/>
                          <w:szCs w:val="32"/>
                        </w:rPr>
                        <w:t>people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14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-1"/>
                          <w:sz w:val="32"/>
                          <w:szCs w:val="32"/>
                        </w:rPr>
                        <w:t>are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15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-1"/>
                          <w:sz w:val="32"/>
                          <w:szCs w:val="32"/>
                        </w:rPr>
                        <w:t>community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15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z w:val="32"/>
                          <w:szCs w:val="32"/>
                        </w:rPr>
                        <w:t>participants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pacing w:val="14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sz w:val="32"/>
                          <w:szCs w:val="32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r>
                    </w:p>
                    <w:p>
                      <w:pPr>
                        <w:spacing w:before="13"/>
                        <w:ind w:left="18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i/>
                          <w:spacing w:val="-1"/>
                          <w:sz w:val="32"/>
                        </w:rPr>
                        <w:t>more</w:t>
                      </w:r>
                      <w:r>
                        <w:rPr>
                          <w:rFonts w:ascii="Arial"/>
                          <w:b/>
                          <w:i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so</w:t>
                      </w:r>
                      <w:r>
                        <w:rPr>
                          <w:rFonts w:ascii="Arial"/>
                          <w:b/>
                          <w:spacing w:val="1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if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they</w:t>
                      </w:r>
                      <w:r>
                        <w:rPr>
                          <w:rFonts w:ascii="Arial"/>
                          <w:b/>
                          <w:spacing w:val="1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are</w:t>
                      </w:r>
                      <w:r>
                        <w:rPr>
                          <w:rFonts w:ascii="Arial"/>
                          <w:b/>
                          <w:spacing w:val="1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also</w:t>
                      </w:r>
                      <w:r>
                        <w:rPr>
                          <w:rFonts w:ascii="Arial"/>
                          <w:b/>
                          <w:spacing w:val="1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working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202"/>
                        <w:ind w:left="33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z w:val="24"/>
                        </w:rPr>
                        <w:t>Proportion</w:t>
                      </w:r>
                      <w:r>
                        <w:rPr>
                          <w:rFonts w:ascii="Arial"/>
                          <w:b/>
                          <w:spacing w:val="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people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between</w:t>
                      </w:r>
                      <w:r>
                        <w:rPr>
                          <w:rFonts w:ascii="Arial"/>
                          <w:b/>
                          <w:spacing w:val="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65-69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who</w:t>
                      </w:r>
                      <w:r>
                        <w:rPr>
                          <w:rFonts w:ascii="Arial"/>
                          <w:b/>
                          <w:spacing w:val="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care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spacing w:val="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children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or</w:t>
                      </w:r>
                      <w:r>
                        <w:rPr>
                          <w:rFonts w:ascii="Arial"/>
                          <w:b/>
                          <w:spacing w:val="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volunteer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332" w:lineRule="auto" w:before="9"/>
                        <w:ind w:left="173" w:right="7260" w:hanging="14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Per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cent</w:t>
                      </w:r>
                      <w:r>
                        <w:rPr>
                          <w:rFonts w:ascii="Arial"/>
                          <w:w w:val="10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50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"/>
                        <w:ind w:left="0" w:right="7586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4"/>
                        <w:ind w:left="0" w:right="7586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4"/>
                        <w:ind w:left="0" w:right="7586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4"/>
                        <w:ind w:left="0" w:right="7586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4"/>
                        <w:ind w:left="0" w:right="7586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4"/>
                        <w:ind w:left="0" w:right="7586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4"/>
                        <w:ind w:left="0" w:right="7586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4"/>
                        <w:ind w:left="0" w:right="7586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4"/>
                        <w:ind w:left="0" w:right="745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5</w:t>
                      </w:r>
                    </w:p>
                    <w:p>
                      <w:pPr>
                        <w:spacing w:before="104"/>
                        <w:ind w:left="0" w:right="745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  <w:p>
                      <w:pPr>
                        <w:tabs>
                          <w:tab w:pos="2859" w:val="left" w:leader="none"/>
                          <w:tab w:pos="4960" w:val="left" w:leader="none"/>
                          <w:tab w:pos="6658" w:val="left" w:leader="none"/>
                        </w:tabs>
                        <w:spacing w:before="17"/>
                        <w:ind w:left="1161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2"/>
                          <w:sz w:val="24"/>
                        </w:rPr>
                        <w:t>Working</w:t>
                        <w:tab/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Not</w:t>
                      </w:r>
                      <w:r>
                        <w:rPr>
                          <w:rFonts w:ascii="Arial"/>
                          <w:spacing w:val="2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working</w:t>
                        <w:tab/>
                      </w:r>
                      <w:r>
                        <w:rPr>
                          <w:rFonts w:ascii="Arial"/>
                          <w:spacing w:val="-2"/>
                          <w:sz w:val="24"/>
                        </w:rPr>
                        <w:t>Working</w:t>
                        <w:tab/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Not</w:t>
                      </w:r>
                      <w:r>
                        <w:rPr>
                          <w:rFonts w:ascii="Arial"/>
                          <w:spacing w:val="2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working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tabs>
                          <w:tab w:pos="5281" w:val="left" w:leader="none"/>
                          <w:tab w:pos="5837" w:val="left" w:leader="none"/>
                        </w:tabs>
                        <w:spacing w:line="248" w:lineRule="auto" w:before="29"/>
                        <w:ind w:left="1559" w:right="806" w:hanging="21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Cared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children</w:t>
                      </w:r>
                      <w:r>
                        <w:rPr>
                          <w:rFonts w:ascii="Arial"/>
                          <w:b/>
                          <w:spacing w:val="1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in</w:t>
                        <w:tab/>
                      </w:r>
                      <w:r>
                        <w:rPr>
                          <w:rFonts w:ascii="Arial"/>
                          <w:b/>
                          <w:spacing w:val="-2"/>
                          <w:sz w:val="24"/>
                        </w:rPr>
                        <w:t>Volunteered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26"/>
                          <w:w w:val="10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past</w:t>
                      </w:r>
                      <w:r>
                        <w:rPr>
                          <w:rFonts w:ascii="Arial"/>
                          <w:b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fortnight</w:t>
                        <w:tab/>
                        <w:tab/>
                        <w:t>past</w:t>
                      </w:r>
                      <w:r>
                        <w:rPr>
                          <w:rFonts w:ascii="Arial"/>
                          <w:b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year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8"/>
                        <w:rPr>
                          <w:rFonts w:ascii="Times New Roman" w:hAnsi="Times New Roman" w:cs="Times New Roman" w:eastAsia="Times New Roman"/>
                          <w:sz w:val="20"/>
                          <w:szCs w:val="20"/>
                        </w:rPr>
                      </w:pPr>
                    </w:p>
                    <w:p>
                      <w:pPr>
                        <w:spacing w:line="14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Grattan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Institute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analysis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of</w:t>
                      </w:r>
                      <w:r>
                        <w:rPr>
                          <w:rFonts w:ascii="Arial"/>
                          <w:spacing w:val="-10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ABS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Census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and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ABS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2"/>
                          <w:w w:val="105"/>
                          <w:sz w:val="13"/>
                        </w:rPr>
                        <w:t>(2011)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Cat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no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4159.0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9000;top:7017;width:167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95"/>
                          <w:sz w:val="15"/>
                        </w:rPr>
                        <w:t>22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group style="position:absolute;left:629;top:1060;width:8553;height:2" coordorigin="629,1060" coordsize="8553,2">
              <v:shape style="position:absolute;left:629;top:1060;width:8553;height:2" coordorigin="629,1060" coordsize="8553,0" path="m629,1060l9182,1060e" filled="false" stroked="true" strokeweight="1.021000pt" strokecolor="#f7a124">
                <v:path arrowok="t"/>
              </v:shape>
              <v:shape style="position:absolute;left:7639;top:362;width:1543;height:425" type="#_x0000_t75" stroked="false">
                <v:imagedata r:id="rId58" o:title=""/>
              </v:shape>
            </v:group>
            <v:group style="position:absolute;left:8663;top:5058;width:101;height:2" coordorigin="8663,5058" coordsize="101,2">
              <v:shape style="position:absolute;left:8663;top:5058;width:101;height:2" coordorigin="8663,5058" coordsize="101,0" path="m8663,5058l8764,5058e" filled="false" stroked="true" strokeweight=".511pt" strokecolor="#989898">
                <v:path arrowok="t"/>
              </v:shape>
            </v:group>
            <v:group style="position:absolute;left:7910;top:5058;width:477;height:2" coordorigin="7910,5058" coordsize="477,2">
              <v:shape style="position:absolute;left:7910;top:5058;width:477;height:2" coordorigin="7910,5058" coordsize="477,0" path="m7910,5058l8387,5058e" filled="false" stroked="true" strokeweight=".511pt" strokecolor="#989898">
                <v:path arrowok="t"/>
              </v:shape>
            </v:group>
            <v:group style="position:absolute;left:8663;top:4087;width:101;height:2" coordorigin="8663,4087" coordsize="101,2">
              <v:shape style="position:absolute;left:8663;top:4087;width:101;height:2" coordorigin="8663,4087" coordsize="101,0" path="m8663,4087l8764,4087e" filled="false" stroked="true" strokeweight=".511pt" strokecolor="#989898">
                <v:path arrowok="t"/>
              </v:shape>
            </v:group>
            <v:group style="position:absolute;left:7910;top:4087;width:477;height:2" coordorigin="7910,4087" coordsize="477,2">
              <v:shape style="position:absolute;left:7910;top:4087;width:477;height:2" coordorigin="7910,4087" coordsize="477,0" path="m7910,4087l8387,4087e" filled="false" stroked="true" strokeweight=".511pt" strokecolor="#989898">
                <v:path arrowok="t"/>
              </v:shape>
            </v:group>
            <v:group style="position:absolute;left:8663;top:3116;width:101;height:2" coordorigin="8663,3116" coordsize="101,2">
              <v:shape style="position:absolute;left:8663;top:3116;width:101;height:2" coordorigin="8663,3116" coordsize="101,0" path="m8663,3116l8764,3116e" filled="false" stroked="true" strokeweight=".511pt" strokecolor="#989898">
                <v:path arrowok="t"/>
              </v:shape>
            </v:group>
            <v:group style="position:absolute;left:7910;top:3116;width:477;height:2" coordorigin="7910,3116" coordsize="477,2">
              <v:shape style="position:absolute;left:7910;top:3116;width:477;height:2" coordorigin="7910,3116" coordsize="477,0" path="m7910,3116l8387,3116e" filled="false" stroked="true" strokeweight=".511pt" strokecolor="#989898">
                <v:path arrowok="t"/>
              </v:shape>
            </v:group>
            <v:group style="position:absolute;left:8115;top:5428;width:272;height:602" coordorigin="8115,5428" coordsize="272,602">
              <v:shape style="position:absolute;left:8115;top:5428;width:272;height:602" coordorigin="8115,5428" coordsize="272,602" path="m8387,5428l8115,5428,8115,6030,8387,6030,8387,5428xe" filled="true" fillcolor="#fa9d41" stroked="false">
                <v:path arrowok="t"/>
                <v:fill type="solid"/>
              </v:shape>
            </v:group>
            <v:group style="position:absolute;left:8115;top:5428;width:272;height:602" coordorigin="8115,5428" coordsize="272,602">
              <v:shape style="position:absolute;left:8115;top:5428;width:272;height:602" coordorigin="8115,5428" coordsize="272,602" path="m8115,5428l8387,5428,8387,6030,8115,6030,8115,5428xe" filled="false" stroked="true" strokeweight=".511pt" strokecolor="#000000">
                <v:path arrowok="t"/>
              </v:shape>
            </v:group>
            <v:group style="position:absolute;left:8387;top:2483;width:277;height:3548" coordorigin="8387,2483" coordsize="277,3548">
              <v:shape style="position:absolute;left:8387;top:2483;width:277;height:3548" coordorigin="8387,2483" coordsize="277,3548" path="m8663,2483l8387,2483,8387,6030,8663,6030,8663,2483xe" filled="true" fillcolor="#b13432" stroked="false">
                <v:path arrowok="t"/>
                <v:fill type="solid"/>
              </v:shape>
            </v:group>
            <v:group style="position:absolute;left:7161;top:5058;width:477;height:2" coordorigin="7161,5058" coordsize="477,2">
              <v:shape style="position:absolute;left:7161;top:5058;width:477;height:2" coordorigin="7161,5058" coordsize="477,0" path="m7161,5058l7638,5058e" filled="false" stroked="true" strokeweight=".511pt" strokecolor="#989898">
                <v:path arrowok="t"/>
              </v:shape>
            </v:group>
            <v:group style="position:absolute;left:7161;top:4087;width:477;height:2" coordorigin="7161,4087" coordsize="477,2">
              <v:shape style="position:absolute;left:7161;top:4087;width:477;height:2" coordorigin="7161,4087" coordsize="477,0" path="m7161,4087l7638,4087e" filled="false" stroked="true" strokeweight=".511pt" strokecolor="#989898">
                <v:path arrowok="t"/>
              </v:shape>
            </v:group>
            <v:group style="position:absolute;left:4956;top:3116;width:2682;height:2" coordorigin="4956,3116" coordsize="2682,2">
              <v:shape style="position:absolute;left:4956;top:3116;width:2682;height:2" coordorigin="4956,3116" coordsize="2682,0" path="m4956,3116l7638,3116e" filled="false" stroked="true" strokeweight=".511pt" strokecolor="#989898">
                <v:path arrowok="t"/>
              </v:shape>
            </v:group>
            <v:group style="position:absolute;left:7366;top:5794;width:272;height:237" coordorigin="7366,5794" coordsize="272,237">
              <v:shape style="position:absolute;left:7366;top:5794;width:272;height:237" coordorigin="7366,5794" coordsize="272,237" path="m7638,5794l7366,5794,7366,6030,7638,6030,7638,5794xe" filled="true" fillcolor="#fa9d41" stroked="false">
                <v:path arrowok="t"/>
                <v:fill type="solid"/>
              </v:shape>
            </v:group>
            <v:group style="position:absolute;left:7366;top:5794;width:272;height:237" coordorigin="7366,5794" coordsize="272,237">
              <v:shape style="position:absolute;left:7366;top:5794;width:272;height:237" coordorigin="7366,5794" coordsize="272,237" path="m7366,5794l7638,5794,7638,6030,7366,6030,7366,5794xe" filled="false" stroked="true" strokeweight=".511pt" strokecolor="#000000">
                <v:path arrowok="t"/>
              </v:shape>
            </v:group>
            <v:group style="position:absolute;left:7638;top:2973;width:272;height:3057" coordorigin="7638,2973" coordsize="272,3057">
              <v:shape style="position:absolute;left:7638;top:2973;width:272;height:3057" coordorigin="7638,2973" coordsize="272,3057" path="m7910,2973l7638,2973,7638,6030,7910,6030,7910,2973xe" filled="true" fillcolor="#b13432" stroked="false">
                <v:path arrowok="t"/>
                <v:fill type="solid"/>
              </v:shape>
            </v:group>
            <v:group style="position:absolute;left:6408;top:5058;width:477;height:2" coordorigin="6408,5058" coordsize="477,2">
              <v:shape style="position:absolute;left:6408;top:5058;width:477;height:2" coordorigin="6408,5058" coordsize="477,0" path="m6408,5058l6885,5058e" filled="false" stroked="true" strokeweight=".511pt" strokecolor="#989898">
                <v:path arrowok="t"/>
              </v:shape>
            </v:group>
            <v:group style="position:absolute;left:1257;top:4087;width:5629;height:2" coordorigin="1257,4087" coordsize="5629,2">
              <v:shape style="position:absolute;left:1257;top:4087;width:5629;height:2" coordorigin="1257,4087" coordsize="5629,0" path="m1257,4087l6885,4087e" filled="false" stroked="true" strokeweight=".511pt" strokecolor="#989898">
                <v:path arrowok="t"/>
              </v:shape>
            </v:group>
            <v:group style="position:absolute;left:6613;top:5829;width:272;height:201" coordorigin="6613,5829" coordsize="272,201">
              <v:shape style="position:absolute;left:6613;top:5829;width:272;height:201" coordorigin="6613,5829" coordsize="272,201" path="m6885,5829l6613,5829,6613,6030,6885,6030,6885,5829xe" filled="true" fillcolor="#fa9d41" stroked="false">
                <v:path arrowok="t"/>
                <v:fill type="solid"/>
              </v:shape>
            </v:group>
            <v:group style="position:absolute;left:6613;top:5829;width:272;height:201" coordorigin="6613,5829" coordsize="272,201">
              <v:shape style="position:absolute;left:6613;top:5829;width:272;height:201" coordorigin="6613,5829" coordsize="272,201" path="m6613,5829l6885,5829,6885,6030,6613,6030,6613,5829xe" filled="false" stroked="true" strokeweight=".511pt" strokecolor="#000000">
                <v:path arrowok="t"/>
              </v:shape>
            </v:group>
            <v:group style="position:absolute;left:6885;top:3575;width:277;height:2456" coordorigin="6885,3575" coordsize="277,2456">
              <v:shape style="position:absolute;left:6885;top:3575;width:277;height:2456" coordorigin="6885,3575" coordsize="277,2456" path="m7161,3575l6885,3575,6885,6030,7161,6030,7161,3575xe" filled="true" fillcolor="#b13432" stroked="false">
                <v:path arrowok="t"/>
                <v:fill type="solid"/>
              </v:shape>
            </v:group>
            <v:group style="position:absolute;left:5660;top:5058;width:477;height:2" coordorigin="5660,5058" coordsize="477,2">
              <v:shape style="position:absolute;left:5660;top:5058;width:477;height:2" coordorigin="5660,5058" coordsize="477,0" path="m5660,5058l6136,5058e" filled="false" stroked="true" strokeweight=".511pt" strokecolor="#989898">
                <v:path arrowok="t"/>
              </v:shape>
            </v:group>
            <v:group style="position:absolute;left:1257;top:5058;width:4131;height:2" coordorigin="1257,5058" coordsize="4131,2">
              <v:shape style="position:absolute;left:1257;top:5058;width:4131;height:2" coordorigin="1257,5058" coordsize="4131,0" path="m1257,5058l5388,5058e" filled="false" stroked="true" strokeweight=".511pt" strokecolor="#989898">
                <v:path arrowok="t"/>
              </v:shape>
            </v:group>
            <v:group style="position:absolute;left:5112;top:5642;width:277;height:388" coordorigin="5112,5642" coordsize="277,388">
              <v:shape style="position:absolute;left:5112;top:5642;width:277;height:388" coordorigin="5112,5642" coordsize="277,388" path="m5388,5642l5112,5642,5112,6030,5388,6030,5388,5642xe" filled="true" fillcolor="#fa9d41" stroked="false">
                <v:path arrowok="t"/>
                <v:fill type="solid"/>
              </v:shape>
            </v:group>
            <v:group style="position:absolute;left:5112;top:5642;width:277;height:388" coordorigin="5112,5642" coordsize="277,388">
              <v:shape style="position:absolute;left:5112;top:5642;width:277;height:388" coordorigin="5112,5642" coordsize="277,388" path="m5112,5642l5388,5642,5388,6030,5112,6030,5112,5642xe" filled="false" stroked="true" strokeweight=".511pt" strokecolor="#000000">
                <v:path arrowok="t"/>
              </v:shape>
            </v:group>
            <v:group style="position:absolute;left:5388;top:4492;width:272;height:1538" coordorigin="5388,4492" coordsize="272,1538">
              <v:shape style="position:absolute;left:5388;top:4492;width:272;height:1538" coordorigin="5388,4492" coordsize="272,1538" path="m5660,4492l5388,4492,5388,6030,5660,6030,5660,4492xe" filled="true" fillcolor="#b13432" stroked="false">
                <v:path arrowok="t"/>
                <v:fill type="solid"/>
              </v:shape>
            </v:group>
            <v:group style="position:absolute;left:5865;top:5789;width:272;height:241" coordorigin="5865,5789" coordsize="272,241">
              <v:shape style="position:absolute;left:5865;top:5789;width:272;height:241" coordorigin="5865,5789" coordsize="272,241" path="m6137,5789l5865,5789,5865,6030,6137,6030,6137,5789xe" filled="true" fillcolor="#fa9d41" stroked="false">
                <v:path arrowok="t"/>
                <v:fill type="solid"/>
              </v:shape>
            </v:group>
            <v:group style="position:absolute;left:5865;top:5789;width:272;height:241" coordorigin="5865,5789" coordsize="272,241">
              <v:shape style="position:absolute;left:5865;top:5789;width:272;height:241" coordorigin="5865,5789" coordsize="272,241" path="m5865,5789l6137,5789,6137,6030,5865,6030,5865,5789xe" filled="false" stroked="true" strokeweight=".511pt" strokecolor="#000000">
                <v:path arrowok="t"/>
              </v:shape>
            </v:group>
            <v:group style="position:absolute;left:6137;top:4818;width:272;height:1213" coordorigin="6137,4818" coordsize="272,1213">
              <v:shape style="position:absolute;left:6137;top:4818;width:272;height:1213" coordorigin="6137,4818" coordsize="272,1213" path="m6408,4818l6137,4818,6137,6030,6408,6030,6408,4818xe" filled="true" fillcolor="#b13432" stroked="false">
                <v:path arrowok="t"/>
                <v:fill type="solid"/>
              </v:shape>
            </v:group>
            <v:group style="position:absolute;left:2861;top:5789;width:272;height:241" coordorigin="2861,5789" coordsize="272,241">
              <v:shape style="position:absolute;left:2861;top:5789;width:272;height:241" coordorigin="2861,5789" coordsize="272,241" path="m3133,5789l2861,5789,2861,6030,3133,6030,3133,5789xe" filled="true" fillcolor="#fa9d41" stroked="false">
                <v:path arrowok="t"/>
                <v:fill type="solid"/>
              </v:shape>
            </v:group>
            <v:group style="position:absolute;left:2861;top:5789;width:272;height:241" coordorigin="2861,5789" coordsize="272,241">
              <v:shape style="position:absolute;left:2861;top:5789;width:272;height:241" coordorigin="2861,5789" coordsize="272,241" path="m2861,5789l3133,5789,3133,6030,2861,6030,2861,5789xe" filled="false" stroked="true" strokeweight=".511pt" strokecolor="#000000">
                <v:path arrowok="t"/>
              </v:shape>
            </v:group>
            <v:group style="position:absolute;left:3133;top:5250;width:277;height:780" coordorigin="3133,5250" coordsize="277,780">
              <v:shape style="position:absolute;left:3133;top:5250;width:277;height:780" coordorigin="3133,5250" coordsize="277,780" path="m3409,5250l3133,5250,3133,6030,3409,6030,3409,5250xe" filled="true" fillcolor="#b13432" stroked="false">
                <v:path arrowok="t"/>
                <v:fill type="solid"/>
              </v:shape>
            </v:group>
            <v:group style="position:absolute;left:2384;top:5312;width:272;height:718" coordorigin="2384,5312" coordsize="272,718">
              <v:shape style="position:absolute;left:2384;top:5312;width:272;height:718" coordorigin="2384,5312" coordsize="272,718" path="m2656,5312l2384,5312,2384,6030,2656,6030,2656,5312xe" filled="true" fillcolor="#b13432" stroked="false">
                <v:path arrowok="t"/>
                <v:fill type="solid"/>
              </v:shape>
            </v:group>
            <v:group style="position:absolute;left:4363;top:5803;width:272;height:228" coordorigin="4363,5803" coordsize="272,228">
              <v:shape style="position:absolute;left:4363;top:5803;width:272;height:228" coordorigin="4363,5803" coordsize="272,228" path="m4635,5803l4363,5803,4363,6030,4635,6030,4635,5803xe" filled="true" fillcolor="#fa9d41" stroked="false">
                <v:path arrowok="t"/>
                <v:fill type="solid"/>
              </v:shape>
            </v:group>
            <v:group style="position:absolute;left:4363;top:5803;width:272;height:228" coordorigin="4363,5803" coordsize="272,228">
              <v:shape style="position:absolute;left:4363;top:5803;width:272;height:228" coordorigin="4363,5803" coordsize="272,228" path="m4363,5803l4635,5803,4635,6030,4363,6030,4363,5803xe" filled="false" stroked="true" strokeweight=".511pt" strokecolor="#000000">
                <v:path arrowok="t"/>
              </v:shape>
            </v:group>
            <v:group style="position:absolute;left:4635;top:5321;width:272;height:709" coordorigin="4635,5321" coordsize="272,709">
              <v:shape style="position:absolute;left:4635;top:5321;width:272;height:709" coordorigin="4635,5321" coordsize="272,709" path="m4907,5321l4635,5321,4635,6030,4907,6030,4907,5321xe" filled="true" fillcolor="#b13432" stroked="false">
                <v:path arrowok="t"/>
                <v:fill type="solid"/>
              </v:shape>
            </v:group>
            <v:group style="position:absolute;left:3614;top:5317;width:272;height:713" coordorigin="3614,5317" coordsize="272,713">
              <v:shape style="position:absolute;left:3614;top:5317;width:272;height:713" coordorigin="3614,5317" coordsize="272,713" path="m3886,5317l3614,5317,3614,6030,3886,6030,3886,5317xe" filled="true" fillcolor="#fa9d41" stroked="false">
                <v:path arrowok="t"/>
                <v:fill type="solid"/>
              </v:shape>
            </v:group>
            <v:group style="position:absolute;left:3614;top:5317;width:272;height:713" coordorigin="3614,5317" coordsize="272,713">
              <v:shape style="position:absolute;left:3614;top:5317;width:272;height:713" coordorigin="3614,5317" coordsize="272,713" path="m3614,5317l3886,5317,3886,6030,3614,6030,3614,5317xe" filled="false" stroked="true" strokeweight=".511pt" strokecolor="#000000">
                <v:path arrowok="t"/>
              </v:shape>
            </v:group>
            <v:group style="position:absolute;left:3886;top:5807;width:272;height:223" coordorigin="3886,5807" coordsize="272,223">
              <v:shape style="position:absolute;left:3886;top:5807;width:272;height:223" coordorigin="3886,5807" coordsize="272,223" path="m4158,5807l3886,5807,3886,6030,4158,6030,4158,5807xe" filled="true" fillcolor="#b13432" stroked="false">
                <v:path arrowok="t"/>
                <v:fill type="solid"/>
              </v:shape>
            </v:group>
            <v:group style="position:absolute;left:1360;top:5865;width:272;height:165" coordorigin="1360,5865" coordsize="272,165">
              <v:shape style="position:absolute;left:1360;top:5865;width:272;height:165" coordorigin="1360,5865" coordsize="272,165" path="m1631,5865l1360,5865,1360,6030,1631,6030,1631,5865xe" filled="true" fillcolor="#fa9d41" stroked="false">
                <v:path arrowok="t"/>
                <v:fill type="solid"/>
              </v:shape>
            </v:group>
            <v:group style="position:absolute;left:1360;top:5865;width:272;height:165" coordorigin="1360,5865" coordsize="272,165">
              <v:shape style="position:absolute;left:1360;top:5865;width:272;height:165" coordorigin="1360,5865" coordsize="272,165" path="m1360,5865l1631,5865,1631,6030,1360,6030,1360,5865xe" filled="false" stroked="true" strokeweight=".511pt" strokecolor="#000000">
                <v:path arrowok="t"/>
              </v:shape>
            </v:group>
            <v:group style="position:absolute;left:1631;top:5887;width:277;height:143" coordorigin="1631,5887" coordsize="277,143">
              <v:shape style="position:absolute;left:1631;top:5887;width:277;height:143" coordorigin="1631,5887" coordsize="277,143" path="m1908,5887l1631,5887,1631,6030,1908,6030,1908,5887xe" filled="true" fillcolor="#b13432" stroked="false">
                <v:path arrowok="t"/>
                <v:fill type="solid"/>
              </v:shape>
            </v:group>
            <v:group style="position:absolute;left:1631;top:5887;width:277;height:143" coordorigin="1631,5887" coordsize="277,143">
              <v:shape style="position:absolute;left:1631;top:5887;width:277;height:143" coordorigin="1631,5887" coordsize="277,143" path="m1631,5887l1908,5887,1908,6030,1631,6030,1631,5887xe" filled="false" stroked="true" strokeweight=".511pt" strokecolor="#000000">
                <v:path arrowok="t"/>
              </v:shape>
            </v:group>
            <v:group style="position:absolute;left:2384;top:5312;width:272;height:718" coordorigin="2384,5312" coordsize="272,718">
              <v:shape style="position:absolute;left:2384;top:5312;width:272;height:718" coordorigin="2384,5312" coordsize="272,718" path="m2384,5312l2656,5312,2656,6030,2384,6030,2384,5312xe" filled="false" stroked="true" strokeweight=".511pt" strokecolor="#000000">
                <v:path arrowok="t"/>
              </v:shape>
            </v:group>
            <v:group style="position:absolute;left:3133;top:5250;width:277;height:780" coordorigin="3133,5250" coordsize="277,780">
              <v:shape style="position:absolute;left:3133;top:5250;width:277;height:780" coordorigin="3133,5250" coordsize="277,780" path="m3133,5250l3409,5250,3409,6030,3133,6030,3133,5250xe" filled="false" stroked="true" strokeweight=".511pt" strokecolor="#000000">
                <v:path arrowok="t"/>
              </v:shape>
            </v:group>
            <v:group style="position:absolute;left:3886;top:5807;width:272;height:223" coordorigin="3886,5807" coordsize="272,223">
              <v:shape style="position:absolute;left:3886;top:5807;width:272;height:223" coordorigin="3886,5807" coordsize="272,223" path="m3886,5807l4158,5807,4158,6030,3886,6030,3886,5807xe" filled="false" stroked="true" strokeweight=".511pt" strokecolor="#000000">
                <v:path arrowok="t"/>
              </v:shape>
            </v:group>
            <v:group style="position:absolute;left:4635;top:5321;width:272;height:709" coordorigin="4635,5321" coordsize="272,709">
              <v:shape style="position:absolute;left:4635;top:5321;width:272;height:709" coordorigin="4635,5321" coordsize="272,709" path="m4635,5321l4907,5321,4907,6030,4635,6030,4635,5321xe" filled="false" stroked="true" strokeweight=".511pt" strokecolor="#000000">
                <v:path arrowok="t"/>
              </v:shape>
            </v:group>
            <v:group style="position:absolute;left:5388;top:4492;width:272;height:1538" coordorigin="5388,4492" coordsize="272,1538">
              <v:shape style="position:absolute;left:5388;top:4492;width:272;height:1538" coordorigin="5388,4492" coordsize="272,1538" path="m5388,4492l5660,4492,5660,6030,5388,6030,5388,4492xe" filled="false" stroked="true" strokeweight=".511pt" strokecolor="#000000">
                <v:path arrowok="t"/>
              </v:shape>
            </v:group>
            <v:group style="position:absolute;left:6137;top:4818;width:272;height:1213" coordorigin="6137,4818" coordsize="272,1213">
              <v:shape style="position:absolute;left:6137;top:4818;width:272;height:1213" coordorigin="6137,4818" coordsize="272,1213" path="m6137,4818l6408,4818,6408,6030,6137,6030,6137,4818xe" filled="false" stroked="true" strokeweight=".511pt" strokecolor="#000000">
                <v:path arrowok="t"/>
              </v:shape>
            </v:group>
            <v:group style="position:absolute;left:6885;top:3575;width:277;height:2456" coordorigin="6885,3575" coordsize="277,2456">
              <v:shape style="position:absolute;left:6885;top:3575;width:277;height:2456" coordorigin="6885,3575" coordsize="277,2456" path="m6885,3575l7161,3575,7161,6030,6885,6030,6885,3575xe" filled="false" stroked="true" strokeweight=".511pt" strokecolor="#000000">
                <v:path arrowok="t"/>
              </v:shape>
            </v:group>
            <v:group style="position:absolute;left:7638;top:2973;width:272;height:3057" coordorigin="7638,2973" coordsize="272,3057">
              <v:shape style="position:absolute;left:7638;top:2973;width:272;height:3057" coordorigin="7638,2973" coordsize="272,3057" path="m7638,2973l7910,2973,7910,6030,7638,6030,7638,2973xe" filled="false" stroked="true" strokeweight=".511pt" strokecolor="#000000">
                <v:path arrowok="t"/>
              </v:shape>
            </v:group>
            <v:group style="position:absolute;left:8387;top:2483;width:277;height:3548" coordorigin="8387,2483" coordsize="277,3548">
              <v:shape style="position:absolute;left:8387;top:2483;width:277;height:3548" coordorigin="8387,2483" coordsize="277,3548" path="m8387,2483l8663,2483,8663,6030,8387,6030,8387,2483xe" filled="false" stroked="true" strokeweight=".511pt" strokecolor="#000000">
                <v:path arrowok="t"/>
              </v:shape>
            </v:group>
            <v:group style="position:absolute;left:1257;top:3116;width:272;height:2" coordorigin="1257,3116" coordsize="272,2">
              <v:shape style="position:absolute;left:1257;top:3116;width:272;height:2" coordorigin="1257,3116" coordsize="272,0" path="m1257,3116l1529,3116e" filled="false" stroked="true" strokeweight=".511pt" strokecolor="#989898">
                <v:path arrowok="t"/>
              </v:shape>
            </v:group>
            <v:group style="position:absolute;left:1257;top:2144;width:7507;height:2" coordorigin="1257,2144" coordsize="7507,2">
              <v:shape style="position:absolute;left:1257;top:2144;width:7507;height:2" coordorigin="1257,2144" coordsize="7507,0" path="m1257,2144l8764,2144e" filled="false" stroked="true" strokeweight=".511pt" strokecolor="#989898">
                <v:path arrowok="t"/>
              </v:shape>
            </v:group>
            <v:group style="position:absolute;left:1258;top:2142;width:2;height:3963" coordorigin="1258,2142" coordsize="2,3963">
              <v:shape style="position:absolute;left:1258;top:2142;width:2;height:3963" coordorigin="1258,2142" coordsize="0,3963" path="m1258,2142l1258,6104e" filled="false" stroked="true" strokeweight=".5716pt" strokecolor="#000000">
                <v:path arrowok="t"/>
              </v:shape>
            </v:group>
            <v:group style="position:absolute;left:1186;top:6030;width:7578;height:2" coordorigin="1186,6030" coordsize="7578,2">
              <v:shape style="position:absolute;left:1186;top:6030;width:7578;height:2" coordorigin="1186,6030" coordsize="7578,0" path="m1186,6030l8764,6030e" filled="false" stroked="true" strokeweight=".5255pt" strokecolor="#000000">
                <v:path arrowok="t"/>
              </v:shape>
            </v:group>
            <v:group style="position:absolute;left:1186;top:5058;width:72;height:2" coordorigin="1186,5058" coordsize="72,2">
              <v:shape style="position:absolute;left:1186;top:5058;width:72;height:2" coordorigin="1186,5058" coordsize="72,0" path="m1186,5058l1257,5058e" filled="false" stroked="true" strokeweight=".511pt" strokecolor="#000000">
                <v:path arrowok="t"/>
              </v:shape>
            </v:group>
            <v:group style="position:absolute;left:1186;top:4087;width:72;height:2" coordorigin="1186,4087" coordsize="72,2">
              <v:shape style="position:absolute;left:1186;top:4087;width:72;height:2" coordorigin="1186,4087" coordsize="72,0" path="m1186,4087l1257,4087e" filled="false" stroked="true" strokeweight=".511pt" strokecolor="#000000">
                <v:path arrowok="t"/>
              </v:shape>
            </v:group>
            <v:group style="position:absolute;left:1186;top:3116;width:72;height:2" coordorigin="1186,3116" coordsize="72,2">
              <v:shape style="position:absolute;left:1186;top:3116;width:72;height:2" coordorigin="1186,3116" coordsize="72,0" path="m1186,3116l1257,3116e" filled="false" stroked="true" strokeweight=".511pt" strokecolor="#000000">
                <v:path arrowok="t"/>
              </v:shape>
            </v:group>
            <v:group style="position:absolute;left:1186;top:2144;width:72;height:2" coordorigin="1186,2144" coordsize="72,2">
              <v:shape style="position:absolute;left:1186;top:2144;width:72;height:2" coordorigin="1186,2144" coordsize="72,0" path="m1186,2144l1257,2144e" filled="false" stroked="true" strokeweight=".511pt" strokecolor="#000000">
                <v:path arrowok="t"/>
              </v:shape>
            </v:group>
            <v:group style="position:absolute;left:2010;top:6030;width:2;height:75" coordorigin="2010,6030" coordsize="2,75">
              <v:shape style="position:absolute;left:2010;top:6030;width:2;height:75" coordorigin="2010,6030" coordsize="0,75" path="m2010,6030l2010,6104e" filled="false" stroked="true" strokeweight=".511pt" strokecolor="#000000">
                <v:path arrowok="t"/>
              </v:shape>
            </v:group>
            <v:group style="position:absolute;left:2759;top:6030;width:2;height:75" coordorigin="2759,6030" coordsize="2,75">
              <v:shape style="position:absolute;left:2759;top:6030;width:2;height:75" coordorigin="2759,6030" coordsize="0,75" path="m2759,6030l2759,6104e" filled="false" stroked="true" strokeweight=".511pt" strokecolor="#000000">
                <v:path arrowok="t"/>
              </v:shape>
            </v:group>
            <v:group style="position:absolute;left:3512;top:6030;width:2;height:75" coordorigin="3512,6030" coordsize="2,75">
              <v:shape style="position:absolute;left:3512;top:6030;width:2;height:75" coordorigin="3512,6030" coordsize="0,75" path="m3512,6030l3512,6104e" filled="false" stroked="true" strokeweight=".511pt" strokecolor="#000000">
                <v:path arrowok="t"/>
              </v:shape>
            </v:group>
            <v:group style="position:absolute;left:4260;top:6030;width:2;height:75" coordorigin="4260,6030" coordsize="2,75">
              <v:shape style="position:absolute;left:4260;top:6030;width:2;height:75" coordorigin="4260,6030" coordsize="0,75" path="m4260,6030l4260,6104e" filled="false" stroked="true" strokeweight=".511pt" strokecolor="#000000">
                <v:path arrowok="t"/>
              </v:shape>
            </v:group>
            <v:group style="position:absolute;left:5009;top:6030;width:2;height:75" coordorigin="5009,6030" coordsize="2,75">
              <v:shape style="position:absolute;left:5009;top:6030;width:2;height:75" coordorigin="5009,6030" coordsize="0,75" path="m5009,6030l5009,6104e" filled="false" stroked="true" strokeweight=".511pt" strokecolor="#000000">
                <v:path arrowok="t"/>
              </v:shape>
            </v:group>
            <v:group style="position:absolute;left:5762;top:6030;width:2;height:75" coordorigin="5762,6030" coordsize="2,75">
              <v:shape style="position:absolute;left:5762;top:6030;width:2;height:75" coordorigin="5762,6030" coordsize="0,75" path="m5762,6030l5762,6104e" filled="false" stroked="true" strokeweight=".511pt" strokecolor="#000000">
                <v:path arrowok="t"/>
              </v:shape>
            </v:group>
            <v:group style="position:absolute;left:6511;top:6030;width:2;height:75" coordorigin="6511,6030" coordsize="2,75">
              <v:shape style="position:absolute;left:6511;top:6030;width:2;height:75" coordorigin="6511,6030" coordsize="0,75" path="m6511,6030l6511,6104e" filled="false" stroked="true" strokeweight=".511pt" strokecolor="#000000">
                <v:path arrowok="t"/>
              </v:shape>
            </v:group>
            <v:group style="position:absolute;left:7264;top:6030;width:2;height:75" coordorigin="7264,6030" coordsize="2,75">
              <v:shape style="position:absolute;left:7264;top:6030;width:2;height:75" coordorigin="7264,6030" coordsize="0,75" path="m7264,6030l7264,6104e" filled="false" stroked="true" strokeweight=".511pt" strokecolor="#000000">
                <v:path arrowok="t"/>
              </v:shape>
            </v:group>
            <v:group style="position:absolute;left:8013;top:6030;width:2;height:75" coordorigin="8013,6030" coordsize="2,75">
              <v:shape style="position:absolute;left:8013;top:6030;width:2;height:75" coordorigin="8013,6030" coordsize="0,75" path="m8013,6030l8013,6104e" filled="false" stroked="true" strokeweight=".511pt" strokecolor="#000000">
                <v:path arrowok="t"/>
              </v:shape>
            </v:group>
            <v:group style="position:absolute;left:8764;top:6030;width:2;height:75" coordorigin="8764,6030" coordsize="2,75">
              <v:shape style="position:absolute;left:8764;top:6030;width:2;height:75" coordorigin="8764,6030" coordsize="0,75" path="m8764,6030l8764,6104e" filled="false" stroked="true" strokeweight=".511pt" strokecolor="#000000">
                <v:path arrowok="t"/>
              </v:shape>
            </v:group>
            <v:group style="position:absolute;left:1716;top:2494;width:334;height:362" coordorigin="1716,2494" coordsize="334,362">
              <v:shape style="position:absolute;left:1716;top:2494;width:334;height:362" coordorigin="1716,2494" coordsize="334,362" path="m1716,2494l2050,2494,2050,2855,1716,2855,1716,2494xe" filled="true" fillcolor="#fa9d41" stroked="false">
                <v:path arrowok="t"/>
                <v:fill type="solid"/>
              </v:shape>
            </v:group>
            <v:group style="position:absolute;left:1716;top:2494;width:334;height:362" coordorigin="1716,2494" coordsize="334,362">
              <v:shape style="position:absolute;left:1716;top:2494;width:334;height:362" coordorigin="1716,2494" coordsize="334,362" path="m1716,2494l2050,2494,2050,2855,1716,2855,1716,2494xe" filled="false" stroked="true" strokeweight=".511pt" strokecolor="#000000">
                <v:path arrowok="t"/>
              </v:shape>
            </v:group>
            <v:group style="position:absolute;left:1716;top:3174;width:334;height:362" coordorigin="1716,3174" coordsize="334,362">
              <v:shape style="position:absolute;left:1716;top:3174;width:334;height:362" coordorigin="1716,3174" coordsize="334,362" path="m1716,3174l2050,3174,2050,3536,1716,3536,1716,3174xe" filled="true" fillcolor="#b13432" stroked="false">
                <v:path arrowok="t"/>
                <v:fill type="solid"/>
              </v:shape>
            </v:group>
            <v:group style="position:absolute;left:1716;top:3174;width:334;height:362" coordorigin="1716,3174" coordsize="334,362">
              <v:shape style="position:absolute;left:1716;top:3174;width:334;height:362" coordorigin="1716,3174" coordsize="334,362" path="m1716,3174l2050,3174,2050,3536,1716,3536,1716,3174xe" filled="false" stroked="true" strokeweight=".511pt" strokecolor="#000000">
                <v:path arrowok="t"/>
              </v:shape>
              <v:shape style="position:absolute;left:629;top:1792;width:679;height:197" type="#_x0000_t75" stroked="false">
                <v:imagedata r:id="rId59" o:title="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629;top:266;width:7724;height:2021" type="#_x0000_t202" filled="false" stroked="false">
                <v:textbox inset="0,0,0,0">
                  <w:txbxContent>
                    <w:p>
                      <w:pPr>
                        <w:spacing w:line="33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Most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those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who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draw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down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their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super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before</w:t>
                      </w:r>
                      <w:r>
                        <w:rPr>
                          <w:rFonts w:ascii="Arial"/>
                          <w:b/>
                          <w:spacing w:val="1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pension</w:t>
                      </w:r>
                      <w:r>
                        <w:rPr>
                          <w:rFonts w:ascii="Arial"/>
                          <w:b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are</w:t>
                      </w:r>
                      <w:r>
                        <w:rPr>
                          <w:rFonts w:ascii="Arial"/>
                          <w:b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relatively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well</w:t>
                      </w:r>
                      <w:r>
                        <w:rPr>
                          <w:rFonts w:ascii="Arial"/>
                          <w:b/>
                          <w:spacing w:val="1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off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202"/>
                        <w:ind w:left="14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z w:val="24"/>
                        </w:rPr>
                        <w:t>Proportion</w:t>
                      </w:r>
                      <w:r>
                        <w:rPr>
                          <w:rFonts w:ascii="Arial"/>
                          <w:b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cohort</w:t>
                      </w:r>
                      <w:r>
                        <w:rPr>
                          <w:rFonts w:ascii="Arial"/>
                          <w:b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receiving</w:t>
                      </w:r>
                      <w:r>
                        <w:rPr>
                          <w:rFonts w:ascii="Arial"/>
                          <w:b/>
                          <w:spacing w:val="2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some</w:t>
                      </w:r>
                      <w:r>
                        <w:rPr>
                          <w:rFonts w:ascii="Arial"/>
                          <w:b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superannuation</w:t>
                      </w:r>
                      <w:r>
                        <w:rPr>
                          <w:rFonts w:ascii="Arial"/>
                          <w:b/>
                          <w:spacing w:val="2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payment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"/>
                        <w:ind w:left="146" w:right="0" w:hanging="132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Percent</w:t>
                      </w: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23"/>
                          <w:szCs w:val="23"/>
                        </w:rPr>
                      </w:pPr>
                    </w:p>
                    <w:p>
                      <w:pPr>
                        <w:spacing w:line="272" w:lineRule="exact" w:before="0"/>
                        <w:ind w:left="146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75;top:3014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152;top:2381;width:2370;height:128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Bottom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half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income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distribution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8" w:lineRule="auto" w:before="187"/>
                        <w:ind w:left="0" w:right="379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0"/>
                          <w:sz w:val="24"/>
                        </w:rPr>
                        <w:t>Top</w:t>
                      </w:r>
                      <w:r>
                        <w:rPr>
                          <w:rFonts w:ascii="Arial"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half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income</w:t>
                      </w:r>
                      <w:r>
                        <w:rPr>
                          <w:rFonts w:ascii="Arial"/>
                          <w:spacing w:val="23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distribution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75;top:3986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75;top:4958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911;top:5930;width:13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</w:txbxContent>
                </v:textbox>
                <w10:wrap type="none"/>
              </v:shape>
              <v:shape style="position:absolute;left:1497;top:6225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248;top:6225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56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998;top:6225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57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749;top:6225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58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499;top:6225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59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249;top:6225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000;top:6225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61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750;top:6225;width:27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62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501;top:6225;width:1070;height:555" type="#_x0000_t202" filled="false" stroked="false">
                <v:textbox inset="0,0,0,0">
                  <w:txbxContent>
                    <w:p>
                      <w:pPr>
                        <w:tabs>
                          <w:tab w:pos="750" w:val="left" w:leader="none"/>
                        </w:tabs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63</w:t>
                        <w:tab/>
                        <w:t>64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33"/>
                        <w:ind w:left="606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20;top:7018;width:3267;height:137" type="#_x0000_t202" filled="false" stroked="false">
                <v:textbox inset="0,0,0,0">
                  <w:txbxContent>
                    <w:p>
                      <w:pPr>
                        <w:spacing w:line="13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Grattan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Institute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analysis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of</w:t>
                      </w:r>
                      <w:r>
                        <w:rPr>
                          <w:rFonts w:ascii="Arial"/>
                          <w:spacing w:val="-11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ABS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2"/>
                          <w:w w:val="105"/>
                          <w:sz w:val="13"/>
                        </w:rPr>
                        <w:t>(2011)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Cat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no</w:t>
                      </w:r>
                      <w:r>
                        <w:rPr>
                          <w:rFonts w:ascii="Arial"/>
                          <w:spacing w:val="-4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6503.0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9011;top:7026;width:167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z w:val="15"/>
                        </w:rPr>
                        <w:t>23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group style="position:absolute;left:629;top:1059;width:8543;height:2" coordorigin="629,1059" coordsize="8543,2">
              <v:shape style="position:absolute;left:629;top:1059;width:8543;height:2" coordorigin="629,1059" coordsize="8543,0" path="m629,1059l9171,1059e" filled="false" stroked="true" strokeweight="1.02pt" strokecolor="#f7a124">
                <v:path arrowok="t"/>
              </v:shape>
              <v:shape style="position:absolute;left:7630;top:362;width:1541;height:425" type="#_x0000_t75" stroked="false">
                <v:imagedata r:id="rId60" o:title=""/>
              </v:shape>
            </v:group>
            <v:group style="position:absolute;left:3294;top:6793;width:5904;height:2" coordorigin="3294,6793" coordsize="5904,2">
              <v:shape style="position:absolute;left:3294;top:6793;width:5904;height:2" coordorigin="3294,6793" coordsize="5904,0" path="m3294,6793l9198,6793e" filled="false" stroked="true" strokeweight=".51pt" strokecolor="#989898">
                <v:path arrowok="t"/>
              </v:shape>
            </v:group>
            <v:group style="position:absolute;left:3294;top:6139;width:5904;height:2" coordorigin="3294,6139" coordsize="5904,2">
              <v:shape style="position:absolute;left:3294;top:6139;width:5904;height:2" coordorigin="3294,6139" coordsize="5904,0" path="m3294,6139l9198,6139e" filled="false" stroked="true" strokeweight=".51pt" strokecolor="#989898">
                <v:path arrowok="t"/>
              </v:shape>
            </v:group>
            <v:group style="position:absolute;left:3294;top:5485;width:5904;height:2" coordorigin="3294,5485" coordsize="5904,2">
              <v:shape style="position:absolute;left:3294;top:5485;width:5904;height:2" coordorigin="3294,5485" coordsize="5904,0" path="m3294,5485l9198,5485e" filled="false" stroked="true" strokeweight=".51pt" strokecolor="#989898">
                <v:path arrowok="t"/>
              </v:shape>
            </v:group>
            <v:group style="position:absolute;left:3295;top:5485;width:2;height:1308" coordorigin="3295,5485" coordsize="2,1308">
              <v:shape style="position:absolute;left:3295;top:5485;width:2;height:1308" coordorigin="3295,5485" coordsize="0,1308" path="m3295,6793l3295,5485e" filled="false" stroked="true" strokeweight=".51pt" strokecolor="#000000">
                <v:path arrowok="t"/>
              </v:shape>
            </v:group>
            <v:group style="position:absolute;left:3223;top:6793;width:72;height:2" coordorigin="3223,6793" coordsize="72,2">
              <v:shape style="position:absolute;left:3223;top:6793;width:72;height:2" coordorigin="3223,6793" coordsize="72,0" path="m3223,6793l3294,6793e" filled="false" stroked="true" strokeweight=".51pt" strokecolor="#000000">
                <v:path arrowok="t"/>
              </v:shape>
            </v:group>
            <v:group style="position:absolute;left:3223;top:6139;width:72;height:2" coordorigin="3223,6139" coordsize="72,2">
              <v:shape style="position:absolute;left:3223;top:6139;width:72;height:2" coordorigin="3223,6139" coordsize="72,0" path="m3223,6139l3294,6139e" filled="false" stroked="true" strokeweight=".51pt" strokecolor="#000000">
                <v:path arrowok="t"/>
              </v:shape>
            </v:group>
            <v:group style="position:absolute;left:3223;top:5485;width:72;height:2" coordorigin="3223,5485" coordsize="72,2">
              <v:shape style="position:absolute;left:3223;top:5485;width:72;height:2" coordorigin="3223,5485" coordsize="72,0" path="m3223,5485l3294,5485e" filled="false" stroked="true" strokeweight=".51pt" strokecolor="#000000">
                <v:path arrowok="t"/>
              </v:shape>
            </v:group>
            <v:group style="position:absolute;left:3325;top:5743;width:58;height:54" coordorigin="3325,5743" coordsize="58,54">
              <v:shape style="position:absolute;left:3325;top:5743;width:58;height:54" coordorigin="3325,5743" coordsize="58,54" path="m3325,5797l3383,5743e" filled="false" stroked="true" strokeweight="1.53pt" strokecolor="#dd6a30">
                <v:path arrowok="t"/>
              </v:shape>
            </v:group>
            <v:group style="position:absolute;left:3383;top:5703;width:63;height:41" coordorigin="3383,5703" coordsize="63,41">
              <v:shape style="position:absolute;left:3383;top:5703;width:63;height:41" coordorigin="3383,5703" coordsize="63,41" path="m3383,5743l3445,5703e" filled="false" stroked="true" strokeweight="1.53pt" strokecolor="#dd6a30">
                <v:path arrowok="t"/>
              </v:shape>
            </v:group>
            <v:group style="position:absolute;left:3445;top:5703;width:58;height:41" coordorigin="3445,5703" coordsize="58,41">
              <v:shape style="position:absolute;left:3445;top:5703;width:58;height:41" coordorigin="3445,5703" coordsize="58,41" path="m3445,5703l3503,5743e" filled="false" stroked="true" strokeweight="1.53pt" strokecolor="#dd6a30">
                <v:path arrowok="t"/>
              </v:shape>
            </v:group>
            <v:group style="position:absolute;left:3503;top:5743;width:58;height:23" coordorigin="3503,5743" coordsize="58,23">
              <v:shape style="position:absolute;left:3503;top:5743;width:58;height:23" coordorigin="3503,5743" coordsize="58,23" path="m3503,5743l3561,5766e" filled="false" stroked="true" strokeweight="1.53pt" strokecolor="#dd6a30">
                <v:path arrowok="t"/>
              </v:shape>
            </v:group>
            <v:group style="position:absolute;left:3561;top:5766;width:63;height:23" coordorigin="3561,5766" coordsize="63,23">
              <v:shape style="position:absolute;left:3561;top:5766;width:63;height:23" coordorigin="3561,5766" coordsize="63,23" path="m3561,5766l3623,5788e" filled="false" stroked="true" strokeweight="1.53pt" strokecolor="#dd6a30">
                <v:path arrowok="t"/>
              </v:shape>
            </v:group>
            <v:group style="position:absolute;left:3623;top:5766;width:58;height:23" coordorigin="3623,5766" coordsize="58,23">
              <v:shape style="position:absolute;left:3623;top:5766;width:58;height:23" coordorigin="3623,5766" coordsize="58,23" path="m3623,5788l3681,5766e" filled="false" stroked="true" strokeweight="1.53pt" strokecolor="#dd6a30">
                <v:path arrowok="t"/>
              </v:shape>
            </v:group>
            <v:group style="position:absolute;left:3681;top:5752;width:63;height:14" coordorigin="3681,5752" coordsize="63,14">
              <v:shape style="position:absolute;left:3681;top:5752;width:63;height:14" coordorigin="3681,5752" coordsize="63,14" path="m3681,5766l3744,5752e" filled="false" stroked="true" strokeweight="1.53pt" strokecolor="#dd6a30">
                <v:path arrowok="t"/>
              </v:shape>
            </v:group>
            <v:group style="position:absolute;left:3744;top:5752;width:58;height:36" coordorigin="3744,5752" coordsize="58,36">
              <v:shape style="position:absolute;left:3744;top:5752;width:58;height:36" coordorigin="3744,5752" coordsize="58,36" path="m3744,5752l3801,5788e" filled="false" stroked="true" strokeweight="1.53pt" strokecolor="#dd6a30">
                <v:path arrowok="t"/>
              </v:shape>
            </v:group>
            <v:group style="position:absolute;left:3801;top:5788;width:58;height:49" coordorigin="3801,5788" coordsize="58,49">
              <v:shape style="position:absolute;left:3801;top:5788;width:58;height:49" coordorigin="3801,5788" coordsize="58,49" path="m3801,5788l3859,5837e" filled="false" stroked="true" strokeweight="1.53pt" strokecolor="#dd6a30">
                <v:path arrowok="t"/>
              </v:shape>
            </v:group>
            <v:group style="position:absolute;left:3859;top:5726;width:63;height:112" coordorigin="3859,5726" coordsize="63,112">
              <v:shape style="position:absolute;left:3859;top:5726;width:63;height:112" coordorigin="3859,5726" coordsize="63,112" path="m3859,5837l3922,5726e" filled="false" stroked="true" strokeweight="1.53pt" strokecolor="#dd6a30">
                <v:path arrowok="t"/>
              </v:shape>
            </v:group>
            <v:group style="position:absolute;left:3922;top:5726;width:58;height:18" coordorigin="3922,5726" coordsize="58,18">
              <v:shape style="position:absolute;left:3922;top:5726;width:58;height:18" coordorigin="3922,5726" coordsize="58,18" path="m3922,5726l3980,5743e" filled="false" stroked="true" strokeweight="1.53pt" strokecolor="#dd6a30">
                <v:path arrowok="t"/>
              </v:shape>
            </v:group>
            <v:group style="position:absolute;left:3980;top:5743;width:63;height:2" coordorigin="3980,5743" coordsize="63,2">
              <v:shape style="position:absolute;left:3980;top:5743;width:63;height:2" coordorigin="3980,5743" coordsize="63,0" path="m3980,5743l4042,5743e" filled="false" stroked="true" strokeweight="1.53pt" strokecolor="#dd6a30">
                <v:path arrowok="t"/>
              </v:shape>
            </v:group>
            <v:group style="position:absolute;left:4042;top:5743;width:58;height:41" coordorigin="4042,5743" coordsize="58,41">
              <v:shape style="position:absolute;left:4042;top:5743;width:58;height:41" coordorigin="4042,5743" coordsize="58,41" path="m4042,5743l4100,5783e" filled="false" stroked="true" strokeweight="1.53pt" strokecolor="#dd6a30">
                <v:path arrowok="t"/>
              </v:shape>
            </v:group>
            <v:group style="position:absolute;left:4100;top:5734;width:58;height:49" coordorigin="4100,5734" coordsize="58,49">
              <v:shape style="position:absolute;left:4100;top:5734;width:58;height:49" coordorigin="4100,5734" coordsize="58,49" path="m4100,5783l4158,5734e" filled="false" stroked="true" strokeweight="1.53pt" strokecolor="#dd6a30">
                <v:path arrowok="t"/>
              </v:shape>
            </v:group>
            <v:group style="position:absolute;left:4158;top:5734;width:63;height:54" coordorigin="4158,5734" coordsize="63,54">
              <v:shape style="position:absolute;left:4158;top:5734;width:63;height:54" coordorigin="4158,5734" coordsize="63,54" path="m4158,5734l4220,5788e" filled="false" stroked="true" strokeweight="1.53pt" strokecolor="#dd6a30">
                <v:path arrowok="t"/>
              </v:shape>
            </v:group>
            <v:group style="position:absolute;left:4220;top:5788;width:58;height:36" coordorigin="4220,5788" coordsize="58,36">
              <v:shape style="position:absolute;left:4220;top:5788;width:58;height:36" coordorigin="4220,5788" coordsize="58,36" path="m4220,5788l4278,5823e" filled="false" stroked="true" strokeweight="1.53pt" strokecolor="#dd6a30">
                <v:path arrowok="t"/>
              </v:shape>
            </v:group>
            <v:group style="position:absolute;left:4278;top:5823;width:63;height:18" coordorigin="4278,5823" coordsize="63,18">
              <v:shape style="position:absolute;left:4278;top:5823;width:63;height:18" coordorigin="4278,5823" coordsize="63,18" path="m4278,5823l4340,5841e" filled="false" stroked="true" strokeweight="1.53pt" strokecolor="#dd6a30">
                <v:path arrowok="t"/>
              </v:shape>
            </v:group>
            <v:group style="position:absolute;left:4340;top:5841;width:58;height:2" coordorigin="4340,5841" coordsize="58,2">
              <v:shape style="position:absolute;left:4340;top:5841;width:58;height:2" coordorigin="4340,5841" coordsize="58,0" path="m4340,5841l4398,5841e" filled="false" stroked="true" strokeweight="1.53pt" strokecolor="#dd6a30">
                <v:path arrowok="t"/>
              </v:shape>
            </v:group>
            <v:group style="position:absolute;left:4398;top:5841;width:58;height:9" coordorigin="4398,5841" coordsize="58,9">
              <v:shape style="position:absolute;left:4398;top:5841;width:58;height:9" coordorigin="4398,5841" coordsize="58,9" path="m4398,5841l4456,5850e" filled="false" stroked="true" strokeweight="1.53pt" strokecolor="#dd6a30">
                <v:path arrowok="t"/>
              </v:shape>
            </v:group>
            <v:group style="position:absolute;left:4456;top:5810;width:63;height:41" coordorigin="4456,5810" coordsize="63,41">
              <v:shape style="position:absolute;left:4456;top:5810;width:63;height:41" coordorigin="4456,5810" coordsize="63,41" path="m4456,5850l4518,5810e" filled="false" stroked="true" strokeweight="1.53pt" strokecolor="#dd6a30">
                <v:path arrowok="t"/>
              </v:shape>
            </v:group>
            <v:group style="position:absolute;left:4518;top:5810;width:58;height:32" coordorigin="4518,5810" coordsize="58,32">
              <v:shape style="position:absolute;left:4518;top:5810;width:58;height:32" coordorigin="4518,5810" coordsize="58,32" path="m4518,5810l4576,5841e" filled="false" stroked="true" strokeweight="1.53pt" strokecolor="#dd6a30">
                <v:path arrowok="t"/>
              </v:shape>
            </v:group>
            <v:group style="position:absolute;left:4576;top:5837;width:63;height:5" coordorigin="4576,5837" coordsize="63,5">
              <v:shape style="position:absolute;left:4576;top:5837;width:63;height:5" coordorigin="4576,5837" coordsize="63,5" path="m4576,5841l4638,5837e" filled="false" stroked="true" strokeweight="1.53pt" strokecolor="#dd6a30">
                <v:path arrowok="t"/>
              </v:shape>
            </v:group>
            <v:group style="position:absolute;left:4638;top:5823;width:58;height:14" coordorigin="4638,5823" coordsize="58,14">
              <v:shape style="position:absolute;left:4638;top:5823;width:58;height:14" coordorigin="4638,5823" coordsize="58,14" path="m4638,5837l4696,5823e" filled="false" stroked="true" strokeweight="1.53pt" strokecolor="#dd6a30">
                <v:path arrowok="t"/>
              </v:shape>
            </v:group>
            <v:group style="position:absolute;left:4696;top:5779;width:58;height:45" coordorigin="4696,5779" coordsize="58,45">
              <v:shape style="position:absolute;left:4696;top:5779;width:58;height:45" coordorigin="4696,5779" coordsize="58,45" path="m4696,5823l4754,5779e" filled="false" stroked="true" strokeweight="1.53pt" strokecolor="#dd6a30">
                <v:path arrowok="t"/>
              </v:shape>
            </v:group>
            <v:group style="position:absolute;left:4754;top:5779;width:63;height:32" coordorigin="4754,5779" coordsize="63,32">
              <v:shape style="position:absolute;left:4754;top:5779;width:63;height:32" coordorigin="4754,5779" coordsize="63,32" path="m4754,5779l4816,5810e" filled="false" stroked="true" strokeweight="1.53pt" strokecolor="#dd6a30">
                <v:path arrowok="t"/>
              </v:shape>
            </v:group>
            <v:group style="position:absolute;left:4816;top:5810;width:58;height:27" coordorigin="4816,5810" coordsize="58,27">
              <v:shape style="position:absolute;left:4816;top:5810;width:58;height:27" coordorigin="4816,5810" coordsize="58,27" path="m4816,5810l4874,5837e" filled="false" stroked="true" strokeweight="1.53pt" strokecolor="#dd6a30">
                <v:path arrowok="t"/>
              </v:shape>
            </v:group>
            <v:group style="position:absolute;left:4874;top:5828;width:63;height:9" coordorigin="4874,5828" coordsize="63,9">
              <v:shape style="position:absolute;left:4874;top:5828;width:63;height:9" coordorigin="4874,5828" coordsize="63,9" path="m4874,5837l4936,5828e" filled="false" stroked="true" strokeweight="1.53pt" strokecolor="#dd6a30">
                <v:path arrowok="t"/>
              </v:shape>
            </v:group>
            <v:group style="position:absolute;left:4936;top:5828;width:58;height:27" coordorigin="4936,5828" coordsize="58,27">
              <v:shape style="position:absolute;left:4936;top:5828;width:58;height:27" coordorigin="4936,5828" coordsize="58,27" path="m4936,5828l4994,5855e" filled="false" stroked="true" strokeweight="1.53pt" strokecolor="#dd6a30">
                <v:path arrowok="t"/>
              </v:shape>
            </v:group>
            <v:group style="position:absolute;left:4994;top:5806;width:58;height:49" coordorigin="4994,5806" coordsize="58,49">
              <v:shape style="position:absolute;left:4994;top:5806;width:58;height:49" coordorigin="4994,5806" coordsize="58,49" path="m4994,5855l5052,5806e" filled="false" stroked="true" strokeweight="1.53pt" strokecolor="#dd6a30">
                <v:path arrowok="t"/>
              </v:shape>
            </v:group>
            <v:group style="position:absolute;left:5052;top:5806;width:63;height:23" coordorigin="5052,5806" coordsize="63,23">
              <v:shape style="position:absolute;left:5052;top:5806;width:63;height:23" coordorigin="5052,5806" coordsize="63,23" path="m5052,5806l5114,5828e" filled="false" stroked="true" strokeweight="1.53pt" strokecolor="#dd6a30">
                <v:path arrowok="t"/>
              </v:shape>
            </v:group>
            <v:group style="position:absolute;left:5114;top:5801;width:58;height:27" coordorigin="5114,5801" coordsize="58,27">
              <v:shape style="position:absolute;left:5114;top:5801;width:58;height:27" coordorigin="5114,5801" coordsize="58,27" path="m5114,5828l5172,5801e" filled="false" stroked="true" strokeweight="1.53pt" strokecolor="#dd6a30">
                <v:path arrowok="t"/>
              </v:shape>
            </v:group>
            <v:group style="position:absolute;left:5172;top:5801;width:63;height:81" coordorigin="5172,5801" coordsize="63,81">
              <v:shape style="position:absolute;left:5172;top:5801;width:63;height:81" coordorigin="5172,5801" coordsize="63,81" path="m5172,5801l5235,5881e" filled="false" stroked="true" strokeweight="1.53pt" strokecolor="#dd6a30">
                <v:path arrowok="t"/>
              </v:shape>
            </v:group>
            <v:group style="position:absolute;left:5235;top:5823;width:58;height:58" coordorigin="5235,5823" coordsize="58,58">
              <v:shape style="position:absolute;left:5235;top:5823;width:58;height:58" coordorigin="5235,5823" coordsize="58,58" path="m5235,5881l5292,5823e" filled="false" stroked="true" strokeweight="1.53pt" strokecolor="#dd6a30">
                <v:path arrowok="t"/>
              </v:shape>
            </v:group>
            <v:group style="position:absolute;left:5292;top:5774;width:58;height:49" coordorigin="5292,5774" coordsize="58,49">
              <v:shape style="position:absolute;left:5292;top:5774;width:58;height:49" coordorigin="5292,5774" coordsize="58,49" path="m5292,5823l5350,5774e" filled="false" stroked="true" strokeweight="1.53pt" strokecolor="#dd6a30">
                <v:path arrowok="t"/>
              </v:shape>
            </v:group>
            <v:group style="position:absolute;left:5350;top:5774;width:63;height:41" coordorigin="5350,5774" coordsize="63,41">
              <v:shape style="position:absolute;left:5350;top:5774;width:63;height:41" coordorigin="5350,5774" coordsize="63,41" path="m5350,5774l5413,5815e" filled="false" stroked="true" strokeweight="1.53pt" strokecolor="#dd6a30">
                <v:path arrowok="t"/>
              </v:shape>
            </v:group>
            <v:group style="position:absolute;left:5413;top:5815;width:58;height:9" coordorigin="5413,5815" coordsize="58,9">
              <v:shape style="position:absolute;left:5413;top:5815;width:58;height:9" coordorigin="5413,5815" coordsize="58,9" path="m5413,5815l5470,5823e" filled="false" stroked="true" strokeweight="1.53pt" strokecolor="#dd6a30">
                <v:path arrowok="t"/>
              </v:shape>
            </v:group>
            <v:group style="position:absolute;left:5470;top:5823;width:63;height:72" coordorigin="5470,5823" coordsize="63,72">
              <v:shape style="position:absolute;left:5470;top:5823;width:63;height:72" coordorigin="5470,5823" coordsize="63,72" path="m5470,5823l5533,5895e" filled="false" stroked="true" strokeweight="1.53pt" strokecolor="#dd6a30">
                <v:path arrowok="t"/>
              </v:shape>
            </v:group>
            <v:group style="position:absolute;left:5533;top:5810;width:58;height:85" coordorigin="5533,5810" coordsize="58,85">
              <v:shape style="position:absolute;left:5533;top:5810;width:58;height:85" coordorigin="5533,5810" coordsize="58,85" path="m5533,5895l5591,5810e" filled="false" stroked="true" strokeweight="1.53pt" strokecolor="#dd6a30">
                <v:path arrowok="t"/>
              </v:shape>
            </v:group>
            <v:group style="position:absolute;left:5591;top:5810;width:58;height:45" coordorigin="5591,5810" coordsize="58,45">
              <v:shape style="position:absolute;left:5591;top:5810;width:58;height:45" coordorigin="5591,5810" coordsize="58,45" path="m5591,5810l5648,5855e" filled="false" stroked="true" strokeweight="1.53pt" strokecolor="#dd6a30">
                <v:path arrowok="t"/>
              </v:shape>
            </v:group>
            <v:group style="position:absolute;left:5648;top:5855;width:63;height:18" coordorigin="5648,5855" coordsize="63,18">
              <v:shape style="position:absolute;left:5648;top:5855;width:63;height:18" coordorigin="5648,5855" coordsize="63,18" path="m5648,5855l5711,5872e" filled="false" stroked="true" strokeweight="1.53pt" strokecolor="#dd6a30">
                <v:path arrowok="t"/>
              </v:shape>
            </v:group>
            <v:group style="position:absolute;left:5711;top:5810;width:58;height:63" coordorigin="5711,5810" coordsize="58,63">
              <v:shape style="position:absolute;left:5711;top:5810;width:58;height:63" coordorigin="5711,5810" coordsize="58,63" path="m5711,5872l5769,5810e" filled="false" stroked="true" strokeweight="1.53pt" strokecolor="#dd6a30">
                <v:path arrowok="t"/>
              </v:shape>
            </v:group>
            <v:group style="position:absolute;left:5769;top:5810;width:63;height:54" coordorigin="5769,5810" coordsize="63,54">
              <v:shape style="position:absolute;left:5769;top:5810;width:63;height:54" coordorigin="5769,5810" coordsize="63,54" path="m5769,5810l5831,5863e" filled="false" stroked="true" strokeweight="1.53pt" strokecolor="#dd6a30">
                <v:path arrowok="t"/>
              </v:shape>
            </v:group>
            <v:group style="position:absolute;left:5831;top:5850;width:58;height:14" coordorigin="5831,5850" coordsize="58,14">
              <v:shape style="position:absolute;left:5831;top:5850;width:58;height:14" coordorigin="5831,5850" coordsize="58,14" path="m5831,5863l5889,5850e" filled="false" stroked="true" strokeweight="1.53pt" strokecolor="#dd6a30">
                <v:path arrowok="t"/>
              </v:shape>
            </v:group>
            <v:group style="position:absolute;left:5889;top:5815;width:58;height:36" coordorigin="5889,5815" coordsize="58,36">
              <v:shape style="position:absolute;left:5889;top:5815;width:58;height:36" coordorigin="5889,5815" coordsize="58,36" path="m5889,5850l5947,5815e" filled="false" stroked="true" strokeweight="1.53pt" strokecolor="#dd6a30">
                <v:path arrowok="t"/>
              </v:shape>
            </v:group>
            <v:group style="position:absolute;left:5947;top:5815;width:63;height:18" coordorigin="5947,5815" coordsize="63,18">
              <v:shape style="position:absolute;left:5947;top:5815;width:63;height:18" coordorigin="5947,5815" coordsize="63,18" path="m5947,5815l6009,5832e" filled="false" stroked="true" strokeweight="1.53pt" strokecolor="#dd6a30">
                <v:path arrowok="t"/>
              </v:shape>
            </v:group>
            <v:group style="position:absolute;left:6009;top:5797;width:58;height:36" coordorigin="6009,5797" coordsize="58,36">
              <v:shape style="position:absolute;left:6009;top:5797;width:58;height:36" coordorigin="6009,5797" coordsize="58,36" path="m6009,5832l6067,5797e" filled="false" stroked="true" strokeweight="1.53pt" strokecolor="#dd6a30">
                <v:path arrowok="t"/>
              </v:shape>
            </v:group>
            <v:group style="position:absolute;left:6067;top:5797;width:63;height:76" coordorigin="6067,5797" coordsize="63,76">
              <v:shape style="position:absolute;left:6067;top:5797;width:63;height:76" coordorigin="6067,5797" coordsize="63,76" path="m6067,5797l6129,5872e" filled="false" stroked="true" strokeweight="1.53pt" strokecolor="#dd6a30">
                <v:path arrowok="t"/>
              </v:shape>
            </v:group>
            <v:group style="position:absolute;left:6129;top:5832;width:58;height:41" coordorigin="6129,5832" coordsize="58,41">
              <v:shape style="position:absolute;left:6129;top:5832;width:58;height:41" coordorigin="6129,5832" coordsize="58,41" path="m6129,5872l6187,5832e" filled="false" stroked="true" strokeweight="1.53pt" strokecolor="#dd6a30">
                <v:path arrowok="t"/>
              </v:shape>
            </v:group>
            <v:group style="position:absolute;left:6187;top:5832;width:58;height:14" coordorigin="6187,5832" coordsize="58,14">
              <v:shape style="position:absolute;left:6187;top:5832;width:58;height:14" coordorigin="6187,5832" coordsize="58,14" path="m6187,5832l6245,5846e" filled="false" stroked="true" strokeweight="1.53pt" strokecolor="#dd6a30">
                <v:path arrowok="t"/>
              </v:shape>
            </v:group>
            <v:group style="position:absolute;left:6245;top:5846;width:63;height:5" coordorigin="6245,5846" coordsize="63,5">
              <v:shape style="position:absolute;left:6245;top:5846;width:63;height:5" coordorigin="6245,5846" coordsize="63,5" path="m6245,5846l6307,5850e" filled="false" stroked="true" strokeweight="1.53pt" strokecolor="#dd6a30">
                <v:path arrowok="t"/>
              </v:shape>
            </v:group>
            <v:group style="position:absolute;left:6307;top:5850;width:58;height:76" coordorigin="6307,5850" coordsize="58,76">
              <v:shape style="position:absolute;left:6307;top:5850;width:58;height:76" coordorigin="6307,5850" coordsize="58,76" path="m6307,5850l6365,5926e" filled="false" stroked="true" strokeweight="1.53pt" strokecolor="#dd6a30">
                <v:path arrowok="t"/>
              </v:shape>
            </v:group>
            <v:group style="position:absolute;left:6365;top:5908;width:63;height:18" coordorigin="6365,5908" coordsize="63,18">
              <v:shape style="position:absolute;left:6365;top:5908;width:63;height:18" coordorigin="6365,5908" coordsize="63,18" path="m6365,5926l6427,5908e" filled="false" stroked="true" strokeweight="1.53pt" strokecolor="#dd6a30">
                <v:path arrowok="t"/>
              </v:shape>
            </v:group>
            <v:group style="position:absolute;left:6427;top:5823;width:58;height:85" coordorigin="6427,5823" coordsize="58,85">
              <v:shape style="position:absolute;left:6427;top:5823;width:58;height:85" coordorigin="6427,5823" coordsize="58,85" path="m6427,5908l6485,5823e" filled="false" stroked="true" strokeweight="1.53pt" strokecolor="#dd6a30">
                <v:path arrowok="t"/>
              </v:shape>
            </v:group>
            <v:group style="position:absolute;left:6485;top:5823;width:58;height:49" coordorigin="6485,5823" coordsize="58,49">
              <v:shape style="position:absolute;left:6485;top:5823;width:58;height:49" coordorigin="6485,5823" coordsize="58,49" path="m6485,5823l6543,5872e" filled="false" stroked="true" strokeweight="1.53pt" strokecolor="#dd6a30">
                <v:path arrowok="t"/>
              </v:shape>
            </v:group>
            <v:group style="position:absolute;left:6543;top:5872;width:63;height:67" coordorigin="6543,5872" coordsize="63,67">
              <v:shape style="position:absolute;left:6543;top:5872;width:63;height:67" coordorigin="6543,5872" coordsize="63,67" path="m6543,5872l6605,5939e" filled="false" stroked="true" strokeweight="1.53pt" strokecolor="#dd6a30">
                <v:path arrowok="t"/>
              </v:shape>
            </v:group>
            <v:group style="position:absolute;left:6605;top:5806;width:58;height:134" coordorigin="6605,5806" coordsize="58,134">
              <v:shape style="position:absolute;left:6605;top:5806;width:58;height:134" coordorigin="6605,5806" coordsize="58,134" path="m6605,5939l6663,5806e" filled="false" stroked="true" strokeweight="1.53pt" strokecolor="#dd6a30">
                <v:path arrowok="t"/>
              </v:shape>
            </v:group>
            <v:group style="position:absolute;left:6663;top:5806;width:63;height:5" coordorigin="6663,5806" coordsize="63,5">
              <v:shape style="position:absolute;left:6663;top:5806;width:63;height:5" coordorigin="6663,5806" coordsize="63,5" path="m6663,5806l6725,5810e" filled="false" stroked="true" strokeweight="1.53pt" strokecolor="#dd6a30">
                <v:path arrowok="t"/>
              </v:shape>
            </v:group>
            <v:group style="position:absolute;left:6725;top:5810;width:58;height:121" coordorigin="6725,5810" coordsize="58,121">
              <v:shape style="position:absolute;left:6725;top:5810;width:58;height:121" coordorigin="6725,5810" coordsize="58,121" path="m6725,5810l6783,5930e" filled="false" stroked="true" strokeweight="1.53pt" strokecolor="#dd6a30">
                <v:path arrowok="t"/>
              </v:shape>
            </v:group>
            <v:group style="position:absolute;left:6783;top:5868;width:58;height:63" coordorigin="6783,5868" coordsize="58,63">
              <v:shape style="position:absolute;left:6783;top:5868;width:58;height:63" coordorigin="6783,5868" coordsize="58,63" path="m6783,5930l6841,5868e" filled="false" stroked="true" strokeweight="1.53pt" strokecolor="#dd6a30">
                <v:path arrowok="t"/>
              </v:shape>
            </v:group>
            <v:group style="position:absolute;left:6841;top:5815;width:63;height:54" coordorigin="6841,5815" coordsize="63,54">
              <v:shape style="position:absolute;left:6841;top:5815;width:63;height:54" coordorigin="6841,5815" coordsize="63,54" path="m6841,5868l6903,5815e" filled="false" stroked="true" strokeweight="1.53pt" strokecolor="#dd6a30">
                <v:path arrowok="t"/>
              </v:shape>
            </v:group>
            <v:group style="position:absolute;left:6903;top:5815;width:58;height:58" coordorigin="6903,5815" coordsize="58,58">
              <v:shape style="position:absolute;left:6903;top:5815;width:58;height:58" coordorigin="6903,5815" coordsize="58,58" path="m6903,5815l6961,5872e" filled="false" stroked="true" strokeweight="1.53pt" strokecolor="#dd6a30">
                <v:path arrowok="t"/>
              </v:shape>
            </v:group>
            <v:group style="position:absolute;left:6961;top:5872;width:63;height:23" coordorigin="6961,5872" coordsize="63,23">
              <v:shape style="position:absolute;left:6961;top:5872;width:63;height:23" coordorigin="6961,5872" coordsize="63,23" path="m6961,5872l7024,5895e" filled="false" stroked="true" strokeweight="1.53pt" strokecolor="#dd6a30">
                <v:path arrowok="t"/>
              </v:shape>
            </v:group>
            <v:group style="position:absolute;left:7024;top:5895;width:58;height:18" coordorigin="7024,5895" coordsize="58,18">
              <v:shape style="position:absolute;left:7024;top:5895;width:58;height:18" coordorigin="7024,5895" coordsize="58,18" path="m7024,5895l7081,5912e" filled="false" stroked="true" strokeweight="1.53pt" strokecolor="#dd6a30">
                <v:path arrowok="t"/>
              </v:shape>
            </v:group>
            <v:group style="position:absolute;left:7081;top:5912;width:58;height:32" coordorigin="7081,5912" coordsize="58,32">
              <v:shape style="position:absolute;left:7081;top:5912;width:58;height:32" coordorigin="7081,5912" coordsize="58,32" path="m7081,5912l7139,5944e" filled="false" stroked="true" strokeweight="1.53pt" strokecolor="#dd6a30">
                <v:path arrowok="t"/>
              </v:shape>
            </v:group>
            <v:group style="position:absolute;left:7139;top:5819;width:63;height:125" coordorigin="7139,5819" coordsize="63,125">
              <v:shape style="position:absolute;left:7139;top:5819;width:63;height:125" coordorigin="7139,5819" coordsize="63,125" path="m7139,5944l7202,5819e" filled="false" stroked="true" strokeweight="1.53pt" strokecolor="#dd6a30">
                <v:path arrowok="t"/>
              </v:shape>
            </v:group>
            <v:group style="position:absolute;left:7202;top:5819;width:58;height:98" coordorigin="7202,5819" coordsize="58,98">
              <v:shape style="position:absolute;left:7202;top:5819;width:58;height:98" coordorigin="7202,5819" coordsize="58,98" path="m7202,5819l7260,5917e" filled="false" stroked="true" strokeweight="1.53pt" strokecolor="#dd6a30">
                <v:path arrowok="t"/>
              </v:shape>
            </v:group>
            <v:group style="position:absolute;left:7260;top:5917;width:63;height:5" coordorigin="7260,5917" coordsize="63,5">
              <v:shape style="position:absolute;left:7260;top:5917;width:63;height:5" coordorigin="7260,5917" coordsize="63,5" path="m7260,5917l7322,5921e" filled="false" stroked="true" strokeweight="1.53pt" strokecolor="#dd6a30">
                <v:path arrowok="t"/>
              </v:shape>
            </v:group>
            <v:group style="position:absolute;left:7322;top:5899;width:58;height:23" coordorigin="7322,5899" coordsize="58,23">
              <v:shape style="position:absolute;left:7322;top:5899;width:58;height:23" coordorigin="7322,5899" coordsize="58,23" path="m7322,5921l7380,5899e" filled="false" stroked="true" strokeweight="1.53pt" strokecolor="#dd6a30">
                <v:path arrowok="t"/>
              </v:shape>
            </v:group>
            <v:group style="position:absolute;left:7380;top:5899;width:58;height:45" coordorigin="7380,5899" coordsize="58,45">
              <v:shape style="position:absolute;left:7380;top:5899;width:58;height:45" coordorigin="7380,5899" coordsize="58,45" path="m7380,5899l7438,5944e" filled="false" stroked="true" strokeweight="1.53pt" strokecolor="#dd6a30">
                <v:path arrowok="t"/>
              </v:shape>
            </v:group>
            <v:group style="position:absolute;left:7438;top:5801;width:63;height:143" coordorigin="7438,5801" coordsize="63,143">
              <v:shape style="position:absolute;left:7438;top:5801;width:63;height:143" coordorigin="7438,5801" coordsize="63,143" path="m7438,5944l7500,5801e" filled="false" stroked="true" strokeweight="1.53pt" strokecolor="#dd6a30">
                <v:path arrowok="t"/>
              </v:shape>
            </v:group>
            <v:group style="position:absolute;left:7500;top:5801;width:58;height:45" coordorigin="7500,5801" coordsize="58,45">
              <v:shape style="position:absolute;left:7500;top:5801;width:58;height:45" coordorigin="7500,5801" coordsize="58,45" path="m7500,5801l7558,5846e" filled="false" stroked="true" strokeweight="1.53pt" strokecolor="#dd6a30">
                <v:path arrowok="t"/>
              </v:shape>
            </v:group>
            <v:group style="position:absolute;left:7558;top:5846;width:63;height:170" coordorigin="7558,5846" coordsize="63,170">
              <v:shape style="position:absolute;left:7558;top:5846;width:63;height:170" coordorigin="7558,5846" coordsize="63,170" path="m7558,5846l7620,6015e" filled="false" stroked="true" strokeweight="1.53pt" strokecolor="#dd6a30">
                <v:path arrowok="t"/>
              </v:shape>
            </v:group>
            <v:group style="position:absolute;left:7620;top:5944;width:58;height:72" coordorigin="7620,5944" coordsize="58,72">
              <v:shape style="position:absolute;left:7620;top:5944;width:58;height:72" coordorigin="7620,5944" coordsize="58,72" path="m7620,6015l7678,5944e" filled="false" stroked="true" strokeweight="1.53pt" strokecolor="#dd6a30">
                <v:path arrowok="t"/>
              </v:shape>
            </v:group>
            <v:group style="position:absolute;left:7678;top:5899;width:58;height:45" coordorigin="7678,5899" coordsize="58,45">
              <v:shape style="position:absolute;left:7678;top:5899;width:58;height:45" coordorigin="7678,5899" coordsize="58,45" path="m7678,5944l7736,5899e" filled="false" stroked="true" strokeweight="1.53pt" strokecolor="#dd6a30">
                <v:path arrowok="t"/>
              </v:shape>
            </v:group>
            <v:group style="position:absolute;left:7736;top:5899;width:63;height:103" coordorigin="7736,5899" coordsize="63,103">
              <v:shape style="position:absolute;left:7736;top:5899;width:63;height:103" coordorigin="7736,5899" coordsize="63,103" path="m7736,5899l7798,6001e" filled="false" stroked="true" strokeweight="1.53pt" strokecolor="#dd6a30">
                <v:path arrowok="t"/>
              </v:shape>
            </v:group>
            <v:group style="position:absolute;left:7798;top:5988;width:58;height:14" coordorigin="7798,5988" coordsize="58,14">
              <v:shape style="position:absolute;left:7798;top:5988;width:58;height:14" coordorigin="7798,5988" coordsize="58,14" path="m7798,6001l7856,5988e" filled="false" stroked="true" strokeweight="1.53pt" strokecolor="#dd6a30">
                <v:path arrowok="t"/>
              </v:shape>
            </v:group>
            <v:group style="position:absolute;left:7856;top:5984;width:63;height:5" coordorigin="7856,5984" coordsize="63,5">
              <v:shape style="position:absolute;left:7856;top:5984;width:63;height:5" coordorigin="7856,5984" coordsize="63,5" path="m7856,5988l7918,5984e" filled="false" stroked="true" strokeweight="1.53pt" strokecolor="#dd6a30">
                <v:path arrowok="t"/>
              </v:shape>
            </v:group>
            <v:group style="position:absolute;left:7918;top:5939;width:58;height:45" coordorigin="7918,5939" coordsize="58,45">
              <v:shape style="position:absolute;left:7918;top:5939;width:58;height:45" coordorigin="7918,5939" coordsize="58,45" path="m7918,5984l7976,5939e" filled="false" stroked="true" strokeweight="1.53pt" strokecolor="#dd6a30">
                <v:path arrowok="t"/>
              </v:shape>
            </v:group>
            <v:group style="position:absolute;left:7976;top:5939;width:58;height:98" coordorigin="7976,5939" coordsize="58,98">
              <v:shape style="position:absolute;left:7976;top:5939;width:58;height:98" coordorigin="7976,5939" coordsize="58,98" path="m7976,5939l8034,6037e" filled="false" stroked="true" strokeweight="1.53pt" strokecolor="#dd6a30">
                <v:path arrowok="t"/>
              </v:shape>
            </v:group>
            <v:group style="position:absolute;left:8034;top:6015;width:63;height:23" coordorigin="8034,6015" coordsize="63,23">
              <v:shape style="position:absolute;left:8034;top:6015;width:63;height:23" coordorigin="8034,6015" coordsize="63,23" path="m8034,6037l8096,6015e" filled="false" stroked="true" strokeweight="1.53pt" strokecolor="#dd6a30">
                <v:path arrowok="t"/>
              </v:shape>
            </v:group>
            <v:group style="position:absolute;left:8096;top:5966;width:58;height:49" coordorigin="8096,5966" coordsize="58,49">
              <v:shape style="position:absolute;left:8096;top:5966;width:58;height:49" coordorigin="8096,5966" coordsize="58,49" path="m8096,6015l8154,5966e" filled="false" stroked="true" strokeweight="1.53pt" strokecolor="#dd6a30">
                <v:path arrowok="t"/>
              </v:shape>
            </v:group>
            <v:group style="position:absolute;left:8154;top:5966;width:63;height:32" coordorigin="8154,5966" coordsize="63,32">
              <v:shape style="position:absolute;left:8154;top:5966;width:63;height:32" coordorigin="8154,5966" coordsize="63,32" path="m8154,5966l8216,5997e" filled="false" stroked="true" strokeweight="1.53pt" strokecolor="#dd6a30">
                <v:path arrowok="t"/>
              </v:shape>
            </v:group>
            <v:group style="position:absolute;left:8216;top:5997;width:58;height:81" coordorigin="8216,5997" coordsize="58,81">
              <v:shape style="position:absolute;left:8216;top:5997;width:58;height:81" coordorigin="8216,5997" coordsize="58,81" path="m8216,5997l8274,6077e" filled="false" stroked="true" strokeweight="1.53pt" strokecolor="#dd6a30">
                <v:path arrowok="t"/>
              </v:shape>
            </v:group>
            <v:group style="position:absolute;left:8274;top:5966;width:58;height:112" coordorigin="8274,5966" coordsize="58,112">
              <v:shape style="position:absolute;left:8274;top:5966;width:58;height:112" coordorigin="8274,5966" coordsize="58,112" path="m8274,6077l8332,5966e" filled="false" stroked="true" strokeweight="1.53pt" strokecolor="#dd6a30">
                <v:path arrowok="t"/>
              </v:shape>
            </v:group>
            <v:group style="position:absolute;left:8332;top:5966;width:63;height:32" coordorigin="8332,5966" coordsize="63,32">
              <v:shape style="position:absolute;left:8332;top:5966;width:63;height:32" coordorigin="8332,5966" coordsize="63,32" path="m8332,5966l8394,5997e" filled="false" stroked="true" strokeweight="1.53pt" strokecolor="#dd6a30">
                <v:path arrowok="t"/>
              </v:shape>
            </v:group>
            <v:group style="position:absolute;left:8394;top:5993;width:58;height:5" coordorigin="8394,5993" coordsize="58,5">
              <v:shape style="position:absolute;left:8394;top:5993;width:58;height:5" coordorigin="8394,5993" coordsize="58,5" path="m8394,5997l8452,5993e" filled="false" stroked="true" strokeweight="1.53pt" strokecolor="#dd6a30">
                <v:path arrowok="t"/>
              </v:shape>
            </v:group>
            <v:group style="position:absolute;left:8452;top:5993;width:58;height:112" coordorigin="8452,5993" coordsize="58,112">
              <v:shape style="position:absolute;left:8452;top:5993;width:58;height:112" coordorigin="8452,5993" coordsize="58,112" path="m8452,5993l8510,6104e" filled="false" stroked="true" strokeweight="1.53pt" strokecolor="#dd6a30">
                <v:path arrowok="t"/>
              </v:shape>
            </v:group>
            <v:group style="position:absolute;left:8510;top:6077;width:63;height:27" coordorigin="8510,6077" coordsize="63,27">
              <v:shape style="position:absolute;left:8510;top:6077;width:63;height:27" coordorigin="8510,6077" coordsize="63,27" path="m8510,6104l8572,6077e" filled="false" stroked="true" strokeweight="1.53pt" strokecolor="#dd6a30">
                <v:path arrowok="t"/>
              </v:shape>
            </v:group>
            <v:group style="position:absolute;left:8572;top:6077;width:58;height:2" coordorigin="8572,6077" coordsize="58,2">
              <v:shape style="position:absolute;left:8572;top:6077;width:58;height:2" coordorigin="8572,6077" coordsize="58,0" path="m8572,6077l8630,6077e" filled="false" stroked="true" strokeweight="1.53pt" strokecolor="#dd6a30">
                <v:path arrowok="t"/>
              </v:shape>
            </v:group>
            <v:group style="position:absolute;left:8630;top:5975;width:63;height:103" coordorigin="8630,5975" coordsize="63,103">
              <v:shape style="position:absolute;left:8630;top:5975;width:63;height:103" coordorigin="8630,5975" coordsize="63,103" path="m8630,6077l8693,5975e" filled="false" stroked="true" strokeweight="1.53pt" strokecolor="#dd6a30">
                <v:path arrowok="t"/>
              </v:shape>
            </v:group>
            <v:group style="position:absolute;left:8693;top:5975;width:58;height:397" coordorigin="8693,5975" coordsize="58,397">
              <v:shape style="position:absolute;left:8693;top:5975;width:58;height:397" coordorigin="8693,5975" coordsize="58,397" path="m8693,5975l8750,6371e" filled="false" stroked="true" strokeweight="1.53pt" strokecolor="#dd6a30">
                <v:path arrowok="t"/>
              </v:shape>
            </v:group>
            <v:group style="position:absolute;left:8750;top:6353;width:58;height:18" coordorigin="8750,6353" coordsize="58,18">
              <v:shape style="position:absolute;left:8750;top:6353;width:58;height:18" coordorigin="8750,6353" coordsize="58,18" path="m8750,6371l8808,6353e" filled="false" stroked="true" strokeweight="1.53pt" strokecolor="#dd6a30">
                <v:path arrowok="t"/>
              </v:shape>
            </v:group>
            <v:group style="position:absolute;left:8808;top:6304;width:63;height:49" coordorigin="8808,6304" coordsize="63,49">
              <v:shape style="position:absolute;left:8808;top:6304;width:63;height:49" coordorigin="8808,6304" coordsize="63,49" path="m8808,6353l8871,6304e" filled="false" stroked="true" strokeweight="1.53pt" strokecolor="#dd6a30">
                <v:path arrowok="t"/>
              </v:shape>
            </v:group>
            <v:group style="position:absolute;left:8871;top:6304;width:58;height:76" coordorigin="8871,6304" coordsize="58,76">
              <v:shape style="position:absolute;left:8871;top:6304;width:58;height:76" coordorigin="8871,6304" coordsize="58,76" path="m8871,6304l8928,6380e" filled="false" stroked="true" strokeweight="1.53pt" strokecolor="#dd6a30">
                <v:path arrowok="t"/>
              </v:shape>
            </v:group>
            <v:group style="position:absolute;left:8928;top:6380;width:63;height:94" coordorigin="8928,6380" coordsize="63,94">
              <v:shape style="position:absolute;left:8928;top:6380;width:63;height:94" coordorigin="8928,6380" coordsize="63,94" path="m8928,6380l8991,6473e" filled="false" stroked="true" strokeweight="1.53pt" strokecolor="#dd6a30">
                <v:path arrowok="t"/>
              </v:shape>
            </v:group>
            <v:group style="position:absolute;left:8991;top:6473;width:58;height:121" coordorigin="8991,6473" coordsize="58,121">
              <v:shape style="position:absolute;left:8991;top:6473;width:58;height:121" coordorigin="8991,6473" coordsize="58,121" path="m8991,6473l9049,6593e" filled="false" stroked="true" strokeweight="1.53pt" strokecolor="#dd6a30">
                <v:path arrowok="t"/>
              </v:shape>
            </v:group>
            <v:group style="position:absolute;left:9049;top:6544;width:58;height:49" coordorigin="9049,6544" coordsize="58,49">
              <v:shape style="position:absolute;left:9049;top:6544;width:58;height:49" coordorigin="9049,6544" coordsize="58,49" path="m9049,6593l9106,6544e" filled="false" stroked="true" strokeweight="1.53pt" strokecolor="#dd6a30">
                <v:path arrowok="t"/>
              </v:shape>
            </v:group>
            <v:group style="position:absolute;left:9106;top:6544;width:62;height:98" coordorigin="9106,6544" coordsize="62,98">
              <v:shape style="position:absolute;left:9106;top:6544;width:62;height:98" coordorigin="9106,6544" coordsize="62,98" path="m9106,6544l9168,6642e" filled="false" stroked="true" strokeweight="1.53pt" strokecolor="#dd6a30">
                <v:path arrowok="t"/>
              </v:shape>
            </v:group>
            <v:group style="position:absolute;left:3270;top:5069;width:5876;height:2" coordorigin="3270,5069" coordsize="5876,2">
              <v:shape style="position:absolute;left:3270;top:5069;width:5876;height:2" coordorigin="3270,5069" coordsize="5876,0" path="m3270,5069l9146,5069e" filled="false" stroked="true" strokeweight=".51pt" strokecolor="#989898">
                <v:path arrowok="t"/>
              </v:shape>
            </v:group>
            <v:group style="position:absolute;left:3270;top:4695;width:5876;height:2" coordorigin="3270,4695" coordsize="5876,2">
              <v:shape style="position:absolute;left:3270;top:4695;width:5876;height:2" coordorigin="3270,4695" coordsize="5876,0" path="m3270,4695l9146,4695e" filled="false" stroked="true" strokeweight=".51pt" strokecolor="#989898">
                <v:path arrowok="t"/>
              </v:shape>
            </v:group>
            <v:group style="position:absolute;left:3270;top:4326;width:5876;height:2" coordorigin="3270,4326" coordsize="5876,2">
              <v:shape style="position:absolute;left:3270;top:4326;width:5876;height:2" coordorigin="3270,4326" coordsize="5876,0" path="m3270,4326l9146,4326e" filled="false" stroked="true" strokeweight=".51pt" strokecolor="#989898">
                <v:path arrowok="t"/>
              </v:shape>
            </v:group>
            <v:group style="position:absolute;left:3270;top:3952;width:5876;height:2" coordorigin="3270,3952" coordsize="5876,2">
              <v:shape style="position:absolute;left:3270;top:3952;width:5876;height:2" coordorigin="3270,3952" coordsize="5876,0" path="m3270,3952l9146,3952e" filled="false" stroked="true" strokeweight=".51pt" strokecolor="#989898">
                <v:path arrowok="t"/>
              </v:shape>
            </v:group>
            <v:group style="position:absolute;left:3270;top:3583;width:5876;height:2" coordorigin="3270,3583" coordsize="5876,2">
              <v:shape style="position:absolute;left:3270;top:3583;width:5876;height:2" coordorigin="3270,3583" coordsize="5876,0" path="m3270,3583l9146,3583e" filled="false" stroked="true" strokeweight=".51pt" strokecolor="#989898">
                <v:path arrowok="t"/>
              </v:shape>
            </v:group>
            <v:group style="position:absolute;left:3271;top:3583;width:2;height:1486" coordorigin="3271,3583" coordsize="2,1486">
              <v:shape style="position:absolute;left:3271;top:3583;width:2;height:1486" coordorigin="3271,3583" coordsize="0,1486" path="m3271,5069l3271,3583e" filled="false" stroked="true" strokeweight=".51pt" strokecolor="#000000">
                <v:path arrowok="t"/>
              </v:shape>
            </v:group>
            <v:group style="position:absolute;left:3195;top:5069;width:76;height:2" coordorigin="3195,5069" coordsize="76,2">
              <v:shape style="position:absolute;left:3195;top:5069;width:76;height:2" coordorigin="3195,5069" coordsize="76,0" path="m3195,5069l3270,5069e" filled="false" stroked="true" strokeweight=".51pt" strokecolor="#000000">
                <v:path arrowok="t"/>
              </v:shape>
            </v:group>
            <v:group style="position:absolute;left:3195;top:4695;width:76;height:2" coordorigin="3195,4695" coordsize="76,2">
              <v:shape style="position:absolute;left:3195;top:4695;width:76;height:2" coordorigin="3195,4695" coordsize="76,0" path="m3195,4695l3270,4695e" filled="false" stroked="true" strokeweight=".51pt" strokecolor="#000000">
                <v:path arrowok="t"/>
              </v:shape>
            </v:group>
            <v:group style="position:absolute;left:3195;top:4326;width:76;height:2" coordorigin="3195,4326" coordsize="76,2">
              <v:shape style="position:absolute;left:3195;top:4326;width:76;height:2" coordorigin="3195,4326" coordsize="76,0" path="m3195,4326l3270,4326e" filled="false" stroked="true" strokeweight=".51pt" strokecolor="#000000">
                <v:path arrowok="t"/>
              </v:shape>
            </v:group>
            <v:group style="position:absolute;left:3195;top:3952;width:76;height:2" coordorigin="3195,3952" coordsize="76,2">
              <v:shape style="position:absolute;left:3195;top:3952;width:76;height:2" coordorigin="3195,3952" coordsize="76,0" path="m3195,3952l3270,3952e" filled="false" stroked="true" strokeweight=".51pt" strokecolor="#000000">
                <v:path arrowok="t"/>
              </v:shape>
            </v:group>
            <v:group style="position:absolute;left:3195;top:3583;width:76;height:2" coordorigin="3195,3583" coordsize="76,2">
              <v:shape style="position:absolute;left:3195;top:3583;width:76;height:2" coordorigin="3195,3583" coordsize="76,0" path="m3195,3583l3270,3583e" filled="false" stroked="true" strokeweight=".51pt" strokecolor="#000000">
                <v:path arrowok="t"/>
              </v:shape>
            </v:group>
            <v:group style="position:absolute;left:3302;top:3627;width:58;height:89" coordorigin="3302,3627" coordsize="58,89">
              <v:shape style="position:absolute;left:3302;top:3627;width:58;height:89" coordorigin="3302,3627" coordsize="58,89" path="m3302,3716l3359,3627e" filled="false" stroked="true" strokeweight="1.53pt" strokecolor="#dd6a30">
                <v:path arrowok="t"/>
              </v:shape>
            </v:group>
            <v:group style="position:absolute;left:3359;top:3627;width:58;height:45" coordorigin="3359,3627" coordsize="58,45">
              <v:shape style="position:absolute;left:3359;top:3627;width:58;height:45" coordorigin="3359,3627" coordsize="58,45" path="m3359,3627l3417,3672e" filled="false" stroked="true" strokeweight="1.53pt" strokecolor="#dd6a30">
                <v:path arrowok="t"/>
              </v:shape>
            </v:group>
            <v:group style="position:absolute;left:3417;top:3672;width:63;height:183" coordorigin="3417,3672" coordsize="63,183">
              <v:shape style="position:absolute;left:3417;top:3672;width:63;height:183" coordorigin="3417,3672" coordsize="63,183" path="m3417,3672l3480,3854e" filled="false" stroked="true" strokeweight="1.53pt" strokecolor="#dd6a30">
                <v:path arrowok="t"/>
              </v:shape>
            </v:group>
            <v:group style="position:absolute;left:3480;top:3716;width:58;height:138" coordorigin="3480,3716" coordsize="58,138">
              <v:shape style="position:absolute;left:3480;top:3716;width:58;height:138" coordorigin="3480,3716" coordsize="58,138" path="m3480,3854l3538,3716e" filled="false" stroked="true" strokeweight="1.53pt" strokecolor="#dd6a30">
                <v:path arrowok="t"/>
              </v:shape>
            </v:group>
            <v:group style="position:absolute;left:3538;top:3716;width:58;height:45" coordorigin="3538,3716" coordsize="58,45">
              <v:shape style="position:absolute;left:3538;top:3716;width:58;height:45" coordorigin="3538,3716" coordsize="58,45" path="m3538,3716l3595,3761e" filled="false" stroked="true" strokeweight="1.53pt" strokecolor="#dd6a30">
                <v:path arrowok="t"/>
              </v:shape>
            </v:group>
            <v:group style="position:absolute;left:3595;top:3761;width:63;height:227" coordorigin="3595,3761" coordsize="63,227">
              <v:shape style="position:absolute;left:3595;top:3761;width:63;height:227" coordorigin="3595,3761" coordsize="63,227" path="m3595,3761l3658,3988e" filled="false" stroked="true" strokeweight="1.53pt" strokecolor="#dd6a30">
                <v:path arrowok="t"/>
              </v:shape>
            </v:group>
            <v:group style="position:absolute;left:3658;top:3810;width:58;height:179" coordorigin="3658,3810" coordsize="58,179">
              <v:shape style="position:absolute;left:3658;top:3810;width:58;height:179" coordorigin="3658,3810" coordsize="58,179" path="m3658,3988l3716,3810e" filled="false" stroked="true" strokeweight="1.53pt" strokecolor="#dd6a30">
                <v:path arrowok="t"/>
              </v:shape>
            </v:group>
            <v:group style="position:absolute;left:3716;top:3712;width:58;height:98" coordorigin="3716,3712" coordsize="58,98">
              <v:shape style="position:absolute;left:3716;top:3712;width:58;height:98" coordorigin="3716,3712" coordsize="58,98" path="m3716,3810l3773,3712e" filled="false" stroked="true" strokeweight="1.53pt" strokecolor="#dd6a30">
                <v:path arrowok="t"/>
              </v:shape>
            </v:group>
            <v:group style="position:absolute;left:3773;top:3712;width:63;height:14" coordorigin="3773,3712" coordsize="63,14">
              <v:shape style="position:absolute;left:3773;top:3712;width:63;height:14" coordorigin="3773,3712" coordsize="63,14" path="m3773,3712l3836,3725e" filled="false" stroked="true" strokeweight="1.53pt" strokecolor="#dd6a30">
                <v:path arrowok="t"/>
              </v:shape>
            </v:group>
            <v:group style="position:absolute;left:3836;top:3725;width:58;height:174" coordorigin="3836,3725" coordsize="58,174">
              <v:shape style="position:absolute;left:3836;top:3725;width:58;height:174" coordorigin="3836,3725" coordsize="58,174" path="m3836,3725l3894,3899e" filled="false" stroked="true" strokeweight="1.53pt" strokecolor="#dd6a30">
                <v:path arrowok="t"/>
              </v:shape>
            </v:group>
            <v:group style="position:absolute;left:3894;top:3752;width:63;height:147" coordorigin="3894,3752" coordsize="63,147">
              <v:shape style="position:absolute;left:3894;top:3752;width:63;height:147" coordorigin="3894,3752" coordsize="63,147" path="m3894,3899l3956,3752e" filled="false" stroked="true" strokeweight="1.53pt" strokecolor="#dd6a30">
                <v:path arrowok="t"/>
              </v:shape>
            </v:group>
            <v:group style="position:absolute;left:3956;top:3752;width:58;height:263" coordorigin="3956,3752" coordsize="58,263">
              <v:shape style="position:absolute;left:3956;top:3752;width:58;height:263" coordorigin="3956,3752" coordsize="58,263" path="m3956,3752l4014,4014e" filled="false" stroked="true" strokeweight="1.53pt" strokecolor="#dd6a30">
                <v:path arrowok="t"/>
              </v:shape>
            </v:group>
            <v:group style="position:absolute;left:4014;top:3854;width:58;height:161" coordorigin="4014,3854" coordsize="58,161">
              <v:shape style="position:absolute;left:4014;top:3854;width:58;height:161" coordorigin="4014,3854" coordsize="58,161" path="m4014,4014l4072,3854e" filled="false" stroked="true" strokeweight="1.53pt" strokecolor="#dd6a30">
                <v:path arrowok="t"/>
              </v:shape>
            </v:group>
            <v:group style="position:absolute;left:4072;top:3854;width:63;height:89" coordorigin="4072,3854" coordsize="63,89">
              <v:shape style="position:absolute;left:4072;top:3854;width:63;height:89" coordorigin="4072,3854" coordsize="63,89" path="m4072,3854l4134,3943e" filled="false" stroked="true" strokeweight="1.53pt" strokecolor="#dd6a30">
                <v:path arrowok="t"/>
              </v:shape>
            </v:group>
            <v:group style="position:absolute;left:4134;top:3854;width:58;height:89" coordorigin="4134,3854" coordsize="58,89">
              <v:shape style="position:absolute;left:4134;top:3854;width:58;height:89" coordorigin="4134,3854" coordsize="58,89" path="m4134,3943l4192,3854e" filled="false" stroked="true" strokeweight="1.53pt" strokecolor="#dd6a30">
                <v:path arrowok="t"/>
              </v:shape>
            </v:group>
            <v:group style="position:absolute;left:4192;top:3854;width:58;height:36" coordorigin="4192,3854" coordsize="58,36">
              <v:shape style="position:absolute;left:4192;top:3854;width:58;height:36" coordorigin="4192,3854" coordsize="58,36" path="m4192,3854l4250,3890e" filled="false" stroked="true" strokeweight="1.53pt" strokecolor="#dd6a30">
                <v:path arrowok="t"/>
              </v:shape>
            </v:group>
            <v:group style="position:absolute;left:4250;top:3890;width:63;height:63" coordorigin="4250,3890" coordsize="63,63">
              <v:shape style="position:absolute;left:4250;top:3890;width:63;height:63" coordorigin="4250,3890" coordsize="63,63" path="m4250,3890l4312,3952e" filled="false" stroked="true" strokeweight="1.53pt" strokecolor="#dd6a30">
                <v:path arrowok="t"/>
              </v:shape>
            </v:group>
            <v:group style="position:absolute;left:4312;top:3943;width:58;height:9" coordorigin="4312,3943" coordsize="58,9">
              <v:shape style="position:absolute;left:4312;top:3943;width:58;height:9" coordorigin="4312,3943" coordsize="58,9" path="m4312,3952l4370,3943e" filled="false" stroked="true" strokeweight="1.53pt" strokecolor="#dd6a30">
                <v:path arrowok="t"/>
              </v:shape>
            </v:group>
            <v:group style="position:absolute;left:4370;top:3721;width:58;height:223" coordorigin="4370,3721" coordsize="58,223">
              <v:shape style="position:absolute;left:4370;top:3721;width:58;height:223" coordorigin="4370,3721" coordsize="58,223" path="m4370,3943l4428,3721e" filled="false" stroked="true" strokeweight="1.53pt" strokecolor="#dd6a30">
                <v:path arrowok="t"/>
              </v:shape>
            </v:group>
            <v:group style="position:absolute;left:4428;top:3716;width:63;height:5" coordorigin="4428,3716" coordsize="63,5">
              <v:shape style="position:absolute;left:4428;top:3716;width:63;height:5" coordorigin="4428,3716" coordsize="63,5" path="m4428,3721l4490,3716e" filled="false" stroked="true" strokeweight="1.53pt" strokecolor="#dd6a30">
                <v:path arrowok="t"/>
              </v:shape>
            </v:group>
            <v:group style="position:absolute;left:4490;top:3716;width:58;height:138" coordorigin="4490,3716" coordsize="58,138">
              <v:shape style="position:absolute;left:4490;top:3716;width:58;height:138" coordorigin="4490,3716" coordsize="58,138" path="m4490,3716l4548,3854e" filled="false" stroked="true" strokeweight="1.53pt" strokecolor="#dd6a30">
                <v:path arrowok="t"/>
              </v:shape>
            </v:group>
            <v:group style="position:absolute;left:4548;top:3761;width:58;height:94" coordorigin="4548,3761" coordsize="58,94">
              <v:shape style="position:absolute;left:4548;top:3761;width:58;height:94" coordorigin="4548,3761" coordsize="58,94" path="m4548,3854l4606,3761e" filled="false" stroked="true" strokeweight="1.53pt" strokecolor="#dd6a30">
                <v:path arrowok="t"/>
              </v:shape>
            </v:group>
            <v:group style="position:absolute;left:4606;top:3761;width:63;height:138" coordorigin="4606,3761" coordsize="63,138">
              <v:shape style="position:absolute;left:4606;top:3761;width:63;height:138" coordorigin="4606,3761" coordsize="63,138" path="m4606,3761l4668,3899e" filled="false" stroked="true" strokeweight="1.53pt" strokecolor="#dd6a30">
                <v:path arrowok="t"/>
              </v:shape>
            </v:group>
            <v:group style="position:absolute;left:4668;top:3854;width:58;height:45" coordorigin="4668,3854" coordsize="58,45">
              <v:shape style="position:absolute;left:4668;top:3854;width:58;height:45" coordorigin="4668,3854" coordsize="58,45" path="m4668,3899l4726,3854e" filled="false" stroked="true" strokeweight="1.53pt" strokecolor="#dd6a30">
                <v:path arrowok="t"/>
              </v:shape>
            </v:group>
            <v:group style="position:absolute;left:4726;top:3854;width:121;height:2" coordorigin="4726,3854" coordsize="121,2">
              <v:shape style="position:absolute;left:4726;top:3854;width:121;height:2" coordorigin="4726,3854" coordsize="121,0" path="m4726,3854l4846,3854e" filled="false" stroked="true" strokeweight="1.53pt" strokecolor="#dd6a30">
                <v:path arrowok="t"/>
              </v:shape>
            </v:group>
            <v:group style="position:absolute;left:4846;top:3761;width:58;height:94" coordorigin="4846,3761" coordsize="58,94">
              <v:shape style="position:absolute;left:4846;top:3761;width:58;height:94" coordorigin="4846,3761" coordsize="58,94" path="m4846,3854l4904,3761e" filled="false" stroked="true" strokeweight="1.53pt" strokecolor="#dd6a30">
                <v:path arrowok="t"/>
              </v:shape>
            </v:group>
            <v:group style="position:absolute;left:4904;top:3761;width:58;height:94" coordorigin="4904,3761" coordsize="58,94">
              <v:shape style="position:absolute;left:4904;top:3761;width:58;height:94" coordorigin="4904,3761" coordsize="58,94" path="m4904,3761l4962,3854e" filled="false" stroked="true" strokeweight="1.53pt" strokecolor="#dd6a30">
                <v:path arrowok="t"/>
              </v:shape>
            </v:group>
            <v:group style="position:absolute;left:4962;top:3854;width:63;height:9" coordorigin="4962,3854" coordsize="63,9">
              <v:shape style="position:absolute;left:4962;top:3854;width:63;height:9" coordorigin="4962,3854" coordsize="63,9" path="m4962,3854l5024,3863e" filled="false" stroked="true" strokeweight="1.53pt" strokecolor="#dd6a30">
                <v:path arrowok="t"/>
              </v:shape>
            </v:group>
            <v:group style="position:absolute;left:5024;top:3863;width:58;height:81" coordorigin="5024,3863" coordsize="58,81">
              <v:shape style="position:absolute;left:5024;top:3863;width:58;height:81" coordorigin="5024,3863" coordsize="58,81" path="m5024,3863l5082,3943e" filled="false" stroked="true" strokeweight="1.53pt" strokecolor="#dd6a30">
                <v:path arrowok="t"/>
              </v:shape>
            </v:group>
            <v:group style="position:absolute;left:5082;top:3810;width:58;height:134" coordorigin="5082,3810" coordsize="58,134">
              <v:shape style="position:absolute;left:5082;top:3810;width:58;height:134" coordorigin="5082,3810" coordsize="58,134" path="m5082,3943l5140,3810e" filled="false" stroked="true" strokeweight="1.53pt" strokecolor="#dd6a30">
                <v:path arrowok="t"/>
              </v:shape>
            </v:group>
            <v:group style="position:absolute;left:5140;top:3627;width:63;height:183" coordorigin="5140,3627" coordsize="63,183">
              <v:shape style="position:absolute;left:5140;top:3627;width:63;height:183" coordorigin="5140,3627" coordsize="63,183" path="m5140,3810l5202,3627e" filled="false" stroked="true" strokeweight="1.53pt" strokecolor="#dd6a30">
                <v:path arrowok="t"/>
              </v:shape>
            </v:group>
            <v:group style="position:absolute;left:5202;top:3627;width:58;height:316" coordorigin="5202,3627" coordsize="58,316">
              <v:shape style="position:absolute;left:5202;top:3627;width:58;height:316" coordorigin="5202,3627" coordsize="58,316" path="m5202,3627l5260,3943e" filled="false" stroked="true" strokeweight="1.53pt" strokecolor="#dd6a30">
                <v:path arrowok="t"/>
              </v:shape>
            </v:group>
            <v:group style="position:absolute;left:5260;top:3716;width:58;height:227" coordorigin="5260,3716" coordsize="58,227">
              <v:shape style="position:absolute;left:5260;top:3716;width:58;height:227" coordorigin="5260,3716" coordsize="58,227" path="m5260,3943l5318,3716e" filled="false" stroked="true" strokeweight="1.53pt" strokecolor="#dd6a30">
                <v:path arrowok="t"/>
              </v:shape>
            </v:group>
            <v:group style="position:absolute;left:5318;top:3712;width:63;height:5" coordorigin="5318,3712" coordsize="63,5">
              <v:shape style="position:absolute;left:5318;top:3712;width:63;height:5" coordorigin="5318,3712" coordsize="63,5" path="m5318,3716l5380,3712e" filled="false" stroked="true" strokeweight="1.53pt" strokecolor="#dd6a30">
                <v:path arrowok="t"/>
              </v:shape>
            </v:group>
            <v:group style="position:absolute;left:5380;top:3712;width:58;height:58" coordorigin="5380,3712" coordsize="58,58">
              <v:shape style="position:absolute;left:5380;top:3712;width:58;height:58" coordorigin="5380,3712" coordsize="58,58" path="m5380,3712l5438,3770e" filled="false" stroked="true" strokeweight="1.53pt" strokecolor="#dd6a30">
                <v:path arrowok="t"/>
              </v:shape>
            </v:group>
            <v:group style="position:absolute;left:5438;top:3627;width:58;height:143" coordorigin="5438,3627" coordsize="58,143">
              <v:shape style="position:absolute;left:5438;top:3627;width:58;height:143" coordorigin="5438,3627" coordsize="58,143" path="m5438,3770l5496,3627e" filled="false" stroked="true" strokeweight="1.53pt" strokecolor="#dd6a30">
                <v:path arrowok="t"/>
              </v:shape>
            </v:group>
            <v:group style="position:absolute;left:5496;top:3627;width:63;height:316" coordorigin="5496,3627" coordsize="63,316">
              <v:shape style="position:absolute;left:5496;top:3627;width:63;height:316" coordorigin="5496,3627" coordsize="63,316" path="m5496,3627l5558,3943e" filled="false" stroked="true" strokeweight="1.53pt" strokecolor="#dd6a30">
                <v:path arrowok="t"/>
              </v:shape>
            </v:group>
            <v:group style="position:absolute;left:5558;top:3676;width:58;height:268" coordorigin="5558,3676" coordsize="58,268">
              <v:shape style="position:absolute;left:5558;top:3676;width:58;height:268" coordorigin="5558,3676" coordsize="58,268" path="m5558,3943l5616,3676e" filled="false" stroked="true" strokeweight="1.53pt" strokecolor="#dd6a30">
                <v:path arrowok="t"/>
              </v:shape>
            </v:group>
            <v:group style="position:absolute;left:5616;top:3672;width:58;height:5" coordorigin="5616,3672" coordsize="58,5">
              <v:shape style="position:absolute;left:5616;top:3672;width:58;height:5" coordorigin="5616,3672" coordsize="58,5" path="m5616,3676l5674,3672e" filled="false" stroked="true" strokeweight="1.53pt" strokecolor="#dd6a30">
                <v:path arrowok="t"/>
              </v:shape>
            </v:group>
            <v:group style="position:absolute;left:5674;top:3672;width:63;height:130" coordorigin="5674,3672" coordsize="63,130">
              <v:shape style="position:absolute;left:5674;top:3672;width:63;height:130" coordorigin="5674,3672" coordsize="63,130" path="m5674,3672l5736,3801e" filled="false" stroked="true" strokeweight="1.53pt" strokecolor="#dd6a30">
                <v:path arrowok="t"/>
              </v:shape>
            </v:group>
            <v:group style="position:absolute;left:5736;top:3721;width:58;height:81" coordorigin="5736,3721" coordsize="58,81">
              <v:shape style="position:absolute;left:5736;top:3721;width:58;height:81" coordorigin="5736,3721" coordsize="58,81" path="m5736,3801l5794,3721e" filled="false" stroked="true" strokeweight="1.53pt" strokecolor="#dd6a30">
                <v:path arrowok="t"/>
              </v:shape>
            </v:group>
            <v:group style="position:absolute;left:5794;top:3672;width:58;height:49" coordorigin="5794,3672" coordsize="58,49">
              <v:shape style="position:absolute;left:5794;top:3672;width:58;height:49" coordorigin="5794,3672" coordsize="58,49" path="m5794,3721l5852,3672e" filled="false" stroked="true" strokeweight="1.53pt" strokecolor="#dd6a30">
                <v:path arrowok="t"/>
              </v:shape>
            </v:group>
            <v:group style="position:absolute;left:5852;top:3672;width:63;height:138" coordorigin="5852,3672" coordsize="63,138">
              <v:shape style="position:absolute;left:5852;top:3672;width:63;height:138" coordorigin="5852,3672" coordsize="63,138" path="m5852,3672l5914,3810e" filled="false" stroked="true" strokeweight="1.53pt" strokecolor="#dd6a30">
                <v:path arrowok="t"/>
              </v:shape>
            </v:group>
            <v:group style="position:absolute;left:5914;top:3672;width:58;height:138" coordorigin="5914,3672" coordsize="58,138">
              <v:shape style="position:absolute;left:5914;top:3672;width:58;height:138" coordorigin="5914,3672" coordsize="58,138" path="m5914,3810l5972,3672e" filled="false" stroked="true" strokeweight="1.53pt" strokecolor="#dd6a30">
                <v:path arrowok="t"/>
              </v:shape>
            </v:group>
            <v:group style="position:absolute;left:5972;top:3672;width:63;height:45" coordorigin="5972,3672" coordsize="63,45">
              <v:shape style="position:absolute;left:5972;top:3672;width:63;height:45" coordorigin="5972,3672" coordsize="63,45" path="m5972,3672l6034,3716e" filled="false" stroked="true" strokeweight="1.53pt" strokecolor="#dd6a30">
                <v:path arrowok="t"/>
              </v:shape>
            </v:group>
            <v:group style="position:absolute;left:6034;top:3627;width:58;height:89" coordorigin="6034,3627" coordsize="58,89">
              <v:shape style="position:absolute;left:6034;top:3627;width:58;height:89" coordorigin="6034,3627" coordsize="58,89" path="m6034,3716l6092,3627e" filled="false" stroked="true" strokeweight="1.53pt" strokecolor="#dd6a30">
                <v:path arrowok="t"/>
              </v:shape>
            </v:group>
            <v:group style="position:absolute;left:6092;top:3627;width:58;height:183" coordorigin="6092,3627" coordsize="58,183">
              <v:shape style="position:absolute;left:6092;top:3627;width:58;height:183" coordorigin="6092,3627" coordsize="58,183" path="m6092,3627l6150,3810e" filled="false" stroked="true" strokeweight="1.53pt" strokecolor="#dd6a30">
                <v:path arrowok="t"/>
              </v:shape>
            </v:group>
            <v:group style="position:absolute;left:6150;top:3721;width:63;height:89" coordorigin="6150,3721" coordsize="63,89">
              <v:shape style="position:absolute;left:6150;top:3721;width:63;height:89" coordorigin="6150,3721" coordsize="63,89" path="m6150,3810l6212,3721e" filled="false" stroked="true" strokeweight="1.53pt" strokecolor="#dd6a30">
                <v:path arrowok="t"/>
              </v:shape>
            </v:group>
            <v:group style="position:absolute;left:6212;top:3627;width:58;height:94" coordorigin="6212,3627" coordsize="58,94">
              <v:shape style="position:absolute;left:6212;top:3627;width:58;height:94" coordorigin="6212,3627" coordsize="58,94" path="m6212,3721l6270,3627e" filled="false" stroked="true" strokeweight="1.53pt" strokecolor="#dd6a30">
                <v:path arrowok="t"/>
              </v:shape>
            </v:group>
            <v:group style="position:absolute;left:6270;top:3627;width:58;height:45" coordorigin="6270,3627" coordsize="58,45">
              <v:shape style="position:absolute;left:6270;top:3627;width:58;height:45" coordorigin="6270,3627" coordsize="58,45" path="m6270,3627l6328,3672e" filled="false" stroked="true" strokeweight="1.53pt" strokecolor="#dd6a30">
                <v:path arrowok="t"/>
              </v:shape>
            </v:group>
            <v:group style="position:absolute;left:6328;top:3672;width:63;height:330" coordorigin="6328,3672" coordsize="63,330">
              <v:shape style="position:absolute;left:6328;top:3672;width:63;height:330" coordorigin="6328,3672" coordsize="63,330" path="m6328,3672l6390,4001e" filled="false" stroked="true" strokeweight="1.53pt" strokecolor="#dd6a30">
                <v:path arrowok="t"/>
              </v:shape>
            </v:group>
            <v:group style="position:absolute;left:6390;top:3761;width:58;height:241" coordorigin="6390,3761" coordsize="58,241">
              <v:shape style="position:absolute;left:6390;top:3761;width:58;height:241" coordorigin="6390,3761" coordsize="58,241" path="m6390,4001l6448,3761e" filled="false" stroked="true" strokeweight="1.53pt" strokecolor="#dd6a30">
                <v:path arrowok="t"/>
              </v:shape>
            </v:group>
            <v:group style="position:absolute;left:6448;top:3716;width:58;height:45" coordorigin="6448,3716" coordsize="58,45">
              <v:shape style="position:absolute;left:6448;top:3716;width:58;height:45" coordorigin="6448,3716" coordsize="58,45" path="m6448,3761l6506,3716e" filled="false" stroked="true" strokeweight="1.53pt" strokecolor="#dd6a30">
                <v:path arrowok="t"/>
              </v:shape>
            </v:group>
            <v:group style="position:absolute;left:6506;top:3716;width:63;height:45" coordorigin="6506,3716" coordsize="63,45">
              <v:shape style="position:absolute;left:6506;top:3716;width:63;height:45" coordorigin="6506,3716" coordsize="63,45" path="m6506,3716l6568,3761e" filled="false" stroked="true" strokeweight="1.53pt" strokecolor="#dd6a30">
                <v:path arrowok="t"/>
              </v:shape>
            </v:group>
            <v:group style="position:absolute;left:6568;top:3761;width:58;height:183" coordorigin="6568,3761" coordsize="58,183">
              <v:shape style="position:absolute;left:6568;top:3761;width:58;height:183" coordorigin="6568,3761" coordsize="58,183" path="m6568,3761l6626,3943e" filled="false" stroked="true" strokeweight="1.53pt" strokecolor="#dd6a30">
                <v:path arrowok="t"/>
              </v:shape>
            </v:group>
            <v:group style="position:absolute;left:6626;top:3752;width:58;height:192" coordorigin="6626,3752" coordsize="58,192">
              <v:shape style="position:absolute;left:6626;top:3752;width:58;height:192" coordorigin="6626,3752" coordsize="58,192" path="m6626,3943l6684,3752e" filled="false" stroked="true" strokeweight="1.53pt" strokecolor="#dd6a30">
                <v:path arrowok="t"/>
              </v:shape>
            </v:group>
            <v:group style="position:absolute;left:6684;top:3725;width:63;height:27" coordorigin="6684,3725" coordsize="63,27">
              <v:shape style="position:absolute;left:6684;top:3725;width:63;height:27" coordorigin="6684,3725" coordsize="63,27" path="m6684,3752l6746,3725e" filled="false" stroked="true" strokeweight="1.53pt" strokecolor="#dd6a30">
                <v:path arrowok="t"/>
              </v:shape>
            </v:group>
            <v:group style="position:absolute;left:6746;top:3721;width:58;height:5" coordorigin="6746,3721" coordsize="58,5">
              <v:shape style="position:absolute;left:6746;top:3721;width:58;height:5" coordorigin="6746,3721" coordsize="58,5" path="m6746,3725l6804,3721e" filled="false" stroked="true" strokeweight="1.53pt" strokecolor="#dd6a30">
                <v:path arrowok="t"/>
              </v:shape>
            </v:group>
            <v:group style="position:absolute;left:6804;top:3721;width:58;height:178" coordorigin="6804,3721" coordsize="58,178">
              <v:shape style="position:absolute;left:6804;top:3721;width:58;height:178" coordorigin="6804,3721" coordsize="58,178" path="m6804,3721l6862,3899e" filled="false" stroked="true" strokeweight="1.53pt" strokecolor="#dd6a30">
                <v:path arrowok="t"/>
              </v:shape>
            </v:group>
            <v:group style="position:absolute;left:6862;top:3716;width:63;height:183" coordorigin="6862,3716" coordsize="63,183">
              <v:shape style="position:absolute;left:6862;top:3716;width:63;height:183" coordorigin="6862,3716" coordsize="63,183" path="m6862,3899l6924,3716e" filled="false" stroked="true" strokeweight="1.53pt" strokecolor="#dd6a30">
                <v:path arrowok="t"/>
              </v:shape>
            </v:group>
            <v:group style="position:absolute;left:6924;top:3716;width:58;height:45" coordorigin="6924,3716" coordsize="58,45">
              <v:shape style="position:absolute;left:6924;top:3716;width:58;height:45" coordorigin="6924,3716" coordsize="58,45" path="m6924,3716l6982,3761e" filled="false" stroked="true" strokeweight="1.53pt" strokecolor="#dd6a30">
                <v:path arrowok="t"/>
              </v:shape>
            </v:group>
            <v:group style="position:absolute;left:6982;top:3716;width:58;height:45" coordorigin="6982,3716" coordsize="58,45">
              <v:shape style="position:absolute;left:6982;top:3716;width:58;height:45" coordorigin="6982,3716" coordsize="58,45" path="m6982,3761l7040,3716e" filled="false" stroked="true" strokeweight="1.53pt" strokecolor="#dd6a30">
                <v:path arrowok="t"/>
              </v:shape>
            </v:group>
            <v:group style="position:absolute;left:7040;top:3716;width:63;height:138" coordorigin="7040,3716" coordsize="63,138">
              <v:shape style="position:absolute;left:7040;top:3716;width:63;height:138" coordorigin="7040,3716" coordsize="63,138" path="m7040,3716l7102,3854e" filled="false" stroked="true" strokeweight="1.53pt" strokecolor="#dd6a30">
                <v:path arrowok="t"/>
              </v:shape>
            </v:group>
            <v:group style="position:absolute;left:7102;top:3854;width:58;height:2" coordorigin="7102,3854" coordsize="58,2">
              <v:shape style="position:absolute;left:7102;top:3854;width:58;height:2" coordorigin="7102,3854" coordsize="58,0" path="m7102,3854l7160,3854e" filled="false" stroked="true" strokeweight="1.53pt" strokecolor="#dd6a30">
                <v:path arrowok="t"/>
              </v:shape>
            </v:group>
            <v:group style="position:absolute;left:7160;top:3716;width:58;height:138" coordorigin="7160,3716" coordsize="58,138">
              <v:shape style="position:absolute;left:7160;top:3716;width:58;height:138" coordorigin="7160,3716" coordsize="58,138" path="m7160,3854l7218,3716e" filled="false" stroked="true" strokeweight="1.53pt" strokecolor="#dd6a30">
                <v:path arrowok="t"/>
              </v:shape>
            </v:group>
            <v:group style="position:absolute;left:7218;top:3716;width:63;height:138" coordorigin="7218,3716" coordsize="63,138">
              <v:shape style="position:absolute;left:7218;top:3716;width:63;height:138" coordorigin="7218,3716" coordsize="63,138" path="m7218,3716l7280,3854e" filled="false" stroked="true" strokeweight="1.53pt" strokecolor="#dd6a30">
                <v:path arrowok="t"/>
              </v:shape>
            </v:group>
            <v:group style="position:absolute;left:7280;top:3716;width:58;height:138" coordorigin="7280,3716" coordsize="58,138">
              <v:shape style="position:absolute;left:7280;top:3716;width:58;height:138" coordorigin="7280,3716" coordsize="58,138" path="m7280,3854l7338,3716e" filled="false" stroked="true" strokeweight="1.53pt" strokecolor="#dd6a30">
                <v:path arrowok="t"/>
              </v:shape>
            </v:group>
            <v:group style="position:absolute;left:7338;top:3716;width:58;height:5" coordorigin="7338,3716" coordsize="58,5">
              <v:shape style="position:absolute;left:7338;top:3716;width:58;height:5" coordorigin="7338,3716" coordsize="58,5" path="m7338,3716l7396,3721e" filled="false" stroked="true" strokeweight="1.53pt" strokecolor="#dd6a30">
                <v:path arrowok="t"/>
              </v:shape>
            </v:group>
            <v:group style="position:absolute;left:7396;top:3716;width:63;height:5" coordorigin="7396,3716" coordsize="63,5">
              <v:shape style="position:absolute;left:7396;top:3716;width:63;height:5" coordorigin="7396,3716" coordsize="63,5" path="m7396,3721l7458,3716e" filled="false" stroked="true" strokeweight="1.53pt" strokecolor="#dd6a30">
                <v:path arrowok="t"/>
              </v:shape>
            </v:group>
            <v:group style="position:absolute;left:7458;top:3716;width:58;height:45" coordorigin="7458,3716" coordsize="58,45">
              <v:shape style="position:absolute;left:7458;top:3716;width:58;height:45" coordorigin="7458,3716" coordsize="58,45" path="m7458,3716l7516,3761e" filled="false" stroked="true" strokeweight="1.53pt" strokecolor="#dd6a30">
                <v:path arrowok="t"/>
              </v:shape>
            </v:group>
            <v:group style="position:absolute;left:7516;top:3761;width:58;height:49" coordorigin="7516,3761" coordsize="58,49">
              <v:shape style="position:absolute;left:7516;top:3761;width:58;height:49" coordorigin="7516,3761" coordsize="58,49" path="m7516,3761l7574,3810e" filled="false" stroked="true" strokeweight="1.53pt" strokecolor="#dd6a30">
                <v:path arrowok="t"/>
              </v:shape>
            </v:group>
            <v:group style="position:absolute;left:7574;top:3810;width:63;height:89" coordorigin="7574,3810" coordsize="63,89">
              <v:shape style="position:absolute;left:7574;top:3810;width:63;height:89" coordorigin="7574,3810" coordsize="63,89" path="m7574,3810l7636,3899e" filled="false" stroked="true" strokeweight="1.53pt" strokecolor="#dd6a30">
                <v:path arrowok="t"/>
              </v:shape>
            </v:group>
            <v:group style="position:absolute;left:7636;top:3854;width:58;height:45" coordorigin="7636,3854" coordsize="58,45">
              <v:shape style="position:absolute;left:7636;top:3854;width:58;height:45" coordorigin="7636,3854" coordsize="58,45" path="m7636,3899l7694,3854e" filled="false" stroked="true" strokeweight="1.53pt" strokecolor="#dd6a30">
                <v:path arrowok="t"/>
              </v:shape>
            </v:group>
            <v:group style="position:absolute;left:7694;top:3761;width:58;height:94" coordorigin="7694,3761" coordsize="58,94">
              <v:shape style="position:absolute;left:7694;top:3761;width:58;height:94" coordorigin="7694,3761" coordsize="58,94" path="m7694,3854l7752,3761e" filled="false" stroked="true" strokeweight="1.53pt" strokecolor="#dd6a30">
                <v:path arrowok="t"/>
              </v:shape>
            </v:group>
            <v:group style="position:absolute;left:7752;top:3716;width:63;height:45" coordorigin="7752,3716" coordsize="63,45">
              <v:shape style="position:absolute;left:7752;top:3716;width:63;height:45" coordorigin="7752,3716" coordsize="63,45" path="m7752,3761l7814,3716e" filled="false" stroked="true" strokeweight="1.53pt" strokecolor="#dd6a30">
                <v:path arrowok="t"/>
              </v:shape>
            </v:group>
            <v:group style="position:absolute;left:7814;top:3716;width:58;height:272" coordorigin="7814,3716" coordsize="58,272">
              <v:shape style="position:absolute;left:7814;top:3716;width:58;height:272" coordorigin="7814,3716" coordsize="58,272" path="m7814,3716l7872,3988e" filled="false" stroked="true" strokeweight="1.53pt" strokecolor="#dd6a30">
                <v:path arrowok="t"/>
              </v:shape>
            </v:group>
            <v:group style="position:absolute;left:7872;top:3943;width:58;height:45" coordorigin="7872,3943" coordsize="58,45">
              <v:shape style="position:absolute;left:7872;top:3943;width:58;height:45" coordorigin="7872,3943" coordsize="58,45" path="m7872,3988l7930,3943e" filled="false" stroked="true" strokeweight="1.53pt" strokecolor="#dd6a30">
                <v:path arrowok="t"/>
              </v:shape>
            </v:group>
            <v:group style="position:absolute;left:7930;top:3814;width:63;height:130" coordorigin="7930,3814" coordsize="63,130">
              <v:shape style="position:absolute;left:7930;top:3814;width:63;height:130" coordorigin="7930,3814" coordsize="63,130" path="m7930,3943l7992,3814e" filled="false" stroked="true" strokeweight="1.53pt" strokecolor="#dd6a30">
                <v:path arrowok="t"/>
              </v:shape>
            </v:group>
            <v:group style="position:absolute;left:7992;top:3810;width:58;height:5" coordorigin="7992,3810" coordsize="58,5">
              <v:shape style="position:absolute;left:7992;top:3810;width:58;height:5" coordorigin="7992,3810" coordsize="58,5" path="m7992,3814l8050,3810e" filled="false" stroked="true" strokeweight="1.53pt" strokecolor="#dd6a30">
                <v:path arrowok="t"/>
              </v:shape>
            </v:group>
            <v:group style="position:absolute;left:8050;top:3810;width:58;height:89" coordorigin="8050,3810" coordsize="58,89">
              <v:shape style="position:absolute;left:8050;top:3810;width:58;height:89" coordorigin="8050,3810" coordsize="58,89" path="m8050,3810l8108,3899e" filled="false" stroked="true" strokeweight="1.53pt" strokecolor="#dd6a30">
                <v:path arrowok="t"/>
              </v:shape>
            </v:group>
            <v:group style="position:absolute;left:8108;top:3899;width:63;height:90" coordorigin="8108,3899" coordsize="63,90">
              <v:shape style="position:absolute;left:8108;top:3899;width:63;height:90" coordorigin="8108,3899" coordsize="63,90" path="m8108,3899l8170,3988e" filled="false" stroked="true" strokeweight="1.53pt" strokecolor="#dd6a30">
                <v:path arrowok="t"/>
              </v:shape>
            </v:group>
            <v:group style="position:absolute;left:8170;top:3899;width:58;height:90" coordorigin="8170,3899" coordsize="58,90">
              <v:shape style="position:absolute;left:8170;top:3899;width:58;height:90" coordorigin="8170,3899" coordsize="58,90" path="m8170,3988l8228,3899e" filled="false" stroked="true" strokeweight="1.53pt" strokecolor="#dd6a30">
                <v:path arrowok="t"/>
              </v:shape>
            </v:group>
            <v:group style="position:absolute;left:8228;top:3899;width:63;height:2" coordorigin="8228,3899" coordsize="63,2">
              <v:shape style="position:absolute;left:8228;top:3899;width:63;height:2" coordorigin="8228,3899" coordsize="63,0" path="m8228,3899l8291,3899e" filled="false" stroked="true" strokeweight="1.53pt" strokecolor="#dd6a30">
                <v:path arrowok="t"/>
              </v:shape>
            </v:group>
            <v:group style="position:absolute;left:8291;top:3716;width:58;height:183" coordorigin="8291,3716" coordsize="58,183">
              <v:shape style="position:absolute;left:8291;top:3716;width:58;height:183" coordorigin="8291,3716" coordsize="58,183" path="m8291,3899l8348,3716e" filled="false" stroked="true" strokeweight="1.53pt" strokecolor="#dd6a30">
                <v:path arrowok="t"/>
              </v:shape>
            </v:group>
            <v:group style="position:absolute;left:8348;top:3716;width:58;height:138" coordorigin="8348,3716" coordsize="58,138">
              <v:shape style="position:absolute;left:8348;top:3716;width:58;height:138" coordorigin="8348,3716" coordsize="58,138" path="m8348,3716l8406,3854e" filled="false" stroked="true" strokeweight="1.53pt" strokecolor="#dd6a30">
                <v:path arrowok="t"/>
              </v:shape>
            </v:group>
            <v:group style="position:absolute;left:8406;top:3854;width:63;height:89" coordorigin="8406,3854" coordsize="63,89">
              <v:shape style="position:absolute;left:8406;top:3854;width:63;height:89" coordorigin="8406,3854" coordsize="63,89" path="m8406,3854l8469,3943e" filled="false" stroked="true" strokeweight="1.53pt" strokecolor="#dd6a30">
                <v:path arrowok="t"/>
              </v:shape>
            </v:group>
            <v:group style="position:absolute;left:8469;top:3943;width:58;height:89" coordorigin="8469,3943" coordsize="58,89">
              <v:shape style="position:absolute;left:8469;top:3943;width:58;height:89" coordorigin="8469,3943" coordsize="58,89" path="m8469,3943l8526,4032e" filled="false" stroked="true" strokeweight="1.53pt" strokecolor="#dd6a30">
                <v:path arrowok="t"/>
              </v:shape>
            </v:group>
            <v:group style="position:absolute;left:8526;top:4032;width:58;height:156" coordorigin="8526,4032" coordsize="58,156">
              <v:shape style="position:absolute;left:8526;top:4032;width:58;height:156" coordorigin="8526,4032" coordsize="58,156" path="m8526,4032l8584,4188e" filled="false" stroked="true" strokeweight="1.53pt" strokecolor="#dd6a30">
                <v:path arrowok="t"/>
              </v:shape>
            </v:group>
            <v:group style="position:absolute;left:8584;top:4032;width:63;height:156" coordorigin="8584,4032" coordsize="63,156">
              <v:shape style="position:absolute;left:8584;top:4032;width:63;height:156" coordorigin="8584,4032" coordsize="63,156" path="m8584,4188l8647,4032e" filled="false" stroked="true" strokeweight="1.53pt" strokecolor="#dd6a30">
                <v:path arrowok="t"/>
              </v:shape>
            </v:group>
            <v:group style="position:absolute;left:8647;top:4032;width:58;height:45" coordorigin="8647,4032" coordsize="58,45">
              <v:shape style="position:absolute;left:8647;top:4032;width:58;height:45" coordorigin="8647,4032" coordsize="58,45" path="m8647,4032l8705,4077e" filled="false" stroked="true" strokeweight="1.53pt" strokecolor="#dd6a30">
                <v:path arrowok="t"/>
              </v:shape>
            </v:group>
            <v:group style="position:absolute;left:8705;top:4077;width:58;height:361" coordorigin="8705,4077" coordsize="58,361">
              <v:shape style="position:absolute;left:8705;top:4077;width:58;height:361" coordorigin="8705,4077" coordsize="58,361" path="m8705,4077l8762,4437e" filled="false" stroked="true" strokeweight="1.53pt" strokecolor="#dd6a30">
                <v:path arrowok="t"/>
              </v:shape>
            </v:group>
            <v:group style="position:absolute;left:8762;top:4259;width:63;height:179" coordorigin="8762,4259" coordsize="63,179">
              <v:shape style="position:absolute;left:8762;top:4259;width:63;height:179" coordorigin="8762,4259" coordsize="63,179" path="m8762,4437l8825,4259e" filled="false" stroked="true" strokeweight="1.53pt" strokecolor="#dd6a30">
                <v:path arrowok="t"/>
              </v:shape>
            </v:group>
            <v:group style="position:absolute;left:8825;top:4259;width:58;height:316" coordorigin="8825,4259" coordsize="58,316">
              <v:shape style="position:absolute;left:8825;top:4259;width:58;height:316" coordorigin="8825,4259" coordsize="58,316" path="m8825,4259l8883,4575e" filled="false" stroked="true" strokeweight="1.53pt" strokecolor="#dd6a30">
                <v:path arrowok="t"/>
              </v:shape>
            </v:group>
            <v:group style="position:absolute;left:8883;top:4575;width:58;height:134" coordorigin="8883,4575" coordsize="58,134">
              <v:shape style="position:absolute;left:8883;top:4575;width:58;height:134" coordorigin="8883,4575" coordsize="58,134" path="m8883,4575l8940,4709e" filled="false" stroked="true" strokeweight="1.53pt" strokecolor="#dd6a30">
                <v:path arrowok="t"/>
              </v:shape>
            </v:group>
            <v:group style="position:absolute;left:8940;top:4709;width:63;height:227" coordorigin="8940,4709" coordsize="63,227">
              <v:shape style="position:absolute;left:8940;top:4709;width:63;height:227" coordorigin="8940,4709" coordsize="63,227" path="m8940,4709l9003,4936e" filled="false" stroked="true" strokeweight="1.53pt" strokecolor="#dd6a30">
                <v:path arrowok="t"/>
              </v:shape>
            </v:group>
            <v:group style="position:absolute;left:9003;top:4842;width:58;height:94" coordorigin="9003,4842" coordsize="58,94">
              <v:shape style="position:absolute;left:9003;top:4842;width:58;height:94" coordorigin="9003,4842" coordsize="58,94" path="m9003,4936l9061,4842e" filled="false" stroked="true" strokeweight="1.53pt" strokecolor="#dd6a30">
                <v:path arrowok="t"/>
              </v:shape>
            </v:group>
            <v:group style="position:absolute;left:9061;top:4842;width:58;height:178" coordorigin="9061,4842" coordsize="58,178">
              <v:shape style="position:absolute;left:9061;top:4842;width:58;height:178" coordorigin="9061,4842" coordsize="58,178" path="m9061,4842l9118,5020e" filled="false" stroked="true" strokeweight="1.53pt" strokecolor="#dd6a30">
                <v:path arrowok="t"/>
              </v:shape>
            </v:group>
            <v:group style="position:absolute;left:3290;top:3242;width:5795;height:2" coordorigin="3290,3242" coordsize="5795,2">
              <v:shape style="position:absolute;left:3290;top:3242;width:5795;height:2" coordorigin="3290,3242" coordsize="5795,0" path="m3290,3242l9084,3242e" filled="false" stroked="true" strokeweight=".51pt" strokecolor="#989898">
                <v:path arrowok="t"/>
              </v:shape>
            </v:group>
            <v:group style="position:absolute;left:3290;top:2899;width:5795;height:2" coordorigin="3290,2899" coordsize="5795,2">
              <v:shape style="position:absolute;left:3290;top:2899;width:5795;height:2" coordorigin="3290,2899" coordsize="5795,0" path="m3290,2899l9084,2899e" filled="false" stroked="true" strokeweight=".51pt" strokecolor="#989898">
                <v:path arrowok="t"/>
              </v:shape>
            </v:group>
            <v:group style="position:absolute;left:3290;top:2561;width:5795;height:2" coordorigin="3290,2561" coordsize="5795,2">
              <v:shape style="position:absolute;left:3290;top:2561;width:5795;height:2" coordorigin="3290,2561" coordsize="5795,0" path="m3290,2561l9084,2561e" filled="false" stroked="true" strokeweight=".51pt" strokecolor="#989898">
                <v:path arrowok="t"/>
              </v:shape>
            </v:group>
            <v:group style="position:absolute;left:3290;top:2218;width:5795;height:2" coordorigin="3290,2218" coordsize="5795,2">
              <v:shape style="position:absolute;left:3290;top:2218;width:5795;height:2" coordorigin="3290,2218" coordsize="5795,0" path="m3290,2218l9084,2218e" filled="false" stroked="true" strokeweight=".51pt" strokecolor="#989898">
                <v:path arrowok="t"/>
              </v:shape>
            </v:group>
            <v:group style="position:absolute;left:3288;top:1877;width:2;height:1366" coordorigin="3288,1877" coordsize="2,1366">
              <v:shape style="position:absolute;left:3288;top:1877;width:2;height:1366" coordorigin="3288,1877" coordsize="0,1366" path="m3288,3242l3288,1877e" filled="false" stroked="true" strokeweight=".51pt" strokecolor="#000000">
                <v:path arrowok="t"/>
              </v:shape>
            </v:group>
            <v:group style="position:absolute;left:3214;top:3242;width:74;height:2" coordorigin="3214,3242" coordsize="74,2">
              <v:shape style="position:absolute;left:3214;top:3242;width:74;height:2" coordorigin="3214,3242" coordsize="74,0" path="m3214,3242l3288,3242e" filled="false" stroked="true" strokeweight=".51pt" strokecolor="#000000">
                <v:path arrowok="t"/>
              </v:shape>
            </v:group>
            <v:group style="position:absolute;left:3214;top:2899;width:74;height:2" coordorigin="3214,2899" coordsize="74,2">
              <v:shape style="position:absolute;left:3214;top:2899;width:74;height:2" coordorigin="3214,2899" coordsize="74,0" path="m3214,2899l3288,2899e" filled="false" stroked="true" strokeweight=".51pt" strokecolor="#000000">
                <v:path arrowok="t"/>
              </v:shape>
            </v:group>
            <v:group style="position:absolute;left:3214;top:2561;width:74;height:2" coordorigin="3214,2561" coordsize="74,2">
              <v:shape style="position:absolute;left:3214;top:2561;width:74;height:2" coordorigin="3214,2561" coordsize="74,0" path="m3214,2561l3288,2561e" filled="false" stroked="true" strokeweight=".51pt" strokecolor="#000000">
                <v:path arrowok="t"/>
              </v:shape>
            </v:group>
            <v:group style="position:absolute;left:3214;top:2218;width:74;height:2" coordorigin="3214,2218" coordsize="74,2">
              <v:shape style="position:absolute;left:3214;top:2218;width:74;height:2" coordorigin="3214,2218" coordsize="74,0" path="m3214,2218l3288,2218e" filled="false" stroked="true" strokeweight=".51pt" strokecolor="#000000">
                <v:path arrowok="t"/>
              </v:shape>
            </v:group>
            <v:group style="position:absolute;left:3214;top:1875;width:74;height:2" coordorigin="3214,1875" coordsize="74,2">
              <v:shape style="position:absolute;left:3214;top:1875;width:74;height:2" coordorigin="3214,1875" coordsize="74,0" path="m3214,1875l3288,1875e" filled="false" stroked="true" strokeweight=".51pt" strokecolor="#000000">
                <v:path arrowok="t"/>
              </v:shape>
            </v:group>
            <v:group style="position:absolute;left:3288;top:1877;width:5797;height:2" coordorigin="3288,1877" coordsize="5797,2">
              <v:shape style="position:absolute;left:3288;top:1877;width:5797;height:2" coordorigin="3288,1877" coordsize="5797,0" path="m3288,1877l9085,1877e" filled="false" stroked="true" strokeweight=".51pt" strokecolor="#989898">
                <v:path arrowok="t"/>
              </v:shape>
            </v:group>
            <v:group style="position:absolute;left:3290;top:1804;width:2;height:72" coordorigin="3290,1804" coordsize="2,72">
              <v:shape style="position:absolute;left:3290;top:1804;width:2;height:72" coordorigin="3290,1804" coordsize="0,72" path="m3290,1804l3290,1875e" filled="false" stroked="true" strokeweight=".51pt" strokecolor="#989898">
                <v:path arrowok="t"/>
              </v:shape>
            </v:group>
            <v:group style="position:absolute;left:3869;top:1804;width:2;height:72" coordorigin="3869,1804" coordsize="2,72">
              <v:shape style="position:absolute;left:3869;top:1804;width:2;height:72" coordorigin="3869,1804" coordsize="0,72" path="m3869,1804l3869,1875e" filled="false" stroked="true" strokeweight=".51pt" strokecolor="#989898">
                <v:path arrowok="t"/>
              </v:shape>
            </v:group>
            <v:group style="position:absolute;left:4447;top:1804;width:2;height:72" coordorigin="4447,1804" coordsize="2,72">
              <v:shape style="position:absolute;left:4447;top:1804;width:2;height:72" coordorigin="4447,1804" coordsize="0,72" path="m4447,1804l4447,1875e" filled="false" stroked="true" strokeweight=".51pt" strokecolor="#989898">
                <v:path arrowok="t"/>
              </v:shape>
            </v:group>
            <v:group style="position:absolute;left:5026;top:1804;width:2;height:72" coordorigin="5026,1804" coordsize="2,72">
              <v:shape style="position:absolute;left:5026;top:1804;width:2;height:72" coordorigin="5026,1804" coordsize="0,72" path="m5026,1804l5026,1875e" filled="false" stroked="true" strokeweight=".51pt" strokecolor="#989898">
                <v:path arrowok="t"/>
              </v:shape>
            </v:group>
            <v:group style="position:absolute;left:5609;top:1804;width:2;height:72" coordorigin="5609,1804" coordsize="2,72">
              <v:shape style="position:absolute;left:5609;top:1804;width:2;height:72" coordorigin="5609,1804" coordsize="0,72" path="m5609,1804l5609,1875e" filled="false" stroked="true" strokeweight=".51pt" strokecolor="#989898">
                <v:path arrowok="t"/>
              </v:shape>
            </v:group>
            <v:group style="position:absolute;left:6187;top:1804;width:2;height:72" coordorigin="6187,1804" coordsize="2,72">
              <v:shape style="position:absolute;left:6187;top:1804;width:2;height:72" coordorigin="6187,1804" coordsize="0,72" path="m6187,1804l6187,1875e" filled="false" stroked="true" strokeweight=".51pt" strokecolor="#989898">
                <v:path arrowok="t"/>
              </v:shape>
            </v:group>
            <v:group style="position:absolute;left:6766;top:1804;width:2;height:72" coordorigin="6766,1804" coordsize="2,72">
              <v:shape style="position:absolute;left:6766;top:1804;width:2;height:72" coordorigin="6766,1804" coordsize="0,72" path="m6766,1804l6766,1875e" filled="false" stroked="true" strokeweight=".51pt" strokecolor="#989898">
                <v:path arrowok="t"/>
              </v:shape>
            </v:group>
            <v:group style="position:absolute;left:7344;top:1804;width:2;height:72" coordorigin="7344,1804" coordsize="2,72">
              <v:shape style="position:absolute;left:7344;top:1804;width:2;height:72" coordorigin="7344,1804" coordsize="0,72" path="m7344,1804l7344,1875e" filled="false" stroked="true" strokeweight=".51pt" strokecolor="#989898">
                <v:path arrowok="t"/>
              </v:shape>
            </v:group>
            <v:group style="position:absolute;left:7927;top:1804;width:2;height:72" coordorigin="7927,1804" coordsize="2,72">
              <v:shape style="position:absolute;left:7927;top:1804;width:2;height:72" coordorigin="7927,1804" coordsize="0,72" path="m7927,1804l7927,1875e" filled="false" stroked="true" strokeweight=".51pt" strokecolor="#989898">
                <v:path arrowok="t"/>
              </v:shape>
            </v:group>
            <v:group style="position:absolute;left:8506;top:1804;width:2;height:72" coordorigin="8506,1804" coordsize="2,72">
              <v:shape style="position:absolute;left:8506;top:1804;width:2;height:72" coordorigin="8506,1804" coordsize="0,72" path="m8506,1804l8506,1875e" filled="false" stroked="true" strokeweight=".51pt" strokecolor="#989898">
                <v:path arrowok="t"/>
              </v:shape>
            </v:group>
            <v:group style="position:absolute;left:9084;top:1804;width:2;height:72" coordorigin="9084,1804" coordsize="2,72">
              <v:shape style="position:absolute;left:9084;top:1804;width:2;height:72" coordorigin="9084,1804" coordsize="0,72" path="m9084,1804l9084,1875e" filled="false" stroked="true" strokeweight=".51pt" strokecolor="#989898">
                <v:path arrowok="t"/>
              </v:shape>
            </v:group>
            <v:group style="position:absolute;left:3317;top:3238;width:116;height:2" coordorigin="3317,3238" coordsize="116,2">
              <v:shape style="position:absolute;left:3317;top:3238;width:116;height:2" coordorigin="3317,3238" coordsize="116,0" path="m3317,3238l3432,3238e" filled="false" stroked="true" strokeweight="1.1405pt" strokecolor="#dd6a30">
                <v:path arrowok="t"/>
              </v:shape>
            </v:group>
            <v:group style="position:absolute;left:3432;top:3237;width:58;height:5" coordorigin="3432,3237" coordsize="58,5">
              <v:shape style="position:absolute;left:3432;top:3237;width:58;height:5" coordorigin="3432,3237" coordsize="58,5" path="m3432,3242l3490,3237e" filled="false" stroked="true" strokeweight="1.53pt" strokecolor="#dd6a30">
                <v:path arrowok="t"/>
              </v:shape>
            </v:group>
            <v:group style="position:absolute;left:3490;top:3235;width:116;height:2" coordorigin="3490,3235" coordsize="116,2">
              <v:shape style="position:absolute;left:3490;top:3235;width:116;height:2" coordorigin="3490,3235" coordsize="116,0" path="m3490,3235l3606,3235e" filled="false" stroked="true" strokeweight="1.3635pt" strokecolor="#dd6a30">
                <v:path arrowok="t"/>
              </v:shape>
            </v:group>
            <v:group style="position:absolute;left:3606;top:3233;width:58;height:5" coordorigin="3606,3233" coordsize="58,5">
              <v:shape style="position:absolute;left:3606;top:3233;width:58;height:5" coordorigin="3606,3233" coordsize="58,5" path="m3606,3237l3664,3233e" filled="false" stroked="true" strokeweight="1.53pt" strokecolor="#dd6a30">
                <v:path arrowok="t"/>
              </v:shape>
            </v:group>
            <v:group style="position:absolute;left:3664;top:3233;width:116;height:2" coordorigin="3664,3233" coordsize="116,2">
              <v:shape style="position:absolute;left:3664;top:3233;width:116;height:2" coordorigin="3664,3233" coordsize="116,0" path="m3664,3233l3780,3233e" filled="false" stroked="true" strokeweight="1.53pt" strokecolor="#dd6a30">
                <v:path arrowok="t"/>
              </v:shape>
            </v:group>
            <v:group style="position:absolute;left:3780;top:3228;width:58;height:5" coordorigin="3780,3228" coordsize="58,5">
              <v:shape style="position:absolute;left:3780;top:3228;width:58;height:5" coordorigin="3780,3228" coordsize="58,5" path="m3780,3233l3837,3228e" filled="false" stroked="true" strokeweight="1.53pt" strokecolor="#dd6a30">
                <v:path arrowok="t"/>
              </v:shape>
            </v:group>
            <v:group style="position:absolute;left:3837;top:3224;width:58;height:5" coordorigin="3837,3224" coordsize="58,5">
              <v:shape style="position:absolute;left:3837;top:3224;width:58;height:5" coordorigin="3837,3224" coordsize="58,5" path="m3837,3228l3895,3224e" filled="false" stroked="true" strokeweight="1.53pt" strokecolor="#dd6a30">
                <v:path arrowok="t"/>
              </v:shape>
            </v:group>
            <v:group style="position:absolute;left:3895;top:3224;width:58;height:2" coordorigin="3895,3224" coordsize="58,2">
              <v:shape style="position:absolute;left:3895;top:3224;width:58;height:2" coordorigin="3895,3224" coordsize="58,0" path="m3895,3224l3953,3224e" filled="false" stroked="true" strokeweight="1.53pt" strokecolor="#dd6a30">
                <v:path arrowok="t"/>
              </v:shape>
            </v:group>
            <v:group style="position:absolute;left:3953;top:3219;width:58;height:5" coordorigin="3953,3219" coordsize="58,5">
              <v:shape style="position:absolute;left:3953;top:3219;width:58;height:5" coordorigin="3953,3219" coordsize="58,5" path="m3953,3224l4011,3219e" filled="false" stroked="true" strokeweight="1.53pt" strokecolor="#dd6a30">
                <v:path arrowok="t"/>
              </v:shape>
            </v:group>
            <v:group style="position:absolute;left:4011;top:3215;width:58;height:5" coordorigin="4011,3215" coordsize="58,5">
              <v:shape style="position:absolute;left:4011;top:3215;width:58;height:5" coordorigin="4011,3215" coordsize="58,5" path="m4011,3219l4069,3215e" filled="false" stroked="true" strokeweight="1.53pt" strokecolor="#dd6a30">
                <v:path arrowok="t"/>
              </v:shape>
            </v:group>
            <v:group style="position:absolute;left:4069;top:3210;width:58;height:5" coordorigin="4069,3210" coordsize="58,5">
              <v:shape style="position:absolute;left:4069;top:3210;width:58;height:5" coordorigin="4069,3210" coordsize="58,5" path="m4069,3215l4127,3210e" filled="false" stroked="true" strokeweight="1.53pt" strokecolor="#dd6a30">
                <v:path arrowok="t"/>
              </v:shape>
            </v:group>
            <v:group style="position:absolute;left:4127;top:3206;width:58;height:5" coordorigin="4127,3206" coordsize="58,5">
              <v:shape style="position:absolute;left:4127;top:3206;width:58;height:5" coordorigin="4127,3206" coordsize="58,5" path="m4127,3210l4185,3206e" filled="false" stroked="true" strokeweight="1.53pt" strokecolor="#dd6a30">
                <v:path arrowok="t"/>
              </v:shape>
            </v:group>
            <v:group style="position:absolute;left:4185;top:3197;width:58;height:9" coordorigin="4185,3197" coordsize="58,9">
              <v:shape style="position:absolute;left:4185;top:3197;width:58;height:9" coordorigin="4185,3197" coordsize="58,9" path="m4185,3206l4242,3197e" filled="false" stroked="true" strokeweight="1.53pt" strokecolor="#dd6a30">
                <v:path arrowok="t"/>
              </v:shape>
            </v:group>
            <v:group style="position:absolute;left:4242;top:3184;width:63;height:14" coordorigin="4242,3184" coordsize="63,14">
              <v:shape style="position:absolute;left:4242;top:3184;width:63;height:14" coordorigin="4242,3184" coordsize="63,14" path="m4242,3197l4305,3184e" filled="false" stroked="true" strokeweight="1.53pt" strokecolor="#dd6a30">
                <v:path arrowok="t"/>
              </v:shape>
            </v:group>
            <v:group style="position:absolute;left:4305;top:3170;width:58;height:14" coordorigin="4305,3170" coordsize="58,14">
              <v:shape style="position:absolute;left:4305;top:3170;width:58;height:14" coordorigin="4305,3170" coordsize="58,14" path="m4305,3184l4363,3170e" filled="false" stroked="true" strokeweight="1.53pt" strokecolor="#dd6a30">
                <v:path arrowok="t"/>
              </v:shape>
            </v:group>
            <v:group style="position:absolute;left:4363;top:3166;width:58;height:5" coordorigin="4363,3166" coordsize="58,5">
              <v:shape style="position:absolute;left:4363;top:3166;width:58;height:5" coordorigin="4363,3166" coordsize="58,5" path="m4363,3170l4420,3166e" filled="false" stroked="true" strokeweight="1.53pt" strokecolor="#dd6a30">
                <v:path arrowok="t"/>
              </v:shape>
            </v:group>
            <v:group style="position:absolute;left:4420;top:3157;width:58;height:9" coordorigin="4420,3157" coordsize="58,9">
              <v:shape style="position:absolute;left:4420;top:3157;width:58;height:9" coordorigin="4420,3157" coordsize="58,9" path="m4420,3166l4478,3157e" filled="false" stroked="true" strokeweight="1.53pt" strokecolor="#dd6a30">
                <v:path arrowok="t"/>
              </v:shape>
            </v:group>
            <v:group style="position:absolute;left:4478;top:3153;width:58;height:5" coordorigin="4478,3153" coordsize="58,5">
              <v:shape style="position:absolute;left:4478;top:3153;width:58;height:5" coordorigin="4478,3153" coordsize="58,5" path="m4478,3157l4536,3153e" filled="false" stroked="true" strokeweight="1.53pt" strokecolor="#dd6a30">
                <v:path arrowok="t"/>
              </v:shape>
            </v:group>
            <v:group style="position:absolute;left:4536;top:3148;width:58;height:5" coordorigin="4536,3148" coordsize="58,5">
              <v:shape style="position:absolute;left:4536;top:3148;width:58;height:5" coordorigin="4536,3148" coordsize="58,5" path="m4536,3153l4594,3148e" filled="false" stroked="true" strokeweight="1.53pt" strokecolor="#dd6a30">
                <v:path arrowok="t"/>
              </v:shape>
            </v:group>
            <v:group style="position:absolute;left:4594;top:3144;width:58;height:5" coordorigin="4594,3144" coordsize="58,5">
              <v:shape style="position:absolute;left:4594;top:3144;width:58;height:5" coordorigin="4594,3144" coordsize="58,5" path="m4594,3148l4652,3144e" filled="false" stroked="true" strokeweight="1.53pt" strokecolor="#dd6a30">
                <v:path arrowok="t"/>
              </v:shape>
            </v:group>
            <v:group style="position:absolute;left:4652;top:3139;width:58;height:5" coordorigin="4652,3139" coordsize="58,5">
              <v:shape style="position:absolute;left:4652;top:3139;width:58;height:5" coordorigin="4652,3139" coordsize="58,5" path="m4652,3144l4710,3139e" filled="false" stroked="true" strokeweight="1.53pt" strokecolor="#dd6a30">
                <v:path arrowok="t"/>
              </v:shape>
            </v:group>
            <v:group style="position:absolute;left:4710;top:3135;width:58;height:5" coordorigin="4710,3135" coordsize="58,5">
              <v:shape style="position:absolute;left:4710;top:3135;width:58;height:5" coordorigin="4710,3135" coordsize="58,5" path="m4710,3139l4768,3135e" filled="false" stroked="true" strokeweight="1.53pt" strokecolor="#dd6a30">
                <v:path arrowok="t"/>
              </v:shape>
            </v:group>
            <v:group style="position:absolute;left:4768;top:3130;width:58;height:5" coordorigin="4768,3130" coordsize="58,5">
              <v:shape style="position:absolute;left:4768;top:3130;width:58;height:5" coordorigin="4768,3130" coordsize="58,5" path="m4768,3135l4825,3130e" filled="false" stroked="true" strokeweight="1.53pt" strokecolor="#dd6a30">
                <v:path arrowok="t"/>
              </v:shape>
            </v:group>
            <v:group style="position:absolute;left:4825;top:3130;width:58;height:2" coordorigin="4825,3130" coordsize="58,2">
              <v:shape style="position:absolute;left:4825;top:3130;width:58;height:2" coordorigin="4825,3130" coordsize="58,0" path="m4825,3130l4883,3130e" filled="false" stroked="true" strokeweight="1.53pt" strokecolor="#dd6a30">
                <v:path arrowok="t"/>
              </v:shape>
            </v:group>
            <v:group style="position:absolute;left:4883;top:3126;width:58;height:5" coordorigin="4883,3126" coordsize="58,5">
              <v:shape style="position:absolute;left:4883;top:3126;width:58;height:5" coordorigin="4883,3126" coordsize="58,5" path="m4883,3130l4941,3126e" filled="false" stroked="true" strokeweight="1.53pt" strokecolor="#dd6a30">
                <v:path arrowok="t"/>
              </v:shape>
            </v:group>
            <v:group style="position:absolute;left:4941;top:3121;width:58;height:5" coordorigin="4941,3121" coordsize="58,5">
              <v:shape style="position:absolute;left:4941;top:3121;width:58;height:5" coordorigin="4941,3121" coordsize="58,5" path="m4941,3126l4999,3121e" filled="false" stroked="true" strokeweight="1.53pt" strokecolor="#dd6a30">
                <v:path arrowok="t"/>
              </v:shape>
            </v:group>
            <v:group style="position:absolute;left:4999;top:3121;width:58;height:2" coordorigin="4999,3121" coordsize="58,2">
              <v:shape style="position:absolute;left:4999;top:3121;width:58;height:2" coordorigin="4999,3121" coordsize="58,0" path="m4999,3121l5057,3121e" filled="false" stroked="true" strokeweight="1.53pt" strokecolor="#dd6a30">
                <v:path arrowok="t"/>
              </v:shape>
            </v:group>
            <v:group style="position:absolute;left:5057;top:3117;width:58;height:5" coordorigin="5057,3117" coordsize="58,5">
              <v:shape style="position:absolute;left:5057;top:3117;width:58;height:5" coordorigin="5057,3117" coordsize="58,5" path="m5057,3121l5115,3117e" filled="false" stroked="true" strokeweight="1.53pt" strokecolor="#dd6a30">
                <v:path arrowok="t"/>
              </v:shape>
            </v:group>
            <v:group style="position:absolute;left:5115;top:3112;width:58;height:5" coordorigin="5115,3112" coordsize="58,5">
              <v:shape style="position:absolute;left:5115;top:3112;width:58;height:5" coordorigin="5115,3112" coordsize="58,5" path="m5115,3117l5173,3112e" filled="false" stroked="true" strokeweight="1.53pt" strokecolor="#dd6a30">
                <v:path arrowok="t"/>
              </v:shape>
            </v:group>
            <v:group style="position:absolute;left:5173;top:3112;width:58;height:2" coordorigin="5173,3112" coordsize="58,2">
              <v:shape style="position:absolute;left:5173;top:3112;width:58;height:2" coordorigin="5173,3112" coordsize="58,0" path="m5173,3112l5230,3112e" filled="false" stroked="true" strokeweight="1.53pt" strokecolor="#dd6a30">
                <v:path arrowok="t"/>
              </v:shape>
            </v:group>
            <v:group style="position:absolute;left:5230;top:3108;width:58;height:5" coordorigin="5230,3108" coordsize="58,5">
              <v:shape style="position:absolute;left:5230;top:3108;width:58;height:5" coordorigin="5230,3108" coordsize="58,5" path="m5230,3112l5288,3108e" filled="false" stroked="true" strokeweight="1.53pt" strokecolor="#dd6a30">
                <v:path arrowok="t"/>
              </v:shape>
            </v:group>
            <v:group style="position:absolute;left:5288;top:3108;width:58;height:2" coordorigin="5288,3108" coordsize="58,2">
              <v:shape style="position:absolute;left:5288;top:3108;width:58;height:2" coordorigin="5288,3108" coordsize="58,0" path="m5288,3108l5346,3108e" filled="false" stroked="true" strokeweight="1.53pt" strokecolor="#dd6a30">
                <v:path arrowok="t"/>
              </v:shape>
            </v:group>
            <v:group style="position:absolute;left:5346;top:3104;width:58;height:5" coordorigin="5346,3104" coordsize="58,5">
              <v:shape style="position:absolute;left:5346;top:3104;width:58;height:5" coordorigin="5346,3104" coordsize="58,5" path="m5346,3108l5404,3104e" filled="false" stroked="true" strokeweight="1.53pt" strokecolor="#dd6a30">
                <v:path arrowok="t"/>
              </v:shape>
            </v:group>
            <v:group style="position:absolute;left:5404;top:3099;width:58;height:5" coordorigin="5404,3099" coordsize="58,5">
              <v:shape style="position:absolute;left:5404;top:3099;width:58;height:5" coordorigin="5404,3099" coordsize="58,5" path="m5404,3104l5462,3099e" filled="false" stroked="true" strokeweight="1.53pt" strokecolor="#dd6a30">
                <v:path arrowok="t"/>
              </v:shape>
            </v:group>
            <v:group style="position:absolute;left:5462;top:3099;width:58;height:2" coordorigin="5462,3099" coordsize="58,2">
              <v:shape style="position:absolute;left:5462;top:3099;width:58;height:2" coordorigin="5462,3099" coordsize="58,0" path="m5462,3099l5520,3099e" filled="false" stroked="true" strokeweight="1.53pt" strokecolor="#dd6a30">
                <v:path arrowok="t"/>
              </v:shape>
            </v:group>
            <v:group style="position:absolute;left:5520;top:3095;width:58;height:5" coordorigin="5520,3095" coordsize="58,5">
              <v:shape style="position:absolute;left:5520;top:3095;width:58;height:5" coordorigin="5520,3095" coordsize="58,5" path="m5520,3099l5578,3095e" filled="false" stroked="true" strokeweight="1.53pt" strokecolor="#dd6a30">
                <v:path arrowok="t"/>
              </v:shape>
            </v:group>
            <v:group style="position:absolute;left:5578;top:3095;width:58;height:2" coordorigin="5578,3095" coordsize="58,2">
              <v:shape style="position:absolute;left:5578;top:3095;width:58;height:2" coordorigin="5578,3095" coordsize="58,0" path="m5578,3095l5635,3095e" filled="false" stroked="true" strokeweight="1.53pt" strokecolor="#dd6a30">
                <v:path arrowok="t"/>
              </v:shape>
            </v:group>
            <v:group style="position:absolute;left:5635;top:3090;width:58;height:5" coordorigin="5635,3090" coordsize="58,5">
              <v:shape style="position:absolute;left:5635;top:3090;width:58;height:5" coordorigin="5635,3090" coordsize="58,5" path="m5635,3095l5693,3090e" filled="false" stroked="true" strokeweight="1.53pt" strokecolor="#dd6a30">
                <v:path arrowok="t"/>
              </v:shape>
            </v:group>
            <v:group style="position:absolute;left:5693;top:3090;width:58;height:2" coordorigin="5693,3090" coordsize="58,2">
              <v:shape style="position:absolute;left:5693;top:3090;width:58;height:2" coordorigin="5693,3090" coordsize="58,0" path="m5693,3090l5751,3090e" filled="false" stroked="true" strokeweight="1.53pt" strokecolor="#dd6a30">
                <v:path arrowok="t"/>
              </v:shape>
            </v:group>
            <v:group style="position:absolute;left:5751;top:3086;width:58;height:5" coordorigin="5751,3086" coordsize="58,5">
              <v:shape style="position:absolute;left:5751;top:3086;width:58;height:5" coordorigin="5751,3086" coordsize="58,5" path="m5751,3090l5809,3086e" filled="false" stroked="true" strokeweight="1.53pt" strokecolor="#dd6a30">
                <v:path arrowok="t"/>
              </v:shape>
            </v:group>
            <v:group style="position:absolute;left:5809;top:3086;width:58;height:2" coordorigin="5809,3086" coordsize="58,2">
              <v:shape style="position:absolute;left:5809;top:3086;width:58;height:2" coordorigin="5809,3086" coordsize="58,0" path="m5809,3086l5867,3086e" filled="false" stroked="true" strokeweight="1.53pt" strokecolor="#dd6a30">
                <v:path arrowok="t"/>
              </v:shape>
            </v:group>
            <v:group style="position:absolute;left:5867;top:3081;width:58;height:5" coordorigin="5867,3081" coordsize="58,5">
              <v:shape style="position:absolute;left:5867;top:3081;width:58;height:5" coordorigin="5867,3081" coordsize="58,5" path="m5867,3086l5925,3081e" filled="false" stroked="true" strokeweight="1.53pt" strokecolor="#dd6a30">
                <v:path arrowok="t"/>
              </v:shape>
            </v:group>
            <v:group style="position:absolute;left:5925;top:3081;width:58;height:2" coordorigin="5925,3081" coordsize="58,2">
              <v:shape style="position:absolute;left:5925;top:3081;width:58;height:2" coordorigin="5925,3081" coordsize="58,0" path="m5925,3081l5983,3081e" filled="false" stroked="true" strokeweight="1.53pt" strokecolor="#dd6a30">
                <v:path arrowok="t"/>
              </v:shape>
            </v:group>
            <v:group style="position:absolute;left:5983;top:3077;width:58;height:5" coordorigin="5983,3077" coordsize="58,5">
              <v:shape style="position:absolute;left:5983;top:3077;width:58;height:5" coordorigin="5983,3077" coordsize="58,5" path="m5983,3081l6040,3077e" filled="false" stroked="true" strokeweight="1.53pt" strokecolor="#dd6a30">
                <v:path arrowok="t"/>
              </v:shape>
            </v:group>
            <v:group style="position:absolute;left:6040;top:3077;width:58;height:2" coordorigin="6040,3077" coordsize="58,2">
              <v:shape style="position:absolute;left:6040;top:3077;width:58;height:2" coordorigin="6040,3077" coordsize="58,0" path="m6040,3077l6098,3077e" filled="false" stroked="true" strokeweight="1.53pt" strokecolor="#dd6a30">
                <v:path arrowok="t"/>
              </v:shape>
            </v:group>
            <v:group style="position:absolute;left:6098;top:3072;width:58;height:5" coordorigin="6098,3072" coordsize="58,5">
              <v:shape style="position:absolute;left:6098;top:3072;width:58;height:5" coordorigin="6098,3072" coordsize="58,5" path="m6098,3077l6156,3072e" filled="false" stroked="true" strokeweight="1.53pt" strokecolor="#dd6a30">
                <v:path arrowok="t"/>
              </v:shape>
            </v:group>
            <v:group style="position:absolute;left:6156;top:3068;width:58;height:5" coordorigin="6156,3068" coordsize="58,5">
              <v:shape style="position:absolute;left:6156;top:3068;width:58;height:5" coordorigin="6156,3068" coordsize="58,5" path="m6156,3072l6214,3068e" filled="false" stroked="true" strokeweight="1.53pt" strokecolor="#dd6a30">
                <v:path arrowok="t"/>
              </v:shape>
            </v:group>
            <v:group style="position:absolute;left:6214;top:3068;width:58;height:2" coordorigin="6214,3068" coordsize="58,2">
              <v:shape style="position:absolute;left:6214;top:3068;width:58;height:2" coordorigin="6214,3068" coordsize="58,0" path="m6214,3068l6272,3068e" filled="false" stroked="true" strokeweight="1.53pt" strokecolor="#dd6a30">
                <v:path arrowok="t"/>
              </v:shape>
            </v:group>
            <v:group style="position:absolute;left:6272;top:3063;width:58;height:5" coordorigin="6272,3063" coordsize="58,5">
              <v:shape style="position:absolute;left:6272;top:3063;width:58;height:5" coordorigin="6272,3063" coordsize="58,5" path="m6272,3068l6330,3063e" filled="false" stroked="true" strokeweight="1.53pt" strokecolor="#dd6a30">
                <v:path arrowok="t"/>
              </v:shape>
            </v:group>
            <v:group style="position:absolute;left:6330;top:3063;width:116;height:2" coordorigin="6330,3063" coordsize="116,2">
              <v:shape style="position:absolute;left:6330;top:3063;width:116;height:2" coordorigin="6330,3063" coordsize="116,0" path="m6330,3063l6445,3063e" filled="false" stroked="true" strokeweight="1.53pt" strokecolor="#dd6a30">
                <v:path arrowok="t"/>
              </v:shape>
            </v:group>
            <v:group style="position:absolute;left:6445;top:3059;width:58;height:5" coordorigin="6445,3059" coordsize="58,5">
              <v:shape style="position:absolute;left:6445;top:3059;width:58;height:5" coordorigin="6445,3059" coordsize="58,5" path="m6445,3063l6503,3059e" filled="false" stroked="true" strokeweight="1.53pt" strokecolor="#dd6a30">
                <v:path arrowok="t"/>
              </v:shape>
            </v:group>
            <v:group style="position:absolute;left:6503;top:3059;width:58;height:2" coordorigin="6503,3059" coordsize="58,2">
              <v:shape style="position:absolute;left:6503;top:3059;width:58;height:2" coordorigin="6503,3059" coordsize="58,0" path="m6503,3059l6561,3059e" filled="false" stroked="true" strokeweight="1.53pt" strokecolor="#dd6a30">
                <v:path arrowok="t"/>
              </v:shape>
            </v:group>
            <v:group style="position:absolute;left:6561;top:3055;width:63;height:5" coordorigin="6561,3055" coordsize="63,5">
              <v:shape style="position:absolute;left:6561;top:3055;width:63;height:5" coordorigin="6561,3055" coordsize="63,5" path="m6561,3059l6623,3055e" filled="false" stroked="true" strokeweight="1.53pt" strokecolor="#dd6a30">
                <v:path arrowok="t"/>
              </v:shape>
            </v:group>
            <v:group style="position:absolute;left:6623;top:3050;width:58;height:5" coordorigin="6623,3050" coordsize="58,5">
              <v:shape style="position:absolute;left:6623;top:3050;width:58;height:5" coordorigin="6623,3050" coordsize="58,5" path="m6623,3055l6681,3050e" filled="false" stroked="true" strokeweight="1.53pt" strokecolor="#dd6a30">
                <v:path arrowok="t"/>
              </v:shape>
            </v:group>
            <v:group style="position:absolute;left:6681;top:3050;width:58;height:2" coordorigin="6681,3050" coordsize="58,2">
              <v:shape style="position:absolute;left:6681;top:3050;width:58;height:2" coordorigin="6681,3050" coordsize="58,0" path="m6681,3050l6739,3050e" filled="false" stroked="true" strokeweight="1.53pt" strokecolor="#dd6a30">
                <v:path arrowok="t"/>
              </v:shape>
            </v:group>
            <v:group style="position:absolute;left:6739;top:3046;width:58;height:5" coordorigin="6739,3046" coordsize="58,5">
              <v:shape style="position:absolute;left:6739;top:3046;width:58;height:5" coordorigin="6739,3046" coordsize="58,5" path="m6739,3050l6797,3046e" filled="false" stroked="true" strokeweight="1.53pt" strokecolor="#dd6a30">
                <v:path arrowok="t"/>
              </v:shape>
            </v:group>
            <v:group style="position:absolute;left:6797;top:3046;width:58;height:2" coordorigin="6797,3046" coordsize="58,2">
              <v:shape style="position:absolute;left:6797;top:3046;width:58;height:2" coordorigin="6797,3046" coordsize="58,0" path="m6797,3046l6855,3046e" filled="false" stroked="true" strokeweight="1.53pt" strokecolor="#dd6a30">
                <v:path arrowok="t"/>
              </v:shape>
            </v:group>
            <v:group style="position:absolute;left:6855;top:3041;width:58;height:5" coordorigin="6855,3041" coordsize="58,5">
              <v:shape style="position:absolute;left:6855;top:3041;width:58;height:5" coordorigin="6855,3041" coordsize="58,5" path="m6855,3046l6913,3041e" filled="false" stroked="true" strokeweight="1.53pt" strokecolor="#dd6a30">
                <v:path arrowok="t"/>
              </v:shape>
            </v:group>
            <v:group style="position:absolute;left:6913;top:3037;width:58;height:5" coordorigin="6913,3037" coordsize="58,5">
              <v:shape style="position:absolute;left:6913;top:3037;width:58;height:5" coordorigin="6913,3037" coordsize="58,5" path="m6913,3041l6971,3037e" filled="false" stroked="true" strokeweight="1.53pt" strokecolor="#dd6a30">
                <v:path arrowok="t"/>
              </v:shape>
            </v:group>
            <v:group style="position:absolute;left:6971;top:3032;width:58;height:5" coordorigin="6971,3032" coordsize="58,5">
              <v:shape style="position:absolute;left:6971;top:3032;width:58;height:5" coordorigin="6971,3032" coordsize="58,5" path="m6971,3037l7028,3032e" filled="false" stroked="true" strokeweight="1.53pt" strokecolor="#dd6a30">
                <v:path arrowok="t"/>
              </v:shape>
            </v:group>
            <v:group style="position:absolute;left:7028;top:3032;width:58;height:2" coordorigin="7028,3032" coordsize="58,2">
              <v:shape style="position:absolute;left:7028;top:3032;width:58;height:2" coordorigin="7028,3032" coordsize="58,0" path="m7028,3032l7086,3032e" filled="false" stroked="true" strokeweight="1.53pt" strokecolor="#dd6a30">
                <v:path arrowok="t"/>
              </v:shape>
            </v:group>
            <v:group style="position:absolute;left:7086;top:3028;width:58;height:5" coordorigin="7086,3028" coordsize="58,5">
              <v:shape style="position:absolute;left:7086;top:3028;width:58;height:5" coordorigin="7086,3028" coordsize="58,5" path="m7086,3032l7144,3028e" filled="false" stroked="true" strokeweight="1.53pt" strokecolor="#dd6a30">
                <v:path arrowok="t"/>
              </v:shape>
            </v:group>
            <v:group style="position:absolute;left:7144;top:3023;width:58;height:5" coordorigin="7144,3023" coordsize="58,5">
              <v:shape style="position:absolute;left:7144;top:3023;width:58;height:5" coordorigin="7144,3023" coordsize="58,5" path="m7144,3028l7202,3023e" filled="false" stroked="true" strokeweight="1.53pt" strokecolor="#dd6a30">
                <v:path arrowok="t"/>
              </v:shape>
            </v:group>
            <v:group style="position:absolute;left:7202;top:3023;width:58;height:2" coordorigin="7202,3023" coordsize="58,2">
              <v:shape style="position:absolute;left:7202;top:3023;width:58;height:2" coordorigin="7202,3023" coordsize="58,0" path="m7202,3023l7260,3023e" filled="false" stroked="true" strokeweight="1.53pt" strokecolor="#dd6a30">
                <v:path arrowok="t"/>
              </v:shape>
            </v:group>
            <v:group style="position:absolute;left:7260;top:3019;width:58;height:5" coordorigin="7260,3019" coordsize="58,5">
              <v:shape style="position:absolute;left:7260;top:3019;width:58;height:5" coordorigin="7260,3019" coordsize="58,5" path="m7260,3023l7318,3019e" filled="false" stroked="true" strokeweight="1.53pt" strokecolor="#dd6a30">
                <v:path arrowok="t"/>
              </v:shape>
            </v:group>
            <v:group style="position:absolute;left:7318;top:3015;width:58;height:5" coordorigin="7318,3015" coordsize="58,5">
              <v:shape style="position:absolute;left:7318;top:3015;width:58;height:5" coordorigin="7318,3015" coordsize="58,5" path="m7318,3019l7376,3015e" filled="false" stroked="true" strokeweight="1.53pt" strokecolor="#dd6a30">
                <v:path arrowok="t"/>
              </v:shape>
            </v:group>
            <v:group style="position:absolute;left:7376;top:3010;width:58;height:5" coordorigin="7376,3010" coordsize="58,5">
              <v:shape style="position:absolute;left:7376;top:3010;width:58;height:5" coordorigin="7376,3010" coordsize="58,5" path="m7376,3015l7433,3010e" filled="false" stroked="true" strokeweight="1.53pt" strokecolor="#dd6a30">
                <v:path arrowok="t"/>
              </v:shape>
            </v:group>
            <v:group style="position:absolute;left:7433;top:3006;width:58;height:5" coordorigin="7433,3006" coordsize="58,5">
              <v:shape style="position:absolute;left:7433;top:3006;width:58;height:5" coordorigin="7433,3006" coordsize="58,5" path="m7433,3010l7491,3006e" filled="false" stroked="true" strokeweight="1.53pt" strokecolor="#dd6a30">
                <v:path arrowok="t"/>
              </v:shape>
            </v:group>
            <v:group style="position:absolute;left:7491;top:3001;width:58;height:5" coordorigin="7491,3001" coordsize="58,5">
              <v:shape style="position:absolute;left:7491;top:3001;width:58;height:5" coordorigin="7491,3001" coordsize="58,5" path="m7491,3006l7549,3001e" filled="false" stroked="true" strokeweight="1.53pt" strokecolor="#dd6a30">
                <v:path arrowok="t"/>
              </v:shape>
            </v:group>
            <v:group style="position:absolute;left:7549;top:2997;width:58;height:5" coordorigin="7549,2997" coordsize="58,5">
              <v:shape style="position:absolute;left:7549;top:2997;width:58;height:5" coordorigin="7549,2997" coordsize="58,5" path="m7549,3001l7607,2997e" filled="false" stroked="true" strokeweight="1.53pt" strokecolor="#dd6a30">
                <v:path arrowok="t"/>
              </v:shape>
            </v:group>
            <v:group style="position:absolute;left:7607;top:2992;width:58;height:5" coordorigin="7607,2992" coordsize="58,5">
              <v:shape style="position:absolute;left:7607;top:2992;width:58;height:5" coordorigin="7607,2992" coordsize="58,5" path="m7607,2997l7665,2992e" filled="false" stroked="true" strokeweight="1.53pt" strokecolor="#dd6a30">
                <v:path arrowok="t"/>
              </v:shape>
            </v:group>
            <v:group style="position:absolute;left:7665;top:2988;width:58;height:5" coordorigin="7665,2988" coordsize="58,5">
              <v:shape style="position:absolute;left:7665;top:2988;width:58;height:5" coordorigin="7665,2988" coordsize="58,5" path="m7665,2992l7723,2988e" filled="false" stroked="true" strokeweight="1.53pt" strokecolor="#dd6a30">
                <v:path arrowok="t"/>
              </v:shape>
            </v:group>
            <v:group style="position:absolute;left:7723;top:2983;width:58;height:5" coordorigin="7723,2983" coordsize="58,5">
              <v:shape style="position:absolute;left:7723;top:2983;width:58;height:5" coordorigin="7723,2983" coordsize="58,5" path="m7723,2988l7780,2983e" filled="false" stroked="true" strokeweight="1.53pt" strokecolor="#dd6a30">
                <v:path arrowok="t"/>
              </v:shape>
            </v:group>
            <v:group style="position:absolute;left:7780;top:2974;width:58;height:9" coordorigin="7780,2974" coordsize="58,9">
              <v:shape style="position:absolute;left:7780;top:2974;width:58;height:9" coordorigin="7780,2974" coordsize="58,9" path="m7780,2983l7838,2974e" filled="false" stroked="true" strokeweight="1.53pt" strokecolor="#dd6a30">
                <v:path arrowok="t"/>
              </v:shape>
            </v:group>
            <v:group style="position:absolute;left:7838;top:2970;width:58;height:5" coordorigin="7838,2970" coordsize="58,5">
              <v:shape style="position:absolute;left:7838;top:2970;width:58;height:5" coordorigin="7838,2970" coordsize="58,5" path="m7838,2974l7896,2970e" filled="false" stroked="true" strokeweight="1.53pt" strokecolor="#dd6a30">
                <v:path arrowok="t"/>
              </v:shape>
            </v:group>
            <v:group style="position:absolute;left:7896;top:2966;width:58;height:5" coordorigin="7896,2966" coordsize="58,5">
              <v:shape style="position:absolute;left:7896;top:2966;width:58;height:5" coordorigin="7896,2966" coordsize="58,5" path="m7896,2970l7954,2966e" filled="false" stroked="true" strokeweight="1.53pt" strokecolor="#dd6a30">
                <v:path arrowok="t"/>
              </v:shape>
            </v:group>
            <v:group style="position:absolute;left:7954;top:2957;width:58;height:9" coordorigin="7954,2957" coordsize="58,9">
              <v:shape style="position:absolute;left:7954;top:2957;width:58;height:9" coordorigin="7954,2957" coordsize="58,9" path="m7954,2966l8012,2957e" filled="false" stroked="true" strokeweight="1.53pt" strokecolor="#dd6a30">
                <v:path arrowok="t"/>
              </v:shape>
            </v:group>
            <v:group style="position:absolute;left:8012;top:2952;width:58;height:5" coordorigin="8012,2952" coordsize="58,5">
              <v:shape style="position:absolute;left:8012;top:2952;width:58;height:5" coordorigin="8012,2952" coordsize="58,5" path="m8012,2957l8070,2952e" filled="false" stroked="true" strokeweight="1.53pt" strokecolor="#dd6a30">
                <v:path arrowok="t"/>
              </v:shape>
            </v:group>
            <v:group style="position:absolute;left:8070;top:2943;width:58;height:9" coordorigin="8070,2943" coordsize="58,9">
              <v:shape style="position:absolute;left:8070;top:2943;width:58;height:9" coordorigin="8070,2943" coordsize="58,9" path="m8070,2952l8128,2943e" filled="false" stroked="true" strokeweight="1.53pt" strokecolor="#dd6a30">
                <v:path arrowok="t"/>
              </v:shape>
            </v:group>
            <v:group style="position:absolute;left:8128;top:2934;width:58;height:9" coordorigin="8128,2934" coordsize="58,9">
              <v:shape style="position:absolute;left:8128;top:2934;width:58;height:9" coordorigin="8128,2934" coordsize="58,9" path="m8128,2943l8185,2934e" filled="false" stroked="true" strokeweight="1.53pt" strokecolor="#dd6a30">
                <v:path arrowok="t"/>
              </v:shape>
            </v:group>
            <v:group style="position:absolute;left:8185;top:2926;width:58;height:9" coordorigin="8185,2926" coordsize="58,9">
              <v:shape style="position:absolute;left:8185;top:2926;width:58;height:9" coordorigin="8185,2926" coordsize="58,9" path="m8185,2934l8243,2926e" filled="false" stroked="true" strokeweight="1.53pt" strokecolor="#dd6a30">
                <v:path arrowok="t"/>
              </v:shape>
            </v:group>
            <v:group style="position:absolute;left:8243;top:2917;width:58;height:9" coordorigin="8243,2917" coordsize="58,9">
              <v:shape style="position:absolute;left:8243;top:2917;width:58;height:9" coordorigin="8243,2917" coordsize="58,9" path="m8243,2926l8301,2917e" filled="false" stroked="true" strokeweight="1.53pt" strokecolor="#dd6a30">
                <v:path arrowok="t"/>
              </v:shape>
            </v:group>
            <v:group style="position:absolute;left:8301;top:2903;width:58;height:14" coordorigin="8301,2903" coordsize="58,14">
              <v:shape style="position:absolute;left:8301;top:2903;width:58;height:14" coordorigin="8301,2903" coordsize="58,14" path="m8301,2917l8359,2903e" filled="false" stroked="true" strokeweight="1.53pt" strokecolor="#dd6a30">
                <v:path arrowok="t"/>
              </v:shape>
            </v:group>
            <v:group style="position:absolute;left:8359;top:2890;width:58;height:14" coordorigin="8359,2890" coordsize="58,14">
              <v:shape style="position:absolute;left:8359;top:2890;width:58;height:14" coordorigin="8359,2890" coordsize="58,14" path="m8359,2903l8417,2890e" filled="false" stroked="true" strokeweight="1.53pt" strokecolor="#dd6a30">
                <v:path arrowok="t"/>
              </v:shape>
            </v:group>
            <v:group style="position:absolute;left:8417;top:2872;width:58;height:18" coordorigin="8417,2872" coordsize="58,18">
              <v:shape style="position:absolute;left:8417;top:2872;width:58;height:18" coordorigin="8417,2872" coordsize="58,18" path="m8417,2890l8475,2872e" filled="false" stroked="true" strokeweight="1.53pt" strokecolor="#dd6a30">
                <v:path arrowok="t"/>
              </v:shape>
            </v:group>
            <v:group style="position:absolute;left:8475;top:2859;width:58;height:14" coordorigin="8475,2859" coordsize="58,14">
              <v:shape style="position:absolute;left:8475;top:2859;width:58;height:14" coordorigin="8475,2859" coordsize="58,14" path="m8475,2872l8533,2859e" filled="false" stroked="true" strokeweight="1.53pt" strokecolor="#dd6a30">
                <v:path arrowok="t"/>
              </v:shape>
            </v:group>
            <v:group style="position:absolute;left:8533;top:2837;width:58;height:23" coordorigin="8533,2837" coordsize="58,23">
              <v:shape style="position:absolute;left:8533;top:2837;width:58;height:23" coordorigin="8533,2837" coordsize="58,23" path="m8533,2859l8590,2837e" filled="false" stroked="true" strokeweight="1.53pt" strokecolor="#dd6a30">
                <v:path arrowok="t"/>
              </v:shape>
            </v:group>
            <v:group style="position:absolute;left:8590;top:2801;width:58;height:36" coordorigin="8590,2801" coordsize="58,36">
              <v:shape style="position:absolute;left:8590;top:2801;width:58;height:36" coordorigin="8590,2801" coordsize="58,36" path="m8590,2837l8648,2801e" filled="false" stroked="true" strokeweight="1.53pt" strokecolor="#dd6a30">
                <v:path arrowok="t"/>
              </v:shape>
            </v:group>
            <v:group style="position:absolute;left:8648;top:2756;width:58;height:45" coordorigin="8648,2756" coordsize="58,45">
              <v:shape style="position:absolute;left:8648;top:2756;width:58;height:45" coordorigin="8648,2756" coordsize="58,45" path="m8648,2801l8706,2756e" filled="false" stroked="true" strokeweight="1.53pt" strokecolor="#dd6a30">
                <v:path arrowok="t"/>
              </v:shape>
            </v:group>
            <v:group style="position:absolute;left:8706;top:2712;width:58;height:45" coordorigin="8706,2712" coordsize="58,45">
              <v:shape style="position:absolute;left:8706;top:2712;width:58;height:45" coordorigin="8706,2712" coordsize="58,45" path="m8706,2756l8764,2712e" filled="false" stroked="true" strokeweight="1.53pt" strokecolor="#dd6a30">
                <v:path arrowok="t"/>
              </v:shape>
            </v:group>
            <v:group style="position:absolute;left:8764;top:2650;width:58;height:63" coordorigin="8764,2650" coordsize="58,63">
              <v:shape style="position:absolute;left:8764;top:2650;width:58;height:63" coordorigin="8764,2650" coordsize="58,63" path="m8764,2712l8822,2650e" filled="false" stroked="true" strokeweight="1.53pt" strokecolor="#dd6a30">
                <v:path arrowok="t"/>
              </v:shape>
            </v:group>
            <v:group style="position:absolute;left:8822;top:2543;width:58;height:107" coordorigin="8822,2543" coordsize="58,107">
              <v:shape style="position:absolute;left:8822;top:2543;width:58;height:107" coordorigin="8822,2543" coordsize="58,107" path="m8822,2650l8880,2543e" filled="false" stroked="true" strokeweight="1.53pt" strokecolor="#dd6a30">
                <v:path arrowok="t"/>
              </v:shape>
            </v:group>
            <v:group style="position:absolute;left:8880;top:2378;width:63;height:165" coordorigin="8880,2378" coordsize="63,165">
              <v:shape style="position:absolute;left:8880;top:2378;width:63;height:165" coordorigin="8880,2378" coordsize="63,165" path="m8880,2543l8942,2378e" filled="false" stroked="true" strokeweight="1.53pt" strokecolor="#dd6a30">
                <v:path arrowok="t"/>
              </v:shape>
            </v:group>
            <v:group style="position:absolute;left:8942;top:2022;width:58;height:357" coordorigin="8942,2022" coordsize="58,357">
              <v:shape style="position:absolute;left:8942;top:2022;width:58;height:357" coordorigin="8942,2022" coordsize="58,357" path="m8942,2378l9000,2022e" filled="false" stroked="true" strokeweight="1.53pt" strokecolor="#dd6a30">
                <v:path arrowok="t"/>
              </v:shape>
            </v:group>
            <v:group style="position:absolute;left:9000;top:1874;width:6;height:149" coordorigin="9000,1874" coordsize="6,149">
              <v:shape style="position:absolute;left:9000;top:1874;width:6;height:149" coordorigin="9000,1874" coordsize="6,149" path="m9000,2022l9006,1874e" filled="false" stroked="true" strokeweight="1.53pt" strokecolor="#dd6a30">
                <v:path arrowok="t"/>
              </v:shape>
            </v:group>
            <v:group style="position:absolute;left:3254;top:2132;width:1705;height:956" coordorigin="3254,2132" coordsize="1705,956">
              <v:shape style="position:absolute;left:3254;top:2132;width:1705;height:956" coordorigin="3254,2132" coordsize="1705,956" path="m4674,2842l4248,2842,4804,3088,4674,2842xe" filled="true" fillcolor="#ffe491" stroked="false">
                <v:path arrowok="t"/>
                <v:fill type="solid"/>
              </v:shape>
              <v:shape style="position:absolute;left:3254;top:2132;width:1705;height:956" coordorigin="3254,2132" coordsize="1705,956" path="m4958,2132l3254,2132,3254,2842,4958,2842,4958,2132xe" filled="true" fillcolor="#ffe491" stroked="false">
                <v:path arrowok="t"/>
                <v:fill type="solid"/>
              </v:shape>
            </v:group>
            <v:group style="position:absolute;left:3254;top:2132;width:1705;height:956" coordorigin="3254,2132" coordsize="1705,956">
              <v:shape style="position:absolute;left:3254;top:2132;width:1705;height:956" coordorigin="3254,2132" coordsize="1705,956" path="m3254,2132l4248,2132,4674,2132,4958,2132,4958,2546,4958,2723,4958,2842,4674,2842,4804,3088,4248,2842,3254,2842,3254,2723,3254,2546,3254,2132xe" filled="false" stroked="true" strokeweight=".51pt" strokecolor="#000000">
                <v:path arrowok="t"/>
              </v:shape>
            </v:group>
            <v:group style="position:absolute;left:8378;top:1969;width:2;height:4811" coordorigin="8378,1969" coordsize="2,4811">
              <v:shape style="position:absolute;left:8378;top:1969;width:2;height:4811" coordorigin="8378,1969" coordsize="0,4811" path="m8378,1969l8378,6779e" filled="false" stroked="true" strokeweight=".1pt" strokecolor="#de6e37">
                <v:path arrowok="t"/>
              </v:shape>
            </v:group>
            <v:group style="position:absolute;left:8378;top:1969;width:2;height:4811" coordorigin="8378,1969" coordsize="2,4811">
              <v:shape style="position:absolute;left:8378;top:1969;width:2;height:4811" coordorigin="8378,1969" coordsize="0,4811" path="m8378,1969l8378,6779e" filled="false" stroked="true" strokeweight=".51pt" strokecolor="#fa9d41">
                <v:path arrowok="t"/>
                <v:stroke dashstyle="dash"/>
              </v:shape>
            </v:group>
            <v:group style="position:absolute;left:6518;top:2296;width:1857;height:599" coordorigin="6518,2296" coordsize="1857,599">
              <v:shape style="position:absolute;left:6518;top:2296;width:1857;height:599" coordorigin="6518,2296" coordsize="1857,599" path="m7938,2678l7512,2678,8375,2894,7938,2678xe" filled="true" fillcolor="#ffe491" stroked="false">
                <v:path arrowok="t"/>
                <v:fill type="solid"/>
              </v:shape>
              <v:shape style="position:absolute;left:6518;top:2296;width:1857;height:599" coordorigin="6518,2296" coordsize="1857,599" path="m8222,2296l6518,2296,6518,2678,8222,2678,8222,2296xe" filled="true" fillcolor="#ffe491" stroked="false">
                <v:path arrowok="t"/>
                <v:fill type="solid"/>
              </v:shape>
            </v:group>
            <v:group style="position:absolute;left:6518;top:2296;width:1857;height:599" coordorigin="6518,2296" coordsize="1857,599">
              <v:shape style="position:absolute;left:6518;top:2296;width:1857;height:599" coordorigin="6518,2296" coordsize="1857,599" path="m6518,2296l7512,2296,7938,2296,8222,2296,8222,2519,8222,2614,8222,2678,7938,2678,8375,2894,7512,2678,6518,2678,6518,2614,6518,2519,6518,2296xe" filled="false" stroked="true" strokeweight=".51pt" strokecolor="#000000">
                <v:path arrowok="t"/>
              </v:shape>
            </v:group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  <v:shape style="position:absolute;left:629;top:657;width:8041;height:1069" type="#_x0000_t202" filled="false" stroked="false">
                <v:textbox inset="0,0,0,0">
                  <w:txbxContent>
                    <w:p>
                      <w:pPr>
                        <w:spacing w:line="33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1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1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Pension</w:t>
                      </w:r>
                      <w:r>
                        <w:rPr>
                          <w:rFonts w:ascii="Arial"/>
                          <w:b/>
                          <w:spacing w:val="1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could</w:t>
                      </w:r>
                      <w:r>
                        <w:rPr>
                          <w:rFonts w:ascii="Arial"/>
                          <w:b/>
                          <w:spacing w:val="1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be</w:t>
                      </w:r>
                      <w:r>
                        <w:rPr>
                          <w:rFonts w:ascii="Arial"/>
                          <w:b/>
                          <w:spacing w:val="1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better</w:t>
                      </w:r>
                      <w:r>
                        <w:rPr>
                          <w:rFonts w:ascii="Arial"/>
                          <w:b/>
                          <w:spacing w:val="1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targeted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8"/>
                        <w:ind w:left="2531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pacing w:val="2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wealth</w:t>
                      </w:r>
                      <w:r>
                        <w:rPr>
                          <w:rFonts w:ascii="Arial"/>
                          <w:spacing w:val="3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percentile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tabs>
                          <w:tab w:pos="3131" w:val="left" w:leader="none"/>
                          <w:tab w:pos="3711" w:val="left" w:leader="none"/>
                          <w:tab w:pos="4290" w:val="left" w:leader="none"/>
                          <w:tab w:pos="4872" w:val="left" w:leader="none"/>
                          <w:tab w:pos="5450" w:val="left" w:leader="none"/>
                          <w:tab w:pos="6029" w:val="left" w:leader="none"/>
                          <w:tab w:pos="6609" w:val="left" w:leader="none"/>
                          <w:tab w:pos="7189" w:val="left" w:leader="none"/>
                          <w:tab w:pos="7768" w:val="left" w:leader="none"/>
                        </w:tabs>
                        <w:spacing w:line="272" w:lineRule="exact" w:before="50"/>
                        <w:ind w:left="2622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  <w:tab/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10</w:t>
                        <w:tab/>
                        <w:t>20</w:t>
                        <w:tab/>
                        <w:t>30</w:t>
                        <w:tab/>
                        <w:t>40</w:t>
                        <w:tab/>
                        <w:t>50</w:t>
                        <w:tab/>
                        <w:t>60</w:t>
                        <w:tab/>
                        <w:t>70</w:t>
                        <w:tab/>
                        <w:t>80</w:t>
                        <w:tab/>
                        <w:t>90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26;top:1820;width:1973;height:1116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pacing w:val="3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net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60" w:lineRule="auto" w:before="9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wealth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for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mature-</w:t>
                      </w:r>
                      <w:r>
                        <w:rPr>
                          <w:rFonts w:ascii="Arial"/>
                          <w:spacing w:val="21"/>
                          <w:w w:val="10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aged</w:t>
                      </w:r>
                      <w:r>
                        <w:rPr>
                          <w:rFonts w:ascii="Arial"/>
                          <w:spacing w:val="3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households,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5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$</w:t>
                      </w:r>
                      <w:r>
                        <w:rPr>
                          <w:rFonts w:ascii="Arial"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million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941;top:1776;width:137;height:161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4</w:t>
                      </w:r>
                    </w:p>
                    <w:p>
                      <w:pPr>
                        <w:spacing w:before="6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3</w:t>
                      </w:r>
                    </w:p>
                    <w:p>
                      <w:pPr>
                        <w:spacing w:before="6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2</w:t>
                      </w:r>
                    </w:p>
                    <w:p>
                      <w:pPr>
                        <w:spacing w:before="6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1</w:t>
                      </w:r>
                    </w:p>
                    <w:p>
                      <w:pPr>
                        <w:spacing w:line="272" w:lineRule="exact" w:before="6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</w:txbxContent>
                </v:textbox>
                <w10:wrap type="none"/>
              </v:shape>
              <v:shape style="position:absolute;left:3352;top:2228;width:1470;height:53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Current</w:t>
                      </w:r>
                      <w:r>
                        <w:rPr>
                          <w:rFonts w:ascii="Arial"/>
                          <w:spacing w:val="2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asset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9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test</w:t>
                      </w:r>
                      <w:r>
                        <w:rPr>
                          <w:rFonts w:ascii="Arial"/>
                          <w:spacing w:val="2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threshold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616;top:2391;width:1510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$1m</w:t>
                      </w:r>
                      <w:r>
                        <w:rPr>
                          <w:rFonts w:ascii="Arial"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wealth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9;top:3482;width:1402;height:1700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Proportion</w:t>
                      </w:r>
                      <w:r>
                        <w:rPr>
                          <w:rFonts w:ascii="Arial"/>
                          <w:spacing w:val="2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54" w:lineRule="auto" w:before="9"/>
                        <w:ind w:left="0" w:right="11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mature-aged</w:t>
                      </w:r>
                      <w:r>
                        <w:rPr>
                          <w:rFonts w:ascii="Arial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households</w:t>
                      </w:r>
                      <w:r>
                        <w:rPr>
                          <w:rFonts w:ascii="Arial"/>
                          <w:spacing w:val="20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receiving</w:t>
                      </w:r>
                      <w:r>
                        <w:rPr>
                          <w:rFonts w:ascii="Arial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government</w:t>
                      </w:r>
                      <w:r>
                        <w:rPr>
                          <w:rFonts w:ascii="Arial"/>
                          <w:spacing w:val="20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benefits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434;top:3482;width:626;height:173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95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75%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95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95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25%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95"/>
                        <w:ind w:left="272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9;top:5495;width:1973;height:1116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Benefits</w:t>
                      </w:r>
                      <w:r>
                        <w:rPr>
                          <w:rFonts w:ascii="Arial"/>
                          <w:spacing w:val="2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received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54" w:lineRule="auto" w:before="9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spacing w:val="1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those</w:t>
                      </w:r>
                      <w:r>
                        <w:rPr>
                          <w:rFonts w:ascii="Arial"/>
                          <w:spacing w:val="1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receiving</w:t>
                      </w:r>
                      <w:r>
                        <w:rPr>
                          <w:rFonts w:ascii="Arial"/>
                          <w:spacing w:val="21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government</w:t>
                      </w:r>
                      <w:r>
                        <w:rPr>
                          <w:rFonts w:ascii="Arial"/>
                          <w:spacing w:val="20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benefits,</w:t>
                      </w:r>
                      <w:r>
                        <w:rPr>
                          <w:rFonts w:ascii="Arial"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$/wk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676;top:5385;width:409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64;top:6039;width:6484;height:1143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2011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32"/>
                          <w:szCs w:val="32"/>
                        </w:rPr>
                      </w:pPr>
                    </w:p>
                    <w:p>
                      <w:pPr>
                        <w:spacing w:before="0"/>
                        <w:ind w:left="0" w:right="1776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  <w:p>
                      <w:pPr>
                        <w:spacing w:line="148" w:lineRule="exact" w:before="91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 w:hAnsi="Arial" w:cs="Arial" w:eastAsia="Arial"/>
                          <w:w w:val="105"/>
                          <w:sz w:val="13"/>
                          <w:szCs w:val="13"/>
                        </w:rPr>
                        <w:t>Source: </w:t>
                      </w:r>
                      <w:r>
                        <w:rPr>
                          <w:rFonts w:ascii="Arial" w:hAnsi="Arial" w:cs="Arial" w:eastAsia="Arial"/>
                          <w:spacing w:val="2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w w:val="105"/>
                          <w:sz w:val="13"/>
                          <w:szCs w:val="13"/>
                        </w:rPr>
                        <w:t>Balancing</w:t>
                      </w:r>
                      <w:r>
                        <w:rPr>
                          <w:rFonts w:ascii="Arial" w:hAnsi="Arial" w:cs="Arial" w:eastAsia="Arial"/>
                          <w:i/>
                          <w:spacing w:val="-5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w w:val="105"/>
                          <w:sz w:val="13"/>
                          <w:szCs w:val="13"/>
                        </w:rPr>
                        <w:t>budgets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.</w:t>
                      </w:r>
                      <w:r>
                        <w:rPr>
                          <w:rFonts w:ascii="Arial" w:hAnsi="Arial" w:cs="Arial" w:eastAsia="Arial"/>
                          <w:spacing w:val="30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Note:</w:t>
                      </w:r>
                      <w:r>
                        <w:rPr>
                          <w:rFonts w:ascii="Arial" w:hAnsi="Arial" w:cs="Arial" w:eastAsia="Arial"/>
                          <w:spacing w:val="-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105"/>
                          <w:sz w:val="13"/>
                          <w:szCs w:val="13"/>
                        </w:rPr>
                        <w:t>“mature-aged</w:t>
                      </w:r>
                      <w:r>
                        <w:rPr>
                          <w:rFonts w:ascii="Arial" w:hAnsi="Arial" w:cs="Arial" w:eastAsia="Arial"/>
                          <w:spacing w:val="-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household</w:t>
                      </w:r>
                      <w:r>
                        <w:rPr>
                          <w:rFonts w:ascii="Arial" w:hAnsi="Arial" w:cs="Arial" w:eastAsia="Arial"/>
                          <w:spacing w:val="-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is</w:t>
                      </w:r>
                      <w:r>
                        <w:rPr>
                          <w:rFonts w:ascii="Arial" w:hAnsi="Arial" w:cs="Arial" w:eastAsia="Arial"/>
                          <w:spacing w:val="-5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household</w:t>
                      </w:r>
                      <w:r>
                        <w:rPr>
                          <w:rFonts w:ascii="Arial" w:hAnsi="Arial" w:cs="Arial" w:eastAsia="Arial"/>
                          <w:spacing w:val="-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where</w:t>
                      </w:r>
                      <w:r>
                        <w:rPr>
                          <w:rFonts w:ascii="Arial" w:hAnsi="Arial" w:cs="Arial" w:eastAsia="Arial"/>
                          <w:spacing w:val="-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oldest</w:t>
                      </w:r>
                      <w:r>
                        <w:rPr>
                          <w:rFonts w:ascii="Arial" w:hAnsi="Arial" w:cs="Arial" w:eastAsia="Arial"/>
                          <w:spacing w:val="-5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occupant</w:t>
                      </w:r>
                      <w:r>
                        <w:rPr>
                          <w:rFonts w:ascii="Arial" w:hAnsi="Arial" w:cs="Arial" w:eastAsia="Arial"/>
                          <w:spacing w:val="-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is</w:t>
                      </w:r>
                      <w:r>
                        <w:rPr>
                          <w:rFonts w:ascii="Arial" w:hAnsi="Arial" w:cs="Arial" w:eastAsia="Arial"/>
                          <w:spacing w:val="-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over</w:t>
                      </w:r>
                      <w:r>
                        <w:rPr>
                          <w:rFonts w:ascii="Arial" w:hAnsi="Arial" w:cs="Arial" w:eastAsia="Arial"/>
                          <w:spacing w:val="-5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65</w:t>
                      </w:r>
                      <w:r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9000;top:7017;width:167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95"/>
                          <w:sz w:val="15"/>
                        </w:rPr>
                        <w:t>24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52.862pt;margin-top:409.884003pt;width:489.6pt;height:367.2pt;mso-position-horizontal-relative:page;mso-position-vertical-relative:page;z-index:-195424" coordorigin="1057,8198" coordsize="9792,7344">
            <v:shape style="position:absolute;left:8683;top:8555;width:1541;height:425" type="#_x0000_t75" stroked="false">
              <v:imagedata r:id="rId60" o:title=""/>
            </v:shape>
            <v:shape style="position:absolute;left:1057;top:8198;width:9792;height:7344" type="#_x0000_t202" filled="false" stroked="true" strokeweight=".464pt" strokecolor="#414042">
              <v:textbox inset="0,0,0,0">
                <w:txbxContent>
                  <w:p>
                    <w:pPr>
                      <w:spacing w:line="240" w:lineRule="auto" w:before="5"/>
                      <w:rPr>
                        <w:rFonts w:ascii="Times New Roman" w:hAnsi="Times New Roman" w:cs="Times New Roman" w:eastAsia="Times New Roman"/>
                        <w:sz w:val="47"/>
                        <w:szCs w:val="47"/>
                      </w:rPr>
                    </w:pPr>
                  </w:p>
                  <w:p>
                    <w:pPr>
                      <w:spacing w:before="0"/>
                      <w:ind w:left="619" w:right="0" w:firstLine="0"/>
                      <w:jc w:val="left"/>
                      <w:rPr>
                        <w:rFonts w:ascii="Arial" w:hAnsi="Arial" w:cs="Arial" w:eastAsia="Arial"/>
                        <w:sz w:val="38"/>
                        <w:szCs w:val="38"/>
                      </w:rPr>
                    </w:pPr>
                    <w:r>
                      <w:rPr>
                        <w:rFonts w:ascii="Arial"/>
                        <w:b/>
                        <w:sz w:val="38"/>
                      </w:rPr>
                      <w:t>Fair</w:t>
                    </w:r>
                    <w:r>
                      <w:rPr>
                        <w:rFonts w:ascii="Arial"/>
                        <w:b/>
                        <w:spacing w:val="-1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tax </w:t>
                    </w:r>
                    <w:r>
                      <w:rPr>
                        <w:rFonts w:ascii="Arial"/>
                        <w:b/>
                        <w:spacing w:val="-1"/>
                        <w:sz w:val="38"/>
                      </w:rPr>
                      <w:t>and</w:t>
                    </w:r>
                    <w:r>
                      <w:rPr>
                        <w:rFonts w:ascii="Arial"/>
                        <w:b/>
                        <w:sz w:val="38"/>
                      </w:rPr>
                      <w:t> welfare</w:t>
                    </w:r>
                    <w:r>
                      <w:rPr>
                        <w:rFonts w:ascii="Arial"/>
                        <w:b/>
                        <w:spacing w:val="-1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for older</w:t>
                    </w:r>
                    <w:r>
                      <w:rPr>
                        <w:rFonts w:ascii="Arial"/>
                        <w:b/>
                        <w:spacing w:val="-1"/>
                        <w:sz w:val="38"/>
                      </w:rPr>
                      <w:t> </w:t>
                    </w:r>
                    <w:r>
                      <w:rPr>
                        <w:rFonts w:ascii="Arial"/>
                        <w:b/>
                        <w:sz w:val="38"/>
                      </w:rPr>
                      <w:t>workers</w:t>
                    </w:r>
                    <w:r>
                      <w:rPr>
                        <w:rFonts w:ascii="Arial"/>
                        <w:sz w:val="38"/>
                      </w:rPr>
                    </w:r>
                  </w:p>
                  <w:p>
                    <w:pPr>
                      <w:spacing w:line="256" w:lineRule="auto" w:before="189"/>
                      <w:ind w:left="721" w:right="1235" w:firstLine="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Government</w:t>
                    </w:r>
                    <w:r>
                      <w:rPr>
                        <w:rFonts w:ascii="Arial"/>
                        <w:b/>
                        <w:spacing w:val="-18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budgets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unsustainable: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spending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on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households</w:t>
                    </w:r>
                    <w:r>
                      <w:rPr>
                        <w:rFonts w:ascii="Arial"/>
                        <w:b/>
                        <w:spacing w:val="-18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is</w:t>
                    </w:r>
                    <w:r>
                      <w:rPr>
                        <w:rFonts w:ascii="Arial"/>
                        <w:b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a</w:t>
                    </w:r>
                    <w:r>
                      <w:rPr>
                        <w:rFonts w:ascii="Arial"/>
                        <w:b/>
                        <w:spacing w:val="23"/>
                        <w:w w:val="103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substantial</w:t>
                    </w:r>
                    <w:r>
                      <w:rPr>
                        <w:rFonts w:ascii="Arial"/>
                        <w:b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cause</w:t>
                    </w:r>
                    <w:r>
                      <w:rPr>
                        <w:rFonts w:ascii="Arial"/>
                        <w:b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of</w:t>
                    </w:r>
                    <w:r>
                      <w:rPr>
                        <w:rFonts w:ascii="Arial"/>
                        <w:b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the</w:t>
                    </w:r>
                    <w:r>
                      <w:rPr>
                        <w:rFonts w:ascii="Arial"/>
                        <w:b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problem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13"/>
                      </w:numPr>
                      <w:tabs>
                        <w:tab w:pos="914" w:val="left" w:leader="none"/>
                      </w:tabs>
                      <w:spacing w:line="286" w:lineRule="exact" w:before="0"/>
                      <w:ind w:left="911" w:right="0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Australian</w:t>
                    </w:r>
                    <w:r>
                      <w:rPr>
                        <w:rFonts w:ascii="Arial"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government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budgets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have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been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unsustainable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for</w:t>
                    </w:r>
                    <w:r>
                      <w:rPr>
                        <w:rFonts w:ascii="Arial"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7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years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13"/>
                      </w:numPr>
                      <w:tabs>
                        <w:tab w:pos="914" w:val="left" w:leader="none"/>
                      </w:tabs>
                      <w:spacing w:line="241" w:lineRule="auto" w:before="0"/>
                      <w:ind w:left="911" w:right="715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The</w:t>
                    </w:r>
                    <w:r>
                      <w:rPr>
                        <w:rFonts w:ascii="Arial"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dominant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pressure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on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Australian</w:t>
                    </w:r>
                    <w:r>
                      <w:rPr>
                        <w:rFonts w:ascii="Arial"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government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budgets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is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increased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spending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per</w:t>
                    </w:r>
                    <w:r>
                      <w:rPr>
                        <w:rFonts w:ascii="Arial"/>
                        <w:spacing w:val="27"/>
                        <w:w w:val="103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household,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to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pay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for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increased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health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services,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Age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Pensions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and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aged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care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13"/>
                      </w:numPr>
                      <w:tabs>
                        <w:tab w:pos="914" w:val="left" w:leader="none"/>
                      </w:tabs>
                      <w:spacing w:before="4"/>
                      <w:ind w:left="913" w:right="0" w:hanging="192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The</w:t>
                    </w:r>
                    <w:r>
                      <w:rPr>
                        <w:rFonts w:ascii="Arial"/>
                        <w:spacing w:val="-17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increased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spending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reflects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policy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choices,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not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ageing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spacing w:line="256" w:lineRule="auto" w:before="165"/>
                      <w:ind w:left="721" w:right="884" w:firstLine="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Tax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welfare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settings</w:t>
                    </w:r>
                    <w:r>
                      <w:rPr>
                        <w:rFonts w:ascii="Arial"/>
                        <w:b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should</w:t>
                    </w:r>
                    <w:r>
                      <w:rPr>
                        <w:rFonts w:ascii="Arial"/>
                        <w:b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be</w:t>
                    </w:r>
                    <w:r>
                      <w:rPr>
                        <w:rFonts w:ascii="Arial"/>
                        <w:b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reformed</w:t>
                    </w:r>
                    <w:r>
                      <w:rPr>
                        <w:rFonts w:ascii="Arial"/>
                        <w:b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to</w:t>
                    </w:r>
                    <w:r>
                      <w:rPr>
                        <w:rFonts w:ascii="Arial"/>
                        <w:b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encourage</w:t>
                    </w:r>
                    <w:r>
                      <w:rPr>
                        <w:rFonts w:ascii="Arial"/>
                        <w:b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age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workforce</w:t>
                    </w:r>
                    <w:r>
                      <w:rPr>
                        <w:rFonts w:ascii="Arial"/>
                        <w:b/>
                        <w:spacing w:val="27"/>
                        <w:w w:val="103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participation</w:t>
                    </w:r>
                    <w:r>
                      <w:rPr>
                        <w:rFonts w:ascii="Arial"/>
                        <w:b/>
                        <w:spacing w:val="-2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1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21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improve</w:t>
                    </w:r>
                    <w:r>
                      <w:rPr>
                        <w:rFonts w:ascii="Arial"/>
                        <w:b/>
                        <w:spacing w:val="-2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budget</w:t>
                    </w:r>
                    <w:r>
                      <w:rPr>
                        <w:rFonts w:ascii="Arial"/>
                        <w:b/>
                        <w:spacing w:val="-2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1"/>
                      </w:rPr>
                      <w:t>balances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13"/>
                      </w:numPr>
                      <w:tabs>
                        <w:tab w:pos="912" w:val="left" w:leader="none"/>
                      </w:tabs>
                      <w:spacing w:line="258" w:lineRule="exact" w:before="32"/>
                      <w:ind w:left="911" w:right="957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Better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targeting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of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age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pensions,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superannuation,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and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asset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taxation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dominate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the</w:t>
                    </w:r>
                    <w:r>
                      <w:rPr>
                        <w:rFonts w:ascii="Arial"/>
                        <w:spacing w:val="27"/>
                        <w:w w:val="103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options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for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budget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repair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that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are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both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large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and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socially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responsible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13"/>
                      </w:numPr>
                      <w:tabs>
                        <w:tab w:pos="912" w:val="left" w:leader="none"/>
                      </w:tabs>
                      <w:spacing w:line="302" w:lineRule="exact" w:before="0"/>
                      <w:ind w:left="911" w:right="0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age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workforce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participation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has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been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increasing,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but</w:t>
                    </w:r>
                    <w:r>
                      <w:rPr>
                        <w:rFonts w:ascii="Arial"/>
                        <w:spacing w:val="-15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remains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relatively</w:t>
                    </w:r>
                    <w:r>
                      <w:rPr>
                        <w:rFonts w:ascii="Arial"/>
                        <w:spacing w:val="-16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low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numPr>
                        <w:ilvl w:val="0"/>
                        <w:numId w:val="13"/>
                      </w:numPr>
                      <w:tabs>
                        <w:tab w:pos="912" w:val="left" w:leader="none"/>
                      </w:tabs>
                      <w:spacing w:line="317" w:lineRule="exact" w:before="0"/>
                      <w:ind w:left="911" w:right="0" w:hanging="190"/>
                      <w:jc w:val="left"/>
                      <w:rPr>
                        <w:rFonts w:ascii="Arial" w:hAnsi="Arial" w:cs="Arial" w:eastAsia="Arial"/>
                        <w:sz w:val="21"/>
                        <w:szCs w:val="21"/>
                      </w:rPr>
                    </w:pP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Reforms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would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create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incentives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for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older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workers</w:t>
                    </w:r>
                    <w:r>
                      <w:rPr>
                        <w:rFonts w:ascii="Arial"/>
                        <w:spacing w:val="-13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to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work</w:t>
                    </w:r>
                    <w:r>
                      <w:rPr>
                        <w:rFonts w:ascii="Arial"/>
                        <w:spacing w:val="-12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w w:val="105"/>
                        <w:sz w:val="21"/>
                      </w:rPr>
                      <w:t>for</w:t>
                    </w:r>
                    <w:r>
                      <w:rPr>
                        <w:rFonts w:ascii="Arial"/>
                        <w:spacing w:val="-14"/>
                        <w:w w:val="105"/>
                        <w:sz w:val="21"/>
                      </w:rPr>
                      <w:t> </w:t>
                    </w:r>
                    <w:r>
                      <w:rPr>
                        <w:rFonts w:ascii="Arial"/>
                        <w:spacing w:val="-1"/>
                        <w:w w:val="105"/>
                        <w:sz w:val="21"/>
                      </w:rPr>
                      <w:t>longer</w:t>
                    </w:r>
                    <w:r>
                      <w:rPr>
                        <w:rFonts w:ascii="Arial"/>
                        <w:sz w:val="21"/>
                      </w:rPr>
                    </w: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8"/>
                        <w:szCs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8"/>
                        <w:szCs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8"/>
                        <w:szCs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8"/>
                        <w:szCs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8"/>
                        <w:szCs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28"/>
                        <w:szCs w:val="28"/>
                      </w:rPr>
                    </w:pPr>
                  </w:p>
                  <w:p>
                    <w:pPr>
                      <w:spacing w:line="240" w:lineRule="auto" w:before="6"/>
                      <w:rPr>
                        <w:rFonts w:ascii="Times New Roman" w:hAnsi="Times New Roman" w:cs="Times New Roman" w:eastAsia="Times New Roman"/>
                        <w:sz w:val="30"/>
                        <w:szCs w:val="30"/>
                      </w:rPr>
                    </w:pPr>
                  </w:p>
                  <w:p>
                    <w:pPr>
                      <w:spacing w:before="0"/>
                      <w:ind w:left="0" w:right="622" w:firstLine="0"/>
                      <w:jc w:val="right"/>
                      <w:rPr>
                        <w:rFonts w:ascii="Arial" w:hAnsi="Arial" w:cs="Arial" w:eastAsia="Arial"/>
                        <w:sz w:val="15"/>
                        <w:szCs w:val="15"/>
                      </w:rPr>
                    </w:pPr>
                    <w:r>
                      <w:rPr>
                        <w:rFonts w:ascii="Arial"/>
                        <w:w w:val="95"/>
                        <w:sz w:val="15"/>
                      </w:rPr>
                      <w:t>26</w:t>
                    </w:r>
                    <w:r>
                      <w:rPr>
                        <w:rFonts w:ascii="Arial"/>
                        <w:sz w:val="15"/>
                      </w:rPr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group style="position:absolute;left:629;top:1060;width:8553;height:2" coordorigin="629,1060" coordsize="8553,2">
              <v:shape style="position:absolute;left:629;top:1060;width:8553;height:2" coordorigin="629,1060" coordsize="8553,0" path="m629,1060l9182,1060e" filled="false" stroked="true" strokeweight="1.021000pt" strokecolor="#f7a124">
                <v:path arrowok="t"/>
              </v:shape>
              <v:shape style="position:absolute;left:7639;top:362;width:1543;height:425" type="#_x0000_t75" stroked="false">
                <v:imagedata r:id="rId60" o:title=""/>
              </v:shape>
            </v:group>
            <v:group style="position:absolute;left:2076;top:5345;width:6924;height:2" coordorigin="2076,5345" coordsize="6924,2">
              <v:shape style="position:absolute;left:2076;top:5345;width:6924;height:2" coordorigin="2076,5345" coordsize="6924,0" path="m2076,5345l9000,5345e" filled="false" stroked="true" strokeweight=".511pt" strokecolor="#989898">
                <v:path arrowok="t"/>
              </v:shape>
            </v:group>
            <v:group style="position:absolute;left:1230;top:5345;width:125;height:2" coordorigin="1230,5345" coordsize="125,2">
              <v:shape style="position:absolute;left:1230;top:5345;width:125;height:2" coordorigin="1230,5345" coordsize="125,0" path="m1230,5345l1354,5345e" filled="false" stroked="true" strokeweight=".511pt" strokecolor="#989898">
                <v:path arrowok="t"/>
              </v:shape>
            </v:group>
            <v:group style="position:absolute;left:1354;top:5251;width:722;height:526" coordorigin="1354,5251" coordsize="722,526">
              <v:shape style="position:absolute;left:1354;top:5251;width:722;height:526" coordorigin="1354,5251" coordsize="722,526" path="m2076,5251l1354,5251,1354,5777,2076,5777,2076,5251xe" filled="true" fillcolor="#fa9d41" stroked="false">
                <v:path arrowok="t"/>
                <v:fill type="solid"/>
              </v:shape>
            </v:group>
            <v:group style="position:absolute;left:2326;top:5144;width:722;height:107" coordorigin="2326,5144" coordsize="722,107">
              <v:shape style="position:absolute;left:2326;top:5144;width:722;height:107" coordorigin="2326,5144" coordsize="722,107" path="m3048,5144l2326,5144,2326,5251,3048,5251,3048,5144xe" filled="true" fillcolor="#fa9d41" stroked="false">
                <v:path arrowok="t"/>
                <v:fill type="solid"/>
              </v:shape>
            </v:group>
            <v:group style="position:absolute;left:1230;top:4913;width:7771;height:2" coordorigin="1230,4913" coordsize="7771,2">
              <v:shape style="position:absolute;left:1230;top:4913;width:7771;height:2" coordorigin="1230,4913" coordsize="7771,0" path="m1230,4913l9000,4913e" filled="false" stroked="true" strokeweight=".511pt" strokecolor="#989898">
                <v:path arrowok="t"/>
              </v:shape>
            </v:group>
            <v:group style="position:absolute;left:3297;top:4935;width:722;height:210" coordorigin="3297,4935" coordsize="722,210">
              <v:shape style="position:absolute;left:3297;top:4935;width:722;height:210" coordorigin="3297,4935" coordsize="722,210" path="m4019,4935l3297,4935,3297,5144,4019,5144,4019,4935xe" filled="true" fillcolor="#fa9d41" stroked="false">
                <v:path arrowok="t"/>
                <v:fill type="solid"/>
              </v:shape>
            </v:group>
            <v:group style="position:absolute;left:4990;top:4480;width:4010;height:2" coordorigin="4990,4480" coordsize="4010,2">
              <v:shape style="position:absolute;left:4990;top:4480;width:4010;height:2" coordorigin="4990,4480" coordsize="4010,0" path="m4990,4480l9000,4480e" filled="false" stroked="true" strokeweight=".511pt" strokecolor="#989898">
                <v:path arrowok="t"/>
              </v:shape>
            </v:group>
            <v:group style="position:absolute;left:1230;top:4480;width:3040;height:2" coordorigin="1230,4480" coordsize="3040,2">
              <v:shape style="position:absolute;left:1230;top:4480;width:3040;height:2" coordorigin="1230,4480" coordsize="3040,0" path="m1230,4480l4269,4480e" filled="false" stroked="true" strokeweight=".511pt" strokecolor="#989898">
                <v:path arrowok="t"/>
              </v:shape>
            </v:group>
            <v:group style="position:absolute;left:4990;top:4048;width:4010;height:2" coordorigin="4990,4048" coordsize="4010,2">
              <v:shape style="position:absolute;left:4990;top:4048;width:4010;height:2" coordorigin="4990,4048" coordsize="4010,0" path="m4990,4048l9000,4048e" filled="false" stroked="true" strokeweight=".511pt" strokecolor="#989898">
                <v:path arrowok="t"/>
              </v:shape>
            </v:group>
            <v:group style="position:absolute;left:1230;top:4048;width:3040;height:2" coordorigin="1230,4048" coordsize="3040,2">
              <v:shape style="position:absolute;left:1230;top:4048;width:3040;height:2" coordorigin="1230,4048" coordsize="3040,0" path="m1230,4048l4269,4048e" filled="false" stroked="true" strokeweight=".511pt" strokecolor="#989898">
                <v:path arrowok="t"/>
              </v:shape>
            </v:group>
            <v:group style="position:absolute;left:4269;top:3972;width:722;height:963" coordorigin="4269,3972" coordsize="722,963">
              <v:shape style="position:absolute;left:4269;top:3972;width:722;height:963" coordorigin="4269,3972" coordsize="722,963" path="m4990,3972l4269,3972,4269,4935,4990,4935,4990,3972xe" filled="true" fillcolor="#fa9d41" stroked="false">
                <v:path arrowok="t"/>
                <v:fill type="solid"/>
              </v:shape>
            </v:group>
            <v:group style="position:absolute;left:5962;top:3616;width:3039;height:2" coordorigin="5962,3616" coordsize="3039,2">
              <v:shape style="position:absolute;left:5962;top:3616;width:3039;height:2" coordorigin="5962,3616" coordsize="3039,0" path="m5962,3616l9000,3616e" filled="false" stroked="true" strokeweight=".511pt" strokecolor="#989898">
                <v:path arrowok="t"/>
              </v:shape>
            </v:group>
            <v:group style="position:absolute;left:1230;top:3616;width:4007;height:2" coordorigin="1230,3616" coordsize="4007,2">
              <v:shape style="position:absolute;left:1230;top:3616;width:4007;height:2" coordorigin="1230,3616" coordsize="4007,0" path="m1230,3616l5236,3616e" filled="false" stroked="true" strokeweight=".511pt" strokecolor="#989898">
                <v:path arrowok="t"/>
              </v:shape>
            </v:group>
            <v:group style="position:absolute;left:5962;top:3184;width:3039;height:2" coordorigin="5962,3184" coordsize="3039,2">
              <v:shape style="position:absolute;left:5962;top:3184;width:3039;height:2" coordorigin="5962,3184" coordsize="3039,0" path="m5962,3184l9000,3184e" filled="false" stroked="true" strokeweight=".511pt" strokecolor="#989898">
                <v:path arrowok="t"/>
              </v:shape>
            </v:group>
            <v:group style="position:absolute;left:1230;top:3184;width:4007;height:2" coordorigin="1230,3184" coordsize="4007,2">
              <v:shape style="position:absolute;left:1230;top:3184;width:4007;height:2" coordorigin="1230,3184" coordsize="4007,0" path="m1230,3184l5236,3184e" filled="false" stroked="true" strokeweight=".511pt" strokecolor="#989898">
                <v:path arrowok="t"/>
              </v:shape>
            </v:group>
            <v:group style="position:absolute;left:6934;top:2751;width:2067;height:2" coordorigin="6934,2751" coordsize="2067,2">
              <v:shape style="position:absolute;left:6934;top:2751;width:2067;height:2" coordorigin="6934,2751" coordsize="2067,0" path="m6934,2751l9000,2751e" filled="false" stroked="true" strokeweight=".511pt" strokecolor="#989898">
                <v:path arrowok="t"/>
              </v:shape>
            </v:group>
            <v:group style="position:absolute;left:1230;top:2751;width:4980;height:2" coordorigin="1230,2751" coordsize="4980,2">
              <v:shape style="position:absolute;left:1230;top:2751;width:4980;height:2" coordorigin="1230,2751" coordsize="4980,0" path="m1230,2751l6209,2751e" filled="false" stroked="true" strokeweight=".511pt" strokecolor="#989898">
                <v:path arrowok="t"/>
              </v:shape>
            </v:group>
            <v:group style="position:absolute;left:6209;top:2596;width:725;height:374" coordorigin="6209,2596" coordsize="725,374">
              <v:shape style="position:absolute;left:6209;top:2596;width:725;height:374" coordorigin="6209,2596" coordsize="725,374" path="m6209,2596l6934,2596,6934,2970,6209,2970,6209,2596xe" filled="true" fillcolor="#b13432" stroked="false">
                <v:path arrowok="t"/>
                <v:fill type="solid"/>
              </v:shape>
            </v:group>
            <v:group style="position:absolute;left:6209;top:2596;width:725;height:374" coordorigin="6209,2596" coordsize="725,374">
              <v:shape style="position:absolute;left:6209;top:2596;width:725;height:374" coordorigin="6209,2596" coordsize="725,374" path="m6209,2596l6934,2596,6934,2970,6209,2970,6209,2596xe" filled="false" stroked="true" strokeweight=".511pt" strokecolor="#000000">
                <v:path arrowok="t"/>
              </v:shape>
            </v:group>
            <v:group style="position:absolute;left:7181;top:2421;width:725;height:176" coordorigin="7181,2421" coordsize="725,176">
              <v:shape style="position:absolute;left:7181;top:2421;width:725;height:176" coordorigin="7181,2421" coordsize="725,176" path="m7181,2421l7905,2421,7905,2596,7181,2596,7181,2421xe" filled="true" fillcolor="#b13432" stroked="false">
                <v:path arrowok="t"/>
                <v:fill type="solid"/>
              </v:shape>
            </v:group>
            <v:group style="position:absolute;left:7181;top:2421;width:725;height:176" coordorigin="7181,2421" coordsize="725,176">
              <v:shape style="position:absolute;left:7181;top:2421;width:725;height:176" coordorigin="7181,2421" coordsize="725,176" path="m7181,2421l7905,2421,7905,2596,7181,2596,7181,2421xe" filled="false" stroked="true" strokeweight=".511pt" strokecolor="#000000">
                <v:path arrowok="t"/>
              </v:shape>
            </v:group>
            <v:group style="position:absolute;left:8152;top:2414;width:725;height:2" coordorigin="8152,2414" coordsize="725,2">
              <v:shape style="position:absolute;left:8152;top:2414;width:725;height:2" coordorigin="8152,2414" coordsize="725,0" path="m8152,2414l8877,2414e" filled="false" stroked="true" strokeweight=".821pt" strokecolor="#b13432">
                <v:path arrowok="t"/>
              </v:shape>
            </v:group>
            <v:group style="position:absolute;left:8147;top:2414;width:736;height:2" coordorigin="8147,2414" coordsize="736,2">
              <v:shape style="position:absolute;left:8147;top:2414;width:736;height:2" coordorigin="8147,2414" coordsize="736,0" path="m8147,2414l8882,2414e" filled="false" stroked="true" strokeweight="1.332pt" strokecolor="#000000">
                <v:path arrowok="t"/>
              </v:shape>
            </v:group>
            <v:group style="position:absolute;left:5236;top:2970;width:727;height:1003" coordorigin="5236,2970" coordsize="727,1003">
              <v:shape style="position:absolute;left:5236;top:2970;width:727;height:1003" coordorigin="5236,2970" coordsize="727,1003" path="m5962,2970l5236,2970,5236,3972,5962,3972,5962,2970xe" filled="true" fillcolor="#fa9d41" stroked="false">
                <v:path arrowok="t"/>
                <v:fill type="solid"/>
              </v:shape>
            </v:group>
            <v:group style="position:absolute;left:1354;top:5251;width:722;height:526" coordorigin="1354,5251" coordsize="722,526">
              <v:shape style="position:absolute;left:1354;top:5251;width:722;height:526" coordorigin="1354,5251" coordsize="722,526" path="m1354,5251l2076,5251,2076,5777,1354,5777,1354,5251xe" filled="false" stroked="true" strokeweight=".511pt" strokecolor="#000000">
                <v:path arrowok="t"/>
              </v:shape>
            </v:group>
            <v:group style="position:absolute;left:2326;top:5144;width:722;height:107" coordorigin="2326,5144" coordsize="722,107">
              <v:shape style="position:absolute;left:2326;top:5144;width:722;height:107" coordorigin="2326,5144" coordsize="722,107" path="m2326,5144l3048,5144,3048,5251,2326,5251,2326,5144xe" filled="false" stroked="true" strokeweight=".511pt" strokecolor="#000000">
                <v:path arrowok="t"/>
              </v:shape>
            </v:group>
            <v:group style="position:absolute;left:3297;top:4935;width:722;height:210" coordorigin="3297,4935" coordsize="722,210">
              <v:shape style="position:absolute;left:3297;top:4935;width:722;height:210" coordorigin="3297,4935" coordsize="722,210" path="m3297,4935l4019,4935,4019,5144,3297,5144,3297,4935xe" filled="false" stroked="true" strokeweight=".511pt" strokecolor="#000000">
                <v:path arrowok="t"/>
              </v:shape>
            </v:group>
            <v:group style="position:absolute;left:4269;top:3972;width:722;height:963" coordorigin="4269,3972" coordsize="722,963">
              <v:shape style="position:absolute;left:4269;top:3972;width:722;height:963" coordorigin="4269,3972" coordsize="722,963" path="m4269,3972l4990,3972,4990,4935,4269,4935,4269,3972xe" filled="false" stroked="true" strokeweight=".511pt" strokecolor="#000000">
                <v:path arrowok="t"/>
              </v:shape>
            </v:group>
            <v:group style="position:absolute;left:5236;top:2970;width:727;height:1003" coordorigin="5236,2970" coordsize="727,1003">
              <v:shape style="position:absolute;left:5236;top:2970;width:727;height:1003" coordorigin="5236,2970" coordsize="727,1003" path="m5236,2970l5962,2970,5962,3972,5236,3972,5236,2970xe" filled="false" stroked="true" strokeweight=".511pt" strokecolor="#000000">
                <v:path arrowok="t"/>
              </v:shape>
            </v:group>
            <v:group style="position:absolute;left:1230;top:2319;width:7771;height:2" coordorigin="1230,2319" coordsize="7771,2">
              <v:shape style="position:absolute;left:1230;top:2319;width:7771;height:2" coordorigin="1230,2319" coordsize="7771,0" path="m1230,2319l9000,2319e" filled="false" stroked="true" strokeweight=".511pt" strokecolor="#989898">
                <v:path arrowok="t"/>
              </v:shape>
            </v:group>
            <v:group style="position:absolute;left:1230;top:1887;width:7771;height:2" coordorigin="1230,1887" coordsize="7771,2">
              <v:shape style="position:absolute;left:1230;top:1887;width:7771;height:2" coordorigin="1230,1887" coordsize="7771,0" path="m1230,1887l9000,1887e" filled="false" stroked="true" strokeweight=".511pt" strokecolor="#989898">
                <v:path arrowok="t"/>
              </v:shape>
            </v:group>
            <v:group style="position:absolute;left:1229;top:1888;width:2;height:3964" coordorigin="1229,1888" coordsize="2,3964">
              <v:shape style="position:absolute;left:1229;top:1888;width:2;height:3964" coordorigin="1229,1888" coordsize="0,3964" path="m1229,1888l1229,5851e" filled="false" stroked="true" strokeweight=".541pt" strokecolor="#000000">
                <v:path arrowok="t"/>
              </v:shape>
            </v:group>
            <v:group style="position:absolute;left:1154;top:5777;width:7847;height:2" coordorigin="1154,5777" coordsize="7847,2">
              <v:shape style="position:absolute;left:1154;top:5777;width:7847;height:2" coordorigin="1154,5777" coordsize="7847,0" path="m1154,5777l9000,5777e" filled="false" stroked="true" strokeweight=".5259pt" strokecolor="#000000">
                <v:path arrowok="t"/>
              </v:shape>
            </v:group>
            <v:group style="position:absolute;left:1154;top:5345;width:76;height:2" coordorigin="1154,5345" coordsize="76,2">
              <v:shape style="position:absolute;left:1154;top:5345;width:76;height:2" coordorigin="1154,5345" coordsize="76,0" path="m1154,5345l1229,5345e" filled="false" stroked="true" strokeweight=".511pt" strokecolor="#000000">
                <v:path arrowok="t"/>
              </v:shape>
            </v:group>
            <v:group style="position:absolute;left:1154;top:4913;width:76;height:2" coordorigin="1154,4913" coordsize="76,2">
              <v:shape style="position:absolute;left:1154;top:4913;width:76;height:2" coordorigin="1154,4913" coordsize="76,0" path="m1154,4913l1229,4913e" filled="false" stroked="true" strokeweight=".511pt" strokecolor="#000000">
                <v:path arrowok="t"/>
              </v:shape>
            </v:group>
            <v:group style="position:absolute;left:1154;top:4480;width:76;height:2" coordorigin="1154,4480" coordsize="76,2">
              <v:shape style="position:absolute;left:1154;top:4480;width:76;height:2" coordorigin="1154,4480" coordsize="76,0" path="m1154,4480l1229,4480e" filled="false" stroked="true" strokeweight=".511pt" strokecolor="#000000">
                <v:path arrowok="t"/>
              </v:shape>
            </v:group>
            <v:group style="position:absolute;left:1154;top:4048;width:76;height:2" coordorigin="1154,4048" coordsize="76,2">
              <v:shape style="position:absolute;left:1154;top:4048;width:76;height:2" coordorigin="1154,4048" coordsize="76,0" path="m1154,4048l1229,4048e" filled="false" stroked="true" strokeweight=".511pt" strokecolor="#000000">
                <v:path arrowok="t"/>
              </v:shape>
            </v:group>
            <v:group style="position:absolute;left:1154;top:3616;width:76;height:2" coordorigin="1154,3616" coordsize="76,2">
              <v:shape style="position:absolute;left:1154;top:3616;width:76;height:2" coordorigin="1154,3616" coordsize="76,0" path="m1154,3616l1229,3616e" filled="false" stroked="true" strokeweight=".511pt" strokecolor="#000000">
                <v:path arrowok="t"/>
              </v:shape>
            </v:group>
            <v:group style="position:absolute;left:1154;top:3184;width:76;height:2" coordorigin="1154,3184" coordsize="76,2">
              <v:shape style="position:absolute;left:1154;top:3184;width:76;height:2" coordorigin="1154,3184" coordsize="76,0" path="m1154,3184l1229,3184e" filled="false" stroked="true" strokeweight=".511pt" strokecolor="#000000">
                <v:path arrowok="t"/>
              </v:shape>
            </v:group>
            <v:group style="position:absolute;left:1154;top:2751;width:76;height:2" coordorigin="1154,2751" coordsize="76,2">
              <v:shape style="position:absolute;left:1154;top:2751;width:76;height:2" coordorigin="1154,2751" coordsize="76,0" path="m1154,2751l1229,2751e" filled="false" stroked="true" strokeweight=".511pt" strokecolor="#000000">
                <v:path arrowok="t"/>
              </v:shape>
            </v:group>
            <v:group style="position:absolute;left:1154;top:2319;width:76;height:2" coordorigin="1154,2319" coordsize="76,2">
              <v:shape style="position:absolute;left:1154;top:2319;width:76;height:2" coordorigin="1154,2319" coordsize="76,0" path="m1154,2319l1229,2319e" filled="false" stroked="true" strokeweight=".511pt" strokecolor="#000000">
                <v:path arrowok="t"/>
              </v:shape>
            </v:group>
            <v:group style="position:absolute;left:1154;top:1887;width:76;height:2" coordorigin="1154,1887" coordsize="76,2">
              <v:shape style="position:absolute;left:1154;top:1887;width:76;height:2" coordorigin="1154,1887" coordsize="76,0" path="m1154,1887l1229,1887e" filled="false" stroked="true" strokeweight=".511pt" strokecolor="#000000">
                <v:path arrowok="t"/>
              </v:shape>
            </v:group>
            <v:group style="position:absolute;left:2201;top:5777;width:2;height:75" coordorigin="2201,5777" coordsize="2,75">
              <v:shape style="position:absolute;left:2201;top:5777;width:2;height:75" coordorigin="2201,5777" coordsize="0,75" path="m2201,5777l2201,5851e" filled="false" stroked="true" strokeweight=".511pt" strokecolor="#000000">
                <v:path arrowok="t"/>
              </v:shape>
            </v:group>
            <v:group style="position:absolute;left:3172;top:5777;width:2;height:75" coordorigin="3172,5777" coordsize="2,75">
              <v:shape style="position:absolute;left:3172;top:5777;width:2;height:75" coordorigin="3172,5777" coordsize="0,75" path="m3172,5777l3172,5851e" filled="false" stroked="true" strokeweight=".511pt" strokecolor="#000000">
                <v:path arrowok="t"/>
              </v:shape>
            </v:group>
            <v:group style="position:absolute;left:4144;top:5777;width:2;height:75" coordorigin="4144,5777" coordsize="2,75">
              <v:shape style="position:absolute;left:4144;top:5777;width:2;height:75" coordorigin="4144,5777" coordsize="0,75" path="m4144,5777l4144,5851e" filled="false" stroked="true" strokeweight=".511pt" strokecolor="#000000">
                <v:path arrowok="t"/>
              </v:shape>
            </v:group>
            <v:group style="position:absolute;left:5115;top:5777;width:2;height:75" coordorigin="5115,5777" coordsize="2,75">
              <v:shape style="position:absolute;left:5115;top:5777;width:2;height:75" coordorigin="5115,5777" coordsize="0,75" path="m5115,5777l5115,5851e" filled="false" stroked="true" strokeweight=".511pt" strokecolor="#000000">
                <v:path arrowok="t"/>
              </v:shape>
            </v:group>
            <v:group style="position:absolute;left:6087;top:5777;width:2;height:75" coordorigin="6087,5777" coordsize="2,75">
              <v:shape style="position:absolute;left:6087;top:5777;width:2;height:75" coordorigin="6087,5777" coordsize="0,75" path="m6087,5777l6087,5851e" filled="false" stroked="true" strokeweight=".511pt" strokecolor="#000000">
                <v:path arrowok="t"/>
              </v:shape>
            </v:group>
            <v:group style="position:absolute;left:7058;top:5777;width:2;height:75" coordorigin="7058,5777" coordsize="2,75">
              <v:shape style="position:absolute;left:7058;top:5777;width:2;height:75" coordorigin="7058,5777" coordsize="0,75" path="m7058,5777l7058,5851e" filled="false" stroked="true" strokeweight=".511pt" strokecolor="#000000">
                <v:path arrowok="t"/>
              </v:shape>
            </v:group>
            <v:group style="position:absolute;left:8030;top:5777;width:2;height:75" coordorigin="8030,5777" coordsize="2,75">
              <v:shape style="position:absolute;left:8030;top:5777;width:2;height:75" coordorigin="8030,5777" coordsize="0,75" path="m8030,5777l8030,5851e" filled="false" stroked="true" strokeweight=".511pt" strokecolor="#000000">
                <v:path arrowok="t"/>
              </v:shape>
            </v:group>
            <v:group style="position:absolute;left:9000;top:5777;width:2;height:75" coordorigin="9000,5777" coordsize="2,75">
              <v:shape style="position:absolute;left:9000;top:5777;width:2;height:75" coordorigin="9000,5777" coordsize="0,75" path="m9000,5777l9000,5851e" filled="false" stroked="true" strokeweight=".511pt" strokecolor="#000000">
                <v:path arrowok="t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629;top:266;width:6738;height:5656" type="#_x0000_t202" filled="false" stroked="false">
                <v:textbox inset="0,0,0,0">
                  <w:txbxContent>
                    <w:p>
                      <w:pPr>
                        <w:spacing w:line="33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$7</w:t>
                      </w:r>
                      <w:r>
                        <w:rPr>
                          <w:rFonts w:ascii="Arial"/>
                          <w:b/>
                          <w:spacing w:val="1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billion</w:t>
                      </w:r>
                      <w:r>
                        <w:rPr>
                          <w:rFonts w:ascii="Arial"/>
                          <w:b/>
                          <w:spacing w:val="1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1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year</w:t>
                      </w:r>
                      <w:r>
                        <w:rPr>
                          <w:rFonts w:ascii="Arial"/>
                          <w:b/>
                          <w:spacing w:val="1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1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1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Pension</w:t>
                      </w:r>
                      <w:r>
                        <w:rPr>
                          <w:rFonts w:ascii="Arial"/>
                          <w:b/>
                          <w:spacing w:val="1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spacing w:val="1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paid</w:t>
                      </w:r>
                      <w:r>
                        <w:rPr>
                          <w:rFonts w:ascii="Arial"/>
                          <w:b/>
                          <w:spacing w:val="1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to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households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more</w:t>
                      </w:r>
                      <w:r>
                        <w:rPr>
                          <w:rFonts w:ascii="Arial"/>
                          <w:b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than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$750k</w:t>
                      </w:r>
                      <w:r>
                        <w:rPr>
                          <w:rFonts w:ascii="Arial"/>
                          <w:b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assets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68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pension</w:t>
                      </w:r>
                      <w:r>
                        <w:rPr>
                          <w:rFonts w:ascii="Arial"/>
                          <w:b/>
                          <w:spacing w:val="2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expenditures</w:t>
                      </w:r>
                      <w:r>
                        <w:rPr>
                          <w:rFonts w:ascii="Arial"/>
                          <w:b/>
                          <w:spacing w:val="2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2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b/>
                          <w:spacing w:val="2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wealth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2012-13,</w:t>
                      </w:r>
                      <w:r>
                        <w:rPr>
                          <w:rFonts w:ascii="Arial"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$</w:t>
                      </w:r>
                      <w:r>
                        <w:rPr>
                          <w:rFonts w:ascii="Arial"/>
                          <w:spacing w:val="1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billion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50"/>
                        <w:ind w:left="0" w:right="6229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56"/>
                        <w:ind w:left="0" w:right="6229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56"/>
                        <w:ind w:left="0" w:right="6229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56"/>
                        <w:ind w:left="0" w:right="6229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56"/>
                        <w:ind w:left="0" w:right="6229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56"/>
                        <w:ind w:left="0" w:right="6229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56"/>
                        <w:ind w:left="0" w:right="6229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56"/>
                        <w:ind w:left="0" w:right="6229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56"/>
                        <w:ind w:left="0" w:right="6092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5</w:t>
                      </w:r>
                    </w:p>
                    <w:p>
                      <w:pPr>
                        <w:spacing w:line="272" w:lineRule="exact" w:before="156"/>
                        <w:ind w:left="0" w:right="6092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</w:txbxContent>
                </v:textbox>
                <w10:wrap type="none"/>
              </v:shape>
              <v:shape style="position:absolute;left:1307;top:5972;width:5673;height:532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&lt;$100k </w:t>
                      </w:r>
                      <w:r>
                        <w:rPr>
                          <w:rFonts w:ascii="Arial"/>
                          <w:spacing w:val="3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$100</w:t>
                      </w:r>
                      <w:r>
                        <w:rPr>
                          <w:rFonts w:ascii="Arial"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k- </w:t>
                      </w:r>
                      <w:r>
                        <w:rPr>
                          <w:rFonts w:ascii="Arial"/>
                          <w:spacing w:val="3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$200k</w:t>
                      </w:r>
                      <w:r>
                        <w:rPr>
                          <w:rFonts w:ascii="Arial"/>
                          <w:spacing w:val="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- </w:t>
                      </w:r>
                      <w:r>
                        <w:rPr>
                          <w:rFonts w:ascii="Arial"/>
                          <w:spacing w:val="3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$300k</w:t>
                      </w:r>
                      <w:r>
                        <w:rPr>
                          <w:rFonts w:ascii="Arial"/>
                          <w:spacing w:val="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- </w:t>
                      </w:r>
                      <w:r>
                        <w:rPr>
                          <w:rFonts w:ascii="Arial"/>
                          <w:spacing w:val="3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$500k</w:t>
                      </w:r>
                      <w:r>
                        <w:rPr>
                          <w:rFonts w:ascii="Arial"/>
                          <w:spacing w:val="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- </w:t>
                      </w:r>
                      <w:r>
                        <w:rPr>
                          <w:rFonts w:ascii="Arial"/>
                          <w:spacing w:val="3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$750k</w:t>
                      </w:r>
                      <w:r>
                        <w:rPr>
                          <w:rFonts w:ascii="Arial"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-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0"/>
                        <w:ind w:left="1044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$200k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229;top:5972;width:627;height:532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$1m</w:t>
                      </w:r>
                      <w:r>
                        <w:rPr>
                          <w:rFonts w:ascii="Arial"/>
                          <w:spacing w:val="1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-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0"/>
                        <w:ind w:left="74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$2m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204;top:5972;width:620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&gt;$2m</w:t>
                      </w:r>
                    </w:p>
                  </w:txbxContent>
                </v:textbox>
                <w10:wrap type="none"/>
              </v:shape>
              <v:shape style="position:absolute;left:3323;top:6258;width:668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$300k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294;top:6258;width:668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$500k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266;top:6258;width:1503;height:246" type="#_x0000_t202" filled="false" stroked="false">
                <v:textbox inset="0,0,0,0">
                  <w:txbxContent>
                    <w:p>
                      <w:pPr>
                        <w:tabs>
                          <w:tab w:pos="1107" w:val="left" w:leader="none"/>
                        </w:tabs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$750k</w:t>
                        <w:tab/>
                        <w:t>$1k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041;top:6601;width:2098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b/>
                          <w:spacing w:val="4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wealth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64;top:7054;width:1701;height:137" type="#_x0000_t202" filled="false" stroked="false">
                <v:textbox inset="0,0,0,0">
                  <w:txbxContent>
                    <w:p>
                      <w:pPr>
                        <w:spacing w:line="13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Source: </w:t>
                      </w:r>
                      <w:r>
                        <w:rPr>
                          <w:rFonts w:ascii="Arial"/>
                          <w:spacing w:val="23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Balancing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3"/>
                        </w:rPr>
                        <w:t>budgets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  <v:shape style="position:absolute;left:9011;top:7026;width:167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z w:val="15"/>
                        </w:rPr>
                        <w:t>25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8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0" w:lineRule="atLeast"/>
        <w:ind w:left="1111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28.15pt;height:1.05pt;mso-position-horizontal-relative:char;mso-position-vertical-relative:line" coordorigin="0,0" coordsize="8563,21">
            <v:group style="position:absolute;left:10;top:10;width:8543;height:2" coordorigin="10,10" coordsize="8543,2">
              <v:shape style="position:absolute;left:10;top:10;width:8543;height:2" coordorigin="10,10" coordsize="8543,0" path="m10,10l8552,10e" filled="false" stroked="true" strokeweight="1.02pt" strokecolor="#f7a124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3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00" w:lineRule="atLeast"/>
        <w:ind w:left="1119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shape style="width:426.75pt;height:90.05pt;mso-position-horizontal-relative:char;mso-position-vertical-relative:line" type="#_x0000_t202" filled="true" fillcolor="#ffe491" stroked="true" strokeweight=".51pt" strokecolor="#000000">
            <v:textbox inset="0,0,0,0">
              <w:txbxContent>
                <w:p>
                  <w:pPr>
                    <w:spacing w:line="238" w:lineRule="exact" w:before="69"/>
                    <w:ind w:left="98" w:right="0" w:firstLine="0"/>
                    <w:jc w:val="left"/>
                    <w:rPr>
                      <w:rFonts w:ascii="Arial" w:hAnsi="Arial" w:cs="Arial" w:eastAsia="Arial"/>
                      <w:sz w:val="21"/>
                      <w:szCs w:val="21"/>
                    </w:rPr>
                  </w:pPr>
                  <w:r>
                    <w:rPr>
                      <w:rFonts w:ascii="Arial"/>
                      <w:b/>
                      <w:w w:val="105"/>
                      <w:sz w:val="21"/>
                    </w:rPr>
                    <w:t>Some</w:t>
                  </w:r>
                  <w:r>
                    <w:rPr>
                      <w:rFonts w:ascii="Arial"/>
                      <w:b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older</w:t>
                  </w:r>
                  <w:r>
                    <w:rPr>
                      <w:rFonts w:ascii="Arial"/>
                      <w:b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households</w:t>
                  </w:r>
                  <w:r>
                    <w:rPr>
                      <w:rFonts w:ascii="Arial"/>
                      <w:b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are</w:t>
                  </w:r>
                  <w:r>
                    <w:rPr>
                      <w:rFonts w:ascii="Arial"/>
                      <w:b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doing</w:t>
                  </w:r>
                  <w:r>
                    <w:rPr>
                      <w:rFonts w:ascii="Arial"/>
                      <w:b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it</w:t>
                  </w:r>
                  <w:r>
                    <w:rPr>
                      <w:rFonts w:ascii="Arial"/>
                      <w:b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tough,</w:t>
                  </w:r>
                  <w:r>
                    <w:rPr>
                      <w:rFonts w:ascii="Arial"/>
                      <w:b/>
                      <w:spacing w:val="-11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but</w:t>
                  </w:r>
                  <w:r>
                    <w:rPr>
                      <w:rFonts w:ascii="Arial"/>
                      <w:b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most</w:t>
                  </w:r>
                  <w:r>
                    <w:rPr>
                      <w:rFonts w:ascii="Arial"/>
                      <w:b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are</w:t>
                  </w:r>
                  <w:r>
                    <w:rPr>
                      <w:rFonts w:ascii="Arial"/>
                      <w:b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105"/>
                      <w:sz w:val="21"/>
                    </w:rPr>
                    <w:t>much</w:t>
                  </w:r>
                  <w:r>
                    <w:rPr>
                      <w:rFonts w:ascii="Arial"/>
                      <w:b/>
                      <w:spacing w:val="-11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better</w:t>
                  </w:r>
                  <w:r>
                    <w:rPr>
                      <w:rFonts w:ascii="Arial"/>
                      <w:b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b/>
                      <w:w w:val="105"/>
                      <w:sz w:val="21"/>
                    </w:rPr>
                    <w:t>off</w:t>
                  </w:r>
                  <w:r>
                    <w:rPr>
                      <w:rFonts w:ascii="Arial"/>
                      <w:sz w:val="21"/>
                    </w:rPr>
                  </w:r>
                </w:p>
                <w:p>
                  <w:pPr>
                    <w:numPr>
                      <w:ilvl w:val="0"/>
                      <w:numId w:val="14"/>
                    </w:numPr>
                    <w:tabs>
                      <w:tab w:pos="289" w:val="left" w:leader="none"/>
                    </w:tabs>
                    <w:spacing w:line="241" w:lineRule="auto" w:before="0"/>
                    <w:ind w:left="288" w:right="748" w:hanging="190"/>
                    <w:jc w:val="left"/>
                    <w:rPr>
                      <w:rFonts w:ascii="Arial" w:hAnsi="Arial" w:cs="Arial" w:eastAsia="Arial"/>
                      <w:sz w:val="21"/>
                      <w:szCs w:val="21"/>
                    </w:rPr>
                  </w:pPr>
                  <w:r>
                    <w:rPr>
                      <w:rFonts w:ascii="Arial"/>
                      <w:w w:val="105"/>
                      <w:sz w:val="21"/>
                    </w:rPr>
                    <w:t>Older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households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are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under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more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pressure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than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wage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earners,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but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much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less</w:t>
                  </w:r>
                  <w:r>
                    <w:rPr>
                      <w:rFonts w:ascii="Arial"/>
                      <w:spacing w:val="27"/>
                      <w:w w:val="103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pressure</w:t>
                  </w:r>
                  <w:r>
                    <w:rPr>
                      <w:rFonts w:ascii="Arial"/>
                      <w:spacing w:val="-19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than</w:t>
                  </w:r>
                  <w:r>
                    <w:rPr>
                      <w:rFonts w:ascii="Arial"/>
                      <w:spacing w:val="-20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the</w:t>
                  </w:r>
                  <w:r>
                    <w:rPr>
                      <w:rFonts w:ascii="Arial"/>
                      <w:spacing w:val="-19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unemployed</w:t>
                  </w:r>
                  <w:r>
                    <w:rPr>
                      <w:rFonts w:ascii="Arial"/>
                      <w:sz w:val="21"/>
                    </w:rPr>
                  </w:r>
                </w:p>
                <w:p>
                  <w:pPr>
                    <w:numPr>
                      <w:ilvl w:val="0"/>
                      <w:numId w:val="14"/>
                    </w:numPr>
                    <w:tabs>
                      <w:tab w:pos="289" w:val="left" w:leader="none"/>
                    </w:tabs>
                    <w:spacing w:line="311" w:lineRule="exact" w:before="4"/>
                    <w:ind w:left="288" w:right="0" w:hanging="190"/>
                    <w:jc w:val="left"/>
                    <w:rPr>
                      <w:rFonts w:ascii="Arial" w:hAnsi="Arial" w:cs="Arial" w:eastAsia="Arial"/>
                      <w:sz w:val="21"/>
                      <w:szCs w:val="21"/>
                    </w:rPr>
                  </w:pPr>
                  <w:r>
                    <w:rPr>
                      <w:rFonts w:ascii="Arial"/>
                      <w:w w:val="105"/>
                      <w:sz w:val="21"/>
                    </w:rPr>
                    <w:t>Most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older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households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are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much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wealthier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than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their</w:t>
                  </w:r>
                  <w:r>
                    <w:rPr>
                      <w:rFonts w:ascii="Arial"/>
                      <w:spacing w:val="-15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forebears</w:t>
                  </w:r>
                  <w:r>
                    <w:rPr>
                      <w:rFonts w:ascii="Arial"/>
                      <w:sz w:val="21"/>
                    </w:rPr>
                  </w:r>
                </w:p>
                <w:p>
                  <w:pPr>
                    <w:numPr>
                      <w:ilvl w:val="0"/>
                      <w:numId w:val="14"/>
                    </w:numPr>
                    <w:tabs>
                      <w:tab w:pos="289" w:val="left" w:leader="none"/>
                    </w:tabs>
                    <w:spacing w:line="241" w:lineRule="auto" w:before="0"/>
                    <w:ind w:left="288" w:right="214" w:hanging="190"/>
                    <w:jc w:val="left"/>
                    <w:rPr>
                      <w:rFonts w:ascii="Arial" w:hAnsi="Arial" w:cs="Arial" w:eastAsia="Arial"/>
                      <w:sz w:val="21"/>
                      <w:szCs w:val="21"/>
                    </w:rPr>
                  </w:pPr>
                  <w:r>
                    <w:rPr>
                      <w:rFonts w:ascii="Arial"/>
                      <w:w w:val="105"/>
                      <w:sz w:val="21"/>
                    </w:rPr>
                    <w:t>Younger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households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are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missing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out,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even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though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they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i/>
                      <w:spacing w:val="-1"/>
                      <w:w w:val="105"/>
                      <w:sz w:val="21"/>
                    </w:rPr>
                    <w:t>are</w:t>
                  </w:r>
                  <w:r>
                    <w:rPr>
                      <w:rFonts w:ascii="Arial"/>
                      <w:i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saving</w:t>
                  </w:r>
                  <w:r>
                    <w:rPr>
                      <w:rFonts w:ascii="Arial"/>
                      <w:spacing w:val="-14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much</w:t>
                  </w:r>
                  <w:r>
                    <w:rPr>
                      <w:rFonts w:ascii="Arial"/>
                      <w:spacing w:val="-13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more</w:t>
                  </w:r>
                  <w:r>
                    <w:rPr>
                      <w:rFonts w:ascii="Arial"/>
                      <w:spacing w:val="-12"/>
                      <w:w w:val="105"/>
                      <w:sz w:val="21"/>
                    </w:rPr>
                    <w:t> </w:t>
                  </w:r>
                  <w:r>
                    <w:rPr>
                      <w:rFonts w:ascii="Arial"/>
                      <w:w w:val="105"/>
                      <w:sz w:val="21"/>
                    </w:rPr>
                    <w:t>than</w:t>
                  </w:r>
                  <w:r>
                    <w:rPr>
                      <w:rFonts w:ascii="Arial"/>
                      <w:spacing w:val="26"/>
                      <w:w w:val="103"/>
                      <w:sz w:val="21"/>
                    </w:rPr>
                    <w:t> </w:t>
                  </w:r>
                  <w:r>
                    <w:rPr>
                      <w:rFonts w:ascii="Arial"/>
                      <w:spacing w:val="-1"/>
                      <w:w w:val="105"/>
                      <w:sz w:val="21"/>
                    </w:rPr>
                    <w:t>before</w:t>
                  </w:r>
                  <w:r>
                    <w:rPr>
                      <w:rFonts w:ascii="Arial"/>
                      <w:sz w:val="21"/>
                    </w:rPr>
                  </w:r>
                </w:p>
              </w:txbxContent>
            </v:textbox>
            <v:fill type="solid"/>
            <w10:wrap type="none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group style="position:absolute;left:629;top:1060;width:8553;height:2" coordorigin="629,1060" coordsize="8553,2">
              <v:shape style="position:absolute;left:629;top:1060;width:8553;height:2" coordorigin="629,1060" coordsize="8553,0" path="m629,1060l9182,1060e" filled="false" stroked="true" strokeweight="1.021000pt" strokecolor="#f7a124">
                <v:path arrowok="t"/>
              </v:shape>
              <v:shape style="position:absolute;left:7639;top:362;width:1543;height:425" type="#_x0000_t75" stroked="false">
                <v:imagedata r:id="rId60" o:title=""/>
              </v:shape>
            </v:group>
            <v:group style="position:absolute;left:8204;top:5319;width:704;height:2" coordorigin="8204,5319" coordsize="704,2">
              <v:shape style="position:absolute;left:8204;top:5319;width:704;height:2" coordorigin="8204,5319" coordsize="704,0" path="m8204,5319l8908,5319e" filled="false" stroked="true" strokeweight=".511pt" strokecolor="#cacaca">
                <v:path arrowok="t"/>
              </v:shape>
            </v:group>
            <v:group style="position:absolute;left:6791;top:5319;width:370;height:2" coordorigin="6791,5319" coordsize="370,2">
              <v:shape style="position:absolute;left:6791;top:5319;width:370;height:2" coordorigin="6791,5319" coordsize="370,0" path="m6791,5319l7161,5319e" filled="false" stroked="true" strokeweight=".511pt" strokecolor="#cacaca">
                <v:path arrowok="t"/>
              </v:shape>
            </v:group>
            <v:group style="position:absolute;left:4345;top:5319;width:887;height:2" coordorigin="4345,5319" coordsize="887,2">
              <v:shape style="position:absolute;left:4345;top:5319;width:887;height:2" coordorigin="4345,5319" coordsize="887,0" path="m4345,5319l5232,5319e" filled="false" stroked="true" strokeweight=".511pt" strokecolor="#cacaca">
                <v:path arrowok="t"/>
              </v:shape>
            </v:group>
            <v:group style="position:absolute;left:5753;top:4709;width:522;height:2" coordorigin="5753,4709" coordsize="522,2">
              <v:shape style="position:absolute;left:5753;top:4709;width:522;height:2" coordorigin="5753,4709" coordsize="522,0" path="m5753,4709l6274,4709e" filled="false" stroked="true" strokeweight=".511pt" strokecolor="#cacaca">
                <v:path arrowok="t"/>
              </v:shape>
            </v:group>
            <v:group style="position:absolute;left:3823;top:4709;width:1409;height:2" coordorigin="3823,4709" coordsize="1409,2">
              <v:shape style="position:absolute;left:3823;top:4709;width:1409;height:2" coordorigin="3823,4709" coordsize="1409,0" path="m3823,4709l5232,4709e" filled="false" stroked="true" strokeweight=".511pt" strokecolor="#cacaca">
                <v:path arrowok="t"/>
              </v:shape>
            </v:group>
            <v:group style="position:absolute;left:5753;top:4094;width:1409;height:2" coordorigin="5753,4094" coordsize="1409,2">
              <v:shape style="position:absolute;left:5753;top:4094;width:1409;height:2" coordorigin="5753,4094" coordsize="1409,0" path="m5753,4094l7161,4094e" filled="false" stroked="true" strokeweight=".511pt" strokecolor="#cacaca">
                <v:path arrowok="t"/>
              </v:shape>
            </v:group>
            <v:group style="position:absolute;left:3823;top:4094;width:1409;height:2" coordorigin="3823,4094" coordsize="1409,2">
              <v:shape style="position:absolute;left:3823;top:4094;width:1409;height:2" coordorigin="3823,4094" coordsize="1409,0" path="m3823,4094l5232,4094e" filled="false" stroked="true" strokeweight=".511pt" strokecolor="#cacaca">
                <v:path arrowok="t"/>
              </v:shape>
            </v:group>
            <v:group style="position:absolute;left:5753;top:3483;width:1409;height:2" coordorigin="5753,3483" coordsize="1409,2">
              <v:shape style="position:absolute;left:5753;top:3483;width:1409;height:2" coordorigin="5753,3483" coordsize="1409,0" path="m5753,3483l7161,3483e" filled="false" stroked="true" strokeweight=".511pt" strokecolor="#cacaca">
                <v:path arrowok="t"/>
              </v:shape>
            </v:group>
            <v:group style="position:absolute;left:3823;top:3483;width:1409;height:2" coordorigin="3823,3483" coordsize="1409,2">
              <v:shape style="position:absolute;left:3823;top:3483;width:1409;height:2" coordorigin="3823,3483" coordsize="1409,0" path="m3823,3483l5232,3483e" filled="false" stroked="true" strokeweight=".511pt" strokecolor="#cacaca">
                <v:path arrowok="t"/>
              </v:shape>
            </v:group>
            <v:group style="position:absolute;left:1190;top:2868;width:4595;height:2" coordorigin="1190,2868" coordsize="4595,2">
              <v:shape style="position:absolute;left:1190;top:2868;width:4595;height:2" coordorigin="1190,2868" coordsize="4595,0" path="m1190,2868l5785,2868e" filled="false" stroked="true" strokeweight=".511pt" strokecolor="#cacaca">
                <v:path arrowok="t"/>
              </v:shape>
            </v:group>
            <v:group style="position:absolute;left:5232;top:2909;width:522;height:3025" coordorigin="5232,2909" coordsize="522,3025">
              <v:shape style="position:absolute;left:5232;top:2909;width:522;height:3025" coordorigin="5232,2909" coordsize="522,3025" path="m5753,2909l5232,2909,5232,5933,5753,5933,5753,2909xe" filled="true" fillcolor="#771c19" stroked="false">
                <v:path arrowok="t"/>
                <v:fill type="solid"/>
              </v:shape>
            </v:group>
            <v:group style="position:absolute;left:6791;top:4709;width:370;height:2" coordorigin="6791,4709" coordsize="370,2">
              <v:shape style="position:absolute;left:6791;top:4709;width:370;height:2" coordorigin="6791,4709" coordsize="370,0" path="m6791,4709l7161,4709e" filled="false" stroked="true" strokeweight=".511pt" strokecolor="#cacaca">
                <v:path arrowok="t"/>
              </v:shape>
            </v:group>
            <v:group style="position:absolute;left:7682;top:4094;width:1226;height:2" coordorigin="7682,4094" coordsize="1226,2">
              <v:shape style="position:absolute;left:7682;top:4094;width:1226;height:2" coordorigin="7682,4094" coordsize="1226,0" path="m7682,4094l8908,4094e" filled="false" stroked="true" strokeweight=".511pt" strokecolor="#cacaca">
                <v:path arrowok="t"/>
              </v:shape>
            </v:group>
            <v:group style="position:absolute;left:7682;top:3483;width:1226;height:2" coordorigin="7682,3483" coordsize="1226,2">
              <v:shape style="position:absolute;left:7682;top:3483;width:1226;height:2" coordorigin="7682,3483" coordsize="1226,0" path="m7682,3483l8908,3483e" filled="false" stroked="true" strokeweight=".511pt" strokecolor="#cacaca">
                <v:path arrowok="t"/>
              </v:shape>
            </v:group>
            <v:group style="position:absolute;left:7161;top:3065;width:522;height:2869" coordorigin="7161,3065" coordsize="522,2869">
              <v:shape style="position:absolute;left:7161;top:3065;width:522;height:2869" coordorigin="7161,3065" coordsize="522,2869" path="m7682,3065l7161,3065,7161,5933,7682,5933,7682,3065xe" filled="true" fillcolor="#771c19" stroked="false">
                <v:path arrowok="t"/>
                <v:fill type="solid"/>
              </v:shape>
            </v:group>
            <v:group style="position:absolute;left:2415;top:5319;width:887;height:2" coordorigin="2415,5319" coordsize="887,2">
              <v:shape style="position:absolute;left:2415;top:5319;width:887;height:2" coordorigin="2415,5319" coordsize="887,0" path="m2415,5319l3302,5319e" filled="false" stroked="true" strokeweight=".511pt" strokecolor="#cacaca">
                <v:path arrowok="t"/>
              </v:shape>
            </v:group>
            <v:group style="position:absolute;left:1894;top:4709;width:1409;height:2" coordorigin="1894,4709" coordsize="1409,2">
              <v:shape style="position:absolute;left:1894;top:4709;width:1409;height:2" coordorigin="1894,4709" coordsize="1409,0" path="m1894,4709l3302,4709e" filled="false" stroked="true" strokeweight=".511pt" strokecolor="#cacaca">
                <v:path arrowok="t"/>
              </v:shape>
            </v:group>
            <v:group style="position:absolute;left:1894;top:4094;width:1409;height:2" coordorigin="1894,4094" coordsize="1409,2">
              <v:shape style="position:absolute;left:1894;top:4094;width:1409;height:2" coordorigin="1894,4094" coordsize="1409,0" path="m1894,4094l3302,4094e" filled="false" stroked="true" strokeweight=".511pt" strokecolor="#cacaca">
                <v:path arrowok="t"/>
              </v:shape>
            </v:group>
            <v:group style="position:absolute;left:1190;top:3483;width:2113;height:2" coordorigin="1190,3483" coordsize="2113,2">
              <v:shape style="position:absolute;left:1190;top:3483;width:2113;height:2" coordorigin="1190,3483" coordsize="2113,0" path="m1190,3483l3302,3483e" filled="false" stroked="true" strokeweight=".511pt" strokecolor="#cacaca">
                <v:path arrowok="t"/>
              </v:shape>
            </v:group>
            <v:group style="position:absolute;left:3302;top:3154;width:522;height:2780" coordorigin="3302,3154" coordsize="522,2780">
              <v:shape style="position:absolute;left:3302;top:3154;width:522;height:2780" coordorigin="3302,3154" coordsize="522,2780" path="m3823,3154l3302,3154,3302,5933,3823,5933,3823,3154xe" filled="true" fillcolor="#771c19" stroked="false">
                <v:path arrowok="t"/>
                <v:fill type="solid"/>
              </v:shape>
            </v:group>
            <v:group style="position:absolute;left:1190;top:5319;width:183;height:2" coordorigin="1190,5319" coordsize="183,2">
              <v:shape style="position:absolute;left:1190;top:5319;width:183;height:2" coordorigin="1190,5319" coordsize="183,0" path="m1190,5319l1373,5319e" filled="false" stroked="true" strokeweight=".511pt" strokecolor="#cacaca">
                <v:path arrowok="t"/>
              </v:shape>
            </v:group>
            <v:group style="position:absolute;left:1190;top:4709;width:183;height:2" coordorigin="1190,4709" coordsize="183,2">
              <v:shape style="position:absolute;left:1190;top:4709;width:183;height:2" coordorigin="1190,4709" coordsize="183,0" path="m1190,4709l1373,4709e" filled="false" stroked="true" strokeweight=".511pt" strokecolor="#cacaca">
                <v:path arrowok="t"/>
              </v:shape>
            </v:group>
            <v:group style="position:absolute;left:1190;top:4094;width:183;height:2" coordorigin="1190,4094" coordsize="183,2">
              <v:shape style="position:absolute;left:1190;top:4094;width:183;height:2" coordorigin="1190,4094" coordsize="183,0" path="m1190,4094l1373,4094e" filled="false" stroked="true" strokeweight=".511pt" strokecolor="#cacaca">
                <v:path arrowok="t"/>
              </v:shape>
            </v:group>
            <v:group style="position:absolute;left:1373;top:3746;width:522;height:2188" coordorigin="1373,3746" coordsize="522,2188">
              <v:shape style="position:absolute;left:1373;top:3746;width:522;height:2188" coordorigin="1373,3746" coordsize="522,2188" path="m1894,3746l1373,3746,1373,5933,1894,5933,1894,3746xe" filled="true" fillcolor="#771c19" stroked="false">
                <v:path arrowok="t"/>
                <v:fill type="solid"/>
              </v:shape>
            </v:group>
            <v:group style="position:absolute;left:1373;top:3746;width:522;height:2188" coordorigin="1373,3746" coordsize="522,2188">
              <v:shape style="position:absolute;left:1373;top:3746;width:522;height:2188" coordorigin="1373,3746" coordsize="522,2188" path="m1373,3746l1894,3746,1894,5933,1373,5933,1373,3746xe" filled="false" stroked="true" strokeweight=".511pt" strokecolor="#000000">
                <v:path arrowok="t"/>
              </v:shape>
            </v:group>
            <v:group style="position:absolute;left:3302;top:3154;width:522;height:2780" coordorigin="3302,3154" coordsize="522,2780">
              <v:shape style="position:absolute;left:3302;top:3154;width:522;height:2780" coordorigin="3302,3154" coordsize="522,2780" path="m3302,3154l3823,3154,3823,5933,3302,5933,3302,3154xe" filled="false" stroked="true" strokeweight=".511pt" strokecolor="#000000">
                <v:path arrowok="t"/>
              </v:shape>
            </v:group>
            <v:group style="position:absolute;left:5232;top:2909;width:522;height:3025" coordorigin="5232,2909" coordsize="522,3025">
              <v:shape style="position:absolute;left:5232;top:2909;width:522;height:3025" coordorigin="5232,2909" coordsize="522,3025" path="m5232,2909l5753,2909,5753,5933,5232,5933,5232,2909xe" filled="false" stroked="true" strokeweight=".511pt" strokecolor="#000000">
                <v:path arrowok="t"/>
              </v:shape>
            </v:group>
            <v:group style="position:absolute;left:7161;top:3065;width:522;height:2869" coordorigin="7161,3065" coordsize="522,2869">
              <v:shape style="position:absolute;left:7161;top:3065;width:522;height:2869" coordorigin="7161,3065" coordsize="522,2869" path="m7161,3065l7682,3065,7682,5933,7161,5933,7161,3065xe" filled="false" stroked="true" strokeweight=".511pt" strokecolor="#000000">
                <v:path arrowok="t"/>
              </v:shape>
            </v:group>
            <v:group style="position:absolute;left:8204;top:4709;width:704;height:2" coordorigin="8204,4709" coordsize="704,2">
              <v:shape style="position:absolute;left:8204;top:4709;width:704;height:2" coordorigin="8204,4709" coordsize="704,0" path="m8204,4709l8908,4709e" filled="false" stroked="true" strokeweight=".511pt" strokecolor="#cacaca">
                <v:path arrowok="t"/>
              </v:shape>
            </v:group>
            <v:group style="position:absolute;left:7682;top:4517;width:522;height:1417" coordorigin="7682,4517" coordsize="522,1417">
              <v:shape style="position:absolute;left:7682;top:4517;width:522;height:1417" coordorigin="7682,4517" coordsize="522,1417" path="m8204,4517l7682,4517,7682,5933,8204,5933,8204,4517xe" filled="true" fillcolor="#de6e37" stroked="false">
                <v:path arrowok="t"/>
                <v:fill type="solid"/>
              </v:shape>
            </v:group>
            <v:group style="position:absolute;left:1894;top:4700;width:522;height:1234" coordorigin="1894,4700" coordsize="522,1234">
              <v:shape style="position:absolute;left:1894;top:4700;width:522;height:1234" coordorigin="1894,4700" coordsize="522,1234" path="m2415,4700l1894,4700,1894,5933,2415,5933,2415,4700xe" filled="true" fillcolor="#de6e37" stroked="false">
                <v:path arrowok="t"/>
                <v:fill type="solid"/>
              </v:shape>
            </v:group>
            <v:group style="position:absolute;left:5753;top:4740;width:522;height:1194" coordorigin="5753,4740" coordsize="522,1194">
              <v:shape style="position:absolute;left:5753;top:4740;width:522;height:1194" coordorigin="5753,4740" coordsize="522,1194" path="m6274,4740l5753,4740,5753,5933,6274,5933,6274,4740xe" filled="true" fillcolor="#de6e37" stroked="false">
                <v:path arrowok="t"/>
                <v:fill type="solid"/>
              </v:shape>
            </v:group>
            <v:group style="position:absolute;left:3823;top:5021;width:522;height:913" coordorigin="3823,5021" coordsize="522,913">
              <v:shape style="position:absolute;left:3823;top:5021;width:522;height:913" coordorigin="3823,5021" coordsize="522,913" path="m4345,5021l3823,5021,3823,5933,4345,5933,4345,5021xe" filled="true" fillcolor="#de6e37" stroked="false">
                <v:path arrowok="t"/>
                <v:fill type="solid"/>
              </v:shape>
            </v:group>
            <v:group style="position:absolute;left:1894;top:4700;width:522;height:1234" coordorigin="1894,4700" coordsize="522,1234">
              <v:shape style="position:absolute;left:1894;top:4700;width:522;height:1234" coordorigin="1894,4700" coordsize="522,1234" path="m1894,4700l2415,4700,2415,5933,1894,5933,1894,4700xe" filled="false" stroked="true" strokeweight=".511pt" strokecolor="#000000">
                <v:path arrowok="t"/>
              </v:shape>
            </v:group>
            <v:group style="position:absolute;left:3823;top:5021;width:522;height:913" coordorigin="3823,5021" coordsize="522,913">
              <v:shape style="position:absolute;left:3823;top:5021;width:522;height:913" coordorigin="3823,5021" coordsize="522,913" path="m3823,5021l4345,5021,4345,5933,3823,5933,3823,5021xe" filled="false" stroked="true" strokeweight=".511pt" strokecolor="#000000">
                <v:path arrowok="t"/>
              </v:shape>
            </v:group>
            <v:group style="position:absolute;left:5753;top:4740;width:522;height:1194" coordorigin="5753,4740" coordsize="522,1194">
              <v:shape style="position:absolute;left:5753;top:4740;width:522;height:1194" coordorigin="5753,4740" coordsize="522,1194" path="m5753,4740l6274,4740,6274,5933,5753,5933,5753,4740xe" filled="false" stroked="true" strokeweight=".511pt" strokecolor="#000000">
                <v:path arrowok="t"/>
              </v:shape>
            </v:group>
            <v:group style="position:absolute;left:7682;top:4517;width:522;height:1417" coordorigin="7682,4517" coordsize="522,1417">
              <v:shape style="position:absolute;left:7682;top:4517;width:522;height:1417" coordorigin="7682,4517" coordsize="522,1417" path="m7682,4517l8204,4517,8204,5933,7682,5933,7682,4517xe" filled="false" stroked="true" strokeweight=".511pt" strokecolor="#000000">
                <v:path arrowok="t"/>
              </v:shape>
            </v:group>
            <v:group style="position:absolute;left:6274;top:4553;width:517;height:1381" coordorigin="6274,4553" coordsize="517,1381">
              <v:shape style="position:absolute;left:6274;top:4553;width:517;height:1381" coordorigin="6274,4553" coordsize="517,1381" path="m6791,4553l6274,4553,6274,5933,6791,5933,6791,4553xe" filled="true" fillcolor="#ffcd6c" stroked="false">
                <v:path arrowok="t"/>
                <v:fill type="solid"/>
              </v:shape>
            </v:group>
            <v:group style="position:absolute;left:4345;top:5506;width:517;height:427" coordorigin="4345,5506" coordsize="517,427">
              <v:shape style="position:absolute;left:4345;top:5506;width:517;height:427" coordorigin="4345,5506" coordsize="517,427" path="m4862,5506l4345,5506,4345,5933,4862,5933,4862,5506xe" filled="true" fillcolor="#ffcd6c" stroked="false">
                <v:path arrowok="t"/>
                <v:fill type="solid"/>
              </v:shape>
            </v:group>
            <v:group style="position:absolute;left:2415;top:5640;width:517;height:294" coordorigin="2415,5640" coordsize="517,294">
              <v:shape style="position:absolute;left:2415;top:5640;width:517;height:294" coordorigin="2415,5640" coordsize="517,294" path="m2932,5640l2415,5640,2415,5933,2932,5933,2932,5640xe" filled="true" fillcolor="#ffcd6c" stroked="false">
                <v:path arrowok="t"/>
                <v:fill type="solid"/>
              </v:shape>
            </v:group>
            <v:group style="position:absolute;left:8204;top:5903;width:522;height:2" coordorigin="8204,5903" coordsize="522,2">
              <v:shape style="position:absolute;left:8204;top:5903;width:522;height:2" coordorigin="8204,5903" coordsize="522,0" path="m8204,5903l8725,5903e" filled="false" stroked="true" strokeweight="3.174pt" strokecolor="#ffcd6c">
                <v:path arrowok="t"/>
              </v:shape>
            </v:group>
            <v:group style="position:absolute;left:2415;top:5640;width:517;height:294" coordorigin="2415,5640" coordsize="517,294">
              <v:shape style="position:absolute;left:2415;top:5640;width:517;height:294" coordorigin="2415,5640" coordsize="517,294" path="m2415,5640l2932,5640,2932,5933,2415,5933,2415,5640xe" filled="false" stroked="true" strokeweight=".511pt" strokecolor="#000000">
                <v:path arrowok="t"/>
              </v:shape>
            </v:group>
            <v:group style="position:absolute;left:4345;top:5506;width:517;height:427" coordorigin="4345,5506" coordsize="517,427">
              <v:shape style="position:absolute;left:4345;top:5506;width:517;height:427" coordorigin="4345,5506" coordsize="517,427" path="m4345,5506l4862,5506,4862,5933,4345,5933,4345,5506xe" filled="false" stroked="true" strokeweight=".511pt" strokecolor="#000000">
                <v:path arrowok="t"/>
              </v:shape>
            </v:group>
            <v:group style="position:absolute;left:6274;top:4553;width:517;height:1381" coordorigin="6274,4553" coordsize="517,1381">
              <v:shape style="position:absolute;left:6274;top:4553;width:517;height:1381" coordorigin="6274,4553" coordsize="517,1381" path="m6274,4553l6791,4553,6791,5933,6274,5933,6274,4553xe" filled="false" stroked="true" strokeweight=".511pt" strokecolor="#000000">
                <v:path arrowok="t"/>
              </v:shape>
            </v:group>
            <v:group style="position:absolute;left:8204;top:5872;width:522;height:62" coordorigin="8204,5872" coordsize="522,62">
              <v:shape style="position:absolute;left:8204;top:5872;width:522;height:62" coordorigin="8204,5872" coordsize="522,62" path="m8204,5872l8725,5872,8725,5933,8204,5933,8204,5872xe" filled="false" stroked="true" strokeweight=".511pt" strokecolor="#000000">
                <v:path arrowok="t"/>
              </v:shape>
            </v:group>
            <v:group style="position:absolute;left:1190;top:2258;width:4595;height:2" coordorigin="1190,2258" coordsize="4595,2">
              <v:shape style="position:absolute;left:1190;top:2258;width:4595;height:2" coordorigin="1190,2258" coordsize="4595,0" path="m1190,2258l5785,2258e" filled="false" stroked="true" strokeweight=".511pt" strokecolor="#cacaca">
                <v:path arrowok="t"/>
              </v:shape>
            </v:group>
            <v:group style="position:absolute;left:1189;top:2258;width:2;height:3748" coordorigin="1189,2258" coordsize="2,3748">
              <v:shape style="position:absolute;left:1189;top:2258;width:2;height:3748" coordorigin="1189,2258" coordsize="0,3748" path="m1189,2258l1189,6006e" filled="false" stroked="true" strokeweight=".6029pt" strokecolor="#000000">
                <v:path arrowok="t"/>
              </v:shape>
            </v:group>
            <v:group style="position:absolute;left:1114;top:5933;width:7794;height:2" coordorigin="1114,5933" coordsize="7794,2">
              <v:shape style="position:absolute;left:1114;top:5933;width:7794;height:2" coordorigin="1114,5933" coordsize="7794,0" path="m1114,5933l8908,5933e" filled="false" stroked="true" strokeweight=".511pt" strokecolor="#000000">
                <v:path arrowok="t"/>
              </v:shape>
            </v:group>
            <v:group style="position:absolute;left:1114;top:5319;width:74;height:2" coordorigin="1114,5319" coordsize="74,2">
              <v:shape style="position:absolute;left:1114;top:5319;width:74;height:2" coordorigin="1114,5319" coordsize="74,0" path="m1114,5319l1188,5319e" filled="false" stroked="true" strokeweight=".511pt" strokecolor="#000000">
                <v:path arrowok="t"/>
              </v:shape>
            </v:group>
            <v:group style="position:absolute;left:1114;top:4709;width:74;height:2" coordorigin="1114,4709" coordsize="74,2">
              <v:shape style="position:absolute;left:1114;top:4709;width:74;height:2" coordorigin="1114,4709" coordsize="74,0" path="m1114,4709l1188,4709e" filled="false" stroked="true" strokeweight=".511pt" strokecolor="#000000">
                <v:path arrowok="t"/>
              </v:shape>
            </v:group>
            <v:group style="position:absolute;left:1114;top:4094;width:74;height:2" coordorigin="1114,4094" coordsize="74,2">
              <v:shape style="position:absolute;left:1114;top:4094;width:74;height:2" coordorigin="1114,4094" coordsize="74,0" path="m1114,4094l1188,4094e" filled="false" stroked="true" strokeweight=".511pt" strokecolor="#000000">
                <v:path arrowok="t"/>
              </v:shape>
            </v:group>
            <v:group style="position:absolute;left:1114;top:3483;width:74;height:2" coordorigin="1114,3483" coordsize="74,2">
              <v:shape style="position:absolute;left:1114;top:3483;width:74;height:2" coordorigin="1114,3483" coordsize="74,0" path="m1114,3483l1188,3483e" filled="false" stroked="true" strokeweight=".511pt" strokecolor="#000000">
                <v:path arrowok="t"/>
              </v:shape>
            </v:group>
            <v:group style="position:absolute;left:1114;top:2868;width:74;height:2" coordorigin="1114,2868" coordsize="74,2">
              <v:shape style="position:absolute;left:1114;top:2868;width:74;height:2" coordorigin="1114,2868" coordsize="74,0" path="m1114,2868l1188,2868e" filled="false" stroked="true" strokeweight=".511pt" strokecolor="#000000">
                <v:path arrowok="t"/>
              </v:shape>
            </v:group>
            <v:group style="position:absolute;left:1114;top:2258;width:74;height:2" coordorigin="1114,2258" coordsize="74,2">
              <v:shape style="position:absolute;left:1114;top:2258;width:74;height:2" coordorigin="1114,2258" coordsize="74,0" path="m1114,2258l1188,2258e" filled="false" stroked="true" strokeweight=".511pt" strokecolor="#000000">
                <v:path arrowok="t"/>
              </v:shape>
            </v:group>
            <v:group style="position:absolute;left:3119;top:5934;width:2;height:72" coordorigin="3119,5934" coordsize="2,72">
              <v:shape style="position:absolute;left:3119;top:5934;width:2;height:72" coordorigin="3119,5934" coordsize="0,72" path="m3119,5934l3119,6006e" filled="false" stroked="true" strokeweight=".511pt" strokecolor="#000000">
                <v:path arrowok="t"/>
              </v:shape>
            </v:group>
            <v:group style="position:absolute;left:5049;top:5934;width:2;height:72" coordorigin="5049,5934" coordsize="2,72">
              <v:shape style="position:absolute;left:5049;top:5934;width:2;height:72" coordorigin="5049,5934" coordsize="0,72" path="m5049,5934l5049,6006e" filled="false" stroked="true" strokeweight=".511pt" strokecolor="#000000">
                <v:path arrowok="t"/>
              </v:shape>
            </v:group>
            <v:group style="position:absolute;left:6978;top:5934;width:2;height:72" coordorigin="6978,5934" coordsize="2,72">
              <v:shape style="position:absolute;left:6978;top:5934;width:2;height:72" coordorigin="6978,5934" coordsize="0,72" path="m6978,5934l6978,6006e" filled="false" stroked="true" strokeweight=".511pt" strokecolor="#000000">
                <v:path arrowok="t"/>
              </v:shape>
            </v:group>
            <v:group style="position:absolute;left:8908;top:5934;width:2;height:72" coordorigin="8908,5934" coordsize="2,72">
              <v:shape style="position:absolute;left:8908;top:5934;width:2;height:72" coordorigin="8908,5934" coordsize="0,72" path="m8908,5934l8908,6006e" filled="false" stroked="true" strokeweight=".511pt" strokecolor="#000000">
                <v:path arrowok="t"/>
              </v:shape>
            </v:group>
            <v:group style="position:absolute;left:5848;top:1788;width:349;height:322" coordorigin="5848,1788" coordsize="349,322">
              <v:shape style="position:absolute;left:5848;top:1788;width:349;height:322" coordorigin="5848,1788" coordsize="349,322" path="m5848,1788l6196,1788,6196,2109,5848,2109,5848,1788xe" filled="true" fillcolor="#771c19" stroked="false">
                <v:path arrowok="t"/>
                <v:fill type="solid"/>
              </v:shape>
            </v:group>
            <v:group style="position:absolute;left:5848;top:1788;width:349;height:322" coordorigin="5848,1788" coordsize="349,322">
              <v:shape style="position:absolute;left:5848;top:1788;width:349;height:322" coordorigin="5848,1788" coordsize="349,322" path="m5848,1788l6196,1788,6196,2109,5848,2109,5848,1788xe" filled="false" stroked="true" strokeweight=".511pt" strokecolor="#000000">
                <v:path arrowok="t"/>
              </v:shape>
            </v:group>
            <v:group style="position:absolute;left:5848;top:2178;width:349;height:322" coordorigin="5848,2178" coordsize="349,322">
              <v:shape style="position:absolute;left:5848;top:2178;width:349;height:322" coordorigin="5848,2178" coordsize="349,322" path="m5848,2178l6196,2178,6196,2500,5848,2500,5848,2178xe" filled="true" fillcolor="#de6e37" stroked="false">
                <v:path arrowok="t"/>
                <v:fill type="solid"/>
              </v:shape>
            </v:group>
            <v:group style="position:absolute;left:5848;top:2178;width:349;height:322" coordorigin="5848,2178" coordsize="349,322">
              <v:shape style="position:absolute;left:5848;top:2178;width:349;height:322" coordorigin="5848,2178" coordsize="349,322" path="m5848,2178l6196,2178,6196,2500,5848,2500,5848,2178xe" filled="false" stroked="true" strokeweight=".511pt" strokecolor="#000000">
                <v:path arrowok="t"/>
              </v:shape>
            </v:group>
            <v:group style="position:absolute;left:5830;top:2587;width:349;height:322" coordorigin="5830,2587" coordsize="349,322">
              <v:shape style="position:absolute;left:5830;top:2587;width:349;height:322" coordorigin="5830,2587" coordsize="349,322" path="m5830,2587l6178,2587,6178,2908,5830,2908,5830,2587xe" filled="true" fillcolor="#ffcd6c" stroked="false">
                <v:path arrowok="t"/>
                <v:fill type="solid"/>
              </v:shape>
            </v:group>
            <v:group style="position:absolute;left:5830;top:2587;width:349;height:322" coordorigin="5830,2587" coordsize="349,322">
              <v:shape style="position:absolute;left:5830;top:2587;width:349;height:322" coordorigin="5830,2587" coordsize="349,322" path="m5830,2587l6178,2587,6178,2908,5830,2908,5830,2587xe" filled="false" stroked="true" strokeweight=".511pt" strokecolor="#000000">
                <v:path arrowok="t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629;top:266;width:8204;height:1819" type="#_x0000_t202" filled="false" stroked="false">
                <v:textbox inset="0,0,0,0">
                  <w:txbxContent>
                    <w:p>
                      <w:pPr>
                        <w:spacing w:line="33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Some</w:t>
                      </w:r>
                      <w:r>
                        <w:rPr>
                          <w:rFonts w:ascii="Arial"/>
                          <w:b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households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Pension</w:t>
                      </w:r>
                      <w:r>
                        <w:rPr>
                          <w:rFonts w:ascii="Arial"/>
                          <w:b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are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struggling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68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z w:val="24"/>
                        </w:rPr>
                        <w:t>Percent</w:t>
                      </w:r>
                      <w:r>
                        <w:rPr>
                          <w:rFonts w:ascii="Arial"/>
                          <w:b/>
                          <w:spacing w:val="2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2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households</w:t>
                      </w:r>
                      <w:r>
                        <w:rPr>
                          <w:rFonts w:ascii="Arial"/>
                          <w:b/>
                          <w:spacing w:val="1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under</w:t>
                      </w:r>
                      <w:r>
                        <w:rPr>
                          <w:rFonts w:ascii="Arial"/>
                          <w:b/>
                          <w:spacing w:val="2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stress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7"/>
                        <w:ind w:left="4539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Main</w:t>
                      </w:r>
                      <w:r>
                        <w:rPr>
                          <w:rFonts w:ascii="Arial"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source</w:t>
                      </w:r>
                      <w:r>
                        <w:rPr>
                          <w:rFonts w:ascii="Arial"/>
                          <w:spacing w:val="1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pacing w:val="1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income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05"/>
                        <w:ind w:left="0" w:right="338" w:firstLine="0"/>
                        <w:jc w:val="righ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Job</w:t>
                      </w:r>
                      <w:r>
                        <w:rPr>
                          <w:rFonts w:ascii="Arial"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seeker</w:t>
                      </w:r>
                      <w:r>
                        <w:rPr>
                          <w:rFonts w:ascii="Arial"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payment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05;top:2157;width:273;height:859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4"/>
                        <w:rPr>
                          <w:rFonts w:ascii="Times New Roman" w:hAnsi="Times New Roman" w:cs="Times New Roman" w:eastAsia="Times New Roman"/>
                          <w:sz w:val="29"/>
                          <w:szCs w:val="29"/>
                        </w:rPr>
                      </w:pPr>
                    </w:p>
                    <w:p>
                      <w:pPr>
                        <w:spacing w:line="27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50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285;top:2221;width:2983;height:640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Other</w:t>
                      </w:r>
                      <w:r>
                        <w:rPr>
                          <w:rFonts w:ascii="Arial"/>
                          <w:spacing w:val="2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government</w:t>
                      </w:r>
                      <w:r>
                        <w:rPr>
                          <w:rFonts w:ascii="Arial"/>
                          <w:spacing w:val="2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payment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19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3"/>
                          <w:sz w:val="24"/>
                        </w:rPr>
                        <w:t>Wages</w:t>
                      </w:r>
                      <w:r>
                        <w:rPr>
                          <w:rFonts w:ascii="Arial"/>
                          <w:spacing w:val="2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and</w:t>
                      </w:r>
                      <w:r>
                        <w:rPr>
                          <w:rFonts w:ascii="Arial"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salaries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05;top:3383;width:273;height:2695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29"/>
                          <w:szCs w:val="29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30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29"/>
                          <w:szCs w:val="29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29"/>
                          <w:szCs w:val="29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29"/>
                          <w:szCs w:val="29"/>
                        </w:rPr>
                      </w:pPr>
                    </w:p>
                    <w:p>
                      <w:pPr>
                        <w:spacing w:line="272" w:lineRule="exact" w:before="0"/>
                        <w:ind w:left="136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</w:txbxContent>
                </v:textbox>
                <w10:wrap type="none"/>
              </v:shape>
              <v:shape style="position:absolute;left:1414;top:6128;width:1478;height:532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78" w:right="0" w:hanging="79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&gt;2</w:t>
                      </w:r>
                      <w:r>
                        <w:rPr>
                          <w:rFonts w:ascii="Arial"/>
                          <w:spacing w:val="2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0"/>
                        <w:ind w:left="7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deprivations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460;top:6128;width:1248;height:532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&gt;2</w:t>
                      </w:r>
                      <w:r>
                        <w:rPr>
                          <w:rFonts w:ascii="Arial"/>
                          <w:spacing w:val="2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financial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stressors</w:t>
                      </w:r>
                    </w:p>
                  </w:txbxContent>
                </v:textbox>
                <w10:wrap type="none"/>
              </v:shape>
              <v:shape style="position:absolute;left:5131;top:6128;width:3731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  <w:t>&gt;30%</w:t>
                      </w:r>
                      <w:r>
                        <w:rPr>
                          <w:rFonts w:ascii="Arial" w:hAnsi="Arial" w:cs="Arial" w:eastAsia="Arial"/>
                          <w:spacing w:val="8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4"/>
                          <w:szCs w:val="24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spacing w:val="9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4"/>
                          <w:szCs w:val="24"/>
                        </w:rPr>
                        <w:t>income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11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  <w:t>In</w:t>
                      </w:r>
                      <w:r>
                        <w:rPr>
                          <w:rFonts w:ascii="Arial" w:hAnsi="Arial" w:cs="Arial" w:eastAsia="Arial"/>
                          <w:spacing w:val="9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4"/>
                          <w:szCs w:val="24"/>
                        </w:rPr>
                        <w:t>poverty</w:t>
                      </w:r>
                      <w:r>
                        <w:rPr>
                          <w:rFonts w:ascii="Arial" w:hAnsi="Arial" w:cs="Arial" w:eastAsia="Arial"/>
                          <w:spacing w:val="9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  <w:t>for</w:t>
                      </w:r>
                      <w:r>
                        <w:rPr>
                          <w:rFonts w:ascii="Arial" w:hAnsi="Arial" w:cs="Arial" w:eastAsia="Arial"/>
                          <w:spacing w:val="9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  <w:t>≥</w:t>
                      </w:r>
                      <w:r>
                        <w:rPr>
                          <w:rFonts w:ascii="Arial" w:hAnsi="Arial" w:cs="Arial" w:eastAsia="Arial"/>
                          <w:spacing w:val="9"/>
                          <w:sz w:val="24"/>
                          <w:szCs w:val="24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  <w:t>2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114;top:6414;width:1799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going</w:t>
                      </w:r>
                      <w:r>
                        <w:rPr>
                          <w:rFonts w:ascii="Arial"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housing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643;top:6414;width:600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years</w:t>
                      </w:r>
                    </w:p>
                  </w:txbxContent>
                </v:textbox>
                <w10:wrap type="none"/>
              </v:shape>
              <v:shape style="position:absolute;left:680;top:6791;width:8498;height:463" type="#_x0000_t202" filled="false" stroked="false">
                <v:textbox inset="0,0,0,0">
                  <w:txbxContent>
                    <w:p>
                      <w:pPr>
                        <w:spacing w:line="13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Notes:</w:t>
                      </w:r>
                      <w:r>
                        <w:rPr>
                          <w:rFonts w:ascii="Arial" w:hAnsi="Arial" w:cs="Arial" w:eastAsia="Arial"/>
                          <w:spacing w:val="-5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‘Job</w:t>
                      </w:r>
                      <w:r>
                        <w:rPr>
                          <w:rFonts w:ascii="Arial" w:hAnsi="Arial" w:cs="Arial" w:eastAsia="Arial"/>
                          <w:spacing w:val="-5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105"/>
                          <w:sz w:val="13"/>
                          <w:szCs w:val="13"/>
                        </w:rPr>
                        <w:t>seeker</w:t>
                      </w:r>
                      <w:r>
                        <w:rPr>
                          <w:rFonts w:ascii="Arial" w:hAnsi="Arial" w:cs="Arial" w:eastAsia="Arial"/>
                          <w:spacing w:val="-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payment’</w:t>
                      </w:r>
                      <w:r>
                        <w:rPr>
                          <w:rFonts w:ascii="Arial" w:hAnsi="Arial" w:cs="Arial" w:eastAsia="Arial"/>
                          <w:spacing w:val="-9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includes</w:t>
                      </w:r>
                      <w:r>
                        <w:rPr>
                          <w:rFonts w:ascii="Arial" w:hAnsi="Arial" w:cs="Arial" w:eastAsia="Arial"/>
                          <w:spacing w:val="-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Newstart</w:t>
                      </w:r>
                      <w:r>
                        <w:rPr>
                          <w:rFonts w:ascii="Arial" w:hAnsi="Arial" w:cs="Arial" w:eastAsia="Arial"/>
                          <w:spacing w:val="-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and</w:t>
                      </w:r>
                      <w:r>
                        <w:rPr>
                          <w:rFonts w:ascii="Arial" w:hAnsi="Arial" w:cs="Arial" w:eastAsia="Arial"/>
                          <w:spacing w:val="-5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jobseeker</w:t>
                      </w:r>
                      <w:r>
                        <w:rPr>
                          <w:rFonts w:ascii="Arial" w:hAnsi="Arial" w:cs="Arial" w:eastAsia="Arial"/>
                          <w:spacing w:val="-6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5"/>
                          <w:w w:val="105"/>
                          <w:sz w:val="13"/>
                          <w:szCs w:val="13"/>
                        </w:rPr>
                        <w:t>Youth</w:t>
                      </w:r>
                      <w:r>
                        <w:rPr>
                          <w:rFonts w:ascii="Arial" w:hAnsi="Arial" w:cs="Arial" w:eastAsia="Arial"/>
                          <w:spacing w:val="-11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105"/>
                          <w:sz w:val="13"/>
                          <w:szCs w:val="13"/>
                        </w:rPr>
                        <w:t>Allowance.</w:t>
                      </w:r>
                      <w:r>
                        <w:rPr>
                          <w:rFonts w:ascii="Arial" w:hAnsi="Arial" w:cs="Arial" w:eastAsia="Arial"/>
                          <w:spacing w:val="-5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‘Other</w:t>
                      </w:r>
                      <w:r>
                        <w:rPr>
                          <w:rFonts w:ascii="Arial" w:hAnsi="Arial" w:cs="Arial" w:eastAsia="Arial"/>
                          <w:spacing w:val="-3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govt</w:t>
                      </w:r>
                      <w:r>
                        <w:rPr>
                          <w:rFonts w:ascii="Arial" w:hAnsi="Arial" w:cs="Arial" w:eastAsia="Arial"/>
                          <w:spacing w:val="-5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payment’</w:t>
                      </w:r>
                      <w:r>
                        <w:rPr>
                          <w:rFonts w:ascii="Arial" w:hAnsi="Arial" w:cs="Arial" w:eastAsia="Arial"/>
                          <w:spacing w:val="-9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is</w:t>
                      </w:r>
                      <w:r>
                        <w:rPr>
                          <w:rFonts w:ascii="Arial" w:hAnsi="Arial" w:cs="Arial" w:eastAsia="Arial"/>
                          <w:spacing w:val="-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dominated</w:t>
                      </w:r>
                      <w:r>
                        <w:rPr>
                          <w:rFonts w:ascii="Arial" w:hAnsi="Arial" w:cs="Arial" w:eastAsia="Arial"/>
                          <w:spacing w:val="-5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by</w:t>
                      </w:r>
                      <w:r>
                        <w:rPr>
                          <w:rFonts w:ascii="Arial" w:hAnsi="Arial" w:cs="Arial" w:eastAsia="Arial"/>
                          <w:spacing w:val="-4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age</w:t>
                      </w:r>
                      <w:r>
                        <w:rPr>
                          <w:rFonts w:ascii="Arial" w:hAnsi="Arial" w:cs="Arial" w:eastAsia="Arial"/>
                          <w:spacing w:val="-5"/>
                          <w:w w:val="105"/>
                          <w:sz w:val="13"/>
                          <w:szCs w:val="13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105"/>
                          <w:sz w:val="13"/>
                          <w:szCs w:val="13"/>
                        </w:rPr>
                        <w:t>and</w:t>
                      </w:r>
                      <w:r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r>
                    </w:p>
                    <w:p>
                      <w:pPr>
                        <w:tabs>
                          <w:tab w:pos="8497" w:val="right" w:leader="none"/>
                        </w:tabs>
                        <w:spacing w:line="199" w:lineRule="exact" w:before="1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sz w:val="13"/>
                        </w:rPr>
                        <w:t>disability</w:t>
                      </w:r>
                      <w:r>
                        <w:rPr>
                          <w:rFonts w:ascii="Arial"/>
                          <w:spacing w:val="1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3"/>
                        </w:rPr>
                        <w:t>pensions.</w:t>
                      </w:r>
                      <w:r>
                        <w:rPr>
                          <w:rFonts w:ascii="Arial"/>
                          <w:spacing w:val="-1"/>
                          <w:position w:val="-7"/>
                          <w:sz w:val="15"/>
                        </w:rPr>
                        <w:tab/>
                      </w:r>
                      <w:r>
                        <w:rPr>
                          <w:rFonts w:ascii="Arial"/>
                          <w:position w:val="-7"/>
                          <w:sz w:val="15"/>
                        </w:rPr>
                        <w:t>27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  <w:p>
                      <w:pPr>
                        <w:spacing w:line="1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Source: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Grattan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analysis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of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Phillips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and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w w:val="105"/>
                          <w:sz w:val="13"/>
                        </w:rPr>
                        <w:t>Nepal</w:t>
                      </w:r>
                      <w:r>
                        <w:rPr>
                          <w:rFonts w:ascii="Arial"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w w:val="105"/>
                          <w:sz w:val="13"/>
                        </w:rPr>
                        <w:t>(2012).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group style="position:absolute;left:629;top:1059;width:8543;height:2" coordorigin="629,1059" coordsize="8543,2">
              <v:shape style="position:absolute;left:629;top:1059;width:8543;height:2" coordorigin="629,1059" coordsize="8543,0" path="m629,1059l9171,1059e" filled="false" stroked="true" strokeweight="1.02pt" strokecolor="#f7a124">
                <v:path arrowok="t"/>
              </v:shape>
              <v:shape style="position:absolute;left:7630;top:362;width:1541;height:425" type="#_x0000_t75" stroked="false">
                <v:imagedata r:id="rId60" o:title=""/>
              </v:shape>
            </v:group>
            <v:group style="position:absolute;left:1470;top:6723;width:5875;height:2" coordorigin="1470,6723" coordsize="5875,2">
              <v:shape style="position:absolute;left:1470;top:6723;width:5875;height:2" coordorigin="1470,6723" coordsize="5875,0" path="m1470,6723l7345,6723e" filled="false" stroked="true" strokeweight=".51pt" strokecolor="#cacaca">
                <v:path arrowok="t"/>
              </v:shape>
            </v:group>
            <v:group style="position:absolute;left:3807;top:6198;width:3539;height:2" coordorigin="3807,6198" coordsize="3539,2">
              <v:shape style="position:absolute;left:3807;top:6198;width:3539;height:2" coordorigin="3807,6198" coordsize="3539,0" path="m3807,6198l7345,6198e" filled="false" stroked="true" strokeweight=".51pt" strokecolor="#cacaca">
                <v:path arrowok="t"/>
              </v:shape>
            </v:group>
            <v:group style="position:absolute;left:1470;top:6198;width:1861;height:2" coordorigin="1470,6198" coordsize="1861,2">
              <v:shape style="position:absolute;left:1470;top:6198;width:1861;height:2" coordorigin="1470,6198" coordsize="1861,0" path="m1470,6198l3330,6198e" filled="false" stroked="true" strokeweight=".51pt" strokecolor="#cacaca">
                <v:path arrowok="t"/>
              </v:shape>
            </v:group>
            <v:group style="position:absolute;left:7167;top:5143;width:178;height:2" coordorigin="7167,5143" coordsize="178,2">
              <v:shape style="position:absolute;left:7167;top:5143;width:178;height:2" coordorigin="7167,5143" coordsize="178,0" path="m7167,5143l7345,5143e" filled="false" stroked="true" strokeweight=".51pt" strokecolor="#cacaca">
                <v:path arrowok="t"/>
              </v:shape>
            </v:group>
            <v:group style="position:absolute;left:6325;top:5143;width:361;height:2" coordorigin="6325,5143" coordsize="361,2">
              <v:shape style="position:absolute;left:6325;top:5143;width:361;height:2" coordorigin="6325,5143" coordsize="361,0" path="m6325,5143l6686,5143e" filled="false" stroked="true" strokeweight=".51pt" strokecolor="#cacaca">
                <v:path arrowok="t"/>
              </v:shape>
            </v:group>
            <v:group style="position:absolute;left:5484;top:5143;width:361;height:2" coordorigin="5484,5143" coordsize="361,2">
              <v:shape style="position:absolute;left:5484;top:5143;width:361;height:2" coordorigin="5484,5143" coordsize="361,0" path="m5484,5143l5845,5143e" filled="false" stroked="true" strokeweight=".51pt" strokecolor="#cacaca">
                <v:path arrowok="t"/>
              </v:shape>
            </v:group>
            <v:group style="position:absolute;left:4648;top:5143;width:361;height:2" coordorigin="4648,5143" coordsize="361,2">
              <v:shape style="position:absolute;left:4648;top:5143;width:361;height:2" coordorigin="4648,5143" coordsize="361,0" path="m4648,5143l5008,5143e" filled="false" stroked="true" strokeweight=".51pt" strokecolor="#cacaca">
                <v:path arrowok="t"/>
              </v:shape>
            </v:group>
            <v:group style="position:absolute;left:3807;top:5143;width:361;height:2" coordorigin="3807,5143" coordsize="361,2">
              <v:shape style="position:absolute;left:3807;top:5143;width:361;height:2" coordorigin="3807,5143" coordsize="361,0" path="m3807,5143l4167,5143e" filled="false" stroked="true" strokeweight=".51pt" strokecolor="#cacaca">
                <v:path arrowok="t"/>
              </v:shape>
            </v:group>
            <v:group style="position:absolute;left:2970;top:5143;width:361;height:2" coordorigin="2970,5143" coordsize="361,2">
              <v:shape style="position:absolute;left:2970;top:5143;width:361;height:2" coordorigin="2970,5143" coordsize="361,0" path="m2970,5143l3330,5143e" filled="false" stroked="true" strokeweight=".51pt" strokecolor="#cacaca">
                <v:path arrowok="t"/>
              </v:shape>
            </v:group>
            <v:group style="position:absolute;left:1470;top:5143;width:1020;height:2" coordorigin="1470,5143" coordsize="1020,2">
              <v:shape style="position:absolute;left:1470;top:5143;width:1020;height:2" coordorigin="1470,5143" coordsize="1020,0" path="m1470,5143l2489,5143e" filled="false" stroked="true" strokeweight=".51pt" strokecolor="#cacaca">
                <v:path arrowok="t"/>
              </v:shape>
            </v:group>
            <v:group style="position:absolute;left:2489;top:5188;width:481;height:481" coordorigin="2489,5188" coordsize="481,481">
              <v:shape style="position:absolute;left:2489;top:5188;width:481;height:481" coordorigin="2489,5188" coordsize="481,481" path="m2970,5188l2489,5188,2489,5668,2970,5668,2970,5188xe" filled="true" fillcolor="#b13432" stroked="false">
                <v:path arrowok="t"/>
                <v:fill type="solid"/>
              </v:shape>
            </v:group>
            <v:group style="position:absolute;left:3330;top:4725;width:477;height:944" coordorigin="3330,4725" coordsize="477,944">
              <v:shape style="position:absolute;left:3330;top:4725;width:477;height:944" coordorigin="3330,4725" coordsize="477,944" path="m3807,4725l3330,4725,3330,5668,3807,5668,3807,4725xe" filled="true" fillcolor="#b13432" stroked="false">
                <v:path arrowok="t"/>
                <v:fill type="solid"/>
              </v:shape>
            </v:group>
            <v:group style="position:absolute;left:4648;top:4613;width:361;height:2" coordorigin="4648,4613" coordsize="361,2">
              <v:shape style="position:absolute;left:4648;top:4613;width:361;height:2" coordorigin="4648,4613" coordsize="361,0" path="m4648,4613l5008,4613e" filled="false" stroked="true" strokeweight=".51pt" strokecolor="#cacaca">
                <v:path arrowok="t"/>
              </v:shape>
            </v:group>
            <v:group style="position:absolute;left:3807;top:4613;width:361;height:2" coordorigin="3807,4613" coordsize="361,2">
              <v:shape style="position:absolute;left:3807;top:4613;width:361;height:2" coordorigin="3807,4613" coordsize="361,0" path="m3807,4613l4167,4613e" filled="false" stroked="true" strokeweight=".51pt" strokecolor="#cacaca">
                <v:path arrowok="t"/>
              </v:shape>
            </v:group>
            <v:group style="position:absolute;left:4167;top:4516;width:481;height:1153" coordorigin="4167,4516" coordsize="481,1153">
              <v:shape style="position:absolute;left:4167;top:4516;width:481;height:1153" coordorigin="4167,4516" coordsize="481,1153" path="m4648,4516l4167,4516,4167,5668,4648,5668,4648,4516xe" filled="true" fillcolor="#b13432" stroked="false">
                <v:path arrowok="t"/>
                <v:fill type="solid"/>
              </v:shape>
            </v:group>
            <v:group style="position:absolute;left:5484;top:4613;width:361;height:2" coordorigin="5484,4613" coordsize="361,2">
              <v:shape style="position:absolute;left:5484;top:4613;width:361;height:2" coordorigin="5484,4613" coordsize="361,0" path="m5484,4613l5845,4613e" filled="false" stroked="true" strokeweight=".51pt" strokecolor="#cacaca">
                <v:path arrowok="t"/>
              </v:shape>
            </v:group>
            <v:group style="position:absolute;left:5008;top:4435;width:477;height:1233" coordorigin="5008,4435" coordsize="477,1233">
              <v:shape style="position:absolute;left:5008;top:4435;width:477;height:1233" coordorigin="5008,4435" coordsize="477,1233" path="m5484,4435l5008,4435,5008,5668,5484,5668,5484,4435xe" filled="true" fillcolor="#b13432" stroked="false">
                <v:path arrowok="t"/>
                <v:fill type="solid"/>
              </v:shape>
            </v:group>
            <v:group style="position:absolute;left:6325;top:4613;width:361;height:2" coordorigin="6325,4613" coordsize="361,2">
              <v:shape style="position:absolute;left:6325;top:4613;width:361;height:2" coordorigin="6325,4613" coordsize="361,0" path="m6325,4613l6686,4613e" filled="false" stroked="true" strokeweight=".51pt" strokecolor="#cacaca">
                <v:path arrowok="t"/>
              </v:shape>
            </v:group>
            <v:group style="position:absolute;left:5845;top:4511;width:481;height:1158" coordorigin="5845,4511" coordsize="481,1158">
              <v:shape style="position:absolute;left:5845;top:4511;width:481;height:1158" coordorigin="5845,4511" coordsize="481,1158" path="m6326,4511l5845,4511,5845,5668,6326,5668,6326,4511xe" filled="true" fillcolor="#b13432" stroked="false">
                <v:path arrowok="t"/>
                <v:fill type="solid"/>
              </v:shape>
            </v:group>
            <v:group style="position:absolute;left:7167;top:4613;width:178;height:2" coordorigin="7167,4613" coordsize="178,2">
              <v:shape style="position:absolute;left:7167;top:4613;width:178;height:2" coordorigin="7167,4613" coordsize="178,0" path="m7167,4613l7345,4613e" filled="false" stroked="true" strokeweight=".51pt" strokecolor="#cacaca">
                <v:path arrowok="t"/>
              </v:shape>
            </v:group>
            <v:group style="position:absolute;left:6686;top:4529;width:481;height:1140" coordorigin="6686,4529" coordsize="481,1140">
              <v:shape style="position:absolute;left:6686;top:4529;width:481;height:1140" coordorigin="6686,4529" coordsize="481,1140" path="m7167,4529l6686,4529,6686,5668,7167,5668,7167,4529xe" filled="true" fillcolor="#b13432" stroked="false">
                <v:path arrowok="t"/>
                <v:fill type="solid"/>
              </v:shape>
            </v:group>
            <v:group style="position:absolute;left:1648;top:5561;width:481;height:107" coordorigin="1648,5561" coordsize="481,107">
              <v:shape style="position:absolute;left:1648;top:5561;width:481;height:107" coordorigin="1648,5561" coordsize="481,107" path="m2129,5561l1648,5561,1648,5668,2129,5668,2129,5561xe" filled="true" fillcolor="#b13432" stroked="false">
                <v:path arrowok="t"/>
                <v:fill type="solid"/>
              </v:shape>
            </v:group>
            <v:group style="position:absolute;left:1648;top:5561;width:481;height:107" coordorigin="1648,5561" coordsize="481,107">
              <v:shape style="position:absolute;left:1648;top:5561;width:481;height:107" coordorigin="1648,5561" coordsize="481,107" path="m1648,5561l2129,5561,2129,5668,1648,5668,1648,5561xe" filled="false" stroked="true" strokeweight=".51pt" strokecolor="#000000">
                <v:path arrowok="t"/>
              </v:shape>
            </v:group>
            <v:group style="position:absolute;left:2489;top:5188;width:481;height:481" coordorigin="2489,5188" coordsize="481,481">
              <v:shape style="position:absolute;left:2489;top:5188;width:481;height:481" coordorigin="2489,5188" coordsize="481,481" path="m2489,5188l2970,5188,2970,5668,2489,5668,2489,5188xe" filled="false" stroked="true" strokeweight=".51pt" strokecolor="#000000">
                <v:path arrowok="t"/>
              </v:shape>
            </v:group>
            <v:group style="position:absolute;left:3330;top:4725;width:477;height:944" coordorigin="3330,4725" coordsize="477,944">
              <v:shape style="position:absolute;left:3330;top:4725;width:477;height:944" coordorigin="3330,4725" coordsize="477,944" path="m3330,4725l3807,4725,3807,5668,3330,5668,3330,4725xe" filled="false" stroked="true" strokeweight=".51pt" strokecolor="#000000">
                <v:path arrowok="t"/>
              </v:shape>
            </v:group>
            <v:group style="position:absolute;left:4167;top:4516;width:481;height:1153" coordorigin="4167,4516" coordsize="481,1153">
              <v:shape style="position:absolute;left:4167;top:4516;width:481;height:1153" coordorigin="4167,4516" coordsize="481,1153" path="m4167,4516l4648,4516,4648,5668,4167,5668,4167,4516xe" filled="false" stroked="true" strokeweight=".51pt" strokecolor="#000000">
                <v:path arrowok="t"/>
              </v:shape>
            </v:group>
            <v:group style="position:absolute;left:5008;top:4435;width:477;height:1233" coordorigin="5008,4435" coordsize="477,1233">
              <v:shape style="position:absolute;left:5008;top:4435;width:477;height:1233" coordorigin="5008,4435" coordsize="477,1233" path="m5008,4435l5484,4435,5484,5668,5008,5668,5008,4435xe" filled="false" stroked="true" strokeweight=".51pt" strokecolor="#000000">
                <v:path arrowok="t"/>
              </v:shape>
            </v:group>
            <v:group style="position:absolute;left:5845;top:4511;width:481;height:1158" coordorigin="5845,4511" coordsize="481,1158">
              <v:shape style="position:absolute;left:5845;top:4511;width:481;height:1158" coordorigin="5845,4511" coordsize="481,1158" path="m5845,4511l6325,4511,6325,5668,5845,5668,5845,4511xe" filled="false" stroked="true" strokeweight=".51pt" strokecolor="#000000">
                <v:path arrowok="t"/>
              </v:shape>
            </v:group>
            <v:group style="position:absolute;left:6686;top:4529;width:481;height:1140" coordorigin="6686,4529" coordsize="481,1140">
              <v:shape style="position:absolute;left:6686;top:4529;width:481;height:1140" coordorigin="6686,4529" coordsize="481,1140" path="m6686,4529l7167,4529,7167,5668,6686,5668,6686,4529xe" filled="false" stroked="true" strokeweight=".51pt" strokecolor="#000000">
                <v:path arrowok="t"/>
              </v:shape>
            </v:group>
            <v:group style="position:absolute;left:1648;top:5511;width:481;height:51" coordorigin="1648,5511" coordsize="481,51">
              <v:shape style="position:absolute;left:1648;top:5511;width:481;height:51" coordorigin="1648,5511" coordsize="481,51" path="m1648,5562l2129,5562,2129,5511,1648,5511,1648,5562xe" filled="true" fillcolor="#de6e37" stroked="false">
                <v:path arrowok="t"/>
                <v:fill type="solid"/>
              </v:shape>
            </v:group>
            <v:group style="position:absolute;left:2489;top:5027;width:481;height:161" coordorigin="2489,5027" coordsize="481,161">
              <v:shape style="position:absolute;left:2489;top:5027;width:481;height:161" coordorigin="2489,5027" coordsize="481,161" path="m2970,5027l2489,5027,2489,5188,2970,5188,2970,5027xe" filled="true" fillcolor="#de6e37" stroked="false">
                <v:path arrowok="t"/>
                <v:fill type="solid"/>
              </v:shape>
            </v:group>
            <v:group style="position:absolute;left:1470;top:4613;width:1861;height:2" coordorigin="1470,4613" coordsize="1861,2">
              <v:shape style="position:absolute;left:1470;top:4613;width:1861;height:2" coordorigin="1470,4613" coordsize="1861,0" path="m1470,4613l3330,4613e" filled="false" stroked="true" strokeweight=".51pt" strokecolor="#cacaca">
                <v:path arrowok="t"/>
              </v:shape>
            </v:group>
            <v:group style="position:absolute;left:3330;top:4391;width:477;height:334" coordorigin="3330,4391" coordsize="477,334">
              <v:shape style="position:absolute;left:3330;top:4391;width:477;height:334" coordorigin="3330,4391" coordsize="477,334" path="m3807,4391l3330,4391,3330,4725,3807,4725,3807,4391xe" filled="true" fillcolor="#de6e37" stroked="false">
                <v:path arrowok="t"/>
                <v:fill type="solid"/>
              </v:shape>
            </v:group>
            <v:group style="position:absolute;left:3807;top:4084;width:1202;height:2" coordorigin="3807,4084" coordsize="1202,2">
              <v:shape style="position:absolute;left:3807;top:4084;width:1202;height:2" coordorigin="3807,4084" coordsize="1202,0" path="m3807,4084l5008,4084e" filled="false" stroked="true" strokeweight=".51pt" strokecolor="#cacaca">
                <v:path arrowok="t"/>
              </v:shape>
            </v:group>
            <v:group style="position:absolute;left:4167;top:4079;width:481;height:437" coordorigin="4167,4079" coordsize="481,437">
              <v:shape style="position:absolute;left:4167;top:4079;width:481;height:437" coordorigin="4167,4079" coordsize="481,437" path="m4648,4079l4167,4079,4167,4516,4648,4516,4648,4079xe" filled="true" fillcolor="#de6e37" stroked="false">
                <v:path arrowok="t"/>
                <v:fill type="solid"/>
              </v:shape>
            </v:group>
            <v:group style="position:absolute;left:5484;top:4084;width:361;height:2" coordorigin="5484,4084" coordsize="361,2">
              <v:shape style="position:absolute;left:5484;top:4084;width:361;height:2" coordorigin="5484,4084" coordsize="361,0" path="m5484,4084l5845,4084e" filled="false" stroked="true" strokeweight=".51pt" strokecolor="#cacaca">
                <v:path arrowok="t"/>
              </v:shape>
            </v:group>
            <v:group style="position:absolute;left:5008;top:3928;width:477;height:508" coordorigin="5008,3928" coordsize="477,508">
              <v:shape style="position:absolute;left:5008;top:3928;width:477;height:508" coordorigin="5008,3928" coordsize="477,508" path="m5484,3928l5008,3928,5008,4435,5484,4435,5484,3928xe" filled="true" fillcolor="#de6e37" stroked="false">
                <v:path arrowok="t"/>
                <v:fill type="solid"/>
              </v:shape>
            </v:group>
            <v:group style="position:absolute;left:6325;top:4084;width:361;height:2" coordorigin="6325,4084" coordsize="361,2">
              <v:shape style="position:absolute;left:6325;top:4084;width:361;height:2" coordorigin="6325,4084" coordsize="361,0" path="m6325,4084l6686,4084e" filled="false" stroked="true" strokeweight=".51pt" strokecolor="#cacaca">
                <v:path arrowok="t"/>
              </v:shape>
            </v:group>
            <v:group style="position:absolute;left:5845;top:4111;width:481;height:401" coordorigin="5845,4111" coordsize="481,401">
              <v:shape style="position:absolute;left:5845;top:4111;width:481;height:401" coordorigin="5845,4111" coordsize="481,401" path="m6326,4111l5845,4111,5845,4511,6326,4511,6326,4111xe" filled="true" fillcolor="#de6e37" stroked="false">
                <v:path arrowok="t"/>
                <v:fill type="solid"/>
              </v:shape>
            </v:group>
            <v:group style="position:absolute;left:6686;top:4324;width:481;height:205" coordorigin="6686,4324" coordsize="481,205">
              <v:shape style="position:absolute;left:6686;top:4324;width:481;height:205" coordorigin="6686,4324" coordsize="481,205" path="m7167,4324l6686,4324,6686,4529,7167,4529,7167,4324xe" filled="true" fillcolor="#de6e37" stroked="false">
                <v:path arrowok="t"/>
                <v:fill type="solid"/>
              </v:shape>
            </v:group>
            <v:group style="position:absolute;left:1648;top:5512;width:481;height:49" coordorigin="1648,5512" coordsize="481,49">
              <v:shape style="position:absolute;left:1648;top:5512;width:481;height:49" coordorigin="1648,5512" coordsize="481,49" path="m1648,5512l2129,5512,2129,5561,1648,5561,1648,5512xe" filled="false" stroked="true" strokeweight=".51pt" strokecolor="#000000">
                <v:path arrowok="t"/>
              </v:shape>
            </v:group>
            <v:group style="position:absolute;left:2489;top:5027;width:481;height:161" coordorigin="2489,5027" coordsize="481,161">
              <v:shape style="position:absolute;left:2489;top:5027;width:481;height:161" coordorigin="2489,5027" coordsize="481,161" path="m2489,5027l2970,5027,2970,5188,2489,5188,2489,5027xe" filled="false" stroked="true" strokeweight=".51pt" strokecolor="#000000">
                <v:path arrowok="t"/>
              </v:shape>
            </v:group>
            <v:group style="position:absolute;left:3330;top:4391;width:477;height:334" coordorigin="3330,4391" coordsize="477,334">
              <v:shape style="position:absolute;left:3330;top:4391;width:477;height:334" coordorigin="3330,4391" coordsize="477,334" path="m3330,4391l3807,4391,3807,4725,3330,4725,3330,4391xe" filled="false" stroked="true" strokeweight=".51pt" strokecolor="#000000">
                <v:path arrowok="t"/>
              </v:shape>
            </v:group>
            <v:group style="position:absolute;left:4167;top:4079;width:481;height:437" coordorigin="4167,4079" coordsize="481,437">
              <v:shape style="position:absolute;left:4167;top:4079;width:481;height:437" coordorigin="4167,4079" coordsize="481,437" path="m4167,4079l4648,4079,4648,4516,4167,4516,4167,4079xe" filled="false" stroked="true" strokeweight=".51pt" strokecolor="#000000">
                <v:path arrowok="t"/>
              </v:shape>
            </v:group>
            <v:group style="position:absolute;left:5008;top:3928;width:477;height:508" coordorigin="5008,3928" coordsize="477,508">
              <v:shape style="position:absolute;left:5008;top:3928;width:477;height:508" coordorigin="5008,3928" coordsize="477,508" path="m5008,3928l5484,3928,5484,4435,5008,4435,5008,3928xe" filled="false" stroked="true" strokeweight=".51pt" strokecolor="#000000">
                <v:path arrowok="t"/>
              </v:shape>
            </v:group>
            <v:group style="position:absolute;left:5845;top:4111;width:481;height:401" coordorigin="5845,4111" coordsize="481,401">
              <v:shape style="position:absolute;left:5845;top:4111;width:481;height:401" coordorigin="5845,4111" coordsize="481,401" path="m5845,4111l6325,4111,6325,4511,5845,4511,5845,4111xe" filled="false" stroked="true" strokeweight=".51pt" strokecolor="#000000">
                <v:path arrowok="t"/>
              </v:shape>
            </v:group>
            <v:group style="position:absolute;left:6686;top:4324;width:481;height:205" coordorigin="6686,4324" coordsize="481,205">
              <v:shape style="position:absolute;left:6686;top:4324;width:481;height:205" coordorigin="6686,4324" coordsize="481,205" path="m6686,4324l7167,4324,7167,4529,6686,4529,6686,4324xe" filled="false" stroked="true" strokeweight=".51pt" strokecolor="#000000">
                <v:path arrowok="t"/>
              </v:shape>
            </v:group>
            <v:group style="position:absolute;left:1648;top:5495;width:481;height:2" coordorigin="1648,5495" coordsize="481,2">
              <v:shape style="position:absolute;left:1648;top:5495;width:481;height:2" coordorigin="1648,5495" coordsize="481,0" path="m1648,5495l2129,5495e" filled="false" stroked="true" strokeweight="1.88pt" strokecolor="#fa9d41">
                <v:path arrowok="t"/>
              </v:shape>
            </v:group>
            <v:group style="position:absolute;left:2489;top:4912;width:481;height:116" coordorigin="2489,4912" coordsize="481,116">
              <v:shape style="position:absolute;left:2489;top:4912;width:481;height:116" coordorigin="2489,4912" coordsize="481,116" path="m2970,4912l2489,4912,2489,5027,2970,5027,2970,4912xe" filled="true" fillcolor="#fa9d41" stroked="false">
                <v:path arrowok="t"/>
                <v:fill type="solid"/>
              </v:shape>
            </v:group>
            <v:group style="position:absolute;left:1470;top:4084;width:1861;height:2" coordorigin="1470,4084" coordsize="1861,2">
              <v:shape style="position:absolute;left:1470;top:4084;width:1861;height:2" coordorigin="1470,4084" coordsize="1861,0" path="m1470,4084l3330,4084e" filled="false" stroked="true" strokeweight=".51pt" strokecolor="#cacaca">
                <v:path arrowok="t"/>
              </v:shape>
            </v:group>
            <v:group style="position:absolute;left:3330;top:4151;width:477;height:241" coordorigin="3330,4151" coordsize="477,241">
              <v:shape style="position:absolute;left:3330;top:4151;width:477;height:241" coordorigin="3330,4151" coordsize="477,241" path="m3807,4151l3330,4151,3330,4391,3807,4391,3807,4151xe" filled="true" fillcolor="#fa9d41" stroked="false">
                <v:path arrowok="t"/>
                <v:fill type="solid"/>
              </v:shape>
            </v:group>
            <v:group style="position:absolute;left:4167;top:3648;width:481;height:432" coordorigin="4167,3648" coordsize="481,432">
              <v:shape style="position:absolute;left:4167;top:3648;width:481;height:432" coordorigin="4167,3648" coordsize="481,432" path="m4648,3648l4167,3648,4167,4079,4648,4079,4648,3648xe" filled="true" fillcolor="#fa9d41" stroked="false">
                <v:path arrowok="t"/>
                <v:fill type="solid"/>
              </v:shape>
            </v:group>
            <v:group style="position:absolute;left:5484;top:3559;width:1861;height:2" coordorigin="5484,3559" coordsize="1861,2">
              <v:shape style="position:absolute;left:5484;top:3559;width:1861;height:2" coordorigin="5484,3559" coordsize="1861,0" path="m5484,3559l7345,3559e" filled="false" stroked="true" strokeweight=".51pt" strokecolor="#cacaca">
                <v:path arrowok="t"/>
              </v:shape>
            </v:group>
            <v:group style="position:absolute;left:4648;top:3559;width:361;height:2" coordorigin="4648,3559" coordsize="361,2">
              <v:shape style="position:absolute;left:4648;top:3559;width:361;height:2" coordorigin="4648,3559" coordsize="361,0" path="m4648,3559l5008,3559e" filled="false" stroked="true" strokeweight=".51pt" strokecolor="#cacaca">
                <v:path arrowok="t"/>
              </v:shape>
            </v:group>
            <v:group style="position:absolute;left:5008;top:3292;width:477;height:637" coordorigin="5008,3292" coordsize="477,637">
              <v:shape style="position:absolute;left:5008;top:3292;width:477;height:637" coordorigin="5008,3292" coordsize="477,637" path="m5484,3292l5008,3292,5008,3928,5484,3928,5484,3292xe" filled="true" fillcolor="#fa9d41" stroked="false">
                <v:path arrowok="t"/>
                <v:fill type="solid"/>
              </v:shape>
            </v:group>
            <v:group style="position:absolute;left:5845;top:3581;width:481;height:530" coordorigin="5845,3581" coordsize="481,530">
              <v:shape style="position:absolute;left:5845;top:3581;width:481;height:530" coordorigin="5845,3581" coordsize="481,530" path="m6326,3581l5845,3581,5845,4111,6326,4111,6326,3581xe" filled="true" fillcolor="#fa9d41" stroked="false">
                <v:path arrowok="t"/>
                <v:fill type="solid"/>
              </v:shape>
            </v:group>
            <v:group style="position:absolute;left:6686;top:4173;width:481;height:152" coordorigin="6686,4173" coordsize="481,152">
              <v:shape style="position:absolute;left:6686;top:4173;width:481;height:152" coordorigin="6686,4173" coordsize="481,152" path="m7167,4173l6686,4173,6686,4324,7167,4324,7167,4173xe" filled="true" fillcolor="#fa9d41" stroked="false">
                <v:path arrowok="t"/>
                <v:fill type="solid"/>
              </v:shape>
            </v:group>
            <v:group style="position:absolute;left:1648;top:5477;width:481;height:36" coordorigin="1648,5477" coordsize="481,36">
              <v:shape style="position:absolute;left:1648;top:5477;width:481;height:36" coordorigin="1648,5477" coordsize="481,36" path="m1648,5477l2129,5477,2129,5512,1648,5512,1648,5477xe" filled="false" stroked="true" strokeweight=".51pt" strokecolor="#000000">
                <v:path arrowok="t"/>
              </v:shape>
            </v:group>
            <v:group style="position:absolute;left:2489;top:4912;width:481;height:116" coordorigin="2489,4912" coordsize="481,116">
              <v:shape style="position:absolute;left:2489;top:4912;width:481;height:116" coordorigin="2489,4912" coordsize="481,116" path="m2489,4912l2970,4912,2970,5027,2489,5027,2489,4912xe" filled="false" stroked="true" strokeweight=".51pt" strokecolor="#000000">
                <v:path arrowok="t"/>
              </v:shape>
            </v:group>
            <v:group style="position:absolute;left:3330;top:4151;width:477;height:241" coordorigin="3330,4151" coordsize="477,241">
              <v:shape style="position:absolute;left:3330;top:4151;width:477;height:241" coordorigin="3330,4151" coordsize="477,241" path="m3330,4151l3807,4151,3807,4391,3330,4391,3330,4151xe" filled="false" stroked="true" strokeweight=".51pt" strokecolor="#000000">
                <v:path arrowok="t"/>
              </v:shape>
            </v:group>
            <v:group style="position:absolute;left:4167;top:3648;width:481;height:432" coordorigin="4167,3648" coordsize="481,432">
              <v:shape style="position:absolute;left:4167;top:3648;width:481;height:432" coordorigin="4167,3648" coordsize="481,432" path="m4167,3648l4648,3648,4648,4079,4167,4079,4167,3648xe" filled="false" stroked="true" strokeweight=".51pt" strokecolor="#000000">
                <v:path arrowok="t"/>
              </v:shape>
            </v:group>
            <v:group style="position:absolute;left:5008;top:3292;width:477;height:637" coordorigin="5008,3292" coordsize="477,637">
              <v:shape style="position:absolute;left:5008;top:3292;width:477;height:637" coordorigin="5008,3292" coordsize="477,637" path="m5008,3292l5484,3292,5484,3928,5008,3928,5008,3292xe" filled="false" stroked="true" strokeweight=".51pt" strokecolor="#000000">
                <v:path arrowok="t"/>
              </v:shape>
            </v:group>
            <v:group style="position:absolute;left:5845;top:3581;width:481;height:530" coordorigin="5845,3581" coordsize="481,530">
              <v:shape style="position:absolute;left:5845;top:3581;width:481;height:530" coordorigin="5845,3581" coordsize="481,530" path="m5845,3581l6325,3581,6325,4111,5845,4111,5845,3581xe" filled="false" stroked="true" strokeweight=".51pt" strokecolor="#000000">
                <v:path arrowok="t"/>
              </v:shape>
            </v:group>
            <v:group style="position:absolute;left:6686;top:4173;width:481;height:152" coordorigin="6686,4173" coordsize="481,152">
              <v:shape style="position:absolute;left:6686;top:4173;width:481;height:152" coordorigin="6686,4173" coordsize="481,152" path="m6686,4173l7167,4173,7167,4324,6686,4324,6686,4173xe" filled="false" stroked="true" strokeweight=".51pt" strokecolor="#000000">
                <v:path arrowok="t"/>
              </v:shape>
            </v:group>
            <v:group style="position:absolute;left:1648;top:5334;width:481;height:143" coordorigin="1648,5334" coordsize="481,143">
              <v:shape style="position:absolute;left:1648;top:5334;width:481;height:143" coordorigin="1648,5334" coordsize="481,143" path="m2129,5334l1648,5334,1648,5477,2129,5477,2129,5334xe" filled="true" fillcolor="#ffcd6c" stroked="false">
                <v:path arrowok="t"/>
                <v:fill type="solid"/>
              </v:shape>
            </v:group>
            <v:group style="position:absolute;left:2489;top:4774;width:481;height:138" coordorigin="2489,4774" coordsize="481,138">
              <v:shape style="position:absolute;left:2489;top:4774;width:481;height:138" coordorigin="2489,4774" coordsize="481,138" path="m2970,4774l2489,4774,2489,4912,2970,4912,2970,4774xe" filled="true" fillcolor="#ffcd6c" stroked="false">
                <v:path arrowok="t"/>
                <v:fill type="solid"/>
              </v:shape>
            </v:group>
            <v:group style="position:absolute;left:3330;top:3830;width:477;height:321" coordorigin="3330,3830" coordsize="477,321">
              <v:shape style="position:absolute;left:3330;top:3830;width:477;height:321" coordorigin="3330,3830" coordsize="477,321" path="m3807,3830l3330,3830,3330,4151,3807,4151,3807,3830xe" filled="true" fillcolor="#ffcd6c" stroked="false">
                <v:path arrowok="t"/>
                <v:fill type="solid"/>
              </v:shape>
            </v:group>
            <v:group style="position:absolute;left:1470;top:3559;width:2697;height:2" coordorigin="1470,3559" coordsize="2697,2">
              <v:shape style="position:absolute;left:1470;top:3559;width:2697;height:2" coordorigin="1470,3559" coordsize="2697,0" path="m1470,3559l4167,3559e" filled="false" stroked="true" strokeweight=".51pt" strokecolor="#cacaca">
                <v:path arrowok="t"/>
              </v:shape>
            </v:group>
            <v:group style="position:absolute;left:4167;top:3180;width:481;height:468" coordorigin="4167,3180" coordsize="481,468">
              <v:shape style="position:absolute;left:4167;top:3180;width:481;height:468" coordorigin="4167,3180" coordsize="481,468" path="m4648,3180l4167,3180,4167,3648,4648,3648,4648,3180xe" filled="true" fillcolor="#ffcd6c" stroked="false">
                <v:path arrowok="t"/>
                <v:fill type="solid"/>
              </v:shape>
            </v:group>
            <v:group style="position:absolute;left:5484;top:3029;width:361;height:2" coordorigin="5484,3029" coordsize="361,2">
              <v:shape style="position:absolute;left:5484;top:3029;width:361;height:2" coordorigin="5484,3029" coordsize="361,0" path="m5484,3029l5845,3029e" filled="false" stroked="true" strokeweight=".51pt" strokecolor="#cacaca">
                <v:path arrowok="t"/>
              </v:shape>
            </v:group>
            <v:group style="position:absolute;left:4648;top:3029;width:361;height:2" coordorigin="4648,3029" coordsize="361,2">
              <v:shape style="position:absolute;left:4648;top:3029;width:361;height:2" coordorigin="4648,3029" coordsize="361,0" path="m4648,3029l5008,3029e" filled="false" stroked="true" strokeweight=".51pt" strokecolor="#cacaca">
                <v:path arrowok="t"/>
              </v:shape>
            </v:group>
            <v:group style="position:absolute;left:5008;top:2771;width:477;height:521" coordorigin="5008,2771" coordsize="477,521">
              <v:shape style="position:absolute;left:5008;top:2771;width:477;height:521" coordorigin="5008,2771" coordsize="477,521" path="m5484,2771l5008,2771,5008,3292,5484,3292,5484,2771xe" filled="true" fillcolor="#ffcd6c" stroked="false">
                <v:path arrowok="t"/>
                <v:fill type="solid"/>
              </v:shape>
            </v:group>
            <v:group style="position:absolute;left:5845;top:3154;width:481;height:428" coordorigin="5845,3154" coordsize="481,428">
              <v:shape style="position:absolute;left:5845;top:3154;width:481;height:428" coordorigin="5845,3154" coordsize="481,428" path="m6326,3154l5845,3154,5845,3581,6326,3581,6326,3154xe" filled="true" fillcolor="#ffcd6c" stroked="false">
                <v:path arrowok="t"/>
                <v:fill type="solid"/>
              </v:shape>
            </v:group>
            <v:group style="position:absolute;left:7167;top:4084;width:178;height:2" coordorigin="7167,4084" coordsize="178,2">
              <v:shape style="position:absolute;left:7167;top:4084;width:178;height:2" coordorigin="7167,4084" coordsize="178,0" path="m7167,4084l7345,4084e" filled="false" stroked="true" strokeweight=".51pt" strokecolor="#cacaca">
                <v:path arrowok="t"/>
              </v:shape>
            </v:group>
            <v:group style="position:absolute;left:6686;top:3763;width:481;height:410" coordorigin="6686,3763" coordsize="481,410">
              <v:shape style="position:absolute;left:6686;top:3763;width:481;height:410" coordorigin="6686,3763" coordsize="481,410" path="m7167,3763l6686,3763,6686,4173,7167,4173,7167,3763xe" filled="true" fillcolor="#ffcd6c" stroked="false">
                <v:path arrowok="t"/>
                <v:fill type="solid"/>
              </v:shape>
            </v:group>
            <v:group style="position:absolute;left:1648;top:5334;width:481;height:143" coordorigin="1648,5334" coordsize="481,143">
              <v:shape style="position:absolute;left:1648;top:5334;width:481;height:143" coordorigin="1648,5334" coordsize="481,143" path="m1648,5334l2129,5334,2129,5477,1648,5477,1648,5334xe" filled="false" stroked="true" strokeweight=".51pt" strokecolor="#000000">
                <v:path arrowok="t"/>
              </v:shape>
            </v:group>
            <v:group style="position:absolute;left:2489;top:4774;width:481;height:138" coordorigin="2489,4774" coordsize="481,138">
              <v:shape style="position:absolute;left:2489;top:4774;width:481;height:138" coordorigin="2489,4774" coordsize="481,138" path="m2489,4774l2970,4774,2970,4912,2489,4912,2489,4774xe" filled="false" stroked="true" strokeweight=".51pt" strokecolor="#000000">
                <v:path arrowok="t"/>
              </v:shape>
            </v:group>
            <v:group style="position:absolute;left:3330;top:3830;width:477;height:321" coordorigin="3330,3830" coordsize="477,321">
              <v:shape style="position:absolute;left:3330;top:3830;width:477;height:321" coordorigin="3330,3830" coordsize="477,321" path="m3330,3830l3807,3830,3807,4151,3330,4151,3330,3830xe" filled="false" stroked="true" strokeweight=".51pt" strokecolor="#000000">
                <v:path arrowok="t"/>
              </v:shape>
            </v:group>
            <v:group style="position:absolute;left:4167;top:3180;width:481;height:468" coordorigin="4167,3180" coordsize="481,468">
              <v:shape style="position:absolute;left:4167;top:3180;width:481;height:468" coordorigin="4167,3180" coordsize="481,468" path="m4167,3180l4648,3180,4648,3648,4167,3648,4167,3180xe" filled="false" stroked="true" strokeweight=".51pt" strokecolor="#000000">
                <v:path arrowok="t"/>
              </v:shape>
            </v:group>
            <v:group style="position:absolute;left:5008;top:2771;width:477;height:521" coordorigin="5008,2771" coordsize="477,521">
              <v:shape style="position:absolute;left:5008;top:2771;width:477;height:521" coordorigin="5008,2771" coordsize="477,521" path="m5008,2771l5484,2771,5484,3292,5008,3292,5008,2771xe" filled="false" stroked="true" strokeweight=".51pt" strokecolor="#000000">
                <v:path arrowok="t"/>
              </v:shape>
            </v:group>
            <v:group style="position:absolute;left:5845;top:3154;width:481;height:428" coordorigin="5845,3154" coordsize="481,428">
              <v:shape style="position:absolute;left:5845;top:3154;width:481;height:428" coordorigin="5845,3154" coordsize="481,428" path="m5845,3154l6325,3154,6325,3581,5845,3581,5845,3154xe" filled="false" stroked="true" strokeweight=".51pt" strokecolor="#000000">
                <v:path arrowok="t"/>
              </v:shape>
            </v:group>
            <v:group style="position:absolute;left:6686;top:3763;width:481;height:410" coordorigin="6686,3763" coordsize="481,410">
              <v:shape style="position:absolute;left:6686;top:3763;width:481;height:410" coordorigin="6686,3763" coordsize="481,410" path="m6686,3763l7167,3763,7167,4173,6686,4173,6686,3763xe" filled="false" stroked="true" strokeweight=".51pt" strokecolor="#000000">
                <v:path arrowok="t"/>
              </v:shape>
            </v:group>
            <v:group style="position:absolute;left:1648;top:5241;width:481;height:94" coordorigin="1648,5241" coordsize="481,94">
              <v:shape style="position:absolute;left:1648;top:5241;width:481;height:94" coordorigin="1648,5241" coordsize="481,94" path="m2129,5241l1648,5241,1648,5334,2129,5334,2129,5241xe" filled="true" fillcolor="#ffe491" stroked="false">
                <v:path arrowok="t"/>
                <v:fill type="solid"/>
              </v:shape>
            </v:group>
            <v:group style="position:absolute;left:2489;top:4613;width:481;height:161" coordorigin="2489,4613" coordsize="481,161">
              <v:shape style="position:absolute;left:2489;top:4613;width:481;height:161" coordorigin="2489,4613" coordsize="481,161" path="m2970,4613l2489,4613,2489,4774,2970,4774,2970,4613xe" filled="true" fillcolor="#ffe491" stroked="false">
                <v:path arrowok="t"/>
                <v:fill type="solid"/>
              </v:shape>
            </v:group>
            <v:group style="position:absolute;left:3330;top:3594;width:477;height:236" coordorigin="3330,3594" coordsize="477,236">
              <v:shape style="position:absolute;left:3330;top:3594;width:477;height:236" coordorigin="3330,3594" coordsize="477,236" path="m3807,3594l3330,3594,3330,3830,3807,3830,3807,3594xe" filled="true" fillcolor="#ffe491" stroked="false">
                <v:path arrowok="t"/>
                <v:fill type="solid"/>
              </v:shape>
            </v:group>
            <v:group style="position:absolute;left:1470;top:3029;width:2697;height:2" coordorigin="1470,3029" coordsize="2697,2">
              <v:shape style="position:absolute;left:1470;top:3029;width:2697;height:2" coordorigin="1470,3029" coordsize="2697,0" path="m1470,3029l4167,3029e" filled="false" stroked="true" strokeweight=".51pt" strokecolor="#cacaca">
                <v:path arrowok="t"/>
              </v:shape>
            </v:group>
            <v:group style="position:absolute;left:4167;top:2918;width:481;height:263" coordorigin="4167,2918" coordsize="481,263">
              <v:shape style="position:absolute;left:4167;top:2918;width:481;height:263" coordorigin="4167,2918" coordsize="481,263" path="m4648,2918l4167,2918,4167,3180,4648,3180,4648,2918xe" filled="true" fillcolor="#ffe491" stroked="false">
                <v:path arrowok="t"/>
                <v:fill type="solid"/>
              </v:shape>
            </v:group>
            <v:group style="position:absolute;left:1470;top:2499;width:5875;height:2" coordorigin="1470,2499" coordsize="5875,2">
              <v:shape style="position:absolute;left:1470;top:2499;width:5875;height:2" coordorigin="1470,2499" coordsize="5875,0" path="m1470,2499l7345,2499e" filled="false" stroked="true" strokeweight=".51pt" strokecolor="#cacaca">
                <v:path arrowok="t"/>
              </v:shape>
            </v:group>
            <v:group style="position:absolute;left:5008;top:2513;width:477;height:259" coordorigin="5008,2513" coordsize="477,259">
              <v:shape style="position:absolute;left:5008;top:2513;width:477;height:259" coordorigin="5008,2513" coordsize="477,259" path="m5484,2513l5008,2513,5008,2771,5484,2771,5484,2513xe" filled="true" fillcolor="#ffe491" stroked="false">
                <v:path arrowok="t"/>
                <v:fill type="solid"/>
              </v:shape>
            </v:group>
            <v:group style="position:absolute;left:6325;top:3029;width:1020;height:2" coordorigin="6325,3029" coordsize="1020,2">
              <v:shape style="position:absolute;left:6325;top:3029;width:1020;height:2" coordorigin="6325,3029" coordsize="1020,0" path="m6325,3029l7345,3029e" filled="false" stroked="true" strokeweight=".51pt" strokecolor="#cacaca">
                <v:path arrowok="t"/>
              </v:shape>
            </v:group>
            <v:group style="position:absolute;left:5845;top:2922;width:481;height:232" coordorigin="5845,2922" coordsize="481,232">
              <v:shape style="position:absolute;left:5845;top:2922;width:481;height:232" coordorigin="5845,2922" coordsize="481,232" path="m6326,2922l5845,2922,5845,3154,6326,3154,6326,2922xe" filled="true" fillcolor="#ffe491" stroked="false">
                <v:path arrowok="t"/>
                <v:fill type="solid"/>
              </v:shape>
            </v:group>
            <v:group style="position:absolute;left:6686;top:3581;width:481;height:183" coordorigin="6686,3581" coordsize="481,183">
              <v:shape style="position:absolute;left:6686;top:3581;width:481;height:183" coordorigin="6686,3581" coordsize="481,183" path="m7167,3581l6686,3581,6686,3763,7167,3763,7167,3581xe" filled="true" fillcolor="#ffe491" stroked="false">
                <v:path arrowok="t"/>
                <v:fill type="solid"/>
              </v:shape>
            </v:group>
            <v:group style="position:absolute;left:1648;top:5241;width:481;height:94" coordorigin="1648,5241" coordsize="481,94">
              <v:shape style="position:absolute;left:1648;top:5241;width:481;height:94" coordorigin="1648,5241" coordsize="481,94" path="m1648,5241l2129,5241,2129,5334,1648,5334,1648,5241xe" filled="false" stroked="true" strokeweight=".51pt" strokecolor="#000000">
                <v:path arrowok="t"/>
              </v:shape>
            </v:group>
            <v:group style="position:absolute;left:2489;top:4613;width:481;height:161" coordorigin="2489,4613" coordsize="481,161">
              <v:shape style="position:absolute;left:2489;top:4613;width:481;height:161" coordorigin="2489,4613" coordsize="481,161" path="m2489,4613l2970,4613,2970,4774,2489,4774,2489,4613xe" filled="false" stroked="true" strokeweight=".51pt" strokecolor="#000000">
                <v:path arrowok="t"/>
              </v:shape>
            </v:group>
            <v:group style="position:absolute;left:3330;top:3594;width:477;height:236" coordorigin="3330,3594" coordsize="477,236">
              <v:shape style="position:absolute;left:3330;top:3594;width:477;height:236" coordorigin="3330,3594" coordsize="477,236" path="m3330,3594l3807,3594,3807,3830,3330,3830,3330,3594xe" filled="false" stroked="true" strokeweight=".51pt" strokecolor="#000000">
                <v:path arrowok="t"/>
              </v:shape>
            </v:group>
            <v:group style="position:absolute;left:4167;top:2918;width:481;height:263" coordorigin="4167,2918" coordsize="481,263">
              <v:shape style="position:absolute;left:4167;top:2918;width:481;height:263" coordorigin="4167,2918" coordsize="481,263" path="m4167,2918l4648,2918,4648,3180,4167,3180,4167,2918xe" filled="false" stroked="true" strokeweight=".51pt" strokecolor="#000000">
                <v:path arrowok="t"/>
              </v:shape>
            </v:group>
            <v:group style="position:absolute;left:5008;top:2513;width:477;height:259" coordorigin="5008,2513" coordsize="477,259">
              <v:shape style="position:absolute;left:5008;top:2513;width:477;height:259" coordorigin="5008,2513" coordsize="477,259" path="m5008,2513l5484,2513,5484,2771,5008,2771,5008,2513xe" filled="false" stroked="true" strokeweight=".51pt" strokecolor="#000000">
                <v:path arrowok="t"/>
              </v:shape>
            </v:group>
            <v:group style="position:absolute;left:5845;top:2922;width:481;height:232" coordorigin="5845,2922" coordsize="481,232">
              <v:shape style="position:absolute;left:5845;top:2922;width:481;height:232" coordorigin="5845,2922" coordsize="481,232" path="m5845,2922l6325,2922,6325,3154,5845,3154,5845,2922xe" filled="false" stroked="true" strokeweight=".51pt" strokecolor="#000000">
                <v:path arrowok="t"/>
              </v:shape>
            </v:group>
            <v:group style="position:absolute;left:6686;top:3581;width:481;height:183" coordorigin="6686,3581" coordsize="481,183">
              <v:shape style="position:absolute;left:6686;top:3581;width:481;height:183" coordorigin="6686,3581" coordsize="481,183" path="m6686,3581l7167,3581,7167,3763,6686,3763,6686,3581xe" filled="false" stroked="true" strokeweight=".51pt" strokecolor="#000000">
                <v:path arrowok="t"/>
              </v:shape>
            </v:group>
            <v:group style="position:absolute;left:1648;top:5668;width:481;height:130" coordorigin="1648,5668" coordsize="481,130">
              <v:shape style="position:absolute;left:1648;top:5668;width:481;height:130" coordorigin="1648,5668" coordsize="481,130" path="m2129,5668l1648,5668,1648,5797,2129,5797,2129,5668xe" filled="true" fillcolor="#771c19" stroked="false">
                <v:path arrowok="t"/>
                <v:fill type="solid"/>
              </v:shape>
            </v:group>
            <v:group style="position:absolute;left:2489;top:5668;width:481;height:414" coordorigin="2489,5668" coordsize="481,414">
              <v:shape style="position:absolute;left:2489;top:5668;width:481;height:414" coordorigin="2489,5668" coordsize="481,414" path="m2970,5668l2489,5668,2489,6082,2970,6082,2970,5668xe" filled="true" fillcolor="#771c19" stroked="false">
                <v:path arrowok="t"/>
                <v:fill type="solid"/>
              </v:shape>
            </v:group>
            <v:group style="position:absolute;left:3330;top:5668;width:477;height:570" coordorigin="3330,5668" coordsize="477,570">
              <v:shape style="position:absolute;left:3330;top:5668;width:477;height:570" coordorigin="3330,5668" coordsize="477,570" path="m3807,5668l3330,5668,3330,6238,3807,6238,3807,5668xe" filled="true" fillcolor="#771c19" stroked="false">
                <v:path arrowok="t"/>
                <v:fill type="solid"/>
              </v:shape>
            </v:group>
            <v:group style="position:absolute;left:4167;top:5668;width:481;height:463" coordorigin="4167,5668" coordsize="481,463">
              <v:shape style="position:absolute;left:4167;top:5668;width:481;height:463" coordorigin="4167,5668" coordsize="481,463" path="m4648,5668l4167,5668,4167,6131,4648,6131,4648,5668xe" filled="true" fillcolor="#771c19" stroked="false">
                <v:path arrowok="t"/>
                <v:fill type="solid"/>
              </v:shape>
            </v:group>
            <v:group style="position:absolute;left:5008;top:5668;width:477;height:294" coordorigin="5008,5668" coordsize="477,294">
              <v:shape style="position:absolute;left:5008;top:5668;width:477;height:294" coordorigin="5008,5668" coordsize="477,294" path="m5484,5668l5008,5668,5008,5962,5484,5962,5484,5668xe" filled="true" fillcolor="#771c19" stroked="false">
                <v:path arrowok="t"/>
                <v:fill type="solid"/>
              </v:shape>
            </v:group>
            <v:group style="position:absolute;left:5845;top:5713;width:481;height:2" coordorigin="5845,5713" coordsize="481,2">
              <v:shape style="position:absolute;left:5845;top:5713;width:481;height:2" coordorigin="5845,5713" coordsize="481,0" path="m5845,5713l6326,5713e" filled="false" stroked="true" strokeweight="4.551pt" strokecolor="#771c19">
                <v:path arrowok="t"/>
              </v:shape>
            </v:group>
            <v:group style="position:absolute;left:6686;top:5677;width:481;height:2" coordorigin="6686,5677" coordsize="481,2">
              <v:shape style="position:absolute;left:6686;top:5677;width:481;height:2" coordorigin="6686,5677" coordsize="481,0" path="m6686,5677l7167,5677e" filled="false" stroked="true" strokeweight=".99pt" strokecolor="#771c19">
                <v:path arrowok="t"/>
              </v:shape>
            </v:group>
            <v:group style="position:absolute;left:1648;top:5668;width:481;height:130" coordorigin="1648,5668" coordsize="481,130">
              <v:shape style="position:absolute;left:1648;top:5668;width:481;height:130" coordorigin="1648,5668" coordsize="481,130" path="m1648,5797l2129,5797,2129,5668,1648,5668,1648,5797xe" filled="false" stroked="true" strokeweight=".51pt" strokecolor="#000000">
                <v:path arrowok="t"/>
              </v:shape>
            </v:group>
            <v:group style="position:absolute;left:2489;top:5668;width:481;height:414" coordorigin="2489,5668" coordsize="481,414">
              <v:shape style="position:absolute;left:2489;top:5668;width:481;height:414" coordorigin="2489,5668" coordsize="481,414" path="m2489,6082l2970,6082,2970,5668,2489,5668,2489,6082xe" filled="false" stroked="true" strokeweight=".51pt" strokecolor="#000000">
                <v:path arrowok="t"/>
              </v:shape>
            </v:group>
            <v:group style="position:absolute;left:3330;top:5668;width:477;height:570" coordorigin="3330,5668" coordsize="477,570">
              <v:shape style="position:absolute;left:3330;top:5668;width:477;height:570" coordorigin="3330,5668" coordsize="477,570" path="m3330,6238l3807,6238,3807,5668,3330,5668,3330,6238xe" filled="false" stroked="true" strokeweight=".51pt" strokecolor="#000000">
                <v:path arrowok="t"/>
              </v:shape>
            </v:group>
            <v:group style="position:absolute;left:4167;top:5668;width:481;height:463" coordorigin="4167,5668" coordsize="481,463">
              <v:shape style="position:absolute;left:4167;top:5668;width:481;height:463" coordorigin="4167,5668" coordsize="481,463" path="m4167,6131l4648,6131,4648,5668,4167,5668,4167,6131xe" filled="false" stroked="true" strokeweight=".51pt" strokecolor="#000000">
                <v:path arrowok="t"/>
              </v:shape>
            </v:group>
            <v:group style="position:absolute;left:5008;top:5668;width:477;height:294" coordorigin="5008,5668" coordsize="477,294">
              <v:shape style="position:absolute;left:5008;top:5668;width:477;height:294" coordorigin="5008,5668" coordsize="477,294" path="m5008,5962l5484,5962,5484,5668,5008,5668,5008,5962xe" filled="false" stroked="true" strokeweight=".51pt" strokecolor="#000000">
                <v:path arrowok="t"/>
              </v:shape>
            </v:group>
            <v:group style="position:absolute;left:5845;top:5668;width:481;height:89" coordorigin="5845,5668" coordsize="481,89">
              <v:shape style="position:absolute;left:5845;top:5668;width:481;height:89" coordorigin="5845,5668" coordsize="481,89" path="m5845,5757l6325,5757,6325,5668,5845,5668,5845,5757xe" filled="false" stroked="true" strokeweight=".51pt" strokecolor="#000000">
                <v:path arrowok="t"/>
              </v:shape>
            </v:group>
            <v:group style="position:absolute;left:6681;top:5677;width:491;height:2" coordorigin="6681,5677" coordsize="491,2">
              <v:shape style="position:absolute;left:6681;top:5677;width:491;height:2" coordorigin="6681,5677" coordsize="491,0" path="m6681,5677l7172,5677e" filled="false" stroked="true" strokeweight="1.5pt" strokecolor="#000000">
                <v:path arrowok="t"/>
              </v:shape>
            </v:group>
            <v:group style="position:absolute;left:1470;top:1974;width:5875;height:2" coordorigin="1470,1974" coordsize="5875,2">
              <v:shape style="position:absolute;left:1470;top:1974;width:5875;height:2" coordorigin="1470,1974" coordsize="5875,0" path="m1470,1974l7345,1974e" filled="false" stroked="true" strokeweight=".51pt" strokecolor="#cacaca">
                <v:path arrowok="t"/>
              </v:shape>
            </v:group>
            <v:group style="position:absolute;left:1470;top:1973;width:2;height:4753" coordorigin="1470,1973" coordsize="2,4753">
              <v:shape style="position:absolute;left:1470;top:1973;width:2;height:4753" coordorigin="1470,1973" coordsize="0,4753" path="m1470,1973l1470,6725e" filled="false" stroked="true" strokeweight=".5201pt" strokecolor="#000000">
                <v:path arrowok="t"/>
              </v:shape>
            </v:group>
            <v:group style="position:absolute;left:1394;top:6723;width:76;height:2" coordorigin="1394,6723" coordsize="76,2">
              <v:shape style="position:absolute;left:1394;top:6723;width:76;height:2" coordorigin="1394,6723" coordsize="76,0" path="m1394,6723l1470,6723e" filled="false" stroked="true" strokeweight=".51pt" strokecolor="#000000">
                <v:path arrowok="t"/>
              </v:shape>
            </v:group>
            <v:group style="position:absolute;left:1394;top:6198;width:76;height:2" coordorigin="1394,6198" coordsize="76,2">
              <v:shape style="position:absolute;left:1394;top:6198;width:76;height:2" coordorigin="1394,6198" coordsize="76,0" path="m1394,6198l1470,6198e" filled="false" stroked="true" strokeweight=".51pt" strokecolor="#000000">
                <v:path arrowok="t"/>
              </v:shape>
            </v:group>
            <v:group style="position:absolute;left:1394;top:5669;width:5951;height:2" coordorigin="1394,5669" coordsize="5951,2">
              <v:shape style="position:absolute;left:1394;top:5669;width:5951;height:2" coordorigin="1394,5669" coordsize="5951,0" path="m1394,5669l7345,5669e" filled="false" stroked="true" strokeweight=".5523pt" strokecolor="#000000">
                <v:path arrowok="t"/>
              </v:shape>
            </v:group>
            <v:group style="position:absolute;left:1394;top:5143;width:76;height:2" coordorigin="1394,5143" coordsize="76,2">
              <v:shape style="position:absolute;left:1394;top:5143;width:76;height:2" coordorigin="1394,5143" coordsize="76,0" path="m1394,5143l1470,5143e" filled="false" stroked="true" strokeweight=".51pt" strokecolor="#000000">
                <v:path arrowok="t"/>
              </v:shape>
            </v:group>
            <v:group style="position:absolute;left:1394;top:4613;width:76;height:2" coordorigin="1394,4613" coordsize="76,2">
              <v:shape style="position:absolute;left:1394;top:4613;width:76;height:2" coordorigin="1394,4613" coordsize="76,0" path="m1394,4613l1470,4613e" filled="false" stroked="true" strokeweight=".51pt" strokecolor="#000000">
                <v:path arrowok="t"/>
              </v:shape>
            </v:group>
            <v:group style="position:absolute;left:1394;top:4084;width:76;height:2" coordorigin="1394,4084" coordsize="76,2">
              <v:shape style="position:absolute;left:1394;top:4084;width:76;height:2" coordorigin="1394,4084" coordsize="76,0" path="m1394,4084l1470,4084e" filled="false" stroked="true" strokeweight=".51pt" strokecolor="#000000">
                <v:path arrowok="t"/>
              </v:shape>
            </v:group>
            <v:group style="position:absolute;left:1394;top:3559;width:76;height:2" coordorigin="1394,3559" coordsize="76,2">
              <v:shape style="position:absolute;left:1394;top:3559;width:76;height:2" coordorigin="1394,3559" coordsize="76,0" path="m1394,3559l1470,3559e" filled="false" stroked="true" strokeweight=".51pt" strokecolor="#000000">
                <v:path arrowok="t"/>
              </v:shape>
            </v:group>
            <v:group style="position:absolute;left:1394;top:3029;width:76;height:2" coordorigin="1394,3029" coordsize="76,2">
              <v:shape style="position:absolute;left:1394;top:3029;width:76;height:2" coordorigin="1394,3029" coordsize="76,0" path="m1394,3029l1470,3029e" filled="false" stroked="true" strokeweight=".51pt" strokecolor="#000000">
                <v:path arrowok="t"/>
              </v:shape>
            </v:group>
            <v:group style="position:absolute;left:1394;top:2499;width:76;height:2" coordorigin="1394,2499" coordsize="76,2">
              <v:shape style="position:absolute;left:1394;top:2499;width:76;height:2" coordorigin="1394,2499" coordsize="76,0" path="m1394,2499l1470,2499e" filled="false" stroked="true" strokeweight=".51pt" strokecolor="#000000">
                <v:path arrowok="t"/>
              </v:shape>
            </v:group>
            <v:group style="position:absolute;left:1394;top:1974;width:76;height:2" coordorigin="1394,1974" coordsize="76,2">
              <v:shape style="position:absolute;left:1394;top:1974;width:76;height:2" coordorigin="1394,1974" coordsize="76,0" path="m1394,1974l1470,1974e" filled="false" stroked="true" strokeweight=".51pt" strokecolor="#000000">
                <v:path arrowok="t"/>
              </v:shape>
            </v:group>
            <v:group style="position:absolute;left:2311;top:5668;width:2;height:75" coordorigin="2311,5668" coordsize="2,75">
              <v:shape style="position:absolute;left:2311;top:5668;width:2;height:75" coordorigin="2311,5668" coordsize="0,75" path="m2311,5668l2311,5743e" filled="false" stroked="true" strokeweight=".51pt" strokecolor="#000000">
                <v:path arrowok="t"/>
              </v:shape>
            </v:group>
            <v:group style="position:absolute;left:3148;top:5668;width:2;height:75" coordorigin="3148,5668" coordsize="2,75">
              <v:shape style="position:absolute;left:3148;top:5668;width:2;height:75" coordorigin="3148,5668" coordsize="0,75" path="m3148,5668l3148,5743e" filled="false" stroked="true" strokeweight=".51pt" strokecolor="#000000">
                <v:path arrowok="t"/>
              </v:shape>
            </v:group>
            <v:group style="position:absolute;left:3989;top:5668;width:2;height:75" coordorigin="3989,5668" coordsize="2,75">
              <v:shape style="position:absolute;left:3989;top:5668;width:2;height:75" coordorigin="3989,5668" coordsize="0,75" path="m3989,5668l3989,5743e" filled="false" stroked="true" strokeweight=".51pt" strokecolor="#000000">
                <v:path arrowok="t"/>
              </v:shape>
            </v:group>
            <v:group style="position:absolute;left:4826;top:5668;width:2;height:75" coordorigin="4826,5668" coordsize="2,75">
              <v:shape style="position:absolute;left:4826;top:5668;width:2;height:75" coordorigin="4826,5668" coordsize="0,75" path="m4826,5668l4826,5743e" filled="false" stroked="true" strokeweight=".51pt" strokecolor="#000000">
                <v:path arrowok="t"/>
              </v:shape>
            </v:group>
            <v:group style="position:absolute;left:5667;top:5668;width:2;height:75" coordorigin="5667,5668" coordsize="2,75">
              <v:shape style="position:absolute;left:5667;top:5668;width:2;height:75" coordorigin="5667,5668" coordsize="0,75" path="m5667,5668l5667,5743e" filled="false" stroked="true" strokeweight=".51pt" strokecolor="#000000">
                <v:path arrowok="t"/>
              </v:shape>
            </v:group>
            <v:group style="position:absolute;left:6504;top:5668;width:2;height:75" coordorigin="6504,5668" coordsize="2,75">
              <v:shape style="position:absolute;left:6504;top:5668;width:2;height:75" coordorigin="6504,5668" coordsize="0,75" path="m6504,5668l6504,5743e" filled="false" stroked="true" strokeweight=".51pt" strokecolor="#000000">
                <v:path arrowok="t"/>
              </v:shape>
            </v:group>
            <v:group style="position:absolute;left:7345;top:5668;width:2;height:75" coordorigin="7345,5668" coordsize="2,75">
              <v:shape style="position:absolute;left:7345;top:5668;width:2;height:75" coordorigin="7345,5668" coordsize="0,75" path="m7345,5668l7345,5743e" filled="false" stroked="true" strokeweight=".51pt" strokecolor="#000000">
                <v:path arrowok="t"/>
              </v:shape>
            </v:group>
            <v:group style="position:absolute;left:1888;top:5027;width:842;height:343" coordorigin="1888,5027" coordsize="842,343">
              <v:shape style="position:absolute;left:1888;top:5027;width:842;height:343" coordorigin="1888,5027" coordsize="842,343" path="m1888,5370l2729,5027e" filled="false" stroked="true" strokeweight="1.87pt" strokecolor="#000000">
                <v:path arrowok="t"/>
              </v:shape>
            </v:group>
            <v:group style="position:absolute;left:2729;top:4164;width:837;height:864" coordorigin="2729,4164" coordsize="837,864">
              <v:shape style="position:absolute;left:2729;top:4164;width:837;height:864" coordorigin="2729,4164" coordsize="837,864" path="m2729,5027l3566,4164e" filled="false" stroked="true" strokeweight="1.87pt" strokecolor="#000000">
                <v:path arrowok="t"/>
              </v:shape>
            </v:group>
            <v:group style="position:absolute;left:3566;top:3381;width:842;height:784" coordorigin="3566,3381" coordsize="842,784">
              <v:shape style="position:absolute;left:3566;top:3381;width:842;height:784" coordorigin="3566,3381" coordsize="842,784" path="m3566,4164l4407,3381e" filled="false" stroked="true" strokeweight="1.87pt" strokecolor="#000000">
                <v:path arrowok="t"/>
              </v:shape>
            </v:group>
            <v:group style="position:absolute;left:4407;top:2807;width:842;height:575" coordorigin="4407,2807" coordsize="842,575">
              <v:shape style="position:absolute;left:4407;top:2807;width:842;height:575" coordorigin="4407,2807" coordsize="842,575" path="m4407,3381l5248,2807e" filled="false" stroked="true" strokeweight="1.87pt" strokecolor="#000000">
                <v:path arrowok="t"/>
              </v:shape>
            </v:group>
            <v:group style="position:absolute;left:5248;top:2807;width:837;height:205" coordorigin="5248,2807" coordsize="837,205">
              <v:shape style="position:absolute;left:5248;top:2807;width:837;height:205" coordorigin="5248,2807" coordsize="837,205" path="m5248,2807l6085,3011e" filled="false" stroked="true" strokeweight="1.87pt" strokecolor="#000000">
                <v:path arrowok="t"/>
              </v:shape>
            </v:group>
            <v:group style="position:absolute;left:6085;top:3011;width:841;height:583" coordorigin="6085,3011" coordsize="841,583">
              <v:shape style="position:absolute;left:6085;top:3011;width:841;height:583" coordorigin="6085,3011" coordsize="841,583" path="m6085,3011l6925,3594e" filled="false" stroked="true" strokeweight="1.87pt" strokecolor="#000000">
                <v:path arrowok="t"/>
              </v:shape>
              <v:shape style="position:absolute;left:1812;top:5296;width:151;height:151" type="#_x0000_t75" stroked="false">
                <v:imagedata r:id="rId61" o:title=""/>
              </v:shape>
              <v:shape style="position:absolute;left:2653;top:4954;width:151;height:151" type="#_x0000_t75" stroked="false">
                <v:imagedata r:id="rId61" o:title=""/>
              </v:shape>
              <v:shape style="position:absolute;left:3489;top:4090;width:151;height:151" type="#_x0000_t75" stroked="false">
                <v:imagedata r:id="rId61" o:title=""/>
              </v:shape>
              <v:shape style="position:absolute;left:4330;top:3307;width:151;height:151" type="#_x0000_t75" stroked="false">
                <v:imagedata r:id="rId61" o:title=""/>
              </v:shape>
              <v:shape style="position:absolute;left:5172;top:2733;width:151;height:151" type="#_x0000_t75" stroked="false">
                <v:imagedata r:id="rId61" o:title=""/>
              </v:shape>
              <v:shape style="position:absolute;left:6008;top:2938;width:151;height:151" type="#_x0000_t75" stroked="false">
                <v:imagedata r:id="rId61" o:title=""/>
              </v:shape>
              <v:shape style="position:absolute;left:6849;top:3521;width:151;height:151" type="#_x0000_t75" stroked="false">
                <v:imagedata r:id="rId61" o:title=""/>
              </v:shape>
            </v:group>
            <v:group style="position:absolute;left:3970;top:3338;width:115;height:339" coordorigin="3970,3338" coordsize="115,339">
              <v:shape style="position:absolute;left:3970;top:3338;width:115;height:339" coordorigin="3970,3338" coordsize="115,339" path="m3970,3338l4084,3676e" filled="false" stroked="true" strokeweight=".51pt" strokecolor="#000000">
                <v:path arrowok="t"/>
              </v:shape>
            </v:group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  <v:shape style="position:absolute;left:629;top:657;width:6821;height:1989" type="#_x0000_t202" filled="false" stroked="false">
                <v:textbox inset="0,0,0,0">
                  <w:txbxContent>
                    <w:p>
                      <w:pPr>
                        <w:spacing w:line="33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Over</w:t>
                      </w:r>
                      <w:r>
                        <w:rPr>
                          <w:rFonts w:ascii="Arial"/>
                          <w:b/>
                          <w:spacing w:val="1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half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household</w:t>
                      </w:r>
                      <w:r>
                        <w:rPr>
                          <w:rFonts w:ascii="Arial"/>
                          <w:b/>
                          <w:spacing w:val="1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wealth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1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property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4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z w:val="24"/>
                        </w:rPr>
                        <w:t>Mean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wealth</w:t>
                      </w:r>
                      <w:r>
                        <w:rPr>
                          <w:rFonts w:ascii="Arial"/>
                          <w:b/>
                          <w:spacing w:val="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head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374" w:lineRule="auto" w:before="9"/>
                        <w:ind w:left="18" w:right="4219" w:hanging="19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$</w:t>
                      </w:r>
                      <w:r>
                        <w:rPr>
                          <w:rFonts w:ascii="Arial"/>
                          <w:spacing w:val="2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thousands</w:t>
                      </w:r>
                      <w:r>
                        <w:rPr>
                          <w:rFonts w:ascii="Arial"/>
                          <w:spacing w:val="2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($2011-12)</w:t>
                      </w:r>
                      <w:r>
                        <w:rPr>
                          <w:rFonts w:ascii="Arial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1,400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102"/>
                        <w:ind w:left="1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1,200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7;top:2929;width:613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809;top:3128;width:1129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Net</w:t>
                      </w:r>
                      <w:r>
                        <w:rPr>
                          <w:rFonts w:ascii="Arial"/>
                          <w:b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worth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51;top:3457;width:409;height:773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800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21"/>
                          <w:szCs w:val="21"/>
                        </w:rPr>
                      </w:pPr>
                    </w:p>
                    <w:p>
                      <w:pPr>
                        <w:spacing w:line="27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489;top:3237;width:1715;height:1315" type="#_x0000_t202" filled="false" stroked="false">
                <v:textbox inset="0,0,0,0">
                  <w:txbxContent>
                    <w:p>
                      <w:pPr>
                        <w:spacing w:line="244" w:lineRule="exact" w:before="3"/>
                        <w:ind w:left="0" w:right="718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E07F"/>
                          <w:spacing w:val="-1"/>
                          <w:sz w:val="24"/>
                        </w:rPr>
                        <w:t>All</w:t>
                      </w:r>
                      <w:r>
                        <w:rPr>
                          <w:rFonts w:ascii="Arial"/>
                          <w:b/>
                          <w:color w:val="FFE07F"/>
                          <w:spacing w:val="10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E07F"/>
                          <w:sz w:val="24"/>
                        </w:rPr>
                        <w:t>other</w:t>
                      </w:r>
                      <w:r>
                        <w:rPr>
                          <w:rFonts w:ascii="Arial"/>
                          <w:b/>
                          <w:color w:val="FFE07F"/>
                          <w:spacing w:val="21"/>
                          <w:w w:val="10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E07F"/>
                          <w:sz w:val="24"/>
                        </w:rPr>
                        <w:t>wealth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58" w:lineRule="auto" w:before="3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C35A"/>
                          <w:sz w:val="24"/>
                        </w:rPr>
                        <w:t>Other</w:t>
                      </w:r>
                      <w:r>
                        <w:rPr>
                          <w:rFonts w:ascii="Arial"/>
                          <w:b/>
                          <w:color w:val="FFC35A"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C35A"/>
                          <w:sz w:val="24"/>
                        </w:rPr>
                        <w:t>financial</w:t>
                      </w:r>
                      <w:r>
                        <w:rPr>
                          <w:rFonts w:ascii="Arial"/>
                          <w:b/>
                          <w:color w:val="FFC35A"/>
                          <w:w w:val="10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68B33"/>
                          <w:sz w:val="24"/>
                        </w:rPr>
                        <w:t>Super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19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D4582A"/>
                          <w:sz w:val="24"/>
                        </w:rPr>
                        <w:t>Other</w:t>
                      </w:r>
                      <w:r>
                        <w:rPr>
                          <w:rFonts w:ascii="Arial"/>
                          <w:b/>
                          <w:color w:val="D4582A"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D4582A"/>
                          <w:sz w:val="24"/>
                        </w:rPr>
                        <w:t>property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82;top:4513;width:8585;height:2747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26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1"/>
                        <w:rPr>
                          <w:rFonts w:ascii="Times New Roman" w:hAnsi="Times New Roman" w:cs="Times New Roman" w:eastAsia="Times New Roman"/>
                          <w:sz w:val="22"/>
                          <w:szCs w:val="22"/>
                        </w:rPr>
                      </w:pPr>
                    </w:p>
                    <w:p>
                      <w:pPr>
                        <w:tabs>
                          <w:tab w:pos="6906" w:val="left" w:leader="none"/>
                        </w:tabs>
                        <w:spacing w:before="0"/>
                        <w:ind w:left="268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position w:val="13"/>
                          <w:sz w:val="24"/>
                        </w:rPr>
                        <w:t>200</w:t>
                        <w:tab/>
                      </w:r>
                      <w:r>
                        <w:rPr>
                          <w:rFonts w:ascii="Arial"/>
                          <w:b/>
                          <w:color w:val="A02226"/>
                          <w:spacing w:val="-1"/>
                          <w:sz w:val="24"/>
                        </w:rPr>
                        <w:t>Home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59" w:lineRule="exact" w:before="120"/>
                        <w:ind w:left="541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  <w:p>
                      <w:pPr>
                        <w:spacing w:line="259" w:lineRule="exact" w:before="0"/>
                        <w:ind w:left="0" w:right="546" w:firstLine="0"/>
                        <w:jc w:val="righ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621214"/>
                          <w:sz w:val="24"/>
                        </w:rPr>
                        <w:t>Liabilities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9" w:lineRule="exact" w:before="10"/>
                        <w:ind w:left="187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-200</w:t>
                      </w:r>
                    </w:p>
                    <w:p>
                      <w:pPr>
                        <w:tabs>
                          <w:tab w:pos="1843" w:val="left" w:leader="none"/>
                          <w:tab w:pos="2672" w:val="left" w:leader="none"/>
                          <w:tab w:pos="3507" w:val="left" w:leader="none"/>
                          <w:tab w:pos="4337" w:val="left" w:leader="none"/>
                          <w:tab w:pos="5166" w:val="left" w:leader="none"/>
                          <w:tab w:pos="6152" w:val="left" w:leader="none"/>
                        </w:tabs>
                        <w:spacing w:line="249" w:lineRule="exact" w:before="0"/>
                        <w:ind w:left="1013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15-24</w:t>
                        <w:tab/>
                        <w:t>25-34</w:t>
                        <w:tab/>
                        <w:t>35-44</w:t>
                        <w:tab/>
                        <w:t>45-54</w:t>
                        <w:tab/>
                        <w:t>55-64</w:t>
                        <w:tab/>
                        <w:t>65-74</w:t>
                        <w:tab/>
                        <w:t>75+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tabs>
                          <w:tab w:pos="2755" w:val="left" w:leader="none"/>
                        </w:tabs>
                        <w:spacing w:line="409" w:lineRule="exact" w:before="25"/>
                        <w:ind w:left="187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position w:val="14"/>
                          <w:sz w:val="24"/>
                        </w:rPr>
                        <w:t>-400</w:t>
                        <w:tab/>
                      </w:r>
                      <w:r>
                        <w:rPr>
                          <w:rFonts w:ascii="Arial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head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137" w:lineRule="exact" w:before="0"/>
                        <w:ind w:left="0" w:right="0" w:firstLine="0"/>
                        <w:jc w:val="righ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95"/>
                          <w:sz w:val="15"/>
                        </w:rPr>
                        <w:t>28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  <w:p>
                      <w:pPr>
                        <w:spacing w:line="11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3"/>
                          <w:szCs w:val="13"/>
                        </w:rPr>
                      </w:pPr>
                      <w:r>
                        <w:rPr>
                          <w:rFonts w:ascii="Arial"/>
                          <w:w w:val="105"/>
                          <w:sz w:val="13"/>
                        </w:rPr>
                        <w:t>Source:</w:t>
                      </w:r>
                      <w:r>
                        <w:rPr>
                          <w:rFonts w:ascii="Arial"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The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2"/>
                          <w:w w:val="105"/>
                          <w:sz w:val="13"/>
                        </w:rPr>
                        <w:t>Wealth</w:t>
                      </w:r>
                      <w:r>
                        <w:rPr>
                          <w:rFonts w:ascii="Arial"/>
                          <w:i/>
                          <w:spacing w:val="-5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pacing w:val="-1"/>
                          <w:w w:val="105"/>
                          <w:sz w:val="13"/>
                        </w:rPr>
                        <w:t>of</w:t>
                      </w:r>
                      <w:r>
                        <w:rPr>
                          <w:rFonts w:ascii="Arial"/>
                          <w:i/>
                          <w:spacing w:val="-6"/>
                          <w:w w:val="105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w w:val="105"/>
                          <w:sz w:val="13"/>
                        </w:rPr>
                        <w:t>Generations</w:t>
                      </w:r>
                      <w:r>
                        <w:rPr>
                          <w:rFonts w:ascii="Arial"/>
                          <w:sz w:val="13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group style="position:absolute;left:629;top:1060;width:8553;height:2" coordorigin="629,1060" coordsize="8553,2">
              <v:shape style="position:absolute;left:629;top:1060;width:8553;height:2" coordorigin="629,1060" coordsize="8553,0" path="m629,1060l9182,1060e" filled="false" stroked="true" strokeweight="1.021000pt" strokecolor="#f7a124">
                <v:path arrowok="t"/>
              </v:shape>
              <v:shape style="position:absolute;left:7639;top:362;width:1543;height:425" type="#_x0000_t75" stroked="false">
                <v:imagedata r:id="rId60" o:title=""/>
              </v:shape>
            </v:group>
            <v:group style="position:absolute;left:1346;top:6682;width:6211;height:2" coordorigin="1346,6682" coordsize="6211,2">
              <v:shape style="position:absolute;left:1346;top:6682;width:6211;height:2" coordorigin="1346,6682" coordsize="6211,0" path="m1346,6682l7557,6682e" filled="false" stroked="true" strokeweight=".511pt" strokecolor="#cacaca">
                <v:path arrowok="t"/>
              </v:shape>
            </v:group>
            <v:group style="position:absolute;left:1346;top:6161;width:6211;height:2" coordorigin="1346,6161" coordsize="6211,2">
              <v:shape style="position:absolute;left:1346;top:6161;width:6211;height:2" coordorigin="1346,6161" coordsize="6211,0" path="m1346,6161l7557,6161e" filled="false" stroked="true" strokeweight=".511pt" strokecolor="#cacaca">
                <v:path arrowok="t"/>
              </v:shape>
            </v:group>
            <v:group style="position:absolute;left:3819;top:5640;width:384;height:2" coordorigin="3819,5640" coordsize="384,2">
              <v:shape style="position:absolute;left:3819;top:5640;width:384;height:2" coordorigin="3819,5640" coordsize="384,0" path="m3819,5640l4202,5640e" filled="false" stroked="true" strokeweight=".511pt" strokecolor="#cacaca">
                <v:path arrowok="t"/>
              </v:shape>
            </v:group>
            <v:group style="position:absolute;left:2932;top:5640;width:379;height:2" coordorigin="2932,5640" coordsize="379,2">
              <v:shape style="position:absolute;left:2932;top:5640;width:379;height:2" coordorigin="2932,5640" coordsize="379,0" path="m2932,5640l3311,5640e" filled="false" stroked="true" strokeweight=".511pt" strokecolor="#cacaca">
                <v:path arrowok="t"/>
              </v:shape>
            </v:group>
            <v:group style="position:absolute;left:1346;top:5640;width:1079;height:2" coordorigin="1346,5640" coordsize="1079,2">
              <v:shape style="position:absolute;left:1346;top:5640;width:1079;height:2" coordorigin="1346,5640" coordsize="1079,0" path="m1346,5640l2424,5640e" filled="false" stroked="true" strokeweight=".511pt" strokecolor="#cacaca">
                <v:path arrowok="t"/>
              </v:shape>
            </v:group>
            <v:group style="position:absolute;left:7371;top:4592;width:186;height:2" coordorigin="7371,4592" coordsize="186,2">
              <v:shape style="position:absolute;left:7371;top:4592;width:186;height:2" coordorigin="7371,4592" coordsize="186,0" path="m7371,4592l7557,4592e" filled="false" stroked="true" strokeweight=".511pt" strokecolor="#cacaca">
                <v:path arrowok="t"/>
              </v:shape>
            </v:group>
            <v:group style="position:absolute;left:6484;top:4592;width:379;height:2" coordorigin="6484,4592" coordsize="379,2">
              <v:shape style="position:absolute;left:6484;top:4592;width:379;height:2" coordorigin="6484,4592" coordsize="379,0" path="m6484,4592l6863,4592e" filled="false" stroked="true" strokeweight=".511pt" strokecolor="#cacaca">
                <v:path arrowok="t"/>
              </v:shape>
            </v:group>
            <v:group style="position:absolute;left:5597;top:4592;width:379;height:2" coordorigin="5597,4592" coordsize="379,2">
              <v:shape style="position:absolute;left:5597;top:4592;width:379;height:2" coordorigin="5597,4592" coordsize="379,0" path="m5597,4592l5976,4592e" filled="false" stroked="true" strokeweight=".511pt" strokecolor="#cacaca">
                <v:path arrowok="t"/>
              </v:shape>
            </v:group>
            <v:group style="position:absolute;left:4706;top:4592;width:384;height:2" coordorigin="4706,4592" coordsize="384,2">
              <v:shape style="position:absolute;left:4706;top:4592;width:384;height:2" coordorigin="4706,4592" coordsize="384,0" path="m4706,4592l5089,4592e" filled="false" stroked="true" strokeweight=".511pt" strokecolor="#cacaca">
                <v:path arrowok="t"/>
              </v:shape>
            </v:group>
            <v:group style="position:absolute;left:3819;top:4592;width:384;height:2" coordorigin="3819,4592" coordsize="384,2">
              <v:shape style="position:absolute;left:3819;top:4592;width:384;height:2" coordorigin="3819,4592" coordsize="384,0" path="m3819,4592l4202,4592e" filled="false" stroked="true" strokeweight=".511pt" strokecolor="#cacaca">
                <v:path arrowok="t"/>
              </v:shape>
            </v:group>
            <v:group style="position:absolute;left:2046;top:4592;width:1266;height:2" coordorigin="2046,4592" coordsize="1266,2">
              <v:shape style="position:absolute;left:2046;top:4592;width:1266;height:2" coordorigin="2046,4592" coordsize="1266,0" path="m2046,4592l3311,4592e" filled="false" stroked="true" strokeweight=".511pt" strokecolor="#cacaca">
                <v:path arrowok="t"/>
              </v:shape>
            </v:group>
            <v:group style="position:absolute;left:3311;top:4624;width:508;height:495" coordorigin="3311,4624" coordsize="508,495">
              <v:shape style="position:absolute;left:3311;top:4624;width:508;height:495" coordorigin="3311,4624" coordsize="508,495" path="m3819,4624l3311,4624,3311,5118,3819,5118,3819,4624xe" filled="true" fillcolor="#de6e37" stroked="false">
                <v:path arrowok="t"/>
                <v:fill type="solid"/>
              </v:shape>
            </v:group>
            <v:group style="position:absolute;left:4202;top:4338;width:504;height:780" coordorigin="4202,4338" coordsize="504,780">
              <v:shape style="position:absolute;left:4202;top:4338;width:504;height:780" coordorigin="4202,4338" coordsize="504,780" path="m4706,4338l4202,4338,4202,5118,4706,5118,4706,4338xe" filled="true" fillcolor="#de6e37" stroked="false">
                <v:path arrowok="t"/>
                <v:fill type="solid"/>
              </v:shape>
            </v:group>
            <v:group style="position:absolute;left:5089;top:4419;width:508;height:700" coordorigin="5089,4419" coordsize="508,700">
              <v:shape style="position:absolute;left:5089;top:4419;width:508;height:700" coordorigin="5089,4419" coordsize="508,700" path="m5597,4419l5089,4419,5089,5118,5597,5118,5597,4419xe" filled="true" fillcolor="#de6e37" stroked="false">
                <v:path arrowok="t"/>
                <v:fill type="solid"/>
              </v:shape>
            </v:group>
            <v:group style="position:absolute;left:5976;top:4267;width:508;height:852" coordorigin="5976,4267" coordsize="508,852">
              <v:shape style="position:absolute;left:5976;top:4267;width:508;height:852" coordorigin="5976,4267" coordsize="508,852" path="m6484,4267l5976,4267,5976,5118,6484,5118,6484,4267xe" filled="true" fillcolor="#de6e37" stroked="false">
                <v:path arrowok="t"/>
                <v:fill type="solid"/>
              </v:shape>
            </v:group>
            <v:group style="position:absolute;left:6863;top:4338;width:508;height:780" coordorigin="6863,4338" coordsize="508,780">
              <v:shape style="position:absolute;left:6863;top:4338;width:508;height:780" coordorigin="6863,4338" coordsize="508,780" path="m7371,4338l6863,4338,6863,5118,7371,5118,7371,4338xe" filled="true" fillcolor="#de6e37" stroked="false">
                <v:path arrowok="t"/>
                <v:fill type="solid"/>
              </v:shape>
            </v:group>
            <v:group style="position:absolute;left:1538;top:5118;width:508;height:192" coordorigin="1538,5118" coordsize="508,192">
              <v:shape style="position:absolute;left:1538;top:5118;width:508;height:192" coordorigin="1538,5118" coordsize="508,192" path="m2046,5118l1538,5118,1538,5310,2046,5310,2046,5118xe" filled="true" fillcolor="#de6e37" stroked="false">
                <v:path arrowok="t"/>
                <v:fill type="solid"/>
              </v:shape>
            </v:group>
            <v:group style="position:absolute;left:1538;top:5118;width:508;height:192" coordorigin="1538,5118" coordsize="508,192">
              <v:shape style="position:absolute;left:1538;top:5118;width:508;height:192" coordorigin="1538,5118" coordsize="508,192" path="m1538,5310l2046,5310,2046,5118,1538,5118,1538,5310xe" filled="false" stroked="true" strokeweight=".511pt" strokecolor="#000000">
                <v:path arrowok="t"/>
              </v:shape>
            </v:group>
            <v:group style="position:absolute;left:2424;top:5118;width:508;height:103" coordorigin="2424,5118" coordsize="508,103">
              <v:shape style="position:absolute;left:2424;top:5118;width:508;height:103" coordorigin="2424,5118" coordsize="508,103" path="m2932,5118l2424,5118,2424,5221,2932,5221,2932,5118xe" filled="true" fillcolor="#de6e37" stroked="false">
                <v:path arrowok="t"/>
                <v:fill type="solid"/>
              </v:shape>
            </v:group>
            <v:group style="position:absolute;left:2424;top:5118;width:508;height:103" coordorigin="2424,5118" coordsize="508,103">
              <v:shape style="position:absolute;left:2424;top:5118;width:508;height:103" coordorigin="2424,5118" coordsize="508,103" path="m2424,5221l2932,5221,2932,5118,2424,5118,2424,5221xe" filled="false" stroked="true" strokeweight=".511pt" strokecolor="#000000">
                <v:path arrowok="t"/>
              </v:shape>
            </v:group>
            <v:group style="position:absolute;left:3311;top:4624;width:508;height:495" coordorigin="3311,4624" coordsize="508,495">
              <v:shape style="position:absolute;left:3311;top:4624;width:508;height:495" coordorigin="3311,4624" coordsize="508,495" path="m3311,4624l3819,4624,3819,5118,3311,5118,3311,4624xe" filled="false" stroked="true" strokeweight=".511pt" strokecolor="#000000">
                <v:path arrowok="t"/>
              </v:shape>
            </v:group>
            <v:group style="position:absolute;left:4202;top:4338;width:504;height:780" coordorigin="4202,4338" coordsize="504,780">
              <v:shape style="position:absolute;left:4202;top:4338;width:504;height:780" coordorigin="4202,4338" coordsize="504,780" path="m4202,4338l4706,4338,4706,5118,4202,5118,4202,4338xe" filled="false" stroked="true" strokeweight=".511pt" strokecolor="#000000">
                <v:path arrowok="t"/>
              </v:shape>
            </v:group>
            <v:group style="position:absolute;left:5089;top:4419;width:508;height:700" coordorigin="5089,4419" coordsize="508,700">
              <v:shape style="position:absolute;left:5089;top:4419;width:508;height:700" coordorigin="5089,4419" coordsize="508,700" path="m5089,4419l5597,4419,5597,5118,5089,5118,5089,4419xe" filled="false" stroked="true" strokeweight=".511pt" strokecolor="#000000">
                <v:path arrowok="t"/>
              </v:shape>
            </v:group>
            <v:group style="position:absolute;left:5976;top:4267;width:508;height:852" coordorigin="5976,4267" coordsize="508,852">
              <v:shape style="position:absolute;left:5976;top:4267;width:508;height:852" coordorigin="5976,4267" coordsize="508,852" path="m5976,4267l6484,4267,6484,5118,5976,5118,5976,4267xe" filled="false" stroked="true" strokeweight=".511pt" strokecolor="#000000">
                <v:path arrowok="t"/>
              </v:shape>
            </v:group>
            <v:group style="position:absolute;left:6863;top:4338;width:508;height:780" coordorigin="6863,4338" coordsize="508,780">
              <v:shape style="position:absolute;left:6863;top:4338;width:508;height:780" coordorigin="6863,4338" coordsize="508,780" path="m6863,4338l7371,4338,7371,5118,6863,5118,6863,4338xe" filled="false" stroked="true" strokeweight=".511pt" strokecolor="#000000">
                <v:path arrowok="t"/>
              </v:shape>
            </v:group>
            <v:group style="position:absolute;left:1538;top:5046;width:508;height:74" coordorigin="1538,5046" coordsize="508,74">
              <v:shape style="position:absolute;left:1538;top:5046;width:508;height:74" coordorigin="1538,5046" coordsize="508,74" path="m1538,5119l2046,5119,2046,5046,1538,5046,1538,5119xe" filled="true" fillcolor="#fa9d41" stroked="false">
                <v:path arrowok="t"/>
                <v:fill type="solid"/>
              </v:shape>
            </v:group>
            <v:group style="position:absolute;left:2424;top:5050;width:508;height:69" coordorigin="2424,5050" coordsize="508,69">
              <v:shape style="position:absolute;left:2424;top:5050;width:508;height:69" coordorigin="2424,5050" coordsize="508,69" path="m2424,5119l2932,5119,2932,5050,2424,5050,2424,5119xe" filled="true" fillcolor="#fa9d41" stroked="false">
                <v:path arrowok="t"/>
                <v:fill type="solid"/>
              </v:shape>
            </v:group>
            <v:group style="position:absolute;left:3819;top:4071;width:384;height:2" coordorigin="3819,4071" coordsize="384,2">
              <v:shape style="position:absolute;left:3819;top:4071;width:384;height:2" coordorigin="3819,4071" coordsize="384,0" path="m3819,4071l4202,4071e" filled="false" stroked="true" strokeweight=".511pt" strokecolor="#cacaca">
                <v:path arrowok="t"/>
              </v:shape>
            </v:group>
            <v:group style="position:absolute;left:1346;top:4071;width:1966;height:2" coordorigin="1346,4071" coordsize="1966,2">
              <v:shape style="position:absolute;left:1346;top:4071;width:1966;height:2" coordorigin="1346,4071" coordsize="1966,0" path="m1346,4071l3311,4071e" filled="false" stroked="true" strokeweight=".511pt" strokecolor="#cacaca">
                <v:path arrowok="t"/>
              </v:shape>
            </v:group>
            <v:group style="position:absolute;left:3311;top:4120;width:508;height:504" coordorigin="3311,4120" coordsize="508,504">
              <v:shape style="position:absolute;left:3311;top:4120;width:508;height:504" coordorigin="3311,4120" coordsize="508,504" path="m3819,4120l3311,4120,3311,4624,3819,4624,3819,4120xe" filled="true" fillcolor="#fa9d41" stroked="false">
                <v:path arrowok="t"/>
                <v:fill type="solid"/>
              </v:shape>
            </v:group>
            <v:group style="position:absolute;left:4706;top:4071;width:384;height:2" coordorigin="4706,4071" coordsize="384,2">
              <v:shape style="position:absolute;left:4706;top:4071;width:384;height:2" coordorigin="4706,4071" coordsize="384,0" path="m4706,4071l5089,4071e" filled="false" stroked="true" strokeweight=".511pt" strokecolor="#cacaca">
                <v:path arrowok="t"/>
              </v:shape>
            </v:group>
            <v:group style="position:absolute;left:4202;top:3937;width:504;height:402" coordorigin="4202,3937" coordsize="504,402">
              <v:shape style="position:absolute;left:4202;top:3937;width:504;height:402" coordorigin="4202,3937" coordsize="504,402" path="m4706,3937l4202,3937,4202,4338,4706,4338,4706,3937xe" filled="true" fillcolor="#fa9d41" stroked="false">
                <v:path arrowok="t"/>
                <v:fill type="solid"/>
              </v:shape>
            </v:group>
            <v:group style="position:absolute;left:5597;top:4071;width:379;height:2" coordorigin="5597,4071" coordsize="379,2">
              <v:shape style="position:absolute;left:5597;top:4071;width:379;height:2" coordorigin="5597,4071" coordsize="379,0" path="m5597,4071l5976,4071e" filled="false" stroked="true" strokeweight=".511pt" strokecolor="#cacaca">
                <v:path arrowok="t"/>
              </v:shape>
            </v:group>
            <v:group style="position:absolute;left:5089;top:3719;width:508;height:700" coordorigin="5089,3719" coordsize="508,700">
              <v:shape style="position:absolute;left:5089;top:3719;width:508;height:700" coordorigin="5089,3719" coordsize="508,700" path="m5597,3719l5089,3719,5089,4419,5597,4419,5597,3719xe" filled="true" fillcolor="#fa9d41" stroked="false">
                <v:path arrowok="t"/>
                <v:fill type="solid"/>
              </v:shape>
            </v:group>
            <v:group style="position:absolute;left:6484;top:4071;width:379;height:2" coordorigin="6484,4071" coordsize="379,2">
              <v:shape style="position:absolute;left:6484;top:4071;width:379;height:2" coordorigin="6484,4071" coordsize="379,0" path="m6484,4071l6863,4071e" filled="false" stroked="true" strokeweight=".511pt" strokecolor="#cacaca">
                <v:path arrowok="t"/>
              </v:shape>
            </v:group>
            <v:group style="position:absolute;left:5976;top:3781;width:508;height:486" coordorigin="5976,3781" coordsize="508,486">
              <v:shape style="position:absolute;left:5976;top:3781;width:508;height:486" coordorigin="5976,3781" coordsize="508,486" path="m6484,3781l5976,3781,5976,4267,6484,4267,6484,3781xe" filled="true" fillcolor="#fa9d41" stroked="false">
                <v:path arrowok="t"/>
                <v:fill type="solid"/>
              </v:shape>
            </v:group>
            <v:group style="position:absolute;left:7371;top:4071;width:186;height:2" coordorigin="7371,4071" coordsize="186,2">
              <v:shape style="position:absolute;left:7371;top:4071;width:186;height:2" coordorigin="7371,4071" coordsize="186,0" path="m7371,4071l7557,4071e" filled="false" stroked="true" strokeweight=".511pt" strokecolor="#cacaca">
                <v:path arrowok="t"/>
              </v:shape>
            </v:group>
            <v:group style="position:absolute;left:6863;top:4111;width:508;height:228" coordorigin="6863,4111" coordsize="508,228">
              <v:shape style="position:absolute;left:6863;top:4111;width:508;height:228" coordorigin="6863,4111" coordsize="508,228" path="m7371,4111l6863,4111,6863,4338,7371,4338,7371,4111xe" filled="true" fillcolor="#fa9d41" stroked="false">
                <v:path arrowok="t"/>
                <v:fill type="solid"/>
              </v:shape>
            </v:group>
            <v:group style="position:absolute;left:1538;top:5047;width:508;height:72" coordorigin="1538,5047" coordsize="508,72">
              <v:shape style="position:absolute;left:1538;top:5047;width:508;height:72" coordorigin="1538,5047" coordsize="508,72" path="m1538,5047l2046,5047,2046,5118,1538,5118,1538,5047xe" filled="false" stroked="true" strokeweight=".511pt" strokecolor="#000000">
                <v:path arrowok="t"/>
              </v:shape>
            </v:group>
            <v:group style="position:absolute;left:2424;top:5051;width:508;height:67" coordorigin="2424,5051" coordsize="508,67">
              <v:shape style="position:absolute;left:2424;top:5051;width:508;height:67" coordorigin="2424,5051" coordsize="508,67" path="m2424,5051l2932,5051,2932,5118,2424,5118,2424,5051xe" filled="false" stroked="true" strokeweight=".511pt" strokecolor="#000000">
                <v:path arrowok="t"/>
              </v:shape>
            </v:group>
            <v:group style="position:absolute;left:3311;top:4120;width:508;height:504" coordorigin="3311,4120" coordsize="508,504">
              <v:shape style="position:absolute;left:3311;top:4120;width:508;height:504" coordorigin="3311,4120" coordsize="508,504" path="m3311,4120l3819,4120,3819,4624,3311,4624,3311,4120xe" filled="false" stroked="true" strokeweight=".511pt" strokecolor="#000000">
                <v:path arrowok="t"/>
              </v:shape>
            </v:group>
            <v:group style="position:absolute;left:4202;top:3937;width:504;height:402" coordorigin="4202,3937" coordsize="504,402">
              <v:shape style="position:absolute;left:4202;top:3937;width:504;height:402" coordorigin="4202,3937" coordsize="504,402" path="m4202,3937l4706,3937,4706,4338,4202,4338,4202,3937xe" filled="false" stroked="true" strokeweight=".511pt" strokecolor="#000000">
                <v:path arrowok="t"/>
              </v:shape>
            </v:group>
            <v:group style="position:absolute;left:5089;top:3719;width:508;height:700" coordorigin="5089,3719" coordsize="508,700">
              <v:shape style="position:absolute;left:5089;top:3719;width:508;height:700" coordorigin="5089,3719" coordsize="508,700" path="m5089,3719l5597,3719,5597,4419,5089,4419,5089,3719xe" filled="false" stroked="true" strokeweight=".511pt" strokecolor="#000000">
                <v:path arrowok="t"/>
              </v:shape>
            </v:group>
            <v:group style="position:absolute;left:5976;top:3781;width:508;height:486" coordorigin="5976,3781" coordsize="508,486">
              <v:shape style="position:absolute;left:5976;top:3781;width:508;height:486" coordorigin="5976,3781" coordsize="508,486" path="m5976,3781l6484,3781,6484,4267,5976,4267,5976,3781xe" filled="false" stroked="true" strokeweight=".511pt" strokecolor="#000000">
                <v:path arrowok="t"/>
              </v:shape>
            </v:group>
            <v:group style="position:absolute;left:6863;top:4111;width:508;height:228" coordorigin="6863,4111" coordsize="508,228">
              <v:shape style="position:absolute;left:6863;top:4111;width:508;height:228" coordorigin="6863,4111" coordsize="508,228" path="m6863,4111l7371,4111,7371,4338,6863,4338,6863,4111xe" filled="false" stroked="true" strokeweight=".511pt" strokecolor="#000000">
                <v:path arrowok="t"/>
              </v:shape>
            </v:group>
            <v:group style="position:absolute;left:1538;top:5029;width:508;height:2" coordorigin="1538,5029" coordsize="508,2">
              <v:shape style="position:absolute;left:1538;top:5029;width:508;height:2" coordorigin="1538,5029" coordsize="508,0" path="m1538,5029l2046,5029e" filled="false" stroked="true" strokeweight="1.882pt" strokecolor="#ffcd6c">
                <v:path arrowok="t"/>
              </v:shape>
            </v:group>
            <v:group style="position:absolute;left:2424;top:4935;width:508;height:116" coordorigin="2424,4935" coordsize="508,116">
              <v:shape style="position:absolute;left:2424;top:4935;width:508;height:116" coordorigin="2424,4935" coordsize="508,116" path="m2932,4935l2424,4935,2424,5051,2932,5051,2932,4935xe" filled="true" fillcolor="#ffcd6c" stroked="false">
                <v:path arrowok="t"/>
                <v:fill type="solid"/>
              </v:shape>
            </v:group>
            <v:group style="position:absolute;left:3311;top:3813;width:508;height:308" coordorigin="3311,3813" coordsize="508,308">
              <v:shape style="position:absolute;left:3311;top:3813;width:508;height:308" coordorigin="3311,3813" coordsize="508,308" path="m3819,3813l3311,3813,3311,4120,3819,4120,3819,3813xe" filled="true" fillcolor="#ffcd6c" stroked="false">
                <v:path arrowok="t"/>
                <v:fill type="solid"/>
              </v:shape>
            </v:group>
            <v:group style="position:absolute;left:4706;top:3550;width:384;height:2" coordorigin="4706,3550" coordsize="384,2">
              <v:shape style="position:absolute;left:4706;top:3550;width:384;height:2" coordorigin="4706,3550" coordsize="384,0" path="m4706,3550l5089,3550e" filled="false" stroked="true" strokeweight=".511pt" strokecolor="#cacaca">
                <v:path arrowok="t"/>
              </v:shape>
            </v:group>
            <v:group style="position:absolute;left:3819;top:3550;width:384;height:2" coordorigin="3819,3550" coordsize="384,2">
              <v:shape style="position:absolute;left:3819;top:3550;width:384;height:2" coordorigin="3819,3550" coordsize="384,0" path="m3819,3550l4202,3550e" filled="false" stroked="true" strokeweight=".511pt" strokecolor="#cacaca">
                <v:path arrowok="t"/>
              </v:shape>
            </v:group>
            <v:group style="position:absolute;left:4202;top:3456;width:504;height:482" coordorigin="4202,3456" coordsize="504,482">
              <v:shape style="position:absolute;left:4202;top:3456;width:504;height:482" coordorigin="4202,3456" coordsize="504,482" path="m4706,3456l4202,3456,4202,3937,4706,3937,4706,3456xe" filled="true" fillcolor="#ffcd6c" stroked="false">
                <v:path arrowok="t"/>
                <v:fill type="solid"/>
              </v:shape>
            </v:group>
            <v:group style="position:absolute;left:5597;top:3550;width:379;height:2" coordorigin="5597,3550" coordsize="379,2">
              <v:shape style="position:absolute;left:5597;top:3550;width:379;height:2" coordorigin="5597,3550" coordsize="379,0" path="m5597,3550l5976,3550e" filled="false" stroked="true" strokeweight=".511pt" strokecolor="#cacaca">
                <v:path arrowok="t"/>
              </v:shape>
            </v:group>
            <v:group style="position:absolute;left:5597;top:3024;width:379;height:2" coordorigin="5597,3024" coordsize="379,2">
              <v:shape style="position:absolute;left:5597;top:3024;width:379;height:2" coordorigin="5597,3024" coordsize="379,0" path="m5597,3024l5976,3024e" filled="false" stroked="true" strokeweight=".511pt" strokecolor="#cacaca">
                <v:path arrowok="t"/>
              </v:shape>
            </v:group>
            <v:group style="position:absolute;left:4706;top:3024;width:384;height:2" coordorigin="4706,3024" coordsize="384,2">
              <v:shape style="position:absolute;left:4706;top:3024;width:384;height:2" coordorigin="4706,3024" coordsize="384,0" path="m4706,3024l5089,3024e" filled="false" stroked="true" strokeweight=".511pt" strokecolor="#cacaca">
                <v:path arrowok="t"/>
              </v:shape>
            </v:group>
            <v:group style="position:absolute;left:5089;top:2872;width:508;height:847" coordorigin="5089,2872" coordsize="508,847">
              <v:shape style="position:absolute;left:5089;top:2872;width:508;height:847" coordorigin="5089,2872" coordsize="508,847" path="m5597,2872l5089,2872,5089,3719,5597,3719,5597,2872xe" filled="true" fillcolor="#ffcd6c" stroked="false">
                <v:path arrowok="t"/>
                <v:fill type="solid"/>
              </v:shape>
            </v:group>
            <v:group style="position:absolute;left:6484;top:3550;width:1073;height:2" coordorigin="6484,3550" coordsize="1073,2">
              <v:shape style="position:absolute;left:6484;top:3550;width:1073;height:2" coordorigin="6484,3550" coordsize="1073,0" path="m6484,3550l7557,3550e" filled="false" stroked="true" strokeweight=".511pt" strokecolor="#cacaca">
                <v:path arrowok="t"/>
              </v:shape>
            </v:group>
            <v:group style="position:absolute;left:6484;top:3024;width:1073;height:2" coordorigin="6484,3024" coordsize="1073,2">
              <v:shape style="position:absolute;left:6484;top:3024;width:1073;height:2" coordorigin="6484,3024" coordsize="1073,0" path="m6484,3024l7557,3024e" filled="false" stroked="true" strokeweight=".511pt" strokecolor="#cacaca">
                <v:path arrowok="t"/>
              </v:shape>
            </v:group>
            <v:group style="position:absolute;left:6484;top:2502;width:1073;height:2" coordorigin="6484,2502" coordsize="1073,2">
              <v:shape style="position:absolute;left:6484;top:2502;width:1073;height:2" coordorigin="6484,2502" coordsize="1073,0" path="m6484,2502l7557,2502e" filled="false" stroked="true" strokeweight=".511pt" strokecolor="#cacaca">
                <v:path arrowok="t"/>
              </v:shape>
            </v:group>
            <v:group style="position:absolute;left:1346;top:2502;width:4630;height:2" coordorigin="1346,2502" coordsize="4630,2">
              <v:shape style="position:absolute;left:1346;top:2502;width:4630;height:2" coordorigin="1346,2502" coordsize="4630,0" path="m1346,2502l5976,2502e" filled="false" stroked="true" strokeweight=".511pt" strokecolor="#cacaca">
                <v:path arrowok="t"/>
              </v:shape>
            </v:group>
            <v:group style="position:absolute;left:5976;top:2556;width:508;height:1226" coordorigin="5976,2556" coordsize="508,1226">
              <v:shape style="position:absolute;left:5976;top:2556;width:508;height:1226" coordorigin="5976,2556" coordsize="508,1226" path="m6484,2556l5976,2556,5976,3781,6484,3781,6484,2556xe" filled="true" fillcolor="#ffcd6c" stroked="false">
                <v:path arrowok="t"/>
                <v:fill type="solid"/>
              </v:shape>
            </v:group>
            <v:group style="position:absolute;left:6863;top:3741;width:508;height:370" coordorigin="6863,3741" coordsize="508,370">
              <v:shape style="position:absolute;left:6863;top:3741;width:508;height:370" coordorigin="6863,3741" coordsize="508,370" path="m7371,3741l6863,3741,6863,4111,7371,4111,7371,3741xe" filled="true" fillcolor="#ffcd6c" stroked="false">
                <v:path arrowok="t"/>
                <v:fill type="solid"/>
              </v:shape>
            </v:group>
            <v:group style="position:absolute;left:1538;top:5011;width:508;height:36" coordorigin="1538,5011" coordsize="508,36">
              <v:shape style="position:absolute;left:1538;top:5011;width:508;height:36" coordorigin="1538,5011" coordsize="508,36" path="m1538,5011l2046,5011,2046,5047,1538,5047,1538,5011xe" filled="false" stroked="true" strokeweight=".511pt" strokecolor="#000000">
                <v:path arrowok="t"/>
              </v:shape>
            </v:group>
            <v:group style="position:absolute;left:2424;top:4935;width:508;height:116" coordorigin="2424,4935" coordsize="508,116">
              <v:shape style="position:absolute;left:2424;top:4935;width:508;height:116" coordorigin="2424,4935" coordsize="508,116" path="m2424,4935l2932,4935,2932,5051,2424,5051,2424,4935xe" filled="false" stroked="true" strokeweight=".511pt" strokecolor="#000000">
                <v:path arrowok="t"/>
              </v:shape>
            </v:group>
            <v:group style="position:absolute;left:3311;top:3813;width:508;height:308" coordorigin="3311,3813" coordsize="508,308">
              <v:shape style="position:absolute;left:3311;top:3813;width:508;height:308" coordorigin="3311,3813" coordsize="508,308" path="m3311,3813l3819,3813,3819,4120,3311,4120,3311,3813xe" filled="false" stroked="true" strokeweight=".511pt" strokecolor="#000000">
                <v:path arrowok="t"/>
              </v:shape>
            </v:group>
            <v:group style="position:absolute;left:4202;top:3456;width:504;height:482" coordorigin="4202,3456" coordsize="504,482">
              <v:shape style="position:absolute;left:4202;top:3456;width:504;height:482" coordorigin="4202,3456" coordsize="504,482" path="m4202,3456l4706,3456,4706,3937,4202,3937,4202,3456xe" filled="false" stroked="true" strokeweight=".511pt" strokecolor="#000000">
                <v:path arrowok="t"/>
              </v:shape>
            </v:group>
            <v:group style="position:absolute;left:5089;top:2872;width:508;height:847" coordorigin="5089,2872" coordsize="508,847">
              <v:shape style="position:absolute;left:5089;top:2872;width:508;height:847" coordorigin="5089,2872" coordsize="508,847" path="m5089,2872l5597,2872,5597,3719,5089,3719,5089,2872xe" filled="false" stroked="true" strokeweight=".511pt" strokecolor="#000000">
                <v:path arrowok="t"/>
              </v:shape>
            </v:group>
            <v:group style="position:absolute;left:5976;top:2556;width:508;height:1226" coordorigin="5976,2556" coordsize="508,1226">
              <v:shape style="position:absolute;left:5976;top:2556;width:508;height:1226" coordorigin="5976,2556" coordsize="508,1226" path="m5976,2556l6484,2556,6484,3781,5976,3781,5976,2556xe" filled="false" stroked="true" strokeweight=".511pt" strokecolor="#000000">
                <v:path arrowok="t"/>
              </v:shape>
            </v:group>
            <v:group style="position:absolute;left:6863;top:3741;width:508;height:370" coordorigin="6863,3741" coordsize="508,370">
              <v:shape style="position:absolute;left:6863;top:3741;width:508;height:370" coordorigin="6863,3741" coordsize="508,370" path="m6863,3741l7371,3741,7371,4111,6863,4111,6863,3741xe" filled="false" stroked="true" strokeweight=".511pt" strokecolor="#000000">
                <v:path arrowok="t"/>
              </v:shape>
            </v:group>
            <v:group style="position:absolute;left:1346;top:4592;width:192;height:2" coordorigin="1346,4592" coordsize="192,2">
              <v:shape style="position:absolute;left:1346;top:4592;width:192;height:2" coordorigin="1346,4592" coordsize="192,0" path="m1346,4592l1538,4592e" filled="false" stroked="true" strokeweight=".511pt" strokecolor="#cacaca">
                <v:path arrowok="t"/>
              </v:shape>
            </v:group>
            <v:group style="position:absolute;left:1538;top:4552;width:508;height:459" coordorigin="1538,4552" coordsize="508,459">
              <v:shape style="position:absolute;left:1538;top:4552;width:508;height:459" coordorigin="1538,4552" coordsize="508,459" path="m2046,4552l1538,4552,1538,5011,2046,5011,2046,4552xe" filled="true" fillcolor="#ffe491" stroked="false">
                <v:path arrowok="t"/>
                <v:fill type="solid"/>
              </v:shape>
            </v:group>
            <v:group style="position:absolute;left:2424;top:4641;width:508;height:295" coordorigin="2424,4641" coordsize="508,295">
              <v:shape style="position:absolute;left:2424;top:4641;width:508;height:295" coordorigin="2424,4641" coordsize="508,295" path="m2932,4641l2424,4641,2424,4936,2932,4936,2932,4641xe" filled="true" fillcolor="#ffe491" stroked="false">
                <v:path arrowok="t"/>
                <v:fill type="solid"/>
              </v:shape>
            </v:group>
            <v:group style="position:absolute;left:1346;top:3550;width:1966;height:2" coordorigin="1346,3550" coordsize="1966,2">
              <v:shape style="position:absolute;left:1346;top:3550;width:1966;height:2" coordorigin="1346,3550" coordsize="1966,0" path="m1346,3550l3311,3550e" filled="false" stroked="true" strokeweight=".511pt" strokecolor="#cacaca">
                <v:path arrowok="t"/>
              </v:shape>
            </v:group>
            <v:group style="position:absolute;left:3311;top:3215;width:508;height:598" coordorigin="3311,3215" coordsize="508,598">
              <v:shape style="position:absolute;left:3311;top:3215;width:508;height:598" coordorigin="3311,3215" coordsize="508,598" path="m3819,3215l3311,3215,3311,3813,3819,3813,3819,3215xe" filled="true" fillcolor="#ffe491" stroked="false">
                <v:path arrowok="t"/>
                <v:fill type="solid"/>
              </v:shape>
            </v:group>
            <v:group style="position:absolute;left:1346;top:3024;width:2857;height:2" coordorigin="1346,3024" coordsize="2857,2">
              <v:shape style="position:absolute;left:1346;top:3024;width:2857;height:2" coordorigin="1346,3024" coordsize="2857,0" path="m1346,3024l4202,3024e" filled="false" stroked="true" strokeweight=".511pt" strokecolor="#cacaca">
                <v:path arrowok="t"/>
              </v:shape>
            </v:group>
            <v:group style="position:absolute;left:4202;top:2560;width:504;height:896" coordorigin="4202,2560" coordsize="504,896">
              <v:shape style="position:absolute;left:4202;top:2560;width:504;height:896" coordorigin="4202,2560" coordsize="504,896" path="m4706,2560l4202,2560,4202,3456,4706,3456,4706,2560xe" filled="true" fillcolor="#ffe491" stroked="false">
                <v:path arrowok="t"/>
                <v:fill type="solid"/>
              </v:shape>
            </v:group>
            <v:group style="position:absolute;left:5089;top:2507;width:508;height:366" coordorigin="5089,2507" coordsize="508,366">
              <v:shape style="position:absolute;left:5089;top:2507;width:508;height:366" coordorigin="5089,2507" coordsize="508,366" path="m5597,2507l5089,2507,5089,2872,5597,2872,5597,2507xe" filled="true" fillcolor="#ffe491" stroked="false">
                <v:path arrowok="t"/>
                <v:fill type="solid"/>
              </v:shape>
            </v:group>
            <v:group style="position:absolute;left:5976;top:2422;width:508;height:134" coordorigin="5976,2422" coordsize="508,134">
              <v:shape style="position:absolute;left:5976;top:2422;width:508;height:134" coordorigin="5976,2422" coordsize="508,134" path="m6484,2422l5976,2422,5976,2556,6484,2556,6484,2422xe" filled="true" fillcolor="#ffe491" stroked="false">
                <v:path arrowok="t"/>
                <v:fill type="solid"/>
              </v:shape>
            </v:group>
            <v:group style="position:absolute;left:6863;top:3669;width:508;height:74" coordorigin="6863,3669" coordsize="508,74">
              <v:shape style="position:absolute;left:6863;top:3669;width:508;height:74" coordorigin="6863,3669" coordsize="508,74" path="m6863,3742l7371,3742,7371,3669,6863,3669,6863,3742xe" filled="true" fillcolor="#ffe491" stroked="false">
                <v:path arrowok="t"/>
                <v:fill type="solid"/>
              </v:shape>
            </v:group>
            <v:group style="position:absolute;left:1538;top:4552;width:508;height:459" coordorigin="1538,4552" coordsize="508,459">
              <v:shape style="position:absolute;left:1538;top:4552;width:508;height:459" coordorigin="1538,4552" coordsize="508,459" path="m1538,4552l2046,4552,2046,5011,1538,5011,1538,4552xe" filled="false" stroked="true" strokeweight=".511pt" strokecolor="#000000">
                <v:path arrowok="t"/>
              </v:shape>
            </v:group>
            <v:group style="position:absolute;left:2424;top:4641;width:508;height:295" coordorigin="2424,4641" coordsize="508,295">
              <v:shape style="position:absolute;left:2424;top:4641;width:508;height:295" coordorigin="2424,4641" coordsize="508,295" path="m2424,4641l2932,4641,2932,4936,2424,4936,2424,4641xe" filled="false" stroked="true" strokeweight=".511pt" strokecolor="#000000">
                <v:path arrowok="t"/>
              </v:shape>
            </v:group>
            <v:group style="position:absolute;left:3311;top:3215;width:508;height:598" coordorigin="3311,3215" coordsize="508,598">
              <v:shape style="position:absolute;left:3311;top:3215;width:508;height:598" coordorigin="3311,3215" coordsize="508,598" path="m3311,3215l3819,3215,3819,3813,3311,3813,3311,3215xe" filled="false" stroked="true" strokeweight=".511pt" strokecolor="#000000">
                <v:path arrowok="t"/>
              </v:shape>
            </v:group>
            <v:group style="position:absolute;left:4202;top:2560;width:504;height:896" coordorigin="4202,2560" coordsize="504,896">
              <v:shape style="position:absolute;left:4202;top:2560;width:504;height:896" coordorigin="4202,2560" coordsize="504,896" path="m4202,2560l4706,2560,4706,3456,4202,3456,4202,2560xe" filled="false" stroked="true" strokeweight=".511pt" strokecolor="#000000">
                <v:path arrowok="t"/>
              </v:shape>
            </v:group>
            <v:group style="position:absolute;left:5089;top:2507;width:508;height:366" coordorigin="5089,2507" coordsize="508,366">
              <v:shape style="position:absolute;left:5089;top:2507;width:508;height:366" coordorigin="5089,2507" coordsize="508,366" path="m5089,2507l5597,2507,5597,2872,5089,2872,5089,2507xe" filled="false" stroked="true" strokeweight=".511pt" strokecolor="#000000">
                <v:path arrowok="t"/>
              </v:shape>
            </v:group>
            <v:group style="position:absolute;left:5976;top:2422;width:508;height:134" coordorigin="5976,2422" coordsize="508,134">
              <v:shape style="position:absolute;left:5976;top:2422;width:508;height:134" coordorigin="5976,2422" coordsize="508,134" path="m5976,2422l6484,2422,6484,2556,5976,2556,5976,2422xe" filled="false" stroked="true" strokeweight=".511pt" strokecolor="#000000">
                <v:path arrowok="t"/>
              </v:shape>
            </v:group>
            <v:group style="position:absolute;left:6863;top:3670;width:508;height:72" coordorigin="6863,3670" coordsize="508,72">
              <v:shape style="position:absolute;left:6863;top:3670;width:508;height:72" coordorigin="6863,3670" coordsize="508,72" path="m6863,3670l7371,3670,7371,3741,6863,3741,6863,3670xe" filled="false" stroked="true" strokeweight=".511pt" strokecolor="#000000">
                <v:path arrowok="t"/>
              </v:shape>
            </v:group>
            <v:group style="position:absolute;left:1538;top:5310;width:508;height:103" coordorigin="1538,5310" coordsize="508,103">
              <v:shape style="position:absolute;left:1538;top:5310;width:508;height:103" coordorigin="1538,5310" coordsize="508,103" path="m2046,5310l1538,5310,1538,5412,2046,5412,2046,5310xe" filled="true" fillcolor="#b13432" stroked="false">
                <v:path arrowok="t"/>
                <v:fill type="solid"/>
              </v:shape>
            </v:group>
            <v:group style="position:absolute;left:2424;top:5221;width:508;height:183" coordorigin="2424,5221" coordsize="508,183">
              <v:shape style="position:absolute;left:2424;top:5221;width:508;height:183" coordorigin="2424,5221" coordsize="508,183" path="m2932,5221l2424,5221,2424,5403,2932,5403,2932,5221xe" filled="true" fillcolor="#b13432" stroked="false">
                <v:path arrowok="t"/>
                <v:fill type="solid"/>
              </v:shape>
            </v:group>
            <v:group style="position:absolute;left:3311;top:5118;width:508;height:170" coordorigin="3311,5118" coordsize="508,170">
              <v:shape style="position:absolute;left:3311;top:5118;width:508;height:170" coordorigin="3311,5118" coordsize="508,170" path="m3819,5118l3311,5118,3311,5288,3819,5288,3819,5118xe" filled="true" fillcolor="#b13432" stroked="false">
                <v:path arrowok="t"/>
                <v:fill type="solid"/>
              </v:shape>
            </v:group>
            <v:group style="position:absolute;left:4202;top:5118;width:504;height:232" coordorigin="4202,5118" coordsize="504,232">
              <v:shape style="position:absolute;left:4202;top:5118;width:504;height:232" coordorigin="4202,5118" coordsize="504,232" path="m4706,5118l4202,5118,4202,5350,4706,5350,4706,5118xe" filled="true" fillcolor="#b13432" stroked="false">
                <v:path arrowok="t"/>
                <v:fill type="solid"/>
              </v:shape>
            </v:group>
            <v:group style="position:absolute;left:5089;top:5118;width:508;height:232" coordorigin="5089,5118" coordsize="508,232">
              <v:shape style="position:absolute;left:5089;top:5118;width:508;height:232" coordorigin="5089,5118" coordsize="508,232" path="m5597,5118l5089,5118,5089,5350,5597,5350,5597,5118xe" filled="true" fillcolor="#b13432" stroked="false">
                <v:path arrowok="t"/>
                <v:fill type="solid"/>
              </v:shape>
            </v:group>
            <v:group style="position:absolute;left:5976;top:5118;width:508;height:286" coordorigin="5976,5118" coordsize="508,286">
              <v:shape style="position:absolute;left:5976;top:5118;width:508;height:286" coordorigin="5976,5118" coordsize="508,286" path="m6484,5118l5976,5118,5976,5403,6484,5403,6484,5118xe" filled="true" fillcolor="#b13432" stroked="false">
                <v:path arrowok="t"/>
                <v:fill type="solid"/>
              </v:shape>
            </v:group>
            <v:group style="position:absolute;left:6863;top:3668;width:508;height:2" coordorigin="6863,3668" coordsize="508,2">
              <v:shape style="position:absolute;left:6863;top:3668;width:508;height:2" coordorigin="6863,3668" coordsize="508,0" path="m6863,3668l7371,3668e" filled="false" stroked="true" strokeweight=".323pt" strokecolor="#b13432">
                <v:path arrowok="t"/>
              </v:shape>
            </v:group>
            <v:group style="position:absolute;left:1538;top:5310;width:508;height:103" coordorigin="1538,5310" coordsize="508,103">
              <v:shape style="position:absolute;left:1538;top:5310;width:508;height:103" coordorigin="1538,5310" coordsize="508,103" path="m1538,5412l2046,5412,2046,5310,1538,5310,1538,5412xe" filled="false" stroked="true" strokeweight=".511pt" strokecolor="#000000">
                <v:path arrowok="t"/>
              </v:shape>
            </v:group>
            <v:group style="position:absolute;left:2424;top:5221;width:508;height:183" coordorigin="2424,5221" coordsize="508,183">
              <v:shape style="position:absolute;left:2424;top:5221;width:508;height:183" coordorigin="2424,5221" coordsize="508,183" path="m2424,5403l2932,5403,2932,5221,2424,5221,2424,5403xe" filled="false" stroked="true" strokeweight=".511pt" strokecolor="#000000">
                <v:path arrowok="t"/>
              </v:shape>
            </v:group>
            <v:group style="position:absolute;left:3311;top:5118;width:508;height:170" coordorigin="3311,5118" coordsize="508,170">
              <v:shape style="position:absolute;left:3311;top:5118;width:508;height:170" coordorigin="3311,5118" coordsize="508,170" path="m3311,5288l3819,5288,3819,5118,3311,5118,3311,5288xe" filled="false" stroked="true" strokeweight=".511pt" strokecolor="#000000">
                <v:path arrowok="t"/>
              </v:shape>
            </v:group>
            <v:group style="position:absolute;left:4202;top:5118;width:504;height:232" coordorigin="4202,5118" coordsize="504,232">
              <v:shape style="position:absolute;left:4202;top:5118;width:504;height:232" coordorigin="4202,5118" coordsize="504,232" path="m4202,5350l4706,5350,4706,5118,4202,5118,4202,5350xe" filled="false" stroked="true" strokeweight=".511pt" strokecolor="#000000">
                <v:path arrowok="t"/>
              </v:shape>
            </v:group>
            <v:group style="position:absolute;left:5089;top:5118;width:508;height:232" coordorigin="5089,5118" coordsize="508,232">
              <v:shape style="position:absolute;left:5089;top:5118;width:508;height:232" coordorigin="5089,5118" coordsize="508,232" path="m5089,5350l5597,5350,5597,5118,5089,5118,5089,5350xe" filled="false" stroked="true" strokeweight=".511pt" strokecolor="#000000">
                <v:path arrowok="t"/>
              </v:shape>
            </v:group>
            <v:group style="position:absolute;left:5976;top:5118;width:508;height:286" coordorigin="5976,5118" coordsize="508,286">
              <v:shape style="position:absolute;left:5976;top:5118;width:508;height:286" coordorigin="5976,5118" coordsize="508,286" path="m5976,5403l6484,5403,6484,5118,5976,5118,5976,5403xe" filled="false" stroked="true" strokeweight=".511pt" strokecolor="#000000">
                <v:path arrowok="t"/>
              </v:shape>
            </v:group>
            <v:group style="position:absolute;left:6857;top:3668;width:519;height:2" coordorigin="6857,3668" coordsize="519,2">
              <v:shape style="position:absolute;left:6857;top:3668;width:519;height:2" coordorigin="6857,3668" coordsize="519,0" path="m6857,3668l7376,3668e" filled="false" stroked="true" strokeweight=".833pt" strokecolor="#000000">
                <v:path arrowok="t"/>
              </v:shape>
            </v:group>
            <v:group style="position:absolute;left:1538;top:4541;width:508;height:2" coordorigin="1538,4541" coordsize="508,2">
              <v:shape style="position:absolute;left:1538;top:4541;width:508;height:2" coordorigin="1538,4541" coordsize="508,0" path="m1538,4541l2046,4541e" filled="false" stroked="true" strokeweight="1.214pt" strokecolor="#771c19">
                <v:path arrowok="t"/>
              </v:shape>
            </v:group>
            <v:group style="position:absolute;left:2424;top:5403;width:508;height:335" coordorigin="2424,5403" coordsize="508,335">
              <v:shape style="position:absolute;left:2424;top:5403;width:508;height:335" coordorigin="2424,5403" coordsize="508,335" path="m2932,5403l2424,5403,2424,5738,2932,5738,2932,5403xe" filled="true" fillcolor="#771c19" stroked="false">
                <v:path arrowok="t"/>
                <v:fill type="solid"/>
              </v:shape>
            </v:group>
            <v:group style="position:absolute;left:3311;top:5288;width:508;height:896" coordorigin="3311,5288" coordsize="508,896">
              <v:shape style="position:absolute;left:3311;top:5288;width:508;height:896" coordorigin="3311,5288" coordsize="508,896" path="m3819,5288l3311,5288,3311,6183,3819,6183,3819,5288xe" filled="true" fillcolor="#771c19" stroked="false">
                <v:path arrowok="t"/>
                <v:fill type="solid"/>
              </v:shape>
            </v:group>
            <v:group style="position:absolute;left:4706;top:5640;width:384;height:2" coordorigin="4706,5640" coordsize="384,2">
              <v:shape style="position:absolute;left:4706;top:5640;width:384;height:2" coordorigin="4706,5640" coordsize="384,0" path="m4706,5640l5089,5640e" filled="false" stroked="true" strokeweight=".511pt" strokecolor="#cacaca">
                <v:path arrowok="t"/>
              </v:shape>
            </v:group>
            <v:group style="position:absolute;left:4202;top:5350;width:504;height:669" coordorigin="4202,5350" coordsize="504,669">
              <v:shape style="position:absolute;left:4202;top:5350;width:504;height:669" coordorigin="4202,5350" coordsize="504,669" path="m4706,5350l4202,5350,4202,6018,4706,6018,4706,5350xe" filled="true" fillcolor="#771c19" stroked="false">
                <v:path arrowok="t"/>
                <v:fill type="solid"/>
              </v:shape>
            </v:group>
            <v:group style="position:absolute;left:5597;top:5640;width:1960;height:2" coordorigin="5597,5640" coordsize="1960,2">
              <v:shape style="position:absolute;left:5597;top:5640;width:1960;height:2" coordorigin="5597,5640" coordsize="1960,0" path="m5597,5640l7557,5640e" filled="false" stroked="true" strokeweight=".511pt" strokecolor="#cacaca">
                <v:path arrowok="t"/>
              </v:shape>
            </v:group>
            <v:group style="position:absolute;left:5089;top:5350;width:508;height:571" coordorigin="5089,5350" coordsize="508,571">
              <v:shape style="position:absolute;left:5089;top:5350;width:508;height:571" coordorigin="5089,5350" coordsize="508,571" path="m5597,5350l5089,5350,5089,5920,5597,5920,5597,5350xe" filled="true" fillcolor="#771c19" stroked="false">
                <v:path arrowok="t"/>
                <v:fill type="solid"/>
              </v:shape>
            </v:group>
            <v:group style="position:absolute;left:5976;top:5403;width:508;height:156" coordorigin="5976,5403" coordsize="508,156">
              <v:shape style="position:absolute;left:5976;top:5403;width:508;height:156" coordorigin="5976,5403" coordsize="508,156" path="m6484,5403l5976,5403,5976,5559,6484,5559,6484,5403xe" filled="true" fillcolor="#771c19" stroked="false">
                <v:path arrowok="t"/>
                <v:fill type="solid"/>
              </v:shape>
            </v:group>
            <v:group style="position:absolute;left:6863;top:5132;width:508;height:2" coordorigin="6863,5132" coordsize="508,2">
              <v:shape style="position:absolute;left:6863;top:5132;width:508;height:2" coordorigin="6863,5132" coordsize="508,0" path="m6863,5132l7371,5132e" filled="false" stroked="true" strokeweight="1.437pt" strokecolor="#771c19">
                <v:path arrowok="t"/>
              </v:shape>
            </v:group>
            <v:group style="position:absolute;left:1532;top:4541;width:519;height:2" coordorigin="1532,4541" coordsize="519,2">
              <v:shape style="position:absolute;left:1532;top:4541;width:519;height:2" coordorigin="1532,4541" coordsize="519,0" path="m1532,4541l2051,4541e" filled="false" stroked="true" strokeweight="1.725pt" strokecolor="#000000">
                <v:path arrowok="t"/>
              </v:shape>
            </v:group>
            <v:group style="position:absolute;left:2424;top:5403;width:508;height:335" coordorigin="2424,5403" coordsize="508,335">
              <v:shape style="position:absolute;left:2424;top:5403;width:508;height:335" coordorigin="2424,5403" coordsize="508,335" path="m2424,5738l2932,5738,2932,5403,2424,5403,2424,5738xe" filled="false" stroked="true" strokeweight=".511pt" strokecolor="#000000">
                <v:path arrowok="t"/>
              </v:shape>
            </v:group>
            <v:group style="position:absolute;left:3311;top:5288;width:508;height:896" coordorigin="3311,5288" coordsize="508,896">
              <v:shape style="position:absolute;left:3311;top:5288;width:508;height:896" coordorigin="3311,5288" coordsize="508,896" path="m3311,6183l3819,6183,3819,5288,3311,5288,3311,6183xe" filled="false" stroked="true" strokeweight=".511pt" strokecolor="#000000">
                <v:path arrowok="t"/>
              </v:shape>
            </v:group>
            <v:group style="position:absolute;left:4202;top:5350;width:504;height:669" coordorigin="4202,5350" coordsize="504,669">
              <v:shape style="position:absolute;left:4202;top:5350;width:504;height:669" coordorigin="4202,5350" coordsize="504,669" path="m4202,6018l4706,6018,4706,5350,4202,5350,4202,6018xe" filled="false" stroked="true" strokeweight=".511pt" strokecolor="#000000">
                <v:path arrowok="t"/>
              </v:shape>
            </v:group>
            <v:group style="position:absolute;left:5089;top:5350;width:508;height:571" coordorigin="5089,5350" coordsize="508,571">
              <v:shape style="position:absolute;left:5089;top:5350;width:508;height:571" coordorigin="5089,5350" coordsize="508,571" path="m5089,5920l5597,5920,5597,5350,5089,5350,5089,5920xe" filled="false" stroked="true" strokeweight=".511pt" strokecolor="#000000">
                <v:path arrowok="t"/>
              </v:shape>
            </v:group>
            <v:group style="position:absolute;left:5976;top:5403;width:508;height:156" coordorigin="5976,5403" coordsize="508,156">
              <v:shape style="position:absolute;left:5976;top:5403;width:508;height:156" coordorigin="5976,5403" coordsize="508,156" path="m5976,5559l6484,5559,6484,5403,5976,5403,5976,5559xe" filled="false" stroked="true" strokeweight=".511pt" strokecolor="#000000">
                <v:path arrowok="t"/>
              </v:shape>
            </v:group>
            <v:group style="position:absolute;left:6857;top:5132;width:519;height:2" coordorigin="6857,5132" coordsize="519,2">
              <v:shape style="position:absolute;left:6857;top:5132;width:519;height:2" coordorigin="6857,5132" coordsize="519,0" path="m6857,5132l7376,5132e" filled="false" stroked="true" strokeweight="1.948pt" strokecolor="#000000">
                <v:path arrowok="t"/>
              </v:shape>
            </v:group>
            <v:group style="position:absolute;left:1346;top:1981;width:6211;height:2" coordorigin="1346,1981" coordsize="6211,2">
              <v:shape style="position:absolute;left:1346;top:1981;width:6211;height:2" coordorigin="1346,1981" coordsize="6211,0" path="m1346,1981l7557,1981e" filled="false" stroked="true" strokeweight=".511pt" strokecolor="#cacaca">
                <v:path arrowok="t"/>
              </v:shape>
            </v:group>
            <v:group style="position:absolute;left:1348;top:1981;width:2;height:4704" coordorigin="1348,1981" coordsize="2,4704">
              <v:shape style="position:absolute;left:1348;top:1981;width:2;height:4704" coordorigin="1348,1981" coordsize="0,4704" path="m1348,6684l1348,1981e" filled="false" stroked="true" strokeweight=".511pt" strokecolor="#000000">
                <v:path arrowok="t"/>
              </v:shape>
            </v:group>
            <v:group style="position:absolute;left:1275;top:6682;width:72;height:2" coordorigin="1275,6682" coordsize="72,2">
              <v:shape style="position:absolute;left:1275;top:6682;width:72;height:2" coordorigin="1275,6682" coordsize="72,0" path="m1275,6682l1346,6682e" filled="false" stroked="true" strokeweight=".511pt" strokecolor="#000000">
                <v:path arrowok="t"/>
              </v:shape>
            </v:group>
            <v:group style="position:absolute;left:1275;top:6161;width:72;height:2" coordorigin="1275,6161" coordsize="72,2">
              <v:shape style="position:absolute;left:1275;top:6161;width:72;height:2" coordorigin="1275,6161" coordsize="72,0" path="m1275,6161l1346,6161e" filled="false" stroked="true" strokeweight=".511pt" strokecolor="#000000">
                <v:path arrowok="t"/>
              </v:shape>
            </v:group>
            <v:group style="position:absolute;left:1275;top:5640;width:72;height:2" coordorigin="1275,5640" coordsize="72,2">
              <v:shape style="position:absolute;left:1275;top:5640;width:72;height:2" coordorigin="1275,5640" coordsize="72,0" path="m1275,5640l1346,5640e" filled="false" stroked="true" strokeweight=".511pt" strokecolor="#000000">
                <v:path arrowok="t"/>
              </v:shape>
            </v:group>
            <v:group style="position:absolute;left:1275;top:5117;width:6282;height:2" coordorigin="1275,5117" coordsize="6282,2">
              <v:shape style="position:absolute;left:1275;top:5117;width:6282;height:2" coordorigin="1275,5117" coordsize="6282,0" path="m1275,5117l7557,5117e" filled="false" stroked="true" strokeweight=".616500pt" strokecolor="#000000">
                <v:path arrowok="t"/>
              </v:shape>
            </v:group>
            <v:group style="position:absolute;left:1275;top:4592;width:72;height:2" coordorigin="1275,4592" coordsize="72,2">
              <v:shape style="position:absolute;left:1275;top:4592;width:72;height:2" coordorigin="1275,4592" coordsize="72,0" path="m1275,4592l1346,4592e" filled="false" stroked="true" strokeweight=".511pt" strokecolor="#000000">
                <v:path arrowok="t"/>
              </v:shape>
            </v:group>
            <v:group style="position:absolute;left:1275;top:4071;width:72;height:2" coordorigin="1275,4071" coordsize="72,2">
              <v:shape style="position:absolute;left:1275;top:4071;width:72;height:2" coordorigin="1275,4071" coordsize="72,0" path="m1275,4071l1346,4071e" filled="false" stroked="true" strokeweight=".511pt" strokecolor="#000000">
                <v:path arrowok="t"/>
              </v:shape>
            </v:group>
            <v:group style="position:absolute;left:1275;top:3550;width:72;height:2" coordorigin="1275,3550" coordsize="72,2">
              <v:shape style="position:absolute;left:1275;top:3550;width:72;height:2" coordorigin="1275,3550" coordsize="72,0" path="m1275,3550l1346,3550e" filled="false" stroked="true" strokeweight=".511pt" strokecolor="#000000">
                <v:path arrowok="t"/>
              </v:shape>
            </v:group>
            <v:group style="position:absolute;left:1275;top:3024;width:72;height:2" coordorigin="1275,3024" coordsize="72,2">
              <v:shape style="position:absolute;left:1275;top:3024;width:72;height:2" coordorigin="1275,3024" coordsize="72,0" path="m1275,3024l1346,3024e" filled="false" stroked="true" strokeweight=".511pt" strokecolor="#000000">
                <v:path arrowok="t"/>
              </v:shape>
            </v:group>
            <v:group style="position:absolute;left:1275;top:2502;width:72;height:2" coordorigin="1275,2502" coordsize="72,2">
              <v:shape style="position:absolute;left:1275;top:2502;width:72;height:2" coordorigin="1275,2502" coordsize="72,0" path="m1275,2502l1346,2502e" filled="false" stroked="true" strokeweight=".511pt" strokecolor="#000000">
                <v:path arrowok="t"/>
              </v:shape>
            </v:group>
            <v:group style="position:absolute;left:1275;top:1981;width:72;height:2" coordorigin="1275,1981" coordsize="72,2">
              <v:shape style="position:absolute;left:1275;top:1981;width:72;height:2" coordorigin="1275,1981" coordsize="72,0" path="m1275,1981l1346,1981e" filled="false" stroked="true" strokeweight=".511pt" strokecolor="#000000">
                <v:path arrowok="t"/>
              </v:shape>
            </v:group>
            <v:group style="position:absolute;left:1346;top:5118;width:2;height:72" coordorigin="1346,5118" coordsize="2,72">
              <v:shape style="position:absolute;left:1346;top:5118;width:2;height:72" coordorigin="1346,5118" coordsize="0,72" path="m1346,5118l1346,5190e" filled="false" stroked="true" strokeweight=".511pt" strokecolor="#000000">
                <v:path arrowok="t"/>
              </v:shape>
            </v:group>
            <v:group style="position:absolute;left:2237;top:5118;width:2;height:72" coordorigin="2237,5118" coordsize="2,72">
              <v:shape style="position:absolute;left:2237;top:5118;width:2;height:72" coordorigin="2237,5118" coordsize="0,72" path="m2237,5118l2237,5190e" filled="false" stroked="true" strokeweight=".511pt" strokecolor="#000000">
                <v:path arrowok="t"/>
              </v:shape>
            </v:group>
            <v:group style="position:absolute;left:3124;top:5118;width:2;height:72" coordorigin="3124,5118" coordsize="2,72">
              <v:shape style="position:absolute;left:3124;top:5118;width:2;height:72" coordorigin="3124,5118" coordsize="0,72" path="m3124,5118l3124,5190e" filled="false" stroked="true" strokeweight=".511pt" strokecolor="#000000">
                <v:path arrowok="t"/>
              </v:shape>
            </v:group>
            <v:group style="position:absolute;left:4011;top:5118;width:2;height:72" coordorigin="4011,5118" coordsize="2,72">
              <v:shape style="position:absolute;left:4011;top:5118;width:2;height:72" coordorigin="4011,5118" coordsize="0,72" path="m4011,5118l4011,5190e" filled="false" stroked="true" strokeweight=".511pt" strokecolor="#000000">
                <v:path arrowok="t"/>
              </v:shape>
            </v:group>
            <v:group style="position:absolute;left:4897;top:5118;width:2;height:72" coordorigin="4897,5118" coordsize="2,72">
              <v:shape style="position:absolute;left:4897;top:5118;width:2;height:72" coordorigin="4897,5118" coordsize="0,72" path="m4897,5118l4897,5190e" filled="false" stroked="true" strokeweight=".511pt" strokecolor="#000000">
                <v:path arrowok="t"/>
              </v:shape>
            </v:group>
            <v:group style="position:absolute;left:5784;top:5118;width:2;height:72" coordorigin="5784,5118" coordsize="2,72">
              <v:shape style="position:absolute;left:5784;top:5118;width:2;height:72" coordorigin="5784,5118" coordsize="0,72" path="m5784,5118l5784,5190e" filled="false" stroked="true" strokeweight=".511pt" strokecolor="#000000">
                <v:path arrowok="t"/>
              </v:shape>
            </v:group>
            <v:group style="position:absolute;left:6671;top:5118;width:2;height:72" coordorigin="6671,5118" coordsize="2,72">
              <v:shape style="position:absolute;left:6671;top:5118;width:2;height:72" coordorigin="6671,5118" coordsize="0,72" path="m6671,5118l6671,5190e" filled="false" stroked="true" strokeweight=".511pt" strokecolor="#000000">
                <v:path arrowok="t"/>
              </v:shape>
            </v:group>
            <v:group style="position:absolute;left:1792;top:4829;width:887;height:433" coordorigin="1792,4829" coordsize="887,433">
              <v:shape style="position:absolute;left:1792;top:4829;width:887;height:433" coordorigin="1792,4829" coordsize="887,433" path="m1792,4829l2678,5261e" filled="false" stroked="true" strokeweight="1.872pt" strokecolor="#000000">
                <v:path arrowok="t"/>
              </v:shape>
            </v:group>
            <v:group style="position:absolute;left:2678;top:4285;width:887;height:976" coordorigin="2678,4285" coordsize="887,976">
              <v:shape style="position:absolute;left:2678;top:4285;width:887;height:976" coordorigin="2678,4285" coordsize="887,976" path="m2678,5261l3565,4285e" filled="false" stroked="true" strokeweight="1.872pt" strokecolor="#000000">
                <v:path arrowok="t"/>
              </v:shape>
            </v:group>
            <v:group style="position:absolute;left:3565;top:3465;width:892;height:820" coordorigin="3565,3465" coordsize="892,820">
              <v:shape style="position:absolute;left:3565;top:3465;width:892;height:820" coordorigin="3565,3465" coordsize="892,820" path="m3565,4285l4456,3465e" filled="false" stroked="true" strokeweight="1.872pt" strokecolor="#000000">
                <v:path arrowok="t"/>
              </v:shape>
            </v:group>
            <v:group style="position:absolute;left:4456;top:3309;width:887;height:156" coordorigin="4456,3309" coordsize="887,156">
              <v:shape style="position:absolute;left:4456;top:3309;width:887;height:156" coordorigin="4456,3309" coordsize="887,156" path="m4456,3465l5343,3309e" filled="false" stroked="true" strokeweight="1.872pt" strokecolor="#000000">
                <v:path arrowok="t"/>
              </v:shape>
            </v:group>
            <v:group style="position:absolute;left:5343;top:2868;width:887;height:442" coordorigin="5343,2868" coordsize="887,442">
              <v:shape style="position:absolute;left:5343;top:2868;width:887;height:442" coordorigin="5343,2868" coordsize="887,442" path="m5343,3309l6230,2868e" filled="false" stroked="true" strokeweight="1.872pt" strokecolor="#000000">
                <v:path arrowok="t"/>
              </v:shape>
            </v:group>
            <v:group style="position:absolute;left:6230;top:2868;width:887;height:829" coordorigin="6230,2868" coordsize="887,829">
              <v:shape style="position:absolute;left:6230;top:2868;width:887;height:829" coordorigin="6230,2868" coordsize="887,829" path="m6230,2868l7117,3697e" filled="false" stroked="true" strokeweight="1.872pt" strokecolor="#000000">
                <v:path arrowok="t"/>
              </v:shape>
              <v:shape style="position:absolute;left:1715;top:4755;width:151;height:147" type="#_x0000_t75" stroked="false">
                <v:imagedata r:id="rId62" o:title=""/>
              </v:shape>
              <v:shape style="position:absolute;left:2601;top:5187;width:152;height:147" type="#_x0000_t75" stroked="false">
                <v:imagedata r:id="rId62" o:title=""/>
              </v:shape>
              <v:shape style="position:absolute;left:3488;top:4212;width:152;height:147" type="#_x0000_t75" stroked="false">
                <v:imagedata r:id="rId62" o:title=""/>
              </v:shape>
              <v:shape style="position:absolute;left:4379;top:3392;width:151;height:147" type="#_x0000_t75" stroked="false">
                <v:imagedata r:id="rId62" o:title=""/>
              </v:shape>
              <v:shape style="position:absolute;left:5266;top:3236;width:151;height:147" type="#_x0000_t75" stroked="false">
                <v:imagedata r:id="rId62" o:title=""/>
              </v:shape>
              <v:shape style="position:absolute;left:6153;top:2795;width:151;height:147" type="#_x0000_t75" stroked="false">
                <v:imagedata r:id="rId62" o:title=""/>
              </v:shape>
              <v:shape style="position:absolute;left:7040;top:3623;width:151;height:147" type="#_x0000_t75" stroked="false">
                <v:imagedata r:id="rId62" o:title=""/>
              </v:shape>
            </v:group>
            <v:group style="position:absolute;left:3748;top:2932;width:273;height:817" coordorigin="3748,2932" coordsize="273,817">
              <v:shape style="position:absolute;left:3748;top:2932;width:273;height:817" coordorigin="3748,2932" coordsize="273,817" path="m3748,2932l4020,3749e" filled="false" stroked="true" strokeweight=".511pt" strokecolor="#000000">
                <v:path arrowok="t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629;top:266;width:8585;height:4598" type="#_x0000_t202" filled="false" stroked="false">
                <v:textbox inset="0,0,0,0">
                  <w:txbxContent>
                    <w:p>
                      <w:pPr>
                        <w:spacing w:line="33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Increased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wealth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older</w:t>
                      </w:r>
                      <w:r>
                        <w:rPr>
                          <w:rFonts w:ascii="Arial"/>
                          <w:b/>
                          <w:spacing w:val="1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workers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due</w:t>
                      </w:r>
                      <w:r>
                        <w:rPr>
                          <w:rFonts w:ascii="Arial"/>
                          <w:b/>
                          <w:spacing w:val="1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to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more</w:t>
                      </w:r>
                      <w:r>
                        <w:rPr>
                          <w:rFonts w:ascii="Arial"/>
                          <w:b/>
                          <w:spacing w:val="2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investment</w:t>
                      </w:r>
                      <w:r>
                        <w:rPr>
                          <w:rFonts w:ascii="Arial"/>
                          <w:b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2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property</w:t>
                      </w:r>
                      <w:r>
                        <w:rPr>
                          <w:rFonts w:ascii="Arial"/>
                          <w:b/>
                          <w:spacing w:val="2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2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savings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96"/>
                        <w:ind w:left="1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w w:val="102"/>
                          <w:sz w:val="24"/>
                        </w:rPr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  <w:u w:val="single" w:color="000000"/>
                        </w:rPr>
                        <w:t>Change</w:t>
                      </w:r>
                      <w:r>
                        <w:rPr>
                          <w:rFonts w:ascii="Arial"/>
                          <w:b/>
                          <w:spacing w:val="16"/>
                          <w:sz w:val="24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mean</w:t>
                      </w:r>
                      <w:r>
                        <w:rPr>
                          <w:rFonts w:ascii="Arial"/>
                          <w:b/>
                          <w:spacing w:val="1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wealth</w:t>
                      </w:r>
                      <w:r>
                        <w:rPr>
                          <w:rFonts w:ascii="Arial"/>
                          <w:b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per</w:t>
                      </w:r>
                      <w:r>
                        <w:rPr>
                          <w:rFonts w:ascii="Arial"/>
                          <w:b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,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2003-04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2011-12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340" w:lineRule="auto" w:before="10"/>
                        <w:ind w:left="99" w:right="5978" w:hanging="99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$</w:t>
                      </w:r>
                      <w:r>
                        <w:rPr>
                          <w:rFonts w:ascii="Arial"/>
                          <w:spacing w:val="2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thousands</w:t>
                      </w:r>
                      <w:r>
                        <w:rPr>
                          <w:rFonts w:ascii="Arial"/>
                          <w:spacing w:val="2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($2011-12)</w:t>
                      </w:r>
                      <w:r>
                        <w:rPr>
                          <w:rFonts w:ascii="Arial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300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34"/>
                        <w:ind w:left="99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250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56" w:lineRule="exact" w:before="9"/>
                        <w:ind w:left="2182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Net</w:t>
                      </w:r>
                      <w:r>
                        <w:rPr>
                          <w:rFonts w:ascii="Arial"/>
                          <w:b/>
                          <w:spacing w:val="2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worth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56" w:lineRule="exact" w:before="0"/>
                        <w:ind w:left="99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26" w:lineRule="exact" w:before="73"/>
                        <w:ind w:left="0" w:right="719" w:firstLine="0"/>
                        <w:jc w:val="righ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E07F"/>
                          <w:spacing w:val="-1"/>
                          <w:sz w:val="24"/>
                        </w:rPr>
                        <w:t>All</w:t>
                      </w:r>
                      <w:r>
                        <w:rPr>
                          <w:rFonts w:ascii="Arial"/>
                          <w:b/>
                          <w:color w:val="FFE07F"/>
                          <w:spacing w:val="1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E07F"/>
                          <w:sz w:val="24"/>
                        </w:rPr>
                        <w:t>other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tabs>
                          <w:tab w:pos="6868" w:val="left" w:leader="none"/>
                        </w:tabs>
                        <w:spacing w:line="296" w:lineRule="exact" w:before="0"/>
                        <w:ind w:left="99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position w:val="7"/>
                          <w:sz w:val="24"/>
                        </w:rPr>
                        <w:t>150</w:t>
                        <w:tab/>
                      </w:r>
                      <w:r>
                        <w:rPr>
                          <w:rFonts w:ascii="Arial"/>
                          <w:b/>
                          <w:color w:val="FFE07F"/>
                          <w:sz w:val="24"/>
                        </w:rPr>
                        <w:t>wealth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tabs>
                          <w:tab w:pos="6868" w:val="left" w:leader="none"/>
                        </w:tabs>
                        <w:spacing w:line="384" w:lineRule="exact" w:before="11"/>
                        <w:ind w:left="99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position w:val="-15"/>
                          <w:sz w:val="24"/>
                        </w:rPr>
                        <w:t>100</w:t>
                        <w:tab/>
                      </w:r>
                      <w:r>
                        <w:rPr>
                          <w:rFonts w:ascii="Arial"/>
                          <w:b/>
                          <w:color w:val="FFC35A"/>
                          <w:sz w:val="24"/>
                        </w:rPr>
                        <w:t>Other</w:t>
                      </w:r>
                      <w:r>
                        <w:rPr>
                          <w:rFonts w:ascii="Arial"/>
                          <w:b/>
                          <w:color w:val="FFC35A"/>
                          <w:spacing w:val="3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C35A"/>
                          <w:sz w:val="24"/>
                        </w:rPr>
                        <w:t>financial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24" w:lineRule="exact" w:before="0"/>
                        <w:ind w:left="0" w:right="1019" w:firstLine="0"/>
                        <w:jc w:val="righ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68B33"/>
                          <w:sz w:val="24"/>
                        </w:rPr>
                        <w:t>Super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tabs>
                          <w:tab w:pos="6868" w:val="left" w:leader="none"/>
                        </w:tabs>
                        <w:spacing w:line="402" w:lineRule="exact" w:before="73"/>
                        <w:ind w:left="235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position w:val="13"/>
                          <w:sz w:val="24"/>
                        </w:rPr>
                        <w:t>50</w:t>
                        <w:tab/>
                      </w:r>
                      <w:r>
                        <w:rPr>
                          <w:rFonts w:ascii="Arial"/>
                          <w:b/>
                          <w:color w:val="D4582A"/>
                          <w:sz w:val="24"/>
                        </w:rPr>
                        <w:t>Other</w:t>
                      </w:r>
                      <w:r>
                        <w:rPr>
                          <w:rFonts w:ascii="Arial"/>
                          <w:b/>
                          <w:color w:val="D4582A"/>
                          <w:spacing w:val="3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D4582A"/>
                          <w:sz w:val="24"/>
                        </w:rPr>
                        <w:t>property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001;top:5016;width:137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</w:txbxContent>
                </v:textbox>
                <w10:wrap type="none"/>
              </v:shape>
              <v:shape style="position:absolute;left:7497;top:5163;width:681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A02226"/>
                          <w:spacing w:val="-1"/>
                          <w:sz w:val="24"/>
                        </w:rPr>
                        <w:t>Home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83;top:5538;width:355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-50</w:t>
                      </w:r>
                    </w:p>
                  </w:txbxContent>
                </v:textbox>
                <w10:wrap type="none"/>
              </v:shape>
              <v:shape style="position:absolute;left:7497;top:5801;width:1132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621214"/>
                          <w:sz w:val="24"/>
                        </w:rPr>
                        <w:t>Liabilities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7;top:6061;width:491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-100</w:t>
                      </w:r>
                    </w:p>
                  </w:txbxContent>
                </v:textbox>
                <w10:wrap type="none"/>
              </v:shape>
              <v:shape style="position:absolute;left:1597;top:6311;width:5562;height:246" type="#_x0000_t202" filled="false" stroked="false">
                <v:textbox inset="0,0,0,0">
                  <w:txbxContent>
                    <w:p>
                      <w:pPr>
                        <w:tabs>
                          <w:tab w:pos="830" w:val="left" w:leader="none"/>
                          <w:tab w:pos="1661" w:val="left" w:leader="none"/>
                          <w:tab w:pos="2497" w:val="left" w:leader="none"/>
                          <w:tab w:pos="3327" w:val="left" w:leader="none"/>
                          <w:tab w:pos="4158" w:val="left" w:leader="none"/>
                          <w:tab w:pos="5145" w:val="left" w:leader="none"/>
                        </w:tabs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15-24</w:t>
                        <w:tab/>
                        <w:t>25-34</w:t>
                        <w:tab/>
                        <w:t>35-44</w:t>
                        <w:tab/>
                        <w:t>45-54</w:t>
                        <w:tab/>
                        <w:t>55-64</w:t>
                        <w:tab/>
                        <w:t>65-74</w:t>
                        <w:tab/>
                        <w:t>75+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7;top:6583;width:491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-150</w:t>
                      </w:r>
                    </w:p>
                  </w:txbxContent>
                </v:textbox>
                <w10:wrap type="none"/>
              </v:shape>
              <v:shape style="position:absolute;left:3341;top:6754;width:2793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head</w:t>
                      </w:r>
                      <w:r>
                        <w:rPr>
                          <w:rFonts w:ascii="Arial"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9011;top:7026;width:167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z w:val="15"/>
                        </w:rPr>
                        <w:t>29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group style="position:absolute;left:629;top:1059;width:8543;height:2" coordorigin="629,1059" coordsize="8543,2">
              <v:shape style="position:absolute;left:629;top:1059;width:8543;height:2" coordorigin="629,1059" coordsize="8543,0" path="m629,1059l9171,1059e" filled="false" stroked="true" strokeweight="1.02pt" strokecolor="#f7a124">
                <v:path arrowok="t"/>
              </v:shape>
              <v:shape style="position:absolute;left:7630;top:362;width:1541;height:425" type="#_x0000_t75" stroked="false">
                <v:imagedata r:id="rId60" o:title=""/>
              </v:shape>
            </v:group>
            <v:group style="position:absolute;left:1812;top:1825;width:1350;height:297" coordorigin="1812,1825" coordsize="1350,297">
              <v:shape style="position:absolute;left:1812;top:1825;width:1350;height:297" coordorigin="1812,1825" coordsize="1350,297" path="m1812,1825l3161,1825,3161,2122,1812,2122,1812,1825xe" filled="true" fillcolor="#ffcd6c" stroked="false">
                <v:path arrowok="t"/>
                <v:fill type="solid"/>
              </v:shape>
            </v:group>
            <v:group style="position:absolute;left:1812;top:1825;width:1350;height:297" coordorigin="1812,1825" coordsize="1350,297">
              <v:shape style="position:absolute;left:1812;top:1825;width:1350;height:297" coordorigin="1812,1825" coordsize="1350,297" path="m1812,1825l3161,1825,3161,2122,1812,2122,1812,1825xe" filled="false" stroked="true" strokeweight=".51pt" strokecolor="#000000">
                <v:path arrowok="t"/>
              </v:shape>
            </v:group>
            <v:group style="position:absolute;left:1812;top:2115;width:1350;height:297" coordorigin="1812,2115" coordsize="1350,297">
              <v:shape style="position:absolute;left:1812;top:2115;width:1350;height:297" coordorigin="1812,2115" coordsize="1350,297" path="m1812,2115l3161,2115,3161,2412,1812,2412,1812,2115xe" filled="true" fillcolor="#fa9d41" stroked="false">
                <v:path arrowok="t"/>
                <v:fill type="solid"/>
              </v:shape>
            </v:group>
            <v:group style="position:absolute;left:1812;top:2115;width:1350;height:297" coordorigin="1812,2115" coordsize="1350,297">
              <v:shape style="position:absolute;left:1812;top:2115;width:1350;height:297" coordorigin="1812,2115" coordsize="1350,297" path="m1812,2115l3161,2115,3161,2412,1812,2412,1812,2115xe" filled="false" stroked="true" strokeweight=".51pt" strokecolor="#000000">
                <v:path arrowok="t"/>
              </v:shape>
            </v:group>
            <v:group style="position:absolute;left:1812;top:2412;width:1350;height:297" coordorigin="1812,2412" coordsize="1350,297">
              <v:shape style="position:absolute;left:1812;top:2412;width:1350;height:297" coordorigin="1812,2412" coordsize="1350,297" path="m1812,2412l3161,2412,3161,2708,1812,2708,1812,2412xe" filled="true" fillcolor="#b13432" stroked="false">
                <v:path arrowok="t"/>
                <v:fill type="solid"/>
              </v:shape>
            </v:group>
            <v:group style="position:absolute;left:1812;top:2412;width:1350;height:297" coordorigin="1812,2412" coordsize="1350,297">
              <v:shape style="position:absolute;left:1812;top:2412;width:1350;height:297" coordorigin="1812,2412" coordsize="1350,297" path="m1812,2412l3161,2412,3161,2708,1812,2708,1812,2412xe" filled="false" stroked="true" strokeweight=".51pt" strokecolor="#000000">
                <v:path arrowok="t"/>
              </v:shape>
            </v:group>
            <v:group style="position:absolute;left:1812;top:2708;width:1350;height:297" coordorigin="1812,2708" coordsize="1350,297">
              <v:shape style="position:absolute;left:1812;top:2708;width:1350;height:297" coordorigin="1812,2708" coordsize="1350,297" path="m1812,2708l3161,2708,3161,3004,1812,3004,1812,2708xe" filled="true" fillcolor="#771c19" stroked="false">
                <v:path arrowok="t"/>
                <v:fill type="solid"/>
              </v:shape>
            </v:group>
            <v:group style="position:absolute;left:1812;top:2708;width:1350;height:297" coordorigin="1812,2708" coordsize="1350,297">
              <v:shape style="position:absolute;left:1812;top:2708;width:1350;height:297" coordorigin="1812,2708" coordsize="1350,297" path="m1812,2708l3161,2708,3161,3004,1812,3004,1812,2708xe" filled="false" stroked="true" strokeweight=".51pt" strokecolor="#000000">
                <v:path arrowok="t"/>
              </v:shape>
            </v:group>
            <v:group style="position:absolute;left:1470;top:2602;width:4972;height:2" coordorigin="1470,2602" coordsize="4972,2">
              <v:shape style="position:absolute;left:1470;top:2602;width:4972;height:2" coordorigin="1470,2602" coordsize="4972,0" path="m1470,2602l6441,2602e" filled="false" stroked="true" strokeweight=".51pt" strokecolor="#cacaca">
                <v:path arrowok="t"/>
              </v:shape>
            </v:group>
            <v:group style="position:absolute;left:1470;top:1885;width:7734;height:2" coordorigin="1470,1885" coordsize="7734,2">
              <v:shape style="position:absolute;left:1470;top:1885;width:7734;height:2" coordorigin="1470,1885" coordsize="7734,0" path="m1470,1885l9204,1885e" filled="false" stroked="true" strokeweight=".51pt" strokecolor="#cacaca">
                <v:path arrowok="t"/>
              </v:shape>
            </v:group>
            <v:group style="position:absolute;left:5738;top:5468;width:303;height:2" coordorigin="5738,5468" coordsize="303,2">
              <v:shape style="position:absolute;left:5738;top:5468;width:303;height:2" coordorigin="5738,5468" coordsize="303,0" path="m5738,5468l6041,5468e" filled="false" stroked="true" strokeweight=".51pt" strokecolor="#cacaca">
                <v:path arrowok="t"/>
              </v:shape>
            </v:group>
            <v:group style="position:absolute;left:5738;top:4751;width:303;height:2" coordorigin="5738,4751" coordsize="303,2">
              <v:shape style="position:absolute;left:5738;top:4751;width:303;height:2" coordorigin="5738,4751" coordsize="303,0" path="m5738,4751l6041,4751e" filled="false" stroked="true" strokeweight=".51pt" strokecolor="#cacaca">
                <v:path arrowok="t"/>
              </v:shape>
            </v:group>
            <v:group style="position:absolute;left:5738;top:4035;width:303;height:2" coordorigin="5738,4035" coordsize="303,2">
              <v:shape style="position:absolute;left:5738;top:4035;width:303;height:2" coordorigin="5738,4035" coordsize="303,0" path="m5738,4035l6041,4035e" filled="false" stroked="true" strokeweight=".51pt" strokecolor="#cacaca">
                <v:path arrowok="t"/>
              </v:shape>
            </v:group>
            <v:group style="position:absolute;left:5738;top:3318;width:303;height:2" coordorigin="5738,3318" coordsize="303,2">
              <v:shape style="position:absolute;left:5738;top:3318;width:303;height:2" coordorigin="5738,3318" coordsize="303,0" path="m5738,3318l6041,3318e" filled="false" stroked="true" strokeweight=".51pt" strokecolor="#cacaca">
                <v:path arrowok="t"/>
              </v:shape>
            </v:group>
            <v:group style="position:absolute;left:6041;top:2918;width:201;height:3265" coordorigin="6041,2918" coordsize="201,3265">
              <v:shape style="position:absolute;left:6041;top:2918;width:201;height:3265" coordorigin="6041,2918" coordsize="201,3265" path="m6241,2918l6041,2918,6041,6182,6241,6182,6241,2918xe" filled="true" fillcolor="#ffcd6c" stroked="false">
                <v:path arrowok="t"/>
                <v:fill type="solid"/>
              </v:shape>
            </v:group>
            <v:group style="position:absolute;left:6846;top:5468;width:299;height:2" coordorigin="6846,5468" coordsize="299,2">
              <v:shape style="position:absolute;left:6846;top:5468;width:299;height:2" coordorigin="6846,5468" coordsize="299,0" path="m6846,5468l7144,5468e" filled="false" stroked="true" strokeweight=".51pt" strokecolor="#cacaca">
                <v:path arrowok="t"/>
              </v:shape>
            </v:group>
            <v:group style="position:absolute;left:6846;top:4751;width:299;height:2" coordorigin="6846,4751" coordsize="299,2">
              <v:shape style="position:absolute;left:6846;top:4751;width:299;height:2" coordorigin="6846,4751" coordsize="299,0" path="m6846,4751l7144,4751e" filled="false" stroked="true" strokeweight=".51pt" strokecolor="#cacaca">
                <v:path arrowok="t"/>
              </v:shape>
            </v:group>
            <v:group style="position:absolute;left:6846;top:4035;width:299;height:2" coordorigin="6846,4035" coordsize="299,2">
              <v:shape style="position:absolute;left:6846;top:4035;width:299;height:2" coordorigin="6846,4035" coordsize="299,0" path="m6846,4035l7144,4035e" filled="false" stroked="true" strokeweight=".51pt" strokecolor="#cacaca">
                <v:path arrowok="t"/>
              </v:shape>
            </v:group>
            <v:group style="position:absolute;left:6846;top:3318;width:503;height:2" coordorigin="6846,3318" coordsize="503,2">
              <v:shape style="position:absolute;left:6846;top:3318;width:503;height:2" coordorigin="6846,3318" coordsize="503,0" path="m6846,3318l7349,3318e" filled="false" stroked="true" strokeweight=".51pt" strokecolor="#cacaca">
                <v:path arrowok="t"/>
              </v:shape>
            </v:group>
            <v:group style="position:absolute;left:7144;top:3350;width:205;height:2833" coordorigin="7144,3350" coordsize="205,2833">
              <v:shape style="position:absolute;left:7144;top:3350;width:205;height:2833" coordorigin="7144,3350" coordsize="205,2833" path="m7349,3350l7144,3350,7144,6182,7349,6182,7349,3350xe" filled="true" fillcolor="#ffcd6c" stroked="false">
                <v:path arrowok="t"/>
                <v:fill type="solid"/>
              </v:shape>
            </v:group>
            <v:group style="position:absolute;left:7950;top:5468;width:303;height:2" coordorigin="7950,5468" coordsize="303,2">
              <v:shape style="position:absolute;left:7950;top:5468;width:303;height:2" coordorigin="7950,5468" coordsize="303,0" path="m7950,5468l8253,5468e" filled="false" stroked="true" strokeweight=".51pt" strokecolor="#cacaca">
                <v:path arrowok="t"/>
              </v:shape>
            </v:group>
            <v:group style="position:absolute;left:7950;top:4751;width:303;height:2" coordorigin="7950,4751" coordsize="303,2">
              <v:shape style="position:absolute;left:7950;top:4751;width:303;height:2" coordorigin="7950,4751" coordsize="303,0" path="m7950,4751l8253,4751e" filled="false" stroked="true" strokeweight=".51pt" strokecolor="#cacaca">
                <v:path arrowok="t"/>
              </v:shape>
            </v:group>
            <v:group style="position:absolute;left:7950;top:4035;width:303;height:2" coordorigin="7950,4035" coordsize="303,2">
              <v:shape style="position:absolute;left:7950;top:4035;width:303;height:2" coordorigin="7950,4035" coordsize="303,0" path="m7950,4035l8253,4035e" filled="false" stroked="true" strokeweight=".51pt" strokecolor="#cacaca">
                <v:path arrowok="t"/>
              </v:shape>
            </v:group>
            <v:group style="position:absolute;left:8253;top:3857;width:201;height:2326" coordorigin="8253,3857" coordsize="201,2326">
              <v:shape style="position:absolute;left:8253;top:3857;width:201;height:2326" coordorigin="8253,3857" coordsize="201,2326" path="m8453,3857l8253,3857,8253,6182,8453,6182,8453,3857xe" filled="true" fillcolor="#ffcd6c" stroked="false">
                <v:path arrowok="t"/>
                <v:fill type="solid"/>
              </v:shape>
            </v:group>
            <v:group style="position:absolute;left:4634;top:5468;width:303;height:2" coordorigin="4634,5468" coordsize="303,2">
              <v:shape style="position:absolute;left:4634;top:5468;width:303;height:2" coordorigin="4634,5468" coordsize="303,0" path="m4634,5468l4937,5468e" filled="false" stroked="true" strokeweight=".51pt" strokecolor="#cacaca">
                <v:path arrowok="t"/>
              </v:shape>
            </v:group>
            <v:group style="position:absolute;left:4634;top:4751;width:303;height:2" coordorigin="4634,4751" coordsize="303,2">
              <v:shape style="position:absolute;left:4634;top:4751;width:303;height:2" coordorigin="4634,4751" coordsize="303,0" path="m4634,4751l4937,4751e" filled="false" stroked="true" strokeweight=".51pt" strokecolor="#cacaca">
                <v:path arrowok="t"/>
              </v:shape>
            </v:group>
            <v:group style="position:absolute;left:1470;top:4035;width:3467;height:2" coordorigin="1470,4035" coordsize="3467,2">
              <v:shape style="position:absolute;left:1470;top:4035;width:3467;height:2" coordorigin="1470,4035" coordsize="3467,0" path="m1470,4035l4937,4035e" filled="false" stroked="true" strokeweight=".51pt" strokecolor="#cacaca">
                <v:path arrowok="t"/>
              </v:shape>
            </v:group>
            <v:group style="position:absolute;left:4937;top:3643;width:201;height:2540" coordorigin="4937,3643" coordsize="201,2540">
              <v:shape style="position:absolute;left:4937;top:3643;width:201;height:2540" coordorigin="4937,3643" coordsize="201,2540" path="m5137,3643l4937,3643,4937,6182,5137,6182,5137,3643xe" filled="true" fillcolor="#ffcd6c" stroked="false">
                <v:path arrowok="t"/>
                <v:fill type="solid"/>
              </v:shape>
            </v:group>
            <v:group style="position:absolute;left:3531;top:5468;width:303;height:2" coordorigin="3531,5468" coordsize="303,2">
              <v:shape style="position:absolute;left:3531;top:5468;width:303;height:2" coordorigin="3531,5468" coordsize="303,0" path="m3531,5468l3833,5468e" filled="false" stroked="true" strokeweight=".51pt" strokecolor="#cacaca">
                <v:path arrowok="t"/>
              </v:shape>
            </v:group>
            <v:group style="position:absolute;left:1470;top:4751;width:2364;height:2" coordorigin="1470,4751" coordsize="2364,2">
              <v:shape style="position:absolute;left:1470;top:4751;width:2364;height:2" coordorigin="1470,4751" coordsize="2364,0" path="m1470,4751l3833,4751e" filled="false" stroked="true" strokeweight=".51pt" strokecolor="#cacaca">
                <v:path arrowok="t"/>
              </v:shape>
            </v:group>
            <v:group style="position:absolute;left:3833;top:4427;width:201;height:1756" coordorigin="3833,4427" coordsize="201,1756">
              <v:shape style="position:absolute;left:3833;top:4427;width:201;height:1756" coordorigin="3833,4427" coordsize="201,1756" path="m4033,4427l3833,4427,3833,6182,4033,6182,4033,4427xe" filled="true" fillcolor="#ffcd6c" stroked="false">
                <v:path arrowok="t"/>
                <v:fill type="solid"/>
              </v:shape>
            </v:group>
            <v:group style="position:absolute;left:1470;top:5468;width:1256;height:2" coordorigin="1470,5468" coordsize="1256,2">
              <v:shape style="position:absolute;left:1470;top:5468;width:1256;height:2" coordorigin="1470,5468" coordsize="1256,0" path="m1470,5468l2725,5468e" filled="false" stroked="true" strokeweight=".51pt" strokecolor="#cacaca">
                <v:path arrowok="t"/>
              </v:shape>
            </v:group>
            <v:group style="position:absolute;left:2725;top:5259;width:201;height:924" coordorigin="2725,5259" coordsize="201,924">
              <v:shape style="position:absolute;left:2725;top:5259;width:201;height:924" coordorigin="2725,5259" coordsize="201,924" path="m2925,5259l2725,5259,2725,6182,2925,6182,2925,5259xe" filled="true" fillcolor="#ffcd6c" stroked="false">
                <v:path arrowok="t"/>
                <v:fill type="solid"/>
              </v:shape>
            </v:group>
            <v:group style="position:absolute;left:1621;top:5873;width:201;height:310" coordorigin="1621,5873" coordsize="201,310">
              <v:shape style="position:absolute;left:1621;top:5873;width:201;height:310" coordorigin="1621,5873" coordsize="201,310" path="m1822,5873l1621,5873,1621,6182,1822,6182,1822,5873xe" filled="true" fillcolor="#ffcd6c" stroked="false">
                <v:path arrowok="t"/>
                <v:fill type="solid"/>
              </v:shape>
            </v:group>
            <v:group style="position:absolute;left:1621;top:5873;width:201;height:310" coordorigin="1621,5873" coordsize="201,310">
              <v:shape style="position:absolute;left:1621;top:5873;width:201;height:310" coordorigin="1621,5873" coordsize="201,310" path="m1621,5873l1822,5873,1822,6182,1621,6182,1621,5873xe" filled="false" stroked="true" strokeweight=".51pt" strokecolor="#000000">
                <v:path arrowok="t"/>
              </v:shape>
            </v:group>
            <v:group style="position:absolute;left:2725;top:5259;width:201;height:924" coordorigin="2725,5259" coordsize="201,924">
              <v:shape style="position:absolute;left:2725;top:5259;width:201;height:924" coordorigin="2725,5259" coordsize="201,924" path="m2725,5259l2925,5259,2925,6182,2725,6182,2725,5259xe" filled="false" stroked="true" strokeweight=".51pt" strokecolor="#000000">
                <v:path arrowok="t"/>
              </v:shape>
            </v:group>
            <v:group style="position:absolute;left:3833;top:4427;width:201;height:1756" coordorigin="3833,4427" coordsize="201,1756">
              <v:shape style="position:absolute;left:3833;top:4427;width:201;height:1756" coordorigin="3833,4427" coordsize="201,1756" path="m3833,4427l4033,4427,4033,6182,3833,6182,3833,4427xe" filled="false" stroked="true" strokeweight=".51pt" strokecolor="#000000">
                <v:path arrowok="t"/>
              </v:shape>
            </v:group>
            <v:group style="position:absolute;left:4937;top:3643;width:201;height:2540" coordorigin="4937,3643" coordsize="201,2540">
              <v:shape style="position:absolute;left:4937;top:3643;width:201;height:2540" coordorigin="4937,3643" coordsize="201,2540" path="m4937,3643l5137,3643,5137,6182,4937,6182,4937,3643xe" filled="false" stroked="true" strokeweight=".51pt" strokecolor="#000000">
                <v:path arrowok="t"/>
              </v:shape>
            </v:group>
            <v:group style="position:absolute;left:6041;top:2918;width:201;height:3265" coordorigin="6041,2918" coordsize="201,3265">
              <v:shape style="position:absolute;left:6041;top:2918;width:201;height:3265" coordorigin="6041,2918" coordsize="201,3265" path="m6041,2918l6241,2918,6241,6182,6041,6182,6041,2918xe" filled="false" stroked="true" strokeweight=".51pt" strokecolor="#000000">
                <v:path arrowok="t"/>
              </v:shape>
            </v:group>
            <v:group style="position:absolute;left:7144;top:3350;width:205;height:2833" coordorigin="7144,3350" coordsize="205,2833">
              <v:shape style="position:absolute;left:7144;top:3350;width:205;height:2833" coordorigin="7144,3350" coordsize="205,2833" path="m7144,3350l7349,3350,7349,6182,7144,6182,7144,3350xe" filled="false" stroked="true" strokeweight=".51pt" strokecolor="#000000">
                <v:path arrowok="t"/>
              </v:shape>
            </v:group>
            <v:group style="position:absolute;left:8253;top:3857;width:201;height:2326" coordorigin="8253,3857" coordsize="201,2326">
              <v:shape style="position:absolute;left:8253;top:3857;width:201;height:2326" coordorigin="8253,3857" coordsize="201,2326" path="m8253,3857l8453,3857,8453,6182,8253,6182,8253,3857xe" filled="false" stroked="true" strokeweight=".51pt" strokecolor="#000000">
                <v:path arrowok="t"/>
              </v:shape>
            </v:group>
            <v:group style="position:absolute;left:1822;top:5806;width:201;height:377" coordorigin="1822,5806" coordsize="201,377">
              <v:shape style="position:absolute;left:1822;top:5806;width:201;height:377" coordorigin="1822,5806" coordsize="201,377" path="m2022,5806l1822,5806,1822,6182,2022,6182,2022,5806xe" filled="true" fillcolor="#fa9d41" stroked="false">
                <v:path arrowok="t"/>
                <v:fill type="solid"/>
              </v:shape>
            </v:group>
            <v:group style="position:absolute;left:2925;top:5041;width:205;height:1142" coordorigin="2925,5041" coordsize="205,1142">
              <v:shape style="position:absolute;left:2925;top:5041;width:205;height:1142" coordorigin="2925,5041" coordsize="205,1142" path="m3130,5041l2925,5041,2925,6182,3130,6182,3130,5041xe" filled="true" fillcolor="#fa9d41" stroked="false">
                <v:path arrowok="t"/>
                <v:fill type="solid"/>
              </v:shape>
            </v:group>
            <v:group style="position:absolute;left:4033;top:4208;width:201;height:1974" coordorigin="4033,4208" coordsize="201,1974">
              <v:shape style="position:absolute;left:4033;top:4208;width:201;height:1974" coordorigin="4033,4208" coordsize="201,1974" path="m4234,4208l4033,4208,4033,6182,4234,6182,4234,4208xe" filled="true" fillcolor="#fa9d41" stroked="false">
                <v:path arrowok="t"/>
                <v:fill type="solid"/>
              </v:shape>
            </v:group>
            <v:group style="position:absolute;left:1470;top:3318;width:3668;height:2" coordorigin="1470,3318" coordsize="3668,2">
              <v:shape style="position:absolute;left:1470;top:3318;width:3668;height:2" coordorigin="1470,3318" coordsize="3668,0" path="m1470,3318l5137,3318e" filled="false" stroked="true" strokeweight=".51pt" strokecolor="#cacaca">
                <v:path arrowok="t"/>
              </v:shape>
            </v:group>
            <v:group style="position:absolute;left:5137;top:3105;width:201;height:3078" coordorigin="5137,3105" coordsize="201,3078">
              <v:shape style="position:absolute;left:5137;top:3105;width:201;height:3078" coordorigin="5137,3105" coordsize="201,3078" path="m5337,3105l5137,3105,5137,6182,5337,6182,5337,3105xe" filled="true" fillcolor="#fa9d41" stroked="false">
                <v:path arrowok="t"/>
                <v:fill type="solid"/>
              </v:shape>
            </v:group>
            <v:group style="position:absolute;left:6241;top:2686;width:201;height:3496" coordorigin="6241,2686" coordsize="201,3496">
              <v:shape style="position:absolute;left:6241;top:2686;width:201;height:3496" coordorigin="6241,2686" coordsize="201,3496" path="m6441,2686l6241,2686,6241,6182,6441,6182,6441,2686xe" filled="true" fillcolor="#fa9d41" stroked="false">
                <v:path arrowok="t"/>
                <v:fill type="solid"/>
              </v:shape>
            </v:group>
            <v:group style="position:absolute;left:7349;top:3029;width:201;height:3154" coordorigin="7349,3029" coordsize="201,3154">
              <v:shape style="position:absolute;left:7349;top:3029;width:201;height:3154" coordorigin="7349,3029" coordsize="201,3154" path="m7549,3029l7349,3029,7349,6182,7549,6182,7549,3029xe" filled="true" fillcolor="#fa9d41" stroked="false">
                <v:path arrowok="t"/>
                <v:fill type="solid"/>
              </v:shape>
            </v:group>
            <v:group style="position:absolute;left:8453;top:3741;width:201;height:2442" coordorigin="8453,3741" coordsize="201,2442">
              <v:shape style="position:absolute;left:8453;top:3741;width:201;height:2442" coordorigin="8453,3741" coordsize="201,2442" path="m8653,3741l8453,3741,8453,6182,8653,6182,8653,3741xe" filled="true" fillcolor="#fa9d41" stroked="false">
                <v:path arrowok="t"/>
                <v:fill type="solid"/>
              </v:shape>
            </v:group>
            <v:group style="position:absolute;left:1822;top:5806;width:201;height:377" coordorigin="1822,5806" coordsize="201,377">
              <v:shape style="position:absolute;left:1822;top:5806;width:201;height:377" coordorigin="1822,5806" coordsize="201,377" path="m1822,5806l2022,5806,2022,6182,1822,6182,1822,5806xe" filled="false" stroked="true" strokeweight=".51pt" strokecolor="#000000">
                <v:path arrowok="t"/>
              </v:shape>
            </v:group>
            <v:group style="position:absolute;left:2925;top:5041;width:205;height:1142" coordorigin="2925,5041" coordsize="205,1142">
              <v:shape style="position:absolute;left:2925;top:5041;width:205;height:1142" coordorigin="2925,5041" coordsize="205,1142" path="m2925,5041l3130,5041,3130,6182,2925,6182,2925,5041xe" filled="false" stroked="true" strokeweight=".51pt" strokecolor="#000000">
                <v:path arrowok="t"/>
              </v:shape>
            </v:group>
            <v:group style="position:absolute;left:4033;top:4208;width:201;height:1974" coordorigin="4033,4208" coordsize="201,1974">
              <v:shape style="position:absolute;left:4033;top:4208;width:201;height:1974" coordorigin="4033,4208" coordsize="201,1974" path="m4033,4208l4234,4208,4234,6182,4033,6182,4033,4208xe" filled="false" stroked="true" strokeweight=".51pt" strokecolor="#000000">
                <v:path arrowok="t"/>
              </v:shape>
            </v:group>
            <v:group style="position:absolute;left:5137;top:3105;width:201;height:3078" coordorigin="5137,3105" coordsize="201,3078">
              <v:shape style="position:absolute;left:5137;top:3105;width:201;height:3078" coordorigin="5137,3105" coordsize="201,3078" path="m5137,3105l5337,3105,5337,6182,5137,6182,5137,3105xe" filled="false" stroked="true" strokeweight=".51pt" strokecolor="#000000">
                <v:path arrowok="t"/>
              </v:shape>
            </v:group>
            <v:group style="position:absolute;left:6241;top:2686;width:201;height:3496" coordorigin="6241,2686" coordsize="201,3496">
              <v:shape style="position:absolute;left:6241;top:2686;width:201;height:3496" coordorigin="6241,2686" coordsize="201,3496" path="m6241,2686l6441,2686,6441,6182,6241,6182,6241,2686xe" filled="false" stroked="true" strokeweight=".51pt" strokecolor="#000000">
                <v:path arrowok="t"/>
              </v:shape>
            </v:group>
            <v:group style="position:absolute;left:7349;top:3029;width:201;height:3154" coordorigin="7349,3029" coordsize="201,3154">
              <v:shape style="position:absolute;left:7349;top:3029;width:201;height:3154" coordorigin="7349,3029" coordsize="201,3154" path="m7349,3029l7549,3029,7549,6182,7349,6182,7349,3029xe" filled="false" stroked="true" strokeweight=".51pt" strokecolor="#000000">
                <v:path arrowok="t"/>
              </v:shape>
            </v:group>
            <v:group style="position:absolute;left:8453;top:3741;width:201;height:2442" coordorigin="8453,3741" coordsize="201,2442">
              <v:shape style="position:absolute;left:8453;top:3741;width:201;height:2442" coordorigin="8453,3741" coordsize="201,2442" path="m8453,3741l8653,3741,8653,6182,8453,6182,8453,3741xe" filled="false" stroked="true" strokeweight=".51pt" strokecolor="#000000">
                <v:path arrowok="t"/>
              </v:shape>
            </v:group>
            <v:group style="position:absolute;left:2022;top:5868;width:201;height:314" coordorigin="2022,5868" coordsize="201,314">
              <v:shape style="position:absolute;left:2022;top:5868;width:201;height:314" coordorigin="2022,5868" coordsize="201,314" path="m2222,5868l2022,5868,2022,6182,2222,6182,2222,5868xe" filled="true" fillcolor="#b13432" stroked="false">
                <v:path arrowok="t"/>
                <v:fill type="solid"/>
              </v:shape>
            </v:group>
            <v:group style="position:absolute;left:3130;top:5192;width:201;height:991" coordorigin="3130,5192" coordsize="201,991">
              <v:shape style="position:absolute;left:3130;top:5192;width:201;height:991" coordorigin="3130,5192" coordsize="201,991" path="m3330,5192l3130,5192,3130,6182,3330,6182,3330,5192xe" filled="true" fillcolor="#b13432" stroked="false">
                <v:path arrowok="t"/>
                <v:fill type="solid"/>
              </v:shape>
            </v:group>
            <v:group style="position:absolute;left:4234;top:4044;width:201;height:2139" coordorigin="4234,4044" coordsize="201,2139">
              <v:shape style="position:absolute;left:4234;top:4044;width:201;height:2139" coordorigin="4234,4044" coordsize="201,2139" path="m4434,4044l4234,4044,4234,6182,4434,6182,4434,4044xe" filled="true" fillcolor="#b13432" stroked="false">
                <v:path arrowok="t"/>
                <v:fill type="solid"/>
              </v:shape>
            </v:group>
            <v:group style="position:absolute;left:5337;top:2664;width:201;height:3519" coordorigin="5337,2664" coordsize="201,3519">
              <v:shape style="position:absolute;left:5337;top:2664;width:201;height:3519" coordorigin="5337,2664" coordsize="201,3519" path="m5538,2664l5337,2664,5337,6182,5538,6182,5538,2664xe" filled="true" fillcolor="#b13432" stroked="false">
                <v:path arrowok="t"/>
                <v:fill type="solid"/>
              </v:shape>
            </v:group>
            <v:group style="position:absolute;left:6441;top:2210;width:205;height:3973" coordorigin="6441,2210" coordsize="205,3973">
              <v:shape style="position:absolute;left:6441;top:2210;width:205;height:3973" coordorigin="6441,2210" coordsize="205,3973" path="m6646,2210l6441,2210,6441,6182,6646,6182,6646,2210xe" filled="true" fillcolor="#b13432" stroked="false">
                <v:path arrowok="t"/>
                <v:fill type="solid"/>
              </v:shape>
            </v:group>
            <v:group style="position:absolute;left:6846;top:2602;width:704;height:2" coordorigin="6846,2602" coordsize="704,2">
              <v:shape style="position:absolute;left:6846;top:2602;width:704;height:2" coordorigin="6846,2602" coordsize="704,0" path="m6846,2602l7549,2602e" filled="false" stroked="true" strokeweight=".51pt" strokecolor="#cacaca">
                <v:path arrowok="t"/>
              </v:shape>
            </v:group>
            <v:group style="position:absolute;left:7549;top:2557;width:201;height:3625" coordorigin="7549,2557" coordsize="201,3625">
              <v:shape style="position:absolute;left:7549;top:2557;width:201;height:3625" coordorigin="7549,2557" coordsize="201,3625" path="m7750,2557l7549,2557,7549,6182,7750,6182,7750,2557xe" filled="true" fillcolor="#b13432" stroked="false">
                <v:path arrowok="t"/>
                <v:fill type="solid"/>
              </v:shape>
            </v:group>
            <v:group style="position:absolute;left:8853;top:3318;width:351;height:2" coordorigin="8853,3318" coordsize="351,2">
              <v:shape style="position:absolute;left:8853;top:3318;width:351;height:2" coordorigin="8853,3318" coordsize="351,0" path="m8853,3318l9204,3318e" filled="false" stroked="true" strokeweight=".51pt" strokecolor="#cacaca">
                <v:path arrowok="t"/>
              </v:shape>
            </v:group>
            <v:group style="position:absolute;left:7950;top:3318;width:704;height:2" coordorigin="7950,3318" coordsize="704,2">
              <v:shape style="position:absolute;left:7950;top:3318;width:704;height:2" coordorigin="7950,3318" coordsize="704,0" path="m7950,3318l8653,3318e" filled="false" stroked="true" strokeweight=".51pt" strokecolor="#cacaca">
                <v:path arrowok="t"/>
              </v:shape>
            </v:group>
            <v:group style="position:absolute;left:8653;top:3278;width:201;height:2905" coordorigin="8653,3278" coordsize="201,2905">
              <v:shape style="position:absolute;left:8653;top:3278;width:201;height:2905" coordorigin="8653,3278" coordsize="201,2905" path="m8853,3278l8653,3278,8653,6182,8853,6182,8853,3278xe" filled="true" fillcolor="#b13432" stroked="false">
                <v:path arrowok="t"/>
                <v:fill type="solid"/>
              </v:shape>
            </v:group>
            <v:group style="position:absolute;left:2022;top:5869;width:201;height:314" coordorigin="2022,5869" coordsize="201,314">
              <v:shape style="position:absolute;left:2022;top:5869;width:201;height:314" coordorigin="2022,5869" coordsize="201,314" path="m2022,5869l2222,5869,2222,6182,2022,6182,2022,5869xe" filled="false" stroked="true" strokeweight=".51pt" strokecolor="#000000">
                <v:path arrowok="t"/>
              </v:shape>
            </v:group>
            <v:group style="position:absolute;left:3130;top:5192;width:201;height:991" coordorigin="3130,5192" coordsize="201,991">
              <v:shape style="position:absolute;left:3130;top:5192;width:201;height:991" coordorigin="3130,5192" coordsize="201,991" path="m3130,5192l3330,5192,3330,6182,3130,6182,3130,5192xe" filled="false" stroked="true" strokeweight=".51pt" strokecolor="#000000">
                <v:path arrowok="t"/>
              </v:shape>
            </v:group>
            <v:group style="position:absolute;left:4234;top:4044;width:201;height:2139" coordorigin="4234,4044" coordsize="201,2139">
              <v:shape style="position:absolute;left:4234;top:4044;width:201;height:2139" coordorigin="4234,4044" coordsize="201,2139" path="m4234,4044l4434,4044,4434,6182,4234,6182,4234,4044xe" filled="false" stroked="true" strokeweight=".51pt" strokecolor="#000000">
                <v:path arrowok="t"/>
              </v:shape>
            </v:group>
            <v:group style="position:absolute;left:5337;top:2664;width:201;height:3519" coordorigin="5337,2664" coordsize="201,3519">
              <v:shape style="position:absolute;left:5337;top:2664;width:201;height:3519" coordorigin="5337,2664" coordsize="201,3519" path="m5337,2664l5538,2664,5538,6182,5337,6182,5337,2664xe" filled="false" stroked="true" strokeweight=".51pt" strokecolor="#000000">
                <v:path arrowok="t"/>
              </v:shape>
            </v:group>
            <v:group style="position:absolute;left:6441;top:2210;width:205;height:3973" coordorigin="6441,2210" coordsize="205,3973">
              <v:shape style="position:absolute;left:6441;top:2210;width:205;height:3973" coordorigin="6441,2210" coordsize="205,3973" path="m6441,2210l6646,2210,6646,6182,6441,6182,6441,2210xe" filled="false" stroked="true" strokeweight=".51pt" strokecolor="#000000">
                <v:path arrowok="t"/>
              </v:shape>
            </v:group>
            <v:group style="position:absolute;left:7549;top:2557;width:201;height:3626" coordorigin="7549,2557" coordsize="201,3626">
              <v:shape style="position:absolute;left:7549;top:2557;width:201;height:3626" coordorigin="7549,2557" coordsize="201,3626" path="m7549,2557l7750,2557,7750,6182,7549,6182,7549,2557xe" filled="false" stroked="true" strokeweight=".51pt" strokecolor="#000000">
                <v:path arrowok="t"/>
              </v:shape>
            </v:group>
            <v:group style="position:absolute;left:8653;top:3278;width:201;height:2905" coordorigin="8653,3278" coordsize="201,2905">
              <v:shape style="position:absolute;left:8653;top:3278;width:201;height:2905" coordorigin="8653,3278" coordsize="201,2905" path="m8653,3278l8853,3278,8853,6182,8653,6182,8653,3278xe" filled="false" stroked="true" strokeweight=".51pt" strokecolor="#000000">
                <v:path arrowok="t"/>
              </v:shape>
            </v:group>
            <v:group style="position:absolute;left:2222;top:5771;width:201;height:412" coordorigin="2222,5771" coordsize="201,412">
              <v:shape style="position:absolute;left:2222;top:5771;width:201;height:412" coordorigin="2222,5771" coordsize="201,412" path="m2422,5771l2222,5771,2222,6182,2422,6182,2422,5771xe" filled="true" fillcolor="#771c19" stroked="false">
                <v:path arrowok="t"/>
                <v:fill type="solid"/>
              </v:shape>
            </v:group>
            <v:group style="position:absolute;left:3330;top:5299;width:201;height:884" coordorigin="3330,5299" coordsize="201,884">
              <v:shape style="position:absolute;left:3330;top:5299;width:201;height:884" coordorigin="3330,5299" coordsize="201,884" path="m3531,5299l3330,5299,3330,6182,3531,6182,3531,5299xe" filled="true" fillcolor="#771c19" stroked="false">
                <v:path arrowok="t"/>
                <v:fill type="solid"/>
              </v:shape>
            </v:group>
            <v:group style="position:absolute;left:4434;top:4133;width:201;height:2050" coordorigin="4434,4133" coordsize="201,2050">
              <v:shape style="position:absolute;left:4434;top:4133;width:201;height:2050" coordorigin="4434,4133" coordsize="201,2050" path="m4634,4133l4434,4133,4434,6182,4634,6182,4634,4133xe" filled="true" fillcolor="#771c19" stroked="false">
                <v:path arrowok="t"/>
                <v:fill type="solid"/>
              </v:shape>
            </v:group>
            <v:group style="position:absolute;left:5538;top:3056;width:201;height:3127" coordorigin="5538,3056" coordsize="201,3127">
              <v:shape style="position:absolute;left:5538;top:3056;width:201;height:3127" coordorigin="5538,3056" coordsize="201,3127" path="m5738,3056l5538,3056,5538,6182,5738,6182,5738,3056xe" filled="true" fillcolor="#771c19" stroked="false">
                <v:path arrowok="t"/>
                <v:fill type="solid"/>
              </v:shape>
            </v:group>
            <v:group style="position:absolute;left:6646;top:2290;width:201;height:3893" coordorigin="6646,2290" coordsize="201,3893">
              <v:shape style="position:absolute;left:6646;top:2290;width:201;height:3893" coordorigin="6646,2290" coordsize="201,3893" path="m6846,2290l6646,2290,6646,6182,6846,6182,6846,2290xe" filled="true" fillcolor="#771c19" stroked="false">
                <v:path arrowok="t"/>
                <v:fill type="solid"/>
              </v:shape>
            </v:group>
            <v:group style="position:absolute;left:7950;top:2602;width:1254;height:2" coordorigin="7950,2602" coordsize="1254,2">
              <v:shape style="position:absolute;left:7950;top:2602;width:1254;height:2" coordorigin="7950,2602" coordsize="1254,0" path="m7950,2602l9204,2602e" filled="false" stroked="true" strokeweight=".51pt" strokecolor="#cacaca">
                <v:path arrowok="t"/>
              </v:shape>
            </v:group>
            <v:group style="position:absolute;left:7750;top:2575;width:201;height:3608" coordorigin="7750,2575" coordsize="201,3608">
              <v:shape style="position:absolute;left:7750;top:2575;width:201;height:3608" coordorigin="7750,2575" coordsize="201,3608" path="m7950,2575l7750,2575,7750,6182,7950,6182,7950,2575xe" filled="true" fillcolor="#771c19" stroked="false">
                <v:path arrowok="t"/>
                <v:fill type="solid"/>
              </v:shape>
            </v:group>
            <v:group style="position:absolute;left:9054;top:5468;width:151;height:2" coordorigin="9054,5468" coordsize="151,2">
              <v:shape style="position:absolute;left:9054;top:5468;width:151;height:2" coordorigin="9054,5468" coordsize="151,0" path="m9054,5468l9204,5468e" filled="false" stroked="true" strokeweight=".51pt" strokecolor="#cacaca">
                <v:path arrowok="t"/>
              </v:shape>
            </v:group>
            <v:group style="position:absolute;left:9054;top:4751;width:151;height:2" coordorigin="9054,4751" coordsize="151,2">
              <v:shape style="position:absolute;left:9054;top:4751;width:151;height:2" coordorigin="9054,4751" coordsize="151,0" path="m9054,4751l9204,4751e" filled="false" stroked="true" strokeweight=".51pt" strokecolor="#cacaca">
                <v:path arrowok="t"/>
              </v:shape>
            </v:group>
            <v:group style="position:absolute;left:9054;top:4035;width:151;height:2" coordorigin="9054,4035" coordsize="151,2">
              <v:shape style="position:absolute;left:9054;top:4035;width:151;height:2" coordorigin="9054,4035" coordsize="151,0" path="m9054,4035l9204,4035e" filled="false" stroked="true" strokeweight=".51pt" strokecolor="#cacaca">
                <v:path arrowok="t"/>
              </v:shape>
            </v:group>
            <v:group style="position:absolute;left:8853;top:3363;width:201;height:2820" coordorigin="8853,3363" coordsize="201,2820">
              <v:shape style="position:absolute;left:8853;top:3363;width:201;height:2820" coordorigin="8853,3363" coordsize="201,2820" path="m9054,3363l8853,3363,8853,6182,9054,6182,9054,3363xe" filled="true" fillcolor="#771c19" stroked="false">
                <v:path arrowok="t"/>
                <v:fill type="solid"/>
              </v:shape>
            </v:group>
            <v:group style="position:absolute;left:2222;top:5771;width:201;height:412" coordorigin="2222,5771" coordsize="201,412">
              <v:shape style="position:absolute;left:2222;top:5771;width:201;height:412" coordorigin="2222,5771" coordsize="201,412" path="m2222,5771l2422,5771,2422,6182,2222,6182,2222,5771xe" filled="false" stroked="true" strokeweight=".51pt" strokecolor="#000000">
                <v:path arrowok="t"/>
              </v:shape>
            </v:group>
            <v:group style="position:absolute;left:3330;top:5299;width:201;height:884" coordorigin="3330,5299" coordsize="201,884">
              <v:shape style="position:absolute;left:3330;top:5299;width:201;height:884" coordorigin="3330,5299" coordsize="201,884" path="m3330,5299l3531,5299,3531,6182,3330,6182,3330,5299xe" filled="false" stroked="true" strokeweight=".51pt" strokecolor="#000000">
                <v:path arrowok="t"/>
              </v:shape>
            </v:group>
            <v:group style="position:absolute;left:4434;top:4133;width:201;height:2050" coordorigin="4434,4133" coordsize="201,2050">
              <v:shape style="position:absolute;left:4434;top:4133;width:201;height:2050" coordorigin="4434,4133" coordsize="201,2050" path="m4434,4133l4634,4133,4634,6182,4434,6182,4434,4133xe" filled="false" stroked="true" strokeweight=".51pt" strokecolor="#000000">
                <v:path arrowok="t"/>
              </v:shape>
            </v:group>
            <v:group style="position:absolute;left:5538;top:3056;width:201;height:3127" coordorigin="5538,3056" coordsize="201,3127">
              <v:shape style="position:absolute;left:5538;top:3056;width:201;height:3127" coordorigin="5538,3056" coordsize="201,3127" path="m5538,3056l5738,3056,5738,6182,5538,6182,5538,3056xe" filled="false" stroked="true" strokeweight=".51pt" strokecolor="#000000">
                <v:path arrowok="t"/>
              </v:shape>
            </v:group>
            <v:group style="position:absolute;left:6646;top:2290;width:201;height:3893" coordorigin="6646,2290" coordsize="201,3893">
              <v:shape style="position:absolute;left:6646;top:2290;width:201;height:3893" coordorigin="6646,2290" coordsize="201,3893" path="m6646,2290l6846,2290,6846,6182,6646,6182,6646,2290xe" filled="false" stroked="true" strokeweight=".51pt" strokecolor="#000000">
                <v:path arrowok="t"/>
              </v:shape>
            </v:group>
            <v:group style="position:absolute;left:7750;top:2575;width:201;height:3608" coordorigin="7750,2575" coordsize="201,3608">
              <v:shape style="position:absolute;left:7750;top:2575;width:201;height:3608" coordorigin="7750,2575" coordsize="201,3608" path="m7750,2575l7950,2575,7950,6182,7750,6182,7750,2575xe" filled="false" stroked="true" strokeweight=".51pt" strokecolor="#000000">
                <v:path arrowok="t"/>
              </v:shape>
            </v:group>
            <v:group style="position:absolute;left:8853;top:3363;width:201;height:2820" coordorigin="8853,3363" coordsize="201,2820">
              <v:shape style="position:absolute;left:8853;top:3363;width:201;height:2820" coordorigin="8853,3363" coordsize="201,2820" path="m8853,3363l9054,3363,9054,6182,8853,6182,8853,3363xe" filled="false" stroked="true" strokeweight=".51pt" strokecolor="#000000">
                <v:path arrowok="t"/>
              </v:shape>
            </v:group>
            <v:group style="position:absolute;left:1470;top:1885;width:2;height:4371" coordorigin="1470,1885" coordsize="2,4371">
              <v:shape style="position:absolute;left:1470;top:1885;width:2;height:4371" coordorigin="1470,1885" coordsize="0,4371" path="m1470,1885l1470,6256e" filled="false" stroked="true" strokeweight=".5201pt" strokecolor="#000000">
                <v:path arrowok="t"/>
              </v:shape>
            </v:group>
            <v:group style="position:absolute;left:1394;top:6182;width:7810;height:2" coordorigin="1394,6182" coordsize="7810,2">
              <v:shape style="position:absolute;left:1394;top:6182;width:7810;height:2" coordorigin="1394,6182" coordsize="7810,0" path="m1394,6182l9204,6182e" filled="false" stroked="true" strokeweight=".51pt" strokecolor="#000000">
                <v:path arrowok="t"/>
              </v:shape>
            </v:group>
            <v:group style="position:absolute;left:1394;top:5468;width:76;height:2" coordorigin="1394,5468" coordsize="76,2">
              <v:shape style="position:absolute;left:1394;top:5468;width:76;height:2" coordorigin="1394,5468" coordsize="76,0" path="m1394,5468l1470,5468e" filled="false" stroked="true" strokeweight=".51pt" strokecolor="#000000">
                <v:path arrowok="t"/>
              </v:shape>
            </v:group>
            <v:group style="position:absolute;left:1394;top:4751;width:76;height:2" coordorigin="1394,4751" coordsize="76,2">
              <v:shape style="position:absolute;left:1394;top:4751;width:76;height:2" coordorigin="1394,4751" coordsize="76,0" path="m1394,4751l1470,4751e" filled="false" stroked="true" strokeweight=".51pt" strokecolor="#000000">
                <v:path arrowok="t"/>
              </v:shape>
            </v:group>
            <v:group style="position:absolute;left:1394;top:4035;width:76;height:2" coordorigin="1394,4035" coordsize="76,2">
              <v:shape style="position:absolute;left:1394;top:4035;width:76;height:2" coordorigin="1394,4035" coordsize="76,0" path="m1394,4035l1470,4035e" filled="false" stroked="true" strokeweight=".51pt" strokecolor="#000000">
                <v:path arrowok="t"/>
              </v:shape>
            </v:group>
            <v:group style="position:absolute;left:1394;top:3318;width:76;height:2" coordorigin="1394,3318" coordsize="76,2">
              <v:shape style="position:absolute;left:1394;top:3318;width:76;height:2" coordorigin="1394,3318" coordsize="76,0" path="m1394,3318l1470,3318e" filled="false" stroked="true" strokeweight=".51pt" strokecolor="#000000">
                <v:path arrowok="t"/>
              </v:shape>
            </v:group>
            <v:group style="position:absolute;left:1394;top:2602;width:76;height:2" coordorigin="1394,2602" coordsize="76,2">
              <v:shape style="position:absolute;left:1394;top:2602;width:76;height:2" coordorigin="1394,2602" coordsize="76,0" path="m1394,2602l1470,2602e" filled="false" stroked="true" strokeweight=".51pt" strokecolor="#000000">
                <v:path arrowok="t"/>
              </v:shape>
            </v:group>
            <v:group style="position:absolute;left:1394;top:1885;width:76;height:2" coordorigin="1394,1885" coordsize="76,2">
              <v:shape style="position:absolute;left:1394;top:1885;width:76;height:2" coordorigin="1394,1885" coordsize="76,0" path="m1394,1885l1470,1885e" filled="false" stroked="true" strokeweight=".51pt" strokecolor="#000000">
                <v:path arrowok="t"/>
              </v:shape>
            </v:group>
            <v:group style="position:absolute;left:2574;top:6184;width:2;height:72" coordorigin="2574,6184" coordsize="2,72">
              <v:shape style="position:absolute;left:2574;top:6184;width:2;height:72" coordorigin="2574,6184" coordsize="0,72" path="m2574,6184l2574,6256e" filled="false" stroked="true" strokeweight=".51pt" strokecolor="#000000">
                <v:path arrowok="t"/>
              </v:shape>
            </v:group>
            <v:group style="position:absolute;left:3682;top:6184;width:2;height:72" coordorigin="3682,6184" coordsize="2,72">
              <v:shape style="position:absolute;left:3682;top:6184;width:2;height:72" coordorigin="3682,6184" coordsize="0,72" path="m3682,6184l3682,6256e" filled="false" stroked="true" strokeweight=".51pt" strokecolor="#000000">
                <v:path arrowok="t"/>
              </v:shape>
            </v:group>
            <v:group style="position:absolute;left:4786;top:6184;width:2;height:72" coordorigin="4786,6184" coordsize="2,72">
              <v:shape style="position:absolute;left:4786;top:6184;width:2;height:72" coordorigin="4786,6184" coordsize="0,72" path="m4786,6184l4786,6256e" filled="false" stroked="true" strokeweight=".51pt" strokecolor="#000000">
                <v:path arrowok="t"/>
              </v:shape>
            </v:group>
            <v:group style="position:absolute;left:5889;top:6184;width:2;height:72" coordorigin="5889,6184" coordsize="2,72">
              <v:shape style="position:absolute;left:5889;top:6184;width:2;height:72" coordorigin="5889,6184" coordsize="0,72" path="m5889,6184l5889,6256e" filled="false" stroked="true" strokeweight=".51pt" strokecolor="#000000">
                <v:path arrowok="t"/>
              </v:shape>
            </v:group>
            <v:group style="position:absolute;left:6998;top:6184;width:2;height:72" coordorigin="6998,6184" coordsize="2,72">
              <v:shape style="position:absolute;left:6998;top:6184;width:2;height:72" coordorigin="6998,6184" coordsize="0,72" path="m6998,6184l6998,6256e" filled="false" stroked="true" strokeweight=".51pt" strokecolor="#000000">
                <v:path arrowok="t"/>
              </v:shape>
            </v:group>
            <v:group style="position:absolute;left:8101;top:6184;width:2;height:72" coordorigin="8101,6184" coordsize="2,72">
              <v:shape style="position:absolute;left:8101;top:6184;width:2;height:72" coordorigin="8101,6184" coordsize="0,72" path="m8101,6184l8101,6256e" filled="false" stroked="true" strokeweight=".51pt" strokecolor="#000000">
                <v:path arrowok="t"/>
              </v:shape>
            </v:group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  <v:shape style="position:absolute;left:629;top:266;width:5804;height:1422" type="#_x0000_t202" filled="false" stroked="false">
                <v:textbox inset="0,0,0,0">
                  <w:txbxContent>
                    <w:p>
                      <w:pPr>
                        <w:spacing w:line="33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Growing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wealth</w:t>
                      </w:r>
                      <w:r>
                        <w:rPr>
                          <w:rFonts w:ascii="Arial"/>
                          <w:b/>
                          <w:spacing w:val="1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has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not</w:t>
                      </w:r>
                      <w:r>
                        <w:rPr>
                          <w:rFonts w:ascii="Arial"/>
                          <w:b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benefited</w:t>
                      </w:r>
                      <w:r>
                        <w:rPr>
                          <w:rFonts w:ascii="Arial"/>
                          <w:b/>
                          <w:spacing w:val="1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young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51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z w:val="24"/>
                        </w:rPr>
                        <w:t>Mean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wealth</w:t>
                      </w:r>
                      <w:r>
                        <w:rPr>
                          <w:rFonts w:ascii="Arial"/>
                          <w:b/>
                          <w:spacing w:val="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head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9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$</w:t>
                      </w:r>
                      <w:r>
                        <w:rPr>
                          <w:rFonts w:ascii="Arial"/>
                          <w:spacing w:val="2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thousands</w:t>
                      </w:r>
                      <w:r>
                        <w:rPr>
                          <w:rFonts w:ascii="Arial"/>
                          <w:spacing w:val="2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($2011-12)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47;top:1785;width:613;height:961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1,200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24"/>
                          <w:szCs w:val="24"/>
                        </w:rPr>
                      </w:pPr>
                    </w:p>
                    <w:p>
                      <w:pPr>
                        <w:spacing w:line="272" w:lineRule="exact" w:before="16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1,000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079;top:1871;width:899;height:1128" type="#_x0000_t202" filled="false" stroked="false">
                <v:textbox inset="0,0,0,0">
                  <w:txbxContent>
                    <w:p>
                      <w:pPr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2003-04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2005-06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2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2009-10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72" w:lineRule="exact" w:before="20"/>
                        <w:ind w:left="9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spacing w:val="-4"/>
                          <w:sz w:val="24"/>
                        </w:rPr>
                        <w:t>2011-12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51;top:3217;width:409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800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51;top:3933;width:409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51;top:4650;width:409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51;top:5366;width:409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124;top:6082;width:137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0</w:t>
                      </w:r>
                    </w:p>
                  </w:txbxContent>
                </v:textbox>
                <w10:wrap type="none"/>
              </v:shape>
              <v:shape style="position:absolute;left:1682;top:6376;width:681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 w:eastAsia="Arial"/>
                          <w:spacing w:val="-1"/>
                          <w:sz w:val="24"/>
                          <w:szCs w:val="24"/>
                        </w:rPr>
                        <w:t>15–24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788;top:6376;width:681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 w:eastAsia="Arial"/>
                          <w:spacing w:val="-1"/>
                          <w:sz w:val="24"/>
                          <w:szCs w:val="24"/>
                        </w:rPr>
                        <w:t>25–34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893;top:6376;width:681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 w:eastAsia="Arial"/>
                          <w:spacing w:val="-1"/>
                          <w:sz w:val="24"/>
                          <w:szCs w:val="24"/>
                        </w:rPr>
                        <w:t>35–44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998;top:6376;width:681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 w:eastAsia="Arial"/>
                          <w:spacing w:val="-1"/>
                          <w:sz w:val="24"/>
                          <w:szCs w:val="24"/>
                        </w:rPr>
                        <w:t>45–54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103;top:6376;width:681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 w:eastAsia="Arial"/>
                          <w:spacing w:val="-1"/>
                          <w:sz w:val="24"/>
                          <w:szCs w:val="24"/>
                        </w:rPr>
                        <w:t>55–64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208;top:6376;width:681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 w:eastAsia="Arial"/>
                          <w:spacing w:val="-1"/>
                          <w:sz w:val="24"/>
                          <w:szCs w:val="24"/>
                        </w:rPr>
                        <w:t>65–74</w:t>
                      </w:r>
                      <w:r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440;top:6376;width:415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75+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082;top:6707;width:2790;height:245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head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9000;top:7017;width:167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w w:val="95"/>
                          <w:sz w:val="15"/>
                        </w:rPr>
                        <w:t>30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shape style="position:absolute;margin-left:434.147705pt;margin-top:427.734589pt;width:76.687991pt;height:21.15pt;mso-position-horizontal-relative:page;mso-position-vertical-relative:page;z-index:-194056" type="#_x0000_t75" stroked="false">
            <v:imagedata r:id="rId60" o:title=""/>
          </v:shape>
        </w:pict>
      </w: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group style="position:absolute;left:629;top:1060;width:8553;height:2" coordorigin="629,1060" coordsize="8553,2">
              <v:shape style="position:absolute;left:629;top:1060;width:8553;height:2" coordorigin="629,1060" coordsize="8553,0" path="m629,1060l9182,1060e" filled="false" stroked="true" strokeweight="1.021000pt" strokecolor="#f7a124">
                <v:path arrowok="t"/>
              </v:shape>
              <v:shape style="position:absolute;left:7639;top:362;width:1543;height:425" type="#_x0000_t75" stroked="false">
                <v:imagedata r:id="rId60" o:title=""/>
              </v:shape>
            </v:group>
            <v:group style="position:absolute;left:8921;top:5670;width:174;height:2" coordorigin="8921,5670" coordsize="174,2">
              <v:shape style="position:absolute;left:8921;top:5670;width:174;height:2" coordorigin="8921,5670" coordsize="174,0" path="m8921,5670l9095,5670e" filled="false" stroked="true" strokeweight=".511pt" strokecolor="#e0e0e0">
                <v:path arrowok="t"/>
              </v:shape>
            </v:group>
            <v:group style="position:absolute;left:7651;top:5670;width:348;height:2" coordorigin="7651,5670" coordsize="348,2">
              <v:shape style="position:absolute;left:7651;top:5670;width:348;height:2" coordorigin="7651,5670" coordsize="348,0" path="m7651,5670l7999,5670e" filled="false" stroked="true" strokeweight=".511pt" strokecolor="#e0e0e0">
                <v:path arrowok="t"/>
              </v:shape>
            </v:group>
            <v:group style="position:absolute;left:7999;top:5256;width:459;height:985" coordorigin="7999,5256" coordsize="459,985">
              <v:shape style="position:absolute;left:7999;top:5256;width:459;height:985" coordorigin="7999,5256" coordsize="459,985" path="m8458,5256l7999,5256,7999,6241,8458,6241,8458,5256xe" filled="true" fillcolor="#ffcd6c" stroked="false">
                <v:path arrowok="t"/>
                <v:fill type="solid"/>
              </v:shape>
            </v:group>
            <v:group style="position:absolute;left:7999;top:5256;width:459;height:985" coordorigin="7999,5256" coordsize="459,985">
              <v:shape style="position:absolute;left:7999;top:5256;width:459;height:985" coordorigin="7999,5256" coordsize="459,985" path="m7999,5256l8458,5256,8458,6241,7999,6241,7999,5256xe" filled="false" stroked="true" strokeweight=".511pt" strokecolor="#000000">
                <v:path arrowok="t"/>
              </v:shape>
            </v:group>
            <v:group style="position:absolute;left:6377;top:5670;width:812;height:2" coordorigin="6377,5670" coordsize="812,2">
              <v:shape style="position:absolute;left:6377;top:5670;width:812;height:2" coordorigin="6377,5670" coordsize="812,0" path="m6377,5670l7188,5670e" filled="false" stroked="true" strokeweight=".511pt" strokecolor="#e0e0e0">
                <v:path arrowok="t"/>
              </v:shape>
            </v:group>
            <v:group style="position:absolute;left:6724;top:5697;width:464;height:544" coordorigin="6724,5697" coordsize="464,544">
              <v:shape style="position:absolute;left:6724;top:5697;width:464;height:544" coordorigin="6724,5697" coordsize="464,544" path="m7188,5697l6724,5697,6724,6241,7188,6241,7188,5697xe" filled="true" fillcolor="#ffcd6c" stroked="false">
                <v:path arrowok="t"/>
                <v:fill type="solid"/>
              </v:shape>
            </v:group>
            <v:group style="position:absolute;left:6724;top:5697;width:464;height:544" coordorigin="6724,5697" coordsize="464,544">
              <v:shape style="position:absolute;left:6724;top:5697;width:464;height:544" coordorigin="6724,5697" coordsize="464,544" path="m6724,5697l7188,5697,7188,6241,6724,6241,6724,5697xe" filled="false" stroked="true" strokeweight=".511pt" strokecolor="#000000">
                <v:path arrowok="t"/>
              </v:shape>
            </v:group>
            <v:group style="position:absolute;left:5107;top:5670;width:348;height:2" coordorigin="5107,5670" coordsize="348,2">
              <v:shape style="position:absolute;left:5107;top:5670;width:348;height:2" coordorigin="5107,5670" coordsize="348,0" path="m5107,5670l5454,5670e" filled="false" stroked="true" strokeweight=".511pt" strokecolor="#e0e0e0">
                <v:path arrowok="t"/>
              </v:shape>
            </v:group>
            <v:group style="position:absolute;left:5107;top:5096;width:348;height:2" coordorigin="5107,5096" coordsize="348,2">
              <v:shape style="position:absolute;left:5107;top:5096;width:348;height:2" coordorigin="5107,5096" coordsize="348,0" path="m5107,5096l5454,5096e" filled="false" stroked="true" strokeweight=".511pt" strokecolor="#e0e0e0">
                <v:path arrowok="t"/>
              </v:shape>
            </v:group>
            <v:group style="position:absolute;left:5107;top:4521;width:348;height:2" coordorigin="5107,4521" coordsize="348,2">
              <v:shape style="position:absolute;left:5107;top:4521;width:348;height:2" coordorigin="5107,4521" coordsize="348,0" path="m5107,4521l5454,4521e" filled="false" stroked="true" strokeweight=".511pt" strokecolor="#e0e0e0">
                <v:path arrowok="t"/>
              </v:shape>
            </v:group>
            <v:group style="position:absolute;left:5454;top:4347;width:464;height:1894" coordorigin="5454,4347" coordsize="464,1894">
              <v:shape style="position:absolute;left:5454;top:4347;width:464;height:1894" coordorigin="5454,4347" coordsize="464,1894" path="m5918,4347l5454,4347,5454,6241,5918,6241,5918,4347xe" filled="true" fillcolor="#ffcd6c" stroked="false">
                <v:path arrowok="t"/>
                <v:fill type="solid"/>
              </v:shape>
            </v:group>
            <v:group style="position:absolute;left:5454;top:4347;width:464;height:1894" coordorigin="5454,4347" coordsize="464,1894">
              <v:shape style="position:absolute;left:5454;top:4347;width:464;height:1894" coordorigin="5454,4347" coordsize="464,1894" path="m5454,4347l5918,4347,5918,6241,5454,6241,5454,4347xe" filled="false" stroked="true" strokeweight=".511pt" strokecolor="#000000">
                <v:path arrowok="t"/>
              </v:shape>
            </v:group>
            <v:group style="position:absolute;left:3837;top:5670;width:348;height:2" coordorigin="3837,5670" coordsize="348,2">
              <v:shape style="position:absolute;left:3837;top:5670;width:348;height:2" coordorigin="3837,5670" coordsize="348,0" path="m3837,5670l4184,5670e" filled="false" stroked="true" strokeweight=".511pt" strokecolor="#e0e0e0">
                <v:path arrowok="t"/>
              </v:shape>
            </v:group>
            <v:group style="position:absolute;left:4184;top:5189;width:459;height:1052" coordorigin="4184,5189" coordsize="459,1052">
              <v:shape style="position:absolute;left:4184;top:5189;width:459;height:1052" coordorigin="4184,5189" coordsize="459,1052" path="m4643,5189l4184,5189,4184,6241,4643,6241,4643,5189xe" filled="true" fillcolor="#ffcd6c" stroked="false">
                <v:path arrowok="t"/>
                <v:fill type="solid"/>
              </v:shape>
            </v:group>
            <v:group style="position:absolute;left:4184;top:5189;width:459;height:1052" coordorigin="4184,5189" coordsize="459,1052">
              <v:shape style="position:absolute;left:4184;top:5189;width:459;height:1052" coordorigin="4184,5189" coordsize="459,1052" path="m4184,5189l4643,5189,4643,6241,4184,6241,4184,5189xe" filled="false" stroked="true" strokeweight=".511pt" strokecolor="#000000">
                <v:path arrowok="t"/>
              </v:shape>
            </v:group>
            <v:group style="position:absolute;left:2562;top:5670;width:348;height:2" coordorigin="2562,5670" coordsize="348,2">
              <v:shape style="position:absolute;left:2562;top:5670;width:348;height:2" coordorigin="2562,5670" coordsize="348,0" path="m2562,5670l2910,5670e" filled="false" stroked="true" strokeweight=".511pt" strokecolor="#e0e0e0">
                <v:path arrowok="t"/>
              </v:shape>
            </v:group>
            <v:group style="position:absolute;left:2562;top:5096;width:348;height:2" coordorigin="2562,5096" coordsize="348,2">
              <v:shape style="position:absolute;left:2562;top:5096;width:348;height:2" coordorigin="2562,5096" coordsize="348,0" path="m2562,5096l2910,5096e" filled="false" stroked="true" strokeweight=".511pt" strokecolor="#e0e0e0">
                <v:path arrowok="t"/>
              </v:shape>
            </v:group>
            <v:group style="position:absolute;left:2910;top:4623;width:464;height:1618" coordorigin="2910,4623" coordsize="464,1618">
              <v:shape style="position:absolute;left:2910;top:4623;width:464;height:1618" coordorigin="2910,4623" coordsize="464,1618" path="m3373,4623l2910,4623,2910,6241,3373,6241,3373,4623xe" filled="true" fillcolor="#ffcd6c" stroked="false">
                <v:path arrowok="t"/>
                <v:fill type="solid"/>
              </v:shape>
            </v:group>
            <v:group style="position:absolute;left:2910;top:4623;width:464;height:1618" coordorigin="2910,4623" coordsize="464,1618">
              <v:shape style="position:absolute;left:2910;top:4623;width:464;height:1618" coordorigin="2910,4623" coordsize="464,1618" path="m2910,4623l3373,4623,3373,6241,2910,6241,2910,4623xe" filled="false" stroked="true" strokeweight=".511pt" strokecolor="#000000">
                <v:path arrowok="t"/>
              </v:shape>
            </v:group>
            <v:group style="position:absolute;left:1466;top:5670;width:638;height:2" coordorigin="1466,5670" coordsize="638,2">
              <v:shape style="position:absolute;left:1466;top:5670;width:638;height:2" coordorigin="1466,5670" coordsize="638,0" path="m1466,5670l2103,5670e" filled="false" stroked="true" strokeweight=".511pt" strokecolor="#e0e0e0">
                <v:path arrowok="t"/>
              </v:shape>
            </v:group>
            <v:group style="position:absolute;left:1466;top:5096;width:638;height:2" coordorigin="1466,5096" coordsize="638,2">
              <v:shape style="position:absolute;left:1466;top:5096;width:638;height:2" coordorigin="1466,5096" coordsize="638,0" path="m1466,5096l2103,5096e" filled="false" stroked="true" strokeweight=".511pt" strokecolor="#e0e0e0">
                <v:path arrowok="t"/>
              </v:shape>
            </v:group>
            <v:group style="position:absolute;left:1640;top:5947;width:464;height:295" coordorigin="1640,5947" coordsize="464,295">
              <v:shape style="position:absolute;left:1640;top:5947;width:464;height:295" coordorigin="1640,5947" coordsize="464,295" path="m2103,5947l1640,5947,1640,6241,2103,6241,2103,5947xe" filled="true" fillcolor="#ffcd6c" stroked="false">
                <v:path arrowok="t"/>
                <v:fill type="solid"/>
              </v:shape>
            </v:group>
            <v:group style="position:absolute;left:1640;top:5947;width:464;height:295" coordorigin="1640,5947" coordsize="464,295">
              <v:shape style="position:absolute;left:1640;top:5947;width:464;height:295" coordorigin="1640,5947" coordsize="464,295" path="m1640,5947l2103,5947,2103,6241,1640,6241,1640,5947xe" filled="false" stroked="true" strokeweight=".511pt" strokecolor="#000000">
                <v:path arrowok="t"/>
              </v:shape>
            </v:group>
            <v:group style="position:absolute;left:2103;top:4637;width:459;height:1605" coordorigin="2103,4637" coordsize="459,1605">
              <v:shape style="position:absolute;left:2103;top:4637;width:459;height:1605" coordorigin="2103,4637" coordsize="459,1605" path="m2562,4637l2103,4637,2103,6241,2562,6241,2562,4637xe" filled="true" fillcolor="#b13432" stroked="false">
                <v:path arrowok="t"/>
                <v:fill type="solid"/>
              </v:shape>
            </v:group>
            <v:group style="position:absolute;left:3837;top:5096;width:807;height:2" coordorigin="3837,5096" coordsize="807,2">
              <v:shape style="position:absolute;left:3837;top:5096;width:807;height:2" coordorigin="3837,5096" coordsize="807,0" path="m3837,5096l4643,5096e" filled="false" stroked="true" strokeweight=".511pt" strokecolor="#e0e0e0">
                <v:path arrowok="t"/>
              </v:shape>
            </v:group>
            <v:group style="position:absolute;left:3837;top:4521;width:807;height:2" coordorigin="3837,4521" coordsize="807,2">
              <v:shape style="position:absolute;left:3837;top:4521;width:807;height:2" coordorigin="3837,4521" coordsize="807,0" path="m3837,4521l4643,4521e" filled="false" stroked="true" strokeweight=".511pt" strokecolor="#e0e0e0">
                <v:path arrowok="t"/>
              </v:shape>
            </v:group>
            <v:group style="position:absolute;left:1466;top:4521;width:1908;height:2" coordorigin="1466,4521" coordsize="1908,2">
              <v:shape style="position:absolute;left:1466;top:4521;width:1908;height:2" coordorigin="1466,4521" coordsize="1908,0" path="m1466,4521l3373,4521e" filled="false" stroked="true" strokeweight=".511pt" strokecolor="#e0e0e0">
                <v:path arrowok="t"/>
              </v:shape>
            </v:group>
            <v:group style="position:absolute;left:3837;top:3950;width:807;height:2" coordorigin="3837,3950" coordsize="807,2">
              <v:shape style="position:absolute;left:3837;top:3950;width:807;height:2" coordorigin="3837,3950" coordsize="807,0" path="m3837,3950l4643,3950e" filled="false" stroked="true" strokeweight=".511pt" strokecolor="#e0e0e0">
                <v:path arrowok="t"/>
              </v:shape>
            </v:group>
            <v:group style="position:absolute;left:1466;top:3950;width:1908;height:2" coordorigin="1466,3950" coordsize="1908,2">
              <v:shape style="position:absolute;left:1466;top:3950;width:1908;height:2" coordorigin="1466,3950" coordsize="1908,0" path="m1466,3950l3373,3950e" filled="false" stroked="true" strokeweight=".511pt" strokecolor="#e0e0e0">
                <v:path arrowok="t"/>
              </v:shape>
            </v:group>
            <v:group style="position:absolute;left:3837;top:3376;width:2081;height:2" coordorigin="3837,3376" coordsize="2081,2">
              <v:shape style="position:absolute;left:3837;top:3376;width:2081;height:2" coordorigin="3837,3376" coordsize="2081,0" path="m3837,3376l5918,3376e" filled="false" stroked="true" strokeweight=".511pt" strokecolor="#e0e0e0">
                <v:path arrowok="t"/>
              </v:shape>
            </v:group>
            <v:group style="position:absolute;left:1466;top:3376;width:1908;height:2" coordorigin="1466,3376" coordsize="1908,2">
              <v:shape style="position:absolute;left:1466;top:3376;width:1908;height:2" coordorigin="1466,3376" coordsize="1908,0" path="m1466,3376l3373,3376e" filled="false" stroked="true" strokeweight=".511pt" strokecolor="#e0e0e0">
                <v:path arrowok="t"/>
              </v:shape>
            </v:group>
            <v:group style="position:absolute;left:3837;top:2805;width:2081;height:2" coordorigin="3837,2805" coordsize="2081,2">
              <v:shape style="position:absolute;left:3837;top:2805;width:2081;height:2" coordorigin="3837,2805" coordsize="2081,0" path="m3837,2805l5918,2805e" filled="false" stroked="true" strokeweight=".511pt" strokecolor="#e0e0e0">
                <v:path arrowok="t"/>
              </v:shape>
            </v:group>
            <v:group style="position:absolute;left:1466;top:2805;width:1908;height:2" coordorigin="1466,2805" coordsize="1908,2">
              <v:shape style="position:absolute;left:1466;top:2805;width:1908;height:2" coordorigin="1466,2805" coordsize="1908,0" path="m1466,2805l3373,2805e" filled="false" stroked="true" strokeweight=".511pt" strokecolor="#e0e0e0">
                <v:path arrowok="t"/>
              </v:shape>
            </v:group>
            <v:group style="position:absolute;left:3373;top:2569;width:464;height:3672" coordorigin="3373,2569" coordsize="464,3672">
              <v:shape style="position:absolute;left:3373;top:2569;width:464;height:3672" coordorigin="3373,2569" coordsize="464,3672" path="m3837,2569l3373,2569,3373,6241,3837,6241,3837,2569xe" filled="true" fillcolor="#b13432" stroked="false">
                <v:path arrowok="t"/>
                <v:fill type="solid"/>
              </v:shape>
            </v:group>
            <v:group style="position:absolute;left:5107;top:3950;width:811;height:2" coordorigin="5107,3950" coordsize="811,2">
              <v:shape style="position:absolute;left:5107;top:3950;width:811;height:2" coordorigin="5107,3950" coordsize="811,0" path="m5107,3950l5918,3950e" filled="false" stroked="true" strokeweight=".511pt" strokecolor="#e0e0e0">
                <v:path arrowok="t"/>
              </v:shape>
            </v:group>
            <v:group style="position:absolute;left:4643;top:3625;width:464;height:2616" coordorigin="4643,3625" coordsize="464,2616">
              <v:shape style="position:absolute;left:4643;top:3625;width:464;height:2616" coordorigin="4643,3625" coordsize="464,2616" path="m5107,3625l4643,3625,4643,6241,5107,6241,5107,3625xe" filled="true" fillcolor="#b13432" stroked="false">
                <v:path arrowok="t"/>
                <v:fill type="solid"/>
              </v:shape>
            </v:group>
            <v:group style="position:absolute;left:6377;top:5096;width:812;height:2" coordorigin="6377,5096" coordsize="812,2">
              <v:shape style="position:absolute;left:6377;top:5096;width:812;height:2" coordorigin="6377,5096" coordsize="812,0" path="m6377,5096l7188,5096e" filled="false" stroked="true" strokeweight=".511pt" strokecolor="#e0e0e0">
                <v:path arrowok="t"/>
              </v:shape>
            </v:group>
            <v:group style="position:absolute;left:6377;top:4521;width:812;height:2" coordorigin="6377,4521" coordsize="812,2">
              <v:shape style="position:absolute;left:6377;top:4521;width:812;height:2" coordorigin="6377,4521" coordsize="812,0" path="m6377,4521l7188,4521e" filled="false" stroked="true" strokeweight=".511pt" strokecolor="#e0e0e0">
                <v:path arrowok="t"/>
              </v:shape>
            </v:group>
            <v:group style="position:absolute;left:6377;top:3950;width:812;height:2" coordorigin="6377,3950" coordsize="812,2">
              <v:shape style="position:absolute;left:6377;top:3950;width:812;height:2" coordorigin="6377,3950" coordsize="812,0" path="m6377,3950l7188,3950e" filled="false" stroked="true" strokeweight=".511pt" strokecolor="#e0e0e0">
                <v:path arrowok="t"/>
              </v:shape>
            </v:group>
            <v:group style="position:absolute;left:6377;top:3376;width:812;height:2" coordorigin="6377,3376" coordsize="812,2">
              <v:shape style="position:absolute;left:6377;top:3376;width:812;height:2" coordorigin="6377,3376" coordsize="812,0" path="m6377,3376l7188,3376e" filled="false" stroked="true" strokeweight=".511pt" strokecolor="#e0e0e0">
                <v:path arrowok="t"/>
              </v:shape>
            </v:group>
            <v:group style="position:absolute;left:6377;top:2805;width:812;height:2" coordorigin="6377,2805" coordsize="812,2">
              <v:shape style="position:absolute;left:6377;top:2805;width:812;height:2" coordorigin="6377,2805" coordsize="812,0" path="m6377,2805l7188,2805e" filled="false" stroked="true" strokeweight=".511pt" strokecolor="#e0e0e0">
                <v:path arrowok="t"/>
              </v:shape>
            </v:group>
            <v:group style="position:absolute;left:5918;top:2484;width:459;height:3757" coordorigin="5918,2484" coordsize="459,3757">
              <v:shape style="position:absolute;left:5918;top:2484;width:459;height:3757" coordorigin="5918,2484" coordsize="459,3757" path="m6377,2484l5918,2484,5918,6241,6377,6241,6377,2484xe" filled="true" fillcolor="#b13432" stroked="false">
                <v:path arrowok="t"/>
                <v:fill type="solid"/>
              </v:shape>
            </v:group>
            <v:group style="position:absolute;left:7651;top:5096;width:807;height:2" coordorigin="7651,5096" coordsize="807,2">
              <v:shape style="position:absolute;left:7651;top:5096;width:807;height:2" coordorigin="7651,5096" coordsize="807,0" path="m7651,5096l8458,5096e" filled="false" stroked="true" strokeweight=".511pt" strokecolor="#e0e0e0">
                <v:path arrowok="t"/>
              </v:shape>
            </v:group>
            <v:group style="position:absolute;left:7651;top:4521;width:807;height:2" coordorigin="7651,4521" coordsize="807,2">
              <v:shape style="position:absolute;left:7651;top:4521;width:807;height:2" coordorigin="7651,4521" coordsize="807,0" path="m7651,4521l8458,4521e" filled="false" stroked="true" strokeweight=".511pt" strokecolor="#e0e0e0">
                <v:path arrowok="t"/>
              </v:shape>
            </v:group>
            <v:group style="position:absolute;left:7651;top:3950;width:807;height:2" coordorigin="7651,3950" coordsize="807,2">
              <v:shape style="position:absolute;left:7651;top:3950;width:807;height:2" coordorigin="7651,3950" coordsize="807,0" path="m7651,3950l8458,3950e" filled="false" stroked="true" strokeweight=".511pt" strokecolor="#e0e0e0">
                <v:path arrowok="t"/>
              </v:shape>
            </v:group>
            <v:group style="position:absolute;left:7651;top:3376;width:1444;height:2" coordorigin="7651,3376" coordsize="1444,2">
              <v:shape style="position:absolute;left:7651;top:3376;width:1444;height:2" coordorigin="7651,3376" coordsize="1444,0" path="m7651,3376l9095,3376e" filled="false" stroked="true" strokeweight=".511pt" strokecolor="#e0e0e0">
                <v:path arrowok="t"/>
              </v:shape>
            </v:group>
            <v:group style="position:absolute;left:7651;top:2805;width:1444;height:2" coordorigin="7651,2805" coordsize="1444,2">
              <v:shape style="position:absolute;left:7651;top:2805;width:1444;height:2" coordorigin="7651,2805" coordsize="1444,0" path="m7651,2805l9095,2805e" filled="false" stroked="true" strokeweight=".511pt" strokecolor="#e0e0e0">
                <v:path arrowok="t"/>
              </v:shape>
            </v:group>
            <v:group style="position:absolute;left:7651;top:2230;width:1444;height:2" coordorigin="7651,2230" coordsize="1444,2">
              <v:shape style="position:absolute;left:7651;top:2230;width:1444;height:2" coordorigin="7651,2230" coordsize="1444,0" path="m7651,2230l9095,2230e" filled="false" stroked="true" strokeweight=".511pt" strokecolor="#e0e0e0">
                <v:path arrowok="t"/>
              </v:shape>
            </v:group>
            <v:group style="position:absolute;left:2947;top:2230;width:4242;height:2" coordorigin="2947,2230" coordsize="4242,2">
              <v:shape style="position:absolute;left:2947;top:2230;width:4242;height:2" coordorigin="2947,2230" coordsize="4242,0" path="m2947,2230l7188,2230e" filled="false" stroked="true" strokeweight=".511pt" strokecolor="#e0e0e0">
                <v:path arrowok="t"/>
              </v:shape>
            </v:group>
            <v:group style="position:absolute;left:7188;top:2056;width:464;height:4185" coordorigin="7188,2056" coordsize="464,4185">
              <v:shape style="position:absolute;left:7188;top:2056;width:464;height:4185" coordorigin="7188,2056" coordsize="464,4185" path="m7651,2056l7188,2056,7188,6241,7651,6241,7651,2056xe" filled="true" fillcolor="#b13432" stroked="false">
                <v:path arrowok="t"/>
                <v:fill type="solid"/>
              </v:shape>
            </v:group>
            <v:group style="position:absolute;left:8921;top:5096;width:174;height:2" coordorigin="8921,5096" coordsize="174,2">
              <v:shape style="position:absolute;left:8921;top:5096;width:174;height:2" coordorigin="8921,5096" coordsize="174,0" path="m8921,5096l9095,5096e" filled="false" stroked="true" strokeweight=".511pt" strokecolor="#e0e0e0">
                <v:path arrowok="t"/>
              </v:shape>
            </v:group>
            <v:group style="position:absolute;left:8921;top:4521;width:174;height:2" coordorigin="8921,4521" coordsize="174,2">
              <v:shape style="position:absolute;left:8921;top:4521;width:174;height:2" coordorigin="8921,4521" coordsize="174,0" path="m8921,4521l9095,4521e" filled="false" stroked="true" strokeweight=".511pt" strokecolor="#e0e0e0">
                <v:path arrowok="t"/>
              </v:shape>
            </v:group>
            <v:group style="position:absolute;left:8921;top:3950;width:174;height:2" coordorigin="8921,3950" coordsize="174,2">
              <v:shape style="position:absolute;left:8921;top:3950;width:174;height:2" coordorigin="8921,3950" coordsize="174,0" path="m8921,3950l9095,3950e" filled="false" stroked="true" strokeweight=".511pt" strokecolor="#e0e0e0">
                <v:path arrowok="t"/>
              </v:shape>
            </v:group>
            <v:group style="position:absolute;left:8458;top:3616;width:464;height:2625" coordorigin="8458,3616" coordsize="464,2625">
              <v:shape style="position:absolute;left:8458;top:3616;width:464;height:2625" coordorigin="8458,3616" coordsize="464,2625" path="m8921,3616l8458,3616,8458,6241,8921,6241,8921,3616xe" filled="true" fillcolor="#b13432" stroked="false">
                <v:path arrowok="t"/>
                <v:fill type="solid"/>
              </v:shape>
            </v:group>
            <v:group style="position:absolute;left:2103;top:4637;width:459;height:1605" coordorigin="2103,4637" coordsize="459,1605">
              <v:shape style="position:absolute;left:2103;top:4637;width:459;height:1605" coordorigin="2103,4637" coordsize="459,1605" path="m2103,4637l2562,4637,2562,6241,2103,6241,2103,4637xe" filled="false" stroked="true" strokeweight=".511pt" strokecolor="#000000">
                <v:path arrowok="t"/>
              </v:shape>
            </v:group>
            <v:group style="position:absolute;left:3373;top:2569;width:464;height:3672" coordorigin="3373,2569" coordsize="464,3672">
              <v:shape style="position:absolute;left:3373;top:2569;width:464;height:3672" coordorigin="3373,2569" coordsize="464,3672" path="m3373,2569l3837,2569,3837,6241,3373,6241,3373,2569xe" filled="false" stroked="true" strokeweight=".511pt" strokecolor="#000000">
                <v:path arrowok="t"/>
              </v:shape>
            </v:group>
            <v:group style="position:absolute;left:4643;top:3625;width:464;height:2616" coordorigin="4643,3625" coordsize="464,2616">
              <v:shape style="position:absolute;left:4643;top:3625;width:464;height:2616" coordorigin="4643,3625" coordsize="464,2616" path="m4643,3625l5107,3625,5107,6241,4643,6241,4643,3625xe" filled="false" stroked="true" strokeweight=".511pt" strokecolor="#000000">
                <v:path arrowok="t"/>
              </v:shape>
            </v:group>
            <v:group style="position:absolute;left:5918;top:2484;width:459;height:3757" coordorigin="5918,2484" coordsize="459,3757">
              <v:shape style="position:absolute;left:5918;top:2484;width:459;height:3757" coordorigin="5918,2484" coordsize="459,3757" path="m5918,2484l6377,2484,6377,6241,5918,6241,5918,2484xe" filled="false" stroked="true" strokeweight=".511pt" strokecolor="#000000">
                <v:path arrowok="t"/>
              </v:shape>
            </v:group>
            <v:group style="position:absolute;left:7188;top:2057;width:464;height:4185" coordorigin="7188,2057" coordsize="464,4185">
              <v:shape style="position:absolute;left:7188;top:2057;width:464;height:4185" coordorigin="7188,2057" coordsize="464,4185" path="m7188,2057l7651,2057,7651,6241,7188,6241,7188,2057xe" filled="false" stroked="true" strokeweight=".511pt" strokecolor="#000000">
                <v:path arrowok="t"/>
              </v:shape>
            </v:group>
            <v:group style="position:absolute;left:8458;top:3616;width:464;height:2625" coordorigin="8458,3616" coordsize="464,2625">
              <v:shape style="position:absolute;left:8458;top:3616;width:464;height:2625" coordorigin="8458,3616" coordsize="464,2625" path="m8458,3616l8921,3616,8921,6241,8458,6241,8458,3616xe" filled="false" stroked="true" strokeweight=".511pt" strokecolor="#000000">
                <v:path arrowok="t"/>
              </v:shape>
            </v:group>
            <v:group style="position:absolute;left:1466;top:2230;width:130;height:2" coordorigin="1466,2230" coordsize="130,2">
              <v:shape style="position:absolute;left:1466;top:2230;width:130;height:2" coordorigin="1466,2230" coordsize="130,0" path="m1466,2230l1596,2230e" filled="false" stroked="true" strokeweight=".511pt" strokecolor="#e0e0e0">
                <v:path arrowok="t"/>
              </v:shape>
            </v:group>
            <v:group style="position:absolute;left:1466;top:1660;width:7629;height:2" coordorigin="1466,1660" coordsize="7629,2">
              <v:shape style="position:absolute;left:1466;top:1660;width:7629;height:2" coordorigin="1466,1660" coordsize="7629,0" path="m1466,1660l9095,1660e" filled="false" stroked="true" strokeweight=".511pt" strokecolor="#e0e0e0">
                <v:path arrowok="t"/>
              </v:shape>
            </v:group>
            <v:group style="position:absolute;left:1466;top:1658;width:2;height:4584" coordorigin="1466,1658" coordsize="2,4584">
              <v:shape style="position:absolute;left:1466;top:1658;width:2;height:4584" coordorigin="1466,1658" coordsize="0,4584" path="m1466,6242l1466,1658e" filled="false" stroked="true" strokeweight=".511pt" strokecolor="#000000">
                <v:path arrowok="t"/>
              </v:shape>
            </v:group>
            <v:group style="position:absolute;left:1390;top:6241;width:7705;height:2" coordorigin="1390,6241" coordsize="7705,2">
              <v:shape style="position:absolute;left:1390;top:6241;width:7705;height:2" coordorigin="1390,6241" coordsize="7705,0" path="m1390,6241l9095,6241e" filled="false" stroked="true" strokeweight=".5515pt" strokecolor="#000000">
                <v:path arrowok="t"/>
              </v:shape>
            </v:group>
            <v:group style="position:absolute;left:1390;top:5670;width:76;height:2" coordorigin="1390,5670" coordsize="76,2">
              <v:shape style="position:absolute;left:1390;top:5670;width:76;height:2" coordorigin="1390,5670" coordsize="76,0" path="m1390,5670l1466,5670e" filled="false" stroked="true" strokeweight=".511pt" strokecolor="#000000">
                <v:path arrowok="t"/>
              </v:shape>
            </v:group>
            <v:group style="position:absolute;left:1390;top:5096;width:76;height:2" coordorigin="1390,5096" coordsize="76,2">
              <v:shape style="position:absolute;left:1390;top:5096;width:76;height:2" coordorigin="1390,5096" coordsize="76,0" path="m1390,5096l1466,5096e" filled="false" stroked="true" strokeweight=".511pt" strokecolor="#000000">
                <v:path arrowok="t"/>
              </v:shape>
            </v:group>
            <v:group style="position:absolute;left:1390;top:4521;width:76;height:2" coordorigin="1390,4521" coordsize="76,2">
              <v:shape style="position:absolute;left:1390;top:4521;width:76;height:2" coordorigin="1390,4521" coordsize="76,0" path="m1390,4521l1466,4521e" filled="false" stroked="true" strokeweight=".511pt" strokecolor="#000000">
                <v:path arrowok="t"/>
              </v:shape>
            </v:group>
            <v:group style="position:absolute;left:1390;top:3950;width:76;height:2" coordorigin="1390,3950" coordsize="76,2">
              <v:shape style="position:absolute;left:1390;top:3950;width:76;height:2" coordorigin="1390,3950" coordsize="76,0" path="m1390,3950l1466,3950e" filled="false" stroked="true" strokeweight=".511pt" strokecolor="#000000">
                <v:path arrowok="t"/>
              </v:shape>
            </v:group>
            <v:group style="position:absolute;left:1390;top:3376;width:76;height:2" coordorigin="1390,3376" coordsize="76,2">
              <v:shape style="position:absolute;left:1390;top:3376;width:76;height:2" coordorigin="1390,3376" coordsize="76,0" path="m1390,3376l1466,3376e" filled="false" stroked="true" strokeweight=".511pt" strokecolor="#000000">
                <v:path arrowok="t"/>
              </v:shape>
            </v:group>
            <v:group style="position:absolute;left:1390;top:2805;width:76;height:2" coordorigin="1390,2805" coordsize="76,2">
              <v:shape style="position:absolute;left:1390;top:2805;width:76;height:2" coordorigin="1390,2805" coordsize="76,0" path="m1390,2805l1466,2805e" filled="false" stroked="true" strokeweight=".511pt" strokecolor="#000000">
                <v:path arrowok="t"/>
              </v:shape>
            </v:group>
            <v:group style="position:absolute;left:1390;top:2230;width:76;height:2" coordorigin="1390,2230" coordsize="76,2">
              <v:shape style="position:absolute;left:1390;top:2230;width:76;height:2" coordorigin="1390,2230" coordsize="76,0" path="m1390,2230l1466,2230e" filled="false" stroked="true" strokeweight=".511pt" strokecolor="#000000">
                <v:path arrowok="t"/>
              </v:shape>
            </v:group>
            <v:group style="position:absolute;left:1390;top:1660;width:76;height:2" coordorigin="1390,1660" coordsize="76,2">
              <v:shape style="position:absolute;left:1390;top:1660;width:76;height:2" coordorigin="1390,1660" coordsize="76,0" path="m1390,1660l1466,1660e" filled="false" stroked="true" strokeweight=".511pt" strokecolor="#000000">
                <v:path arrowok="t"/>
              </v:shape>
            </v:group>
            <v:group style="position:absolute;left:1596;top:1707;width:1351;height:297" coordorigin="1596,1707" coordsize="1351,297">
              <v:shape style="position:absolute;left:1596;top:1707;width:1351;height:297" coordorigin="1596,1707" coordsize="1351,297" path="m1596,1707l2947,1707,2947,2004,1596,2004,1596,1707xe" filled="true" fillcolor="#ffcd6c" stroked="false">
                <v:path arrowok="t"/>
                <v:fill type="solid"/>
              </v:shape>
            </v:group>
            <v:group style="position:absolute;left:1596;top:1707;width:1352;height:297" coordorigin="1596,1707" coordsize="1352,297">
              <v:shape style="position:absolute;left:1596;top:1707;width:1352;height:297" coordorigin="1596,1707" coordsize="1352,297" path="m1596,1707l2947,1707,2947,2004,1596,2004,1596,1707xe" filled="false" stroked="true" strokeweight=".511pt" strokecolor="#000000">
                <v:path arrowok="t"/>
              </v:shape>
            </v:group>
            <v:group style="position:absolute;left:1596;top:1997;width:1352;height:297" coordorigin="1596,1997" coordsize="1352,297">
              <v:shape style="position:absolute;left:1596;top:1997;width:1352;height:297" coordorigin="1596,1997" coordsize="1352,297" path="m1596,1997l2947,1997,2947,2294,1596,2294,1596,1997xe" filled="true" fillcolor="#b13432" stroked="false">
                <v:path arrowok="t"/>
                <v:fill type="solid"/>
              </v:shape>
            </v:group>
            <v:group style="position:absolute;left:1596;top:1997;width:1351;height:297" coordorigin="1596,1997" coordsize="1351,297">
              <v:shape style="position:absolute;left:1596;top:1997;width:1351;height:297" coordorigin="1596,1997" coordsize="1351,297" path="m1596,1997l2947,1997,2947,2294,1596,2294,1596,1997xe" filled="false" stroked="true" strokeweight=".511pt" strokecolor="#000000">
                <v:path arrowok="t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1596;top:1660;width:1352;height:397" type="#_x0000_t202" filled="false" stroked="false">
                <v:textbox inset="0,0,0,0">
                  <w:txbxContent>
                    <w:p>
                      <w:pPr>
                        <w:spacing w:before="66"/>
                        <w:ind w:left="267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2003-04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596;top:2057;width:1352;height:238" type="#_x0000_t202" filled="false" stroked="false">
                <v:textbox inset="0,0,0,0">
                  <w:txbxContent>
                    <w:p>
                      <w:pPr>
                        <w:spacing w:line="236" w:lineRule="exact" w:before="0"/>
                        <w:ind w:left="267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spacing w:val="-1"/>
                          <w:sz w:val="24"/>
                        </w:rPr>
                        <w:t>2009-10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29;top:266;width:7002;height:6415" type="#_x0000_t202" filled="false" stroked="false">
                <v:textbox inset="0,0,0,0">
                  <w:txbxContent>
                    <w:p>
                      <w:pPr>
                        <w:spacing w:line="33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sz w:val="32"/>
                        </w:rPr>
                        <w:t>Falling</w:t>
                      </w:r>
                      <w:r>
                        <w:rPr>
                          <w:rFonts w:ascii="Arial"/>
                          <w:b/>
                          <w:spacing w:val="2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wealth</w:t>
                      </w:r>
                      <w:r>
                        <w:rPr>
                          <w:rFonts w:ascii="Arial"/>
                          <w:b/>
                          <w:spacing w:val="2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spacing w:val="2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younger</w:t>
                      </w:r>
                      <w:r>
                        <w:rPr>
                          <w:rFonts w:ascii="Arial"/>
                          <w:b/>
                          <w:spacing w:val="2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households</w:t>
                      </w:r>
                      <w:r>
                        <w:rPr>
                          <w:rFonts w:ascii="Arial"/>
                          <w:b/>
                          <w:spacing w:val="2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was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i/>
                          <w:sz w:val="32"/>
                        </w:rPr>
                        <w:t>not</w:t>
                      </w:r>
                      <w:r>
                        <w:rPr>
                          <w:rFonts w:ascii="Arial"/>
                          <w:b/>
                          <w:i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result</w:t>
                      </w:r>
                      <w:r>
                        <w:rPr>
                          <w:rFonts w:ascii="Arial"/>
                          <w:b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32"/>
                        </w:rPr>
                        <w:t>lower</w:t>
                      </w:r>
                      <w:r>
                        <w:rPr>
                          <w:rFonts w:ascii="Arial"/>
                          <w:b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32"/>
                        </w:rPr>
                        <w:t>savings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line="344" w:lineRule="auto" w:before="154"/>
                        <w:ind w:left="135" w:right="612" w:hanging="136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z w:val="24"/>
                        </w:rPr>
                        <w:t>Savings</w:t>
                      </w:r>
                      <w:r>
                        <w:rPr>
                          <w:rFonts w:ascii="Arial"/>
                          <w:b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as</w:t>
                      </w:r>
                      <w:r>
                        <w:rPr>
                          <w:rFonts w:ascii="Arial"/>
                          <w:b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a</w:t>
                      </w:r>
                      <w:r>
                        <w:rPr>
                          <w:rFonts w:ascii="Arial"/>
                          <w:b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proportion</w:t>
                      </w:r>
                      <w:r>
                        <w:rPr>
                          <w:rFonts w:ascii="Arial"/>
                          <w:b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24"/>
                        </w:rPr>
                        <w:t>disposable</w:t>
                      </w:r>
                      <w:r>
                        <w:rPr>
                          <w:rFonts w:ascii="Arial"/>
                          <w:b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24"/>
                        </w:rPr>
                        <w:t>income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,</w:t>
                      </w:r>
                      <w:r>
                        <w:rPr>
                          <w:rFonts w:ascii="Arial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per</w:t>
                      </w:r>
                      <w:r>
                        <w:rPr>
                          <w:rFonts w:ascii="Arial"/>
                          <w:spacing w:val="15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cent</w:t>
                      </w:r>
                      <w:r>
                        <w:rPr>
                          <w:rFonts w:ascii="Arial"/>
                          <w:spacing w:val="28"/>
                          <w:w w:val="10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16%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before="180"/>
                        <w:ind w:left="0" w:right="6237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14%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25"/>
                          <w:szCs w:val="25"/>
                        </w:rPr>
                      </w:pPr>
                    </w:p>
                    <w:p>
                      <w:pPr>
                        <w:spacing w:before="0"/>
                        <w:ind w:left="0" w:right="6237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12%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25"/>
                          <w:szCs w:val="25"/>
                        </w:rPr>
                      </w:pPr>
                    </w:p>
                    <w:p>
                      <w:pPr>
                        <w:spacing w:before="0"/>
                        <w:ind w:left="0" w:right="6237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25"/>
                          <w:szCs w:val="25"/>
                        </w:rPr>
                      </w:pPr>
                    </w:p>
                    <w:p>
                      <w:pPr>
                        <w:spacing w:before="0"/>
                        <w:ind w:left="0" w:right="6101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8%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25"/>
                          <w:szCs w:val="25"/>
                        </w:rPr>
                      </w:pPr>
                    </w:p>
                    <w:p>
                      <w:pPr>
                        <w:spacing w:before="0"/>
                        <w:ind w:left="0" w:right="6101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25"/>
                          <w:szCs w:val="25"/>
                        </w:rPr>
                      </w:pPr>
                    </w:p>
                    <w:p>
                      <w:pPr>
                        <w:spacing w:before="0"/>
                        <w:ind w:left="0" w:right="6101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4%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25"/>
                          <w:szCs w:val="25"/>
                        </w:rPr>
                      </w:pPr>
                    </w:p>
                    <w:p>
                      <w:pPr>
                        <w:spacing w:before="0"/>
                        <w:ind w:left="0" w:right="6101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2%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25"/>
                          <w:szCs w:val="25"/>
                        </w:rPr>
                      </w:pPr>
                    </w:p>
                    <w:p>
                      <w:pPr>
                        <w:spacing w:before="0"/>
                        <w:ind w:left="0" w:right="6101" w:firstLine="0"/>
                        <w:jc w:val="center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0%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  <w:p>
                      <w:pPr>
                        <w:tabs>
                          <w:tab w:pos="2301" w:val="left" w:leader="none"/>
                          <w:tab w:pos="3572" w:val="left" w:leader="none"/>
                          <w:tab w:pos="4847" w:val="left" w:leader="none"/>
                          <w:tab w:pos="6116" w:val="left" w:leader="none"/>
                        </w:tabs>
                        <w:spacing w:line="272" w:lineRule="exact" w:before="19"/>
                        <w:ind w:left="1029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15</w:t>
                      </w:r>
                      <w:r>
                        <w:rPr>
                          <w:rFonts w:ascii="Arial"/>
                          <w:spacing w:val="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spacing w:val="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24</w:t>
                        <w:tab/>
                        <w:t>25</w:t>
                      </w:r>
                      <w:r>
                        <w:rPr>
                          <w:rFonts w:ascii="Arial"/>
                          <w:spacing w:val="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spacing w:val="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34</w:t>
                        <w:tab/>
                        <w:t>35</w:t>
                      </w:r>
                      <w:r>
                        <w:rPr>
                          <w:rFonts w:ascii="Arial"/>
                          <w:spacing w:val="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spacing w:val="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44</w:t>
                        <w:tab/>
                        <w:t>45</w:t>
                      </w:r>
                      <w:r>
                        <w:rPr>
                          <w:rFonts w:ascii="Arial"/>
                          <w:spacing w:val="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spacing w:val="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54</w:t>
                        <w:tab/>
                        <w:t>55</w:t>
                      </w:r>
                      <w:r>
                        <w:rPr>
                          <w:rFonts w:ascii="Arial"/>
                          <w:spacing w:val="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spacing w:val="8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64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246;top:6436;width:416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pacing w:val="-1"/>
                          <w:sz w:val="24"/>
                        </w:rPr>
                        <w:t>65+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913;top:6820;width:2794;height:246" type="#_x0000_t202" filled="false" stroked="false">
                <v:textbox inset="0,0,0,0">
                  <w:txbxContent>
                    <w:p>
                      <w:pPr>
                        <w:spacing w:line="245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sz w:val="24"/>
                        </w:rPr>
                        <w:t>Age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head</w:t>
                      </w:r>
                      <w:r>
                        <w:rPr>
                          <w:rFonts w:ascii="Arial"/>
                          <w:spacing w:val="14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spacing w:val="1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4"/>
                        </w:rPr>
                        <w:t>household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9011;top:7026;width:167;height:150" type="#_x0000_t202" filled="false" stroked="false">
                <v:textbox inset="0,0,0,0">
                  <w:txbxContent>
                    <w:p>
                      <w:pPr>
                        <w:spacing w:line="1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z w:val="15"/>
                        </w:rPr>
                        <w:t>31</w:t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7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89.6pt;height:367.2pt;mso-position-horizontal-relative:char;mso-position-vertical-relative:line" coordorigin="0,0" coordsize="9792,7344">
            <v:group style="position:absolute;left:624;top:1054;width:8543;height:2" coordorigin="624,1054" coordsize="8543,2">
              <v:shape style="position:absolute;left:624;top:1054;width:8543;height:2" coordorigin="624,1054" coordsize="8543,0" path="m624,1054l9167,1054e" filled="false" stroked="true" strokeweight="1.02pt" strokecolor="#f7a124">
                <v:path arrowok="t"/>
              </v:shape>
              <v:shape style="position:absolute;left:4896;top:1107;width:4316;height:2999" type="#_x0000_t75" stroked="false">
                <v:imagedata r:id="rId63" o:title=""/>
              </v:shape>
              <v:shape style="position:absolute;left:591;top:1146;width:4209;height:2940" type="#_x0000_t75" stroked="false">
                <v:imagedata r:id="rId64" o:title=""/>
              </v:shape>
              <v:shape style="position:absolute;left:0;top:0;width:9792;height:7344" type="#_x0000_t202" filled="false" stroked="true" strokeweight=".464pt" strokecolor="#414042">
                <v:textbox inset="0,0,0,0">
                  <w:txbxContent>
                    <w:p>
                      <w:pPr>
                        <w:spacing w:line="240" w:lineRule="auto" w:before="5"/>
                        <w:rPr>
                          <w:rFonts w:ascii="Times New Roman" w:hAnsi="Times New Roman" w:cs="Times New Roman" w:eastAsia="Times New Roman"/>
                          <w:sz w:val="47"/>
                          <w:szCs w:val="47"/>
                        </w:rPr>
                      </w:pPr>
                    </w:p>
                    <w:p>
                      <w:pPr>
                        <w:spacing w:before="0"/>
                        <w:ind w:left="619" w:right="0" w:firstLine="0"/>
                        <w:jc w:val="left"/>
                        <w:rPr>
                          <w:rFonts w:ascii="Arial" w:hAnsi="Arial" w:cs="Arial" w:eastAsia="Arial"/>
                          <w:sz w:val="38"/>
                          <w:szCs w:val="38"/>
                        </w:rPr>
                      </w:pPr>
                      <w:r>
                        <w:rPr>
                          <w:rFonts w:ascii="Arial"/>
                          <w:b/>
                          <w:sz w:val="38"/>
                        </w:rPr>
                        <w:t>Questions</w:t>
                      </w:r>
                      <w:r>
                        <w:rPr>
                          <w:rFonts w:ascii="Arial"/>
                          <w:sz w:val="38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38"/>
                          <w:szCs w:val="38"/>
                        </w:rPr>
                      </w:pP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38"/>
                          <w:szCs w:val="38"/>
                        </w:rPr>
                      </w:pP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38"/>
                          <w:szCs w:val="38"/>
                        </w:rPr>
                      </w:pP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38"/>
                          <w:szCs w:val="38"/>
                        </w:rPr>
                      </w:pP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38"/>
                          <w:szCs w:val="38"/>
                        </w:rPr>
                      </w:pP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38"/>
                          <w:szCs w:val="38"/>
                        </w:rPr>
                      </w:pP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54"/>
                          <w:szCs w:val="54"/>
                        </w:rPr>
                      </w:pPr>
                    </w:p>
                    <w:p>
                      <w:pPr>
                        <w:spacing w:before="0"/>
                        <w:ind w:left="2803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position w:val="-8"/>
                        </w:rPr>
                        <w:drawing>
                          <wp:inline distT="0" distB="0" distL="0" distR="0">
                            <wp:extent cx="2702029" cy="1901952"/>
                            <wp:effectExtent l="0" t="0" r="0" b="0"/>
                            <wp:docPr id="37" name="image59.jpeg" descr=""/>
                            <wp:cNvGraphicFramePr>
                              <a:graphicFrameLocks noChangeAspect="1"/>
                            </wp:cNvGraphicFramePr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38" name="image59.jpeg"/>
                                    <pic:cNvPicPr/>
                                  </pic:nvPicPr>
                                  <pic:blipFill>
                                    <a:blip r:embed="rId65" cstate="print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02029" cy="190195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position w:val="-8"/>
                        </w:rPr>
                      </w:r>
                      <w:r>
                        <w:rPr>
                          <w:rFonts w:ascii="Times New Roman"/>
                          <w:sz w:val="20"/>
                        </w:rPr>
                        <w:t>                                       </w:t>
                      </w:r>
                      <w:r>
                        <w:rPr>
                          <w:rFonts w:ascii="Arial"/>
                          <w:sz w:val="15"/>
                        </w:rPr>
                        <w:t>32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8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Heading1"/>
        <w:spacing w:line="1337" w:lineRule="exact"/>
        <w:ind w:right="0"/>
        <w:jc w:val="left"/>
        <w:rPr>
          <w:b w:val="0"/>
          <w:bCs w:val="0"/>
        </w:rPr>
      </w:pPr>
      <w:r>
        <w:rPr>
          <w:color w:val="00B6F1"/>
          <w:w w:val="70"/>
        </w:rPr>
        <w:t>APPENDIX</w:t>
      </w:r>
      <w:r>
        <w:rPr>
          <w:color w:val="00B6F1"/>
          <w:spacing w:val="-109"/>
          <w:w w:val="70"/>
        </w:rPr>
        <w:t> </w:t>
      </w:r>
      <w:r>
        <w:rPr>
          <w:color w:val="00B6F1"/>
          <w:w w:val="70"/>
        </w:rPr>
        <w:t>2</w:t>
      </w:r>
      <w:r>
        <w:rPr>
          <w:b w:val="0"/>
        </w:rPr>
      </w:r>
    </w:p>
    <w:p>
      <w:pPr>
        <w:pStyle w:val="Heading4"/>
        <w:spacing w:line="240" w:lineRule="auto"/>
        <w:ind w:right="0"/>
        <w:jc w:val="left"/>
        <w:rPr>
          <w:b w:val="0"/>
          <w:bCs w:val="0"/>
        </w:rPr>
      </w:pPr>
      <w:r>
        <w:rPr>
          <w:color w:val="414042"/>
          <w:spacing w:val="-10"/>
          <w:w w:val="95"/>
        </w:rPr>
        <w:t>Bernar</w:t>
      </w:r>
      <w:r>
        <w:rPr>
          <w:color w:val="414042"/>
          <w:spacing w:val="-9"/>
          <w:w w:val="95"/>
        </w:rPr>
        <w:t>d</w:t>
      </w:r>
      <w:r>
        <w:rPr>
          <w:color w:val="414042"/>
          <w:spacing w:val="-50"/>
          <w:w w:val="95"/>
        </w:rPr>
        <w:t> </w:t>
      </w:r>
      <w:r>
        <w:rPr>
          <w:color w:val="414042"/>
          <w:spacing w:val="-10"/>
          <w:w w:val="95"/>
        </w:rPr>
        <w:t>Salt</w:t>
      </w:r>
      <w:r>
        <w:rPr>
          <w:b w:val="0"/>
        </w:rPr>
      </w:r>
    </w:p>
    <w:p>
      <w:pPr>
        <w:spacing w:after="0" w:line="240" w:lineRule="auto"/>
        <w:jc w:val="left"/>
        <w:sectPr>
          <w:pgSz w:w="11910" w:h="16840"/>
          <w:pgMar w:header="0" w:footer="867" w:top="1580" w:bottom="1060" w:left="560" w:right="560"/>
        </w:sectPr>
      </w:pPr>
    </w:p>
    <w:p>
      <w:pPr>
        <w:spacing w:line="240" w:lineRule="auto" w:before="2"/>
        <w:rPr>
          <w:rFonts w:ascii="Arial" w:hAnsi="Arial" w:cs="Arial" w:eastAsia="Arial"/>
          <w:b/>
          <w:bCs/>
          <w:sz w:val="7"/>
          <w:szCs w:val="7"/>
        </w:rPr>
      </w:pPr>
    </w:p>
    <w:p>
      <w:pPr>
        <w:spacing w:line="200" w:lineRule="atLeast"/>
        <w:ind w:left="495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shape style="position:absolute;left:0;top:39;width:5315;height:3437" type="#_x0000_t75" stroked="false">
              <v:imagedata r:id="rId66" o:title=""/>
            </v:shape>
            <v:shape style="position:absolute;left:2099;top:1972;width:7600;height:5341" type="#_x0000_t75" stroked="false">
              <v:imagedata r:id="rId67" o:title=""/>
            </v:shape>
            <v:group style="position:absolute;left:3233;top:1972;width:1512;height:1505" coordorigin="3233,1972" coordsize="1512,1505">
              <v:shape style="position:absolute;left:3233;top:1972;width:1512;height:1505" coordorigin="3233,1972" coordsize="1512,1505" path="m4745,1972l3678,1972,3233,3477,4298,3477,4745,1972xe" filled="true" fillcolor="#00257a" stroked="false">
                <v:path arrowok="t"/>
                <v:fill type="solid"/>
              </v:shape>
              <v:shape style="position:absolute;left:323;top:458;width:2024;height:821" type="#_x0000_t75" stroked="false">
                <v:imagedata r:id="rId68" o:title=""/>
              </v:shape>
              <v:shape style="position:absolute;left:0;top:0;width:9801;height:7353" type="#_x0000_t202" filled="false" stroked="true" strokeweight=".5pt" strokecolor="#414042">
                <v:textbox inset="0,0,0,0">
                  <w:txbxContent>
                    <w:p>
                      <w:pPr>
                        <w:spacing w:line="240" w:lineRule="auto" w:before="0"/>
                        <w:rPr>
                          <w:rFonts w:ascii="Arial" w:hAnsi="Arial" w:cs="Arial" w:eastAsia="Arial"/>
                          <w:b/>
                          <w:bCs/>
                          <w:sz w:val="38"/>
                          <w:szCs w:val="38"/>
                        </w:rPr>
                      </w:pPr>
                    </w:p>
                    <w:p>
                      <w:pPr>
                        <w:spacing w:line="240" w:lineRule="auto" w:before="0"/>
                        <w:rPr>
                          <w:rFonts w:ascii="Arial" w:hAnsi="Arial" w:cs="Arial" w:eastAsia="Arial"/>
                          <w:b/>
                          <w:bCs/>
                          <w:sz w:val="38"/>
                          <w:szCs w:val="38"/>
                        </w:rPr>
                      </w:pPr>
                    </w:p>
                    <w:p>
                      <w:pPr>
                        <w:spacing w:line="240" w:lineRule="auto" w:before="0"/>
                        <w:rPr>
                          <w:rFonts w:ascii="Arial" w:hAnsi="Arial" w:cs="Arial" w:eastAsia="Arial"/>
                          <w:b/>
                          <w:bCs/>
                          <w:sz w:val="38"/>
                          <w:szCs w:val="38"/>
                        </w:rPr>
                      </w:pPr>
                    </w:p>
                    <w:p>
                      <w:pPr>
                        <w:spacing w:line="240" w:lineRule="auto" w:before="0"/>
                        <w:rPr>
                          <w:rFonts w:ascii="Arial" w:hAnsi="Arial" w:cs="Arial" w:eastAsia="Arial"/>
                          <w:b/>
                          <w:bCs/>
                          <w:sz w:val="38"/>
                          <w:szCs w:val="38"/>
                        </w:rPr>
                      </w:pPr>
                    </w:p>
                    <w:p>
                      <w:pPr>
                        <w:spacing w:line="240" w:lineRule="auto" w:before="0"/>
                        <w:rPr>
                          <w:rFonts w:ascii="Arial" w:hAnsi="Arial" w:cs="Arial" w:eastAsia="Arial"/>
                          <w:b/>
                          <w:bCs/>
                          <w:sz w:val="38"/>
                          <w:szCs w:val="38"/>
                        </w:rPr>
                      </w:pPr>
                    </w:p>
                    <w:p>
                      <w:pPr>
                        <w:spacing w:line="240" w:lineRule="auto" w:before="0"/>
                        <w:rPr>
                          <w:rFonts w:ascii="Arial" w:hAnsi="Arial" w:cs="Arial" w:eastAsia="Arial"/>
                          <w:b/>
                          <w:bCs/>
                          <w:sz w:val="38"/>
                          <w:szCs w:val="38"/>
                        </w:rPr>
                      </w:pPr>
                    </w:p>
                    <w:p>
                      <w:pPr>
                        <w:spacing w:before="259"/>
                        <w:ind w:left="0" w:right="314" w:firstLine="0"/>
                        <w:jc w:val="right"/>
                        <w:rPr>
                          <w:rFonts w:ascii="Arial" w:hAnsi="Arial" w:cs="Arial" w:eastAsia="Arial"/>
                          <w:sz w:val="37"/>
                          <w:szCs w:val="37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7"/>
                        </w:rPr>
                        <w:t>Older</w:t>
                      </w:r>
                      <w:r>
                        <w:rPr>
                          <w:rFonts w:ascii="Arial"/>
                          <w:b/>
                          <w:color w:val="FFFFFF"/>
                          <w:sz w:val="3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7"/>
                        </w:rPr>
                        <w:t>Australians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1"/>
                          <w:sz w:val="3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7"/>
                        </w:rPr>
                        <w:t>at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7"/>
                          <w:sz w:val="3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37"/>
                        </w:rPr>
                        <w:t>Work</w:t>
                      </w:r>
                      <w:r>
                        <w:rPr>
                          <w:rFonts w:ascii="Arial"/>
                          <w:sz w:val="37"/>
                        </w:rPr>
                      </w:r>
                    </w:p>
                    <w:p>
                      <w:pPr>
                        <w:spacing w:line="240" w:lineRule="auto" w:before="4"/>
                        <w:rPr>
                          <w:rFonts w:ascii="Arial" w:hAnsi="Arial" w:cs="Arial" w:eastAsia="Arial"/>
                          <w:b/>
                          <w:bCs/>
                          <w:sz w:val="41"/>
                          <w:szCs w:val="41"/>
                        </w:rPr>
                      </w:pPr>
                    </w:p>
                    <w:p>
                      <w:pPr>
                        <w:spacing w:line="255" w:lineRule="auto" w:before="0"/>
                        <w:ind w:left="4251" w:right="315" w:firstLine="772"/>
                        <w:jc w:val="right"/>
                        <w:rPr>
                          <w:rFonts w:ascii="Arial" w:hAnsi="Arial" w:cs="Arial" w:eastAsia="Arial"/>
                          <w:sz w:val="29"/>
                          <w:szCs w:val="29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z w:val="29"/>
                          <w:szCs w:val="29"/>
                        </w:rPr>
                        <w:t>The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9"/>
                          <w:sz w:val="29"/>
                          <w:szCs w:val="29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29"/>
                          <w:szCs w:val="29"/>
                        </w:rPr>
                        <w:t>Big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20"/>
                          <w:sz w:val="29"/>
                          <w:szCs w:val="29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29"/>
                          <w:szCs w:val="29"/>
                        </w:rPr>
                        <w:t>Tilt: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z w:val="29"/>
                          <w:szCs w:val="29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26"/>
                          <w:sz w:val="29"/>
                          <w:szCs w:val="29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2"/>
                          <w:sz w:val="29"/>
                          <w:szCs w:val="29"/>
                        </w:rPr>
                        <w:t>Australia’s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9"/>
                          <w:sz w:val="29"/>
                          <w:szCs w:val="29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29"/>
                          <w:szCs w:val="29"/>
                        </w:rPr>
                        <w:t>Ageing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31"/>
                          <w:w w:val="102"/>
                          <w:sz w:val="29"/>
                          <w:szCs w:val="29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29"/>
                          <w:szCs w:val="29"/>
                        </w:rPr>
                        <w:t>Population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22"/>
                          <w:sz w:val="29"/>
                          <w:szCs w:val="29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z w:val="29"/>
                          <w:szCs w:val="29"/>
                        </w:rPr>
                        <w:t>as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7"/>
                          <w:sz w:val="29"/>
                          <w:szCs w:val="29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z w:val="29"/>
                          <w:szCs w:val="29"/>
                        </w:rPr>
                        <w:t>an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6"/>
                          <w:sz w:val="29"/>
                          <w:szCs w:val="29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29"/>
                          <w:szCs w:val="29"/>
                        </w:rPr>
                        <w:t>Agent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21"/>
                          <w:sz w:val="29"/>
                          <w:szCs w:val="29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z w:val="29"/>
                          <w:szCs w:val="29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8"/>
                          <w:sz w:val="29"/>
                          <w:szCs w:val="29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29"/>
                          <w:szCs w:val="29"/>
                        </w:rPr>
                        <w:t>Social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9"/>
                          <w:sz w:val="29"/>
                          <w:szCs w:val="29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z w:val="29"/>
                          <w:szCs w:val="29"/>
                        </w:rPr>
                        <w:t>and</w:t>
                      </w:r>
                      <w:r>
                        <w:rPr>
                          <w:rFonts w:ascii="Arial" w:hAnsi="Arial" w:cs="Arial" w:eastAsia="Arial"/>
                          <w:sz w:val="29"/>
                          <w:szCs w:val="29"/>
                        </w:rPr>
                      </w:r>
                    </w:p>
                    <w:p>
                      <w:pPr>
                        <w:spacing w:before="0"/>
                        <w:ind w:left="0" w:right="315" w:firstLine="0"/>
                        <w:jc w:val="right"/>
                        <w:rPr>
                          <w:rFonts w:ascii="Arial" w:hAnsi="Arial" w:cs="Arial" w:eastAsia="Arial"/>
                          <w:sz w:val="29"/>
                          <w:szCs w:val="2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9"/>
                        </w:rPr>
                        <w:t>Economic</w:t>
                      </w:r>
                      <w:r>
                        <w:rPr>
                          <w:rFonts w:ascii="Arial"/>
                          <w:b/>
                          <w:color w:val="FFFFFF"/>
                          <w:spacing w:val="52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9"/>
                        </w:rPr>
                        <w:t>Change</w:t>
                      </w:r>
                      <w:r>
                        <w:rPr>
                          <w:rFonts w:ascii="Arial"/>
                          <w:sz w:val="29"/>
                        </w:rPr>
                      </w:r>
                    </w:p>
                    <w:p>
                      <w:pPr>
                        <w:spacing w:line="240" w:lineRule="auto" w:before="5"/>
                        <w:rPr>
                          <w:rFonts w:ascii="Arial" w:hAnsi="Arial" w:cs="Arial" w:eastAsia="Arial"/>
                          <w:b/>
                          <w:bCs/>
                          <w:sz w:val="32"/>
                          <w:szCs w:val="32"/>
                        </w:rPr>
                      </w:pPr>
                    </w:p>
                    <w:p>
                      <w:pPr>
                        <w:spacing w:line="506" w:lineRule="auto" w:before="0"/>
                        <w:ind w:left="7494" w:right="315" w:firstLine="536"/>
                        <w:jc w:val="righ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4"/>
                        </w:rPr>
                        <w:t>Bernard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6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4"/>
                        </w:rPr>
                        <w:t>Salt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5"/>
                          <w:w w:val="10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4"/>
                        </w:rPr>
                        <w:t>24</w:t>
                      </w:r>
                      <w:r>
                        <w:rPr>
                          <w:rFonts w:ascii="Arial"/>
                          <w:b/>
                          <w:color w:val="FFFFFF"/>
                          <w:spacing w:val="9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4"/>
                        </w:rPr>
                        <w:t>February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4"/>
                        </w:rPr>
                        <w:t>2015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3"/>
        <w:rPr>
          <w:rFonts w:ascii="Arial" w:hAnsi="Arial" w:cs="Arial" w:eastAsia="Arial"/>
          <w:b/>
          <w:bCs/>
          <w:sz w:val="19"/>
          <w:szCs w:val="19"/>
        </w:rPr>
      </w:pPr>
    </w:p>
    <w:p>
      <w:pPr>
        <w:pStyle w:val="Heading5"/>
        <w:spacing w:line="240" w:lineRule="auto" w:before="53"/>
        <w:ind w:left="689" w:right="0"/>
        <w:jc w:val="both"/>
        <w:rPr>
          <w:rFonts w:ascii="Arial" w:hAnsi="Arial" w:cs="Arial" w:eastAsia="Arial"/>
          <w:b w:val="0"/>
          <w:bCs w:val="0"/>
        </w:rPr>
      </w:pPr>
      <w:r>
        <w:rPr/>
        <w:pict>
          <v:group style="position:absolute;margin-left:52.630001pt;margin-top:-14.591998pt;width:490.05pt;height:367.65pt;mso-position-horizontal-relative:page;mso-position-vertical-relative:paragraph;z-index:-193984" coordorigin="1053,-292" coordsize="9801,7353">
            <v:shape style="position:absolute;left:1057;top:-218;width:9791;height:895" type="#_x0000_t75" stroked="false">
              <v:imagedata r:id="rId69" o:title=""/>
            </v:shape>
            <v:group style="position:absolute;left:1250;top:6618;width:9333;height:2" coordorigin="1250,6618" coordsize="9333,2">
              <v:shape style="position:absolute;left:1250;top:6618;width:9333;height:2" coordorigin="1250,6618" coordsize="9333,0" path="m1250,6618l10582,6618e" filled="false" stroked="true" strokeweight=".263pt" strokecolor="#000000">
                <v:path arrowok="t"/>
              </v:shape>
            </v:group>
            <v:group style="position:absolute;left:1057;top:-287;width:9792;height:7344" coordorigin="1057,-287" coordsize="9792,7344">
              <v:shape style="position:absolute;left:1057;top:-287;width:9792;height:7344" coordorigin="1057,-287" coordsize="9792,7344" path="m1057,7056l10848,7056,10848,-287,1057,-287,1057,7056xe" filled="false" stroked="true" strokeweight=".464pt" strokecolor="#414042">
                <v:path arrowok="t"/>
              </v:shape>
            </v:group>
            <w10:wrap type="none"/>
          </v:group>
        </w:pict>
      </w:r>
      <w:r>
        <w:rPr>
          <w:rFonts w:ascii="Arial"/>
          <w:color w:val="FFFFFF"/>
          <w:spacing w:val="-1"/>
        </w:rPr>
        <w:t>Disclaimer</w:t>
      </w:r>
      <w:r>
        <w:rPr>
          <w:rFonts w:ascii="Arial"/>
          <w:b w:val="0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32"/>
          <w:szCs w:val="32"/>
        </w:rPr>
      </w:pPr>
    </w:p>
    <w:p>
      <w:pPr>
        <w:spacing w:line="240" w:lineRule="auto" w:before="8"/>
        <w:rPr>
          <w:rFonts w:ascii="Arial" w:hAnsi="Arial" w:cs="Arial" w:eastAsia="Arial"/>
          <w:b/>
          <w:bCs/>
          <w:sz w:val="33"/>
          <w:szCs w:val="33"/>
        </w:rPr>
      </w:pPr>
    </w:p>
    <w:p>
      <w:pPr>
        <w:pStyle w:val="BodyText"/>
        <w:spacing w:line="206" w:lineRule="exact" w:before="0"/>
        <w:ind w:left="787" w:right="1276"/>
        <w:jc w:val="both"/>
        <w:rPr>
          <w:rFonts w:ascii="Arial" w:hAnsi="Arial" w:cs="Arial" w:eastAsia="Arial"/>
        </w:rPr>
      </w:pPr>
      <w:r>
        <w:rPr>
          <w:rFonts w:ascii="Arial"/>
          <w:color w:val="404040"/>
          <w:spacing w:val="-1"/>
        </w:rPr>
        <w:t>These</w:t>
      </w:r>
      <w:r>
        <w:rPr>
          <w:rFonts w:ascii="Arial"/>
          <w:color w:val="404040"/>
          <w:spacing w:val="34"/>
        </w:rPr>
        <w:t> </w:t>
      </w:r>
      <w:r>
        <w:rPr>
          <w:rFonts w:ascii="Arial"/>
          <w:color w:val="404040"/>
          <w:spacing w:val="-1"/>
        </w:rPr>
        <w:t>slides</w:t>
      </w:r>
      <w:r>
        <w:rPr>
          <w:rFonts w:ascii="Arial"/>
          <w:color w:val="404040"/>
          <w:spacing w:val="36"/>
        </w:rPr>
        <w:t> </w:t>
      </w:r>
      <w:r>
        <w:rPr>
          <w:rFonts w:ascii="Arial"/>
          <w:color w:val="404040"/>
          <w:spacing w:val="-1"/>
        </w:rPr>
        <w:t>are</w:t>
      </w:r>
      <w:r>
        <w:rPr>
          <w:rFonts w:ascii="Arial"/>
          <w:color w:val="404040"/>
          <w:spacing w:val="37"/>
        </w:rPr>
        <w:t> </w:t>
      </w:r>
      <w:r>
        <w:rPr>
          <w:rFonts w:ascii="Arial"/>
          <w:color w:val="404040"/>
          <w:spacing w:val="-1"/>
        </w:rPr>
        <w:t>not</w:t>
      </w:r>
      <w:r>
        <w:rPr>
          <w:rFonts w:ascii="Arial"/>
          <w:color w:val="404040"/>
          <w:spacing w:val="36"/>
        </w:rPr>
        <w:t> </w:t>
      </w:r>
      <w:r>
        <w:rPr>
          <w:rFonts w:ascii="Arial"/>
          <w:color w:val="404040"/>
          <w:spacing w:val="-1"/>
        </w:rPr>
        <w:t>for</w:t>
      </w:r>
      <w:r>
        <w:rPr>
          <w:rFonts w:ascii="Arial"/>
          <w:color w:val="404040"/>
          <w:spacing w:val="35"/>
        </w:rPr>
        <w:t> </w:t>
      </w:r>
      <w:r>
        <w:rPr>
          <w:rFonts w:ascii="Arial"/>
          <w:color w:val="404040"/>
          <w:spacing w:val="-1"/>
        </w:rPr>
        <w:t>commercial</w:t>
      </w:r>
      <w:r>
        <w:rPr>
          <w:rFonts w:ascii="Arial"/>
          <w:color w:val="404040"/>
          <w:spacing w:val="34"/>
        </w:rPr>
        <w:t> </w:t>
      </w:r>
      <w:r>
        <w:rPr>
          <w:rFonts w:ascii="Arial"/>
          <w:color w:val="404040"/>
          <w:spacing w:val="-1"/>
        </w:rPr>
        <w:t>use</w:t>
      </w:r>
      <w:r>
        <w:rPr>
          <w:rFonts w:ascii="Arial"/>
          <w:color w:val="404040"/>
          <w:spacing w:val="37"/>
        </w:rPr>
        <w:t> </w:t>
      </w:r>
      <w:r>
        <w:rPr>
          <w:rFonts w:ascii="Arial"/>
          <w:color w:val="404040"/>
          <w:spacing w:val="-1"/>
        </w:rPr>
        <w:t>or</w:t>
      </w:r>
      <w:r>
        <w:rPr>
          <w:rFonts w:ascii="Arial"/>
          <w:color w:val="404040"/>
          <w:spacing w:val="37"/>
        </w:rPr>
        <w:t> </w:t>
      </w:r>
      <w:r>
        <w:rPr>
          <w:rFonts w:ascii="Arial"/>
          <w:color w:val="404040"/>
          <w:spacing w:val="-1"/>
        </w:rPr>
        <w:t>redistribution.</w:t>
      </w:r>
      <w:r>
        <w:rPr>
          <w:rFonts w:ascii="Arial"/>
          <w:color w:val="404040"/>
          <w:spacing w:val="37"/>
        </w:rPr>
        <w:t> </w:t>
      </w:r>
      <w:r>
        <w:rPr>
          <w:rFonts w:ascii="Arial"/>
          <w:color w:val="404040"/>
          <w:spacing w:val="-2"/>
        </w:rPr>
        <w:t>The</w:t>
      </w:r>
      <w:r>
        <w:rPr>
          <w:rFonts w:ascii="Arial"/>
          <w:color w:val="404040"/>
          <w:spacing w:val="37"/>
        </w:rPr>
        <w:t> </w:t>
      </w:r>
      <w:r>
        <w:rPr>
          <w:rFonts w:ascii="Arial"/>
          <w:color w:val="404040"/>
          <w:spacing w:val="-1"/>
        </w:rPr>
        <w:t>information</w:t>
      </w:r>
      <w:r>
        <w:rPr>
          <w:rFonts w:ascii="Arial"/>
          <w:color w:val="404040"/>
          <w:spacing w:val="35"/>
        </w:rPr>
        <w:t> </w:t>
      </w:r>
      <w:r>
        <w:rPr>
          <w:rFonts w:ascii="Arial"/>
          <w:color w:val="404040"/>
          <w:spacing w:val="-1"/>
        </w:rPr>
        <w:t>contained</w:t>
      </w:r>
      <w:r>
        <w:rPr>
          <w:rFonts w:ascii="Arial"/>
          <w:color w:val="404040"/>
          <w:spacing w:val="34"/>
        </w:rPr>
        <w:t> </w:t>
      </w:r>
      <w:r>
        <w:rPr>
          <w:rFonts w:ascii="Arial"/>
          <w:color w:val="404040"/>
          <w:spacing w:val="-1"/>
        </w:rPr>
        <w:t>herein</w:t>
      </w:r>
      <w:r>
        <w:rPr>
          <w:rFonts w:ascii="Arial"/>
          <w:color w:val="404040"/>
          <w:spacing w:val="37"/>
        </w:rPr>
        <w:t> </w:t>
      </w:r>
      <w:r>
        <w:rPr>
          <w:rFonts w:ascii="Arial"/>
          <w:color w:val="404040"/>
          <w:spacing w:val="-1"/>
        </w:rPr>
        <w:t>is</w:t>
      </w:r>
      <w:r>
        <w:rPr>
          <w:rFonts w:ascii="Arial"/>
          <w:color w:val="404040"/>
          <w:spacing w:val="37"/>
        </w:rPr>
        <w:t> </w:t>
      </w:r>
      <w:r>
        <w:rPr>
          <w:rFonts w:ascii="Arial"/>
          <w:color w:val="404040"/>
          <w:spacing w:val="-1"/>
        </w:rPr>
        <w:t>of</w:t>
      </w:r>
      <w:r>
        <w:rPr>
          <w:rFonts w:ascii="Arial"/>
          <w:color w:val="404040"/>
          <w:spacing w:val="36"/>
        </w:rPr>
        <w:t> </w:t>
      </w:r>
      <w:r>
        <w:rPr>
          <w:rFonts w:ascii="Arial"/>
          <w:color w:val="404040"/>
        </w:rPr>
        <w:t>a</w:t>
      </w:r>
      <w:r>
        <w:rPr>
          <w:rFonts w:ascii="Arial"/>
          <w:color w:val="404040"/>
          <w:spacing w:val="47"/>
        </w:rPr>
        <w:t> </w:t>
      </w:r>
      <w:r>
        <w:rPr>
          <w:rFonts w:ascii="Arial"/>
          <w:color w:val="404040"/>
          <w:spacing w:val="-1"/>
        </w:rPr>
        <w:t>general</w:t>
      </w:r>
      <w:r>
        <w:rPr>
          <w:rFonts w:ascii="Arial"/>
          <w:color w:val="404040"/>
          <w:spacing w:val="1"/>
        </w:rPr>
        <w:t> </w:t>
      </w:r>
      <w:r>
        <w:rPr>
          <w:rFonts w:ascii="Arial"/>
          <w:color w:val="404040"/>
          <w:spacing w:val="-2"/>
        </w:rPr>
        <w:t>nature</w:t>
      </w:r>
      <w:r>
        <w:rPr>
          <w:rFonts w:ascii="Arial"/>
          <w:color w:val="404040"/>
          <w:spacing w:val="-1"/>
        </w:rPr>
        <w:t> and </w:t>
      </w:r>
      <w:r>
        <w:rPr>
          <w:rFonts w:ascii="Arial"/>
          <w:color w:val="404040"/>
        </w:rPr>
        <w:t>is </w:t>
      </w:r>
      <w:r>
        <w:rPr>
          <w:rFonts w:ascii="Arial"/>
          <w:color w:val="404040"/>
          <w:spacing w:val="-1"/>
        </w:rPr>
        <w:t>not</w:t>
      </w:r>
      <w:r>
        <w:rPr>
          <w:rFonts w:ascii="Arial"/>
          <w:color w:val="404040"/>
          <w:spacing w:val="1"/>
        </w:rPr>
        <w:t> </w:t>
      </w:r>
      <w:r>
        <w:rPr>
          <w:rFonts w:ascii="Arial"/>
          <w:color w:val="404040"/>
          <w:spacing w:val="-1"/>
        </w:rPr>
        <w:t>intended</w:t>
      </w:r>
      <w:r>
        <w:rPr>
          <w:rFonts w:ascii="Arial"/>
          <w:color w:val="404040"/>
          <w:spacing w:val="-3"/>
        </w:rPr>
        <w:t> </w:t>
      </w:r>
      <w:r>
        <w:rPr>
          <w:rFonts w:ascii="Arial"/>
          <w:color w:val="404040"/>
        </w:rPr>
        <w:t>to</w:t>
      </w:r>
      <w:r>
        <w:rPr>
          <w:rFonts w:ascii="Arial"/>
          <w:color w:val="404040"/>
          <w:spacing w:val="-1"/>
        </w:rPr>
        <w:t> address</w:t>
      </w:r>
      <w:r>
        <w:rPr>
          <w:rFonts w:ascii="Arial"/>
          <w:color w:val="404040"/>
        </w:rPr>
        <w:t> </w:t>
      </w:r>
      <w:r>
        <w:rPr>
          <w:rFonts w:ascii="Arial"/>
          <w:color w:val="404040"/>
          <w:spacing w:val="-1"/>
        </w:rPr>
        <w:t>the </w:t>
      </w:r>
      <w:r>
        <w:rPr>
          <w:rFonts w:ascii="Arial"/>
          <w:color w:val="404040"/>
          <w:spacing w:val="-2"/>
        </w:rPr>
        <w:t>circumstances</w:t>
      </w:r>
      <w:r>
        <w:rPr>
          <w:rFonts w:ascii="Arial"/>
          <w:color w:val="404040"/>
        </w:rPr>
        <w:t> </w:t>
      </w:r>
      <w:r>
        <w:rPr>
          <w:rFonts w:ascii="Arial"/>
          <w:color w:val="404040"/>
          <w:spacing w:val="-1"/>
        </w:rPr>
        <w:t>of</w:t>
      </w:r>
      <w:r>
        <w:rPr>
          <w:rFonts w:ascii="Arial"/>
          <w:color w:val="404040"/>
        </w:rPr>
        <w:t> </w:t>
      </w:r>
      <w:r>
        <w:rPr>
          <w:rFonts w:ascii="Arial"/>
          <w:color w:val="404040"/>
          <w:spacing w:val="-1"/>
        </w:rPr>
        <w:t>any</w:t>
      </w:r>
      <w:r>
        <w:rPr>
          <w:rFonts w:ascii="Arial"/>
          <w:color w:val="404040"/>
          <w:spacing w:val="-2"/>
        </w:rPr>
        <w:t> </w:t>
      </w:r>
      <w:r>
        <w:rPr>
          <w:rFonts w:ascii="Arial"/>
          <w:color w:val="404040"/>
          <w:spacing w:val="-1"/>
        </w:rPr>
        <w:t>particular individual</w:t>
      </w:r>
      <w:r>
        <w:rPr>
          <w:rFonts w:ascii="Arial"/>
          <w:color w:val="404040"/>
          <w:spacing w:val="1"/>
        </w:rPr>
        <w:t> </w:t>
      </w:r>
      <w:r>
        <w:rPr>
          <w:rFonts w:ascii="Arial"/>
          <w:color w:val="404040"/>
          <w:spacing w:val="-1"/>
        </w:rPr>
        <w:t>or </w:t>
      </w:r>
      <w:r>
        <w:rPr>
          <w:rFonts w:ascii="Arial"/>
          <w:color w:val="404040"/>
          <w:spacing w:val="-3"/>
        </w:rPr>
        <w:t>entity.</w:t>
      </w:r>
      <w:r>
        <w:rPr>
          <w:rFonts w:ascii="Arial"/>
          <w:color w:val="404040"/>
          <w:spacing w:val="1"/>
        </w:rPr>
        <w:t> </w:t>
      </w:r>
      <w:r>
        <w:rPr>
          <w:rFonts w:ascii="Arial"/>
          <w:color w:val="404040"/>
          <w:spacing w:val="-1"/>
        </w:rPr>
        <w:t>No</w:t>
      </w:r>
      <w:r>
        <w:rPr>
          <w:rFonts w:ascii="Arial"/>
          <w:color w:val="404040"/>
          <w:spacing w:val="67"/>
        </w:rPr>
        <w:t> </w:t>
      </w:r>
      <w:r>
        <w:rPr>
          <w:rFonts w:ascii="Arial"/>
          <w:color w:val="404040"/>
          <w:spacing w:val="-1"/>
        </w:rPr>
        <w:t>one</w:t>
      </w:r>
      <w:r>
        <w:rPr>
          <w:rFonts w:ascii="Arial"/>
          <w:color w:val="404040"/>
          <w:spacing w:val="30"/>
        </w:rPr>
        <w:t> </w:t>
      </w:r>
      <w:r>
        <w:rPr>
          <w:rFonts w:ascii="Arial"/>
          <w:color w:val="404040"/>
          <w:spacing w:val="-1"/>
        </w:rPr>
        <w:t>should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1"/>
        </w:rPr>
        <w:t>act</w:t>
      </w:r>
      <w:r>
        <w:rPr>
          <w:rFonts w:ascii="Arial"/>
          <w:color w:val="404040"/>
          <w:spacing w:val="34"/>
        </w:rPr>
        <w:t> </w:t>
      </w:r>
      <w:r>
        <w:rPr>
          <w:rFonts w:ascii="Arial"/>
          <w:color w:val="404040"/>
          <w:spacing w:val="-1"/>
        </w:rPr>
        <w:t>on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1"/>
        </w:rPr>
        <w:t>such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2"/>
        </w:rPr>
        <w:t>information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1"/>
        </w:rPr>
        <w:t>without</w:t>
      </w:r>
      <w:r>
        <w:rPr>
          <w:rFonts w:ascii="Arial"/>
          <w:color w:val="404040"/>
          <w:spacing w:val="32"/>
        </w:rPr>
        <w:t> </w:t>
      </w:r>
      <w:r>
        <w:rPr>
          <w:rFonts w:ascii="Arial"/>
          <w:color w:val="404040"/>
          <w:spacing w:val="-1"/>
        </w:rPr>
        <w:t>appropriate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1"/>
        </w:rPr>
        <w:t>professional</w:t>
      </w:r>
      <w:r>
        <w:rPr>
          <w:rFonts w:ascii="Arial"/>
          <w:color w:val="404040"/>
          <w:spacing w:val="31"/>
        </w:rPr>
        <w:t> </w:t>
      </w:r>
      <w:r>
        <w:rPr>
          <w:rFonts w:ascii="Arial"/>
          <w:color w:val="404040"/>
          <w:spacing w:val="-1"/>
        </w:rPr>
        <w:t>advice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1"/>
        </w:rPr>
        <w:t>after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</w:rPr>
        <w:t>a</w:t>
      </w:r>
      <w:r>
        <w:rPr>
          <w:rFonts w:ascii="Arial"/>
          <w:color w:val="404040"/>
          <w:spacing w:val="30"/>
        </w:rPr>
        <w:t> </w:t>
      </w:r>
      <w:r>
        <w:rPr>
          <w:rFonts w:ascii="Arial"/>
          <w:color w:val="404040"/>
          <w:spacing w:val="-1"/>
        </w:rPr>
        <w:t>thorough</w:t>
      </w:r>
      <w:r>
        <w:rPr>
          <w:rFonts w:ascii="Arial"/>
          <w:color w:val="404040"/>
          <w:spacing w:val="57"/>
        </w:rPr>
        <w:t> </w:t>
      </w:r>
      <w:r>
        <w:rPr>
          <w:rFonts w:ascii="Arial"/>
          <w:color w:val="404040"/>
          <w:spacing w:val="-1"/>
        </w:rPr>
        <w:t>examination</w:t>
      </w:r>
      <w:r>
        <w:rPr>
          <w:rFonts w:ascii="Arial"/>
          <w:color w:val="404040"/>
          <w:spacing w:val="5"/>
        </w:rPr>
        <w:t> </w:t>
      </w:r>
      <w:r>
        <w:rPr>
          <w:rFonts w:ascii="Arial"/>
          <w:color w:val="404040"/>
          <w:spacing w:val="-1"/>
        </w:rPr>
        <w:t>of</w:t>
      </w:r>
      <w:r>
        <w:rPr>
          <w:rFonts w:ascii="Arial"/>
          <w:color w:val="404040"/>
          <w:spacing w:val="5"/>
        </w:rPr>
        <w:t> </w:t>
      </w:r>
      <w:r>
        <w:rPr>
          <w:rFonts w:ascii="Arial"/>
          <w:color w:val="404040"/>
          <w:spacing w:val="-1"/>
        </w:rPr>
        <w:t>the</w:t>
      </w:r>
      <w:r>
        <w:rPr>
          <w:rFonts w:ascii="Arial"/>
          <w:color w:val="404040"/>
          <w:spacing w:val="4"/>
        </w:rPr>
        <w:t> </w:t>
      </w:r>
      <w:r>
        <w:rPr>
          <w:rFonts w:ascii="Arial"/>
          <w:color w:val="404040"/>
          <w:spacing w:val="-1"/>
        </w:rPr>
        <w:t>particular</w:t>
      </w:r>
      <w:r>
        <w:rPr>
          <w:rFonts w:ascii="Arial"/>
          <w:color w:val="404040"/>
          <w:spacing w:val="4"/>
        </w:rPr>
        <w:t> </w:t>
      </w:r>
      <w:r>
        <w:rPr>
          <w:rFonts w:ascii="Arial"/>
          <w:color w:val="404040"/>
          <w:spacing w:val="-1"/>
        </w:rPr>
        <w:t>situation.</w:t>
      </w:r>
      <w:r>
        <w:rPr>
          <w:rFonts w:ascii="Arial"/>
          <w:color w:val="404040"/>
          <w:spacing w:val="5"/>
        </w:rPr>
        <w:t> </w:t>
      </w:r>
      <w:r>
        <w:rPr>
          <w:rFonts w:ascii="Arial"/>
          <w:color w:val="404040"/>
          <w:spacing w:val="-1"/>
        </w:rPr>
        <w:t>KPMG</w:t>
      </w:r>
      <w:r>
        <w:rPr>
          <w:rFonts w:ascii="Arial"/>
          <w:color w:val="404040"/>
          <w:spacing w:val="5"/>
        </w:rPr>
        <w:t> </w:t>
      </w:r>
      <w:r>
        <w:rPr>
          <w:rFonts w:ascii="Arial"/>
          <w:color w:val="404040"/>
          <w:spacing w:val="-1"/>
        </w:rPr>
        <w:t>have</w:t>
      </w:r>
      <w:r>
        <w:rPr>
          <w:rFonts w:ascii="Arial"/>
          <w:color w:val="404040"/>
          <w:spacing w:val="7"/>
        </w:rPr>
        <w:t> </w:t>
      </w:r>
      <w:r>
        <w:rPr>
          <w:rFonts w:ascii="Arial"/>
          <w:color w:val="404040"/>
          <w:spacing w:val="-1"/>
        </w:rPr>
        <w:t>indicated</w:t>
      </w:r>
      <w:r>
        <w:rPr>
          <w:rFonts w:ascii="Arial"/>
          <w:color w:val="404040"/>
          <w:spacing w:val="5"/>
        </w:rPr>
        <w:t> </w:t>
      </w:r>
      <w:r>
        <w:rPr>
          <w:rFonts w:ascii="Arial"/>
          <w:color w:val="404040"/>
          <w:spacing w:val="-1"/>
        </w:rPr>
        <w:t>within</w:t>
      </w:r>
      <w:r>
        <w:rPr>
          <w:rFonts w:ascii="Arial"/>
          <w:color w:val="404040"/>
          <w:spacing w:val="4"/>
        </w:rPr>
        <w:t> </w:t>
      </w:r>
      <w:r>
        <w:rPr>
          <w:rFonts w:ascii="Arial"/>
          <w:color w:val="404040"/>
          <w:spacing w:val="-1"/>
        </w:rPr>
        <w:t>this</w:t>
      </w:r>
      <w:r>
        <w:rPr>
          <w:rFonts w:ascii="Arial"/>
          <w:color w:val="404040"/>
          <w:spacing w:val="6"/>
        </w:rPr>
        <w:t> </w:t>
      </w:r>
      <w:r>
        <w:rPr>
          <w:rFonts w:ascii="Arial"/>
          <w:color w:val="404040"/>
          <w:spacing w:val="-1"/>
        </w:rPr>
        <w:t>presentation</w:t>
      </w:r>
      <w:r>
        <w:rPr>
          <w:rFonts w:ascii="Arial"/>
          <w:color w:val="404040"/>
          <w:spacing w:val="4"/>
        </w:rPr>
        <w:t> </w:t>
      </w:r>
      <w:r>
        <w:rPr>
          <w:rFonts w:ascii="Arial"/>
          <w:color w:val="404040"/>
          <w:spacing w:val="-1"/>
        </w:rPr>
        <w:t>the</w:t>
      </w:r>
      <w:r>
        <w:rPr>
          <w:rFonts w:ascii="Arial"/>
          <w:color w:val="404040"/>
          <w:spacing w:val="5"/>
        </w:rPr>
        <w:t> </w:t>
      </w:r>
      <w:r>
        <w:rPr>
          <w:rFonts w:ascii="Arial"/>
          <w:color w:val="404040"/>
          <w:spacing w:val="-1"/>
        </w:rPr>
        <w:t>sources</w:t>
      </w:r>
      <w:r>
        <w:rPr>
          <w:rFonts w:ascii="Arial"/>
          <w:color w:val="404040"/>
          <w:spacing w:val="6"/>
        </w:rPr>
        <w:t> </w:t>
      </w:r>
      <w:r>
        <w:rPr>
          <w:rFonts w:ascii="Arial"/>
          <w:color w:val="404040"/>
          <w:spacing w:val="-1"/>
        </w:rPr>
        <w:t>of</w:t>
      </w:r>
      <w:r>
        <w:rPr>
          <w:rFonts w:ascii="Arial"/>
          <w:color w:val="404040"/>
          <w:spacing w:val="5"/>
        </w:rPr>
        <w:t> </w:t>
      </w:r>
      <w:r>
        <w:rPr>
          <w:rFonts w:ascii="Arial"/>
          <w:color w:val="404040"/>
          <w:spacing w:val="-1"/>
        </w:rPr>
        <w:t>the</w:t>
      </w:r>
      <w:r>
        <w:rPr>
          <w:rFonts w:ascii="Arial"/>
          <w:color w:val="404040"/>
          <w:spacing w:val="47"/>
        </w:rPr>
        <w:t> </w:t>
      </w:r>
      <w:r>
        <w:rPr>
          <w:rFonts w:ascii="Arial"/>
          <w:color w:val="404040"/>
          <w:spacing w:val="-1"/>
        </w:rPr>
        <w:t>information</w:t>
      </w:r>
      <w:r>
        <w:rPr>
          <w:rFonts w:ascii="Arial"/>
          <w:color w:val="404040"/>
          <w:spacing w:val="29"/>
        </w:rPr>
        <w:t> </w:t>
      </w:r>
      <w:r>
        <w:rPr>
          <w:rFonts w:ascii="Arial"/>
          <w:color w:val="404040"/>
          <w:spacing w:val="-1"/>
        </w:rPr>
        <w:t>provided.</w:t>
      </w:r>
      <w:r>
        <w:rPr>
          <w:rFonts w:ascii="Arial"/>
          <w:color w:val="404040"/>
          <w:spacing w:val="31"/>
        </w:rPr>
        <w:t> </w:t>
      </w:r>
      <w:r>
        <w:rPr>
          <w:rFonts w:ascii="Arial"/>
          <w:color w:val="404040"/>
          <w:spacing w:val="-1"/>
        </w:rPr>
        <w:t>KPMG</w:t>
      </w:r>
      <w:r>
        <w:rPr>
          <w:rFonts w:ascii="Arial"/>
          <w:color w:val="404040"/>
          <w:spacing w:val="30"/>
        </w:rPr>
        <w:t> </w:t>
      </w:r>
      <w:r>
        <w:rPr>
          <w:rFonts w:ascii="Arial"/>
          <w:color w:val="404040"/>
          <w:spacing w:val="-1"/>
        </w:rPr>
        <w:t>has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2"/>
        </w:rPr>
        <w:t>not</w:t>
      </w:r>
      <w:r>
        <w:rPr>
          <w:rFonts w:ascii="Arial"/>
          <w:color w:val="404040"/>
          <w:spacing w:val="31"/>
        </w:rPr>
        <w:t> </w:t>
      </w:r>
      <w:r>
        <w:rPr>
          <w:rFonts w:ascii="Arial"/>
          <w:color w:val="404040"/>
          <w:spacing w:val="-1"/>
        </w:rPr>
        <w:t>sought</w:t>
      </w:r>
      <w:r>
        <w:rPr>
          <w:rFonts w:ascii="Arial"/>
          <w:color w:val="404040"/>
          <w:spacing w:val="30"/>
        </w:rPr>
        <w:t> </w:t>
      </w:r>
      <w:r>
        <w:rPr>
          <w:rFonts w:ascii="Arial"/>
          <w:color w:val="404040"/>
          <w:spacing w:val="-1"/>
        </w:rPr>
        <w:t>to</w:t>
      </w:r>
      <w:r>
        <w:rPr>
          <w:rFonts w:ascii="Arial"/>
          <w:color w:val="404040"/>
          <w:spacing w:val="32"/>
        </w:rPr>
        <w:t> </w:t>
      </w:r>
      <w:r>
        <w:rPr>
          <w:rFonts w:ascii="Arial"/>
          <w:color w:val="404040"/>
          <w:spacing w:val="-1"/>
        </w:rPr>
        <w:t>independently</w:t>
      </w:r>
      <w:r>
        <w:rPr>
          <w:rFonts w:ascii="Arial"/>
          <w:color w:val="404040"/>
          <w:spacing w:val="29"/>
        </w:rPr>
        <w:t> </w:t>
      </w:r>
      <w:r>
        <w:rPr>
          <w:rFonts w:ascii="Arial"/>
          <w:color w:val="404040"/>
          <w:spacing w:val="-1"/>
        </w:rPr>
        <w:t>verify</w:t>
      </w:r>
      <w:r>
        <w:rPr>
          <w:rFonts w:ascii="Arial"/>
          <w:color w:val="404040"/>
          <w:spacing w:val="29"/>
        </w:rPr>
        <w:t> </w:t>
      </w:r>
      <w:r>
        <w:rPr>
          <w:rFonts w:ascii="Arial"/>
          <w:color w:val="404040"/>
          <w:spacing w:val="-1"/>
        </w:rPr>
        <w:t>those</w:t>
      </w:r>
      <w:r>
        <w:rPr>
          <w:rFonts w:ascii="Arial"/>
          <w:color w:val="404040"/>
          <w:spacing w:val="30"/>
        </w:rPr>
        <w:t> </w:t>
      </w:r>
      <w:r>
        <w:rPr>
          <w:rFonts w:ascii="Arial"/>
          <w:color w:val="404040"/>
          <w:spacing w:val="-1"/>
        </w:rPr>
        <w:t>sources</w:t>
      </w:r>
      <w:r>
        <w:rPr>
          <w:rFonts w:ascii="Arial"/>
          <w:color w:val="404040"/>
          <w:spacing w:val="31"/>
        </w:rPr>
        <w:t> </w:t>
      </w:r>
      <w:r>
        <w:rPr>
          <w:rFonts w:ascii="Arial"/>
          <w:color w:val="404040"/>
          <w:spacing w:val="-1"/>
        </w:rPr>
        <w:t>unless</w:t>
      </w:r>
      <w:r>
        <w:rPr>
          <w:rFonts w:ascii="Arial"/>
          <w:color w:val="404040"/>
          <w:spacing w:val="30"/>
        </w:rPr>
        <w:t> </w:t>
      </w:r>
      <w:r>
        <w:rPr>
          <w:rFonts w:ascii="Arial"/>
          <w:color w:val="404040"/>
          <w:spacing w:val="-1"/>
        </w:rPr>
        <w:t>otherwise</w:t>
      </w:r>
      <w:r>
        <w:rPr>
          <w:rFonts w:ascii="Arial"/>
          <w:color w:val="404040"/>
          <w:spacing w:val="51"/>
        </w:rPr>
        <w:t> </w:t>
      </w:r>
      <w:r>
        <w:rPr>
          <w:rFonts w:ascii="Arial"/>
          <w:color w:val="404040"/>
          <w:spacing w:val="-1"/>
        </w:rPr>
        <w:t>noted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within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the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presentation.</w:t>
      </w:r>
      <w:r>
        <w:rPr>
          <w:rFonts w:ascii="Arial"/>
          <w:color w:val="404040"/>
          <w:spacing w:val="10"/>
        </w:rPr>
        <w:t> </w:t>
      </w:r>
      <w:r>
        <w:rPr>
          <w:rFonts w:ascii="Arial"/>
          <w:color w:val="404040"/>
          <w:spacing w:val="-1"/>
        </w:rPr>
        <w:t>No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reliance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should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be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placed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</w:rPr>
        <w:t>on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additional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oral</w:t>
      </w:r>
      <w:r>
        <w:rPr>
          <w:rFonts w:ascii="Arial"/>
          <w:color w:val="404040"/>
          <w:spacing w:val="10"/>
        </w:rPr>
        <w:t> </w:t>
      </w:r>
      <w:r>
        <w:rPr>
          <w:rFonts w:ascii="Arial"/>
          <w:color w:val="404040"/>
          <w:spacing w:val="-1"/>
        </w:rPr>
        <w:t>remarks</w:t>
      </w:r>
      <w:r>
        <w:rPr>
          <w:rFonts w:ascii="Arial"/>
          <w:color w:val="404040"/>
          <w:spacing w:val="10"/>
        </w:rPr>
        <w:t> </w:t>
      </w:r>
      <w:r>
        <w:rPr>
          <w:rFonts w:ascii="Arial"/>
          <w:color w:val="404040"/>
          <w:spacing w:val="-1"/>
        </w:rPr>
        <w:t>provided</w:t>
      </w:r>
      <w:r>
        <w:rPr>
          <w:rFonts w:ascii="Arial"/>
          <w:color w:val="404040"/>
          <w:spacing w:val="10"/>
        </w:rPr>
        <w:t> </w:t>
      </w:r>
      <w:r>
        <w:rPr>
          <w:rFonts w:ascii="Arial"/>
          <w:color w:val="404040"/>
          <w:spacing w:val="-1"/>
        </w:rPr>
        <w:t>during</w:t>
      </w:r>
      <w:r>
        <w:rPr>
          <w:rFonts w:ascii="Arial"/>
          <w:color w:val="404040"/>
          <w:spacing w:val="37"/>
        </w:rPr>
        <w:t> </w:t>
      </w:r>
      <w:r>
        <w:rPr>
          <w:rFonts w:ascii="Arial"/>
          <w:color w:val="404040"/>
          <w:spacing w:val="-1"/>
        </w:rPr>
        <w:t>the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  <w:spacing w:val="-1"/>
        </w:rPr>
        <w:t>presentation,</w:t>
      </w:r>
      <w:r>
        <w:rPr>
          <w:rFonts w:ascii="Arial"/>
          <w:color w:val="404040"/>
          <w:spacing w:val="13"/>
        </w:rPr>
        <w:t> </w:t>
      </w:r>
      <w:r>
        <w:rPr>
          <w:rFonts w:ascii="Arial"/>
          <w:color w:val="404040"/>
          <w:spacing w:val="-1"/>
        </w:rPr>
        <w:t>unless</w:t>
      </w:r>
      <w:r>
        <w:rPr>
          <w:rFonts w:ascii="Arial"/>
          <w:color w:val="404040"/>
          <w:spacing w:val="13"/>
        </w:rPr>
        <w:t> </w:t>
      </w:r>
      <w:r>
        <w:rPr>
          <w:rFonts w:ascii="Arial"/>
          <w:color w:val="404040"/>
          <w:spacing w:val="-1"/>
        </w:rPr>
        <w:t>these</w:t>
      </w:r>
      <w:r>
        <w:rPr>
          <w:rFonts w:ascii="Arial"/>
          <w:color w:val="404040"/>
          <w:spacing w:val="12"/>
        </w:rPr>
        <w:t> </w:t>
      </w:r>
      <w:r>
        <w:rPr>
          <w:rFonts w:ascii="Arial"/>
          <w:color w:val="404040"/>
          <w:spacing w:val="-1"/>
        </w:rPr>
        <w:t>are</w:t>
      </w:r>
      <w:r>
        <w:rPr>
          <w:rFonts w:ascii="Arial"/>
          <w:color w:val="404040"/>
          <w:spacing w:val="12"/>
        </w:rPr>
        <w:t> </w:t>
      </w:r>
      <w:r>
        <w:rPr>
          <w:rFonts w:ascii="Arial"/>
          <w:color w:val="404040"/>
          <w:spacing w:val="-1"/>
        </w:rPr>
        <w:t>confirmed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</w:rPr>
        <w:t>in</w:t>
      </w:r>
      <w:r>
        <w:rPr>
          <w:rFonts w:ascii="Arial"/>
          <w:color w:val="404040"/>
          <w:spacing w:val="12"/>
        </w:rPr>
        <w:t> </w:t>
      </w:r>
      <w:r>
        <w:rPr>
          <w:rFonts w:ascii="Arial"/>
          <w:color w:val="404040"/>
          <w:spacing w:val="-1"/>
        </w:rPr>
        <w:t>writing</w:t>
      </w:r>
      <w:r>
        <w:rPr>
          <w:rFonts w:ascii="Arial"/>
          <w:color w:val="404040"/>
          <w:spacing w:val="12"/>
        </w:rPr>
        <w:t> </w:t>
      </w:r>
      <w:r>
        <w:rPr>
          <w:rFonts w:ascii="Arial"/>
          <w:color w:val="404040"/>
          <w:spacing w:val="-1"/>
        </w:rPr>
        <w:t>by</w:t>
      </w:r>
      <w:r>
        <w:rPr>
          <w:rFonts w:ascii="Arial"/>
          <w:color w:val="404040"/>
          <w:spacing w:val="11"/>
        </w:rPr>
        <w:t> </w:t>
      </w:r>
      <w:r>
        <w:rPr>
          <w:rFonts w:ascii="Arial"/>
          <w:color w:val="404040"/>
          <w:spacing w:val="-1"/>
        </w:rPr>
        <w:t>KPMG.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  <w:spacing w:val="-1"/>
        </w:rPr>
        <w:t>KPMG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</w:rPr>
        <w:t>is</w:t>
      </w:r>
      <w:r>
        <w:rPr>
          <w:rFonts w:ascii="Arial"/>
          <w:color w:val="404040"/>
          <w:spacing w:val="13"/>
        </w:rPr>
        <w:t> </w:t>
      </w:r>
      <w:r>
        <w:rPr>
          <w:rFonts w:ascii="Arial"/>
          <w:color w:val="404040"/>
          <w:spacing w:val="-1"/>
        </w:rPr>
        <w:t>under</w:t>
      </w:r>
      <w:r>
        <w:rPr>
          <w:rFonts w:ascii="Arial"/>
          <w:color w:val="404040"/>
          <w:spacing w:val="12"/>
        </w:rPr>
        <w:t> </w:t>
      </w:r>
      <w:r>
        <w:rPr>
          <w:rFonts w:ascii="Arial"/>
          <w:color w:val="404040"/>
          <w:spacing w:val="-1"/>
        </w:rPr>
        <w:t>no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  <w:spacing w:val="-1"/>
        </w:rPr>
        <w:t>obligation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</w:rPr>
        <w:t>in</w:t>
      </w:r>
      <w:r>
        <w:rPr>
          <w:rFonts w:ascii="Arial"/>
          <w:color w:val="404040"/>
          <w:spacing w:val="12"/>
        </w:rPr>
        <w:t> </w:t>
      </w:r>
      <w:r>
        <w:rPr>
          <w:rFonts w:ascii="Arial"/>
          <w:color w:val="404040"/>
          <w:spacing w:val="-1"/>
        </w:rPr>
        <w:t>any</w:t>
      </w:r>
      <w:r>
        <w:rPr>
          <w:rFonts w:ascii="Arial"/>
          <w:color w:val="404040"/>
          <w:spacing w:val="47"/>
        </w:rPr>
        <w:t> </w:t>
      </w:r>
      <w:r>
        <w:rPr>
          <w:rFonts w:ascii="Arial"/>
          <w:color w:val="404040"/>
          <w:spacing w:val="-1"/>
        </w:rPr>
        <w:t>circumstance</w:t>
      </w:r>
      <w:r>
        <w:rPr>
          <w:rFonts w:ascii="Arial"/>
          <w:color w:val="404040"/>
          <w:spacing w:val="23"/>
        </w:rPr>
        <w:t> </w:t>
      </w:r>
      <w:r>
        <w:rPr>
          <w:rFonts w:ascii="Arial"/>
          <w:color w:val="404040"/>
        </w:rPr>
        <w:t>to</w:t>
      </w:r>
      <w:r>
        <w:rPr>
          <w:rFonts w:ascii="Arial"/>
          <w:color w:val="404040"/>
          <w:spacing w:val="23"/>
        </w:rPr>
        <w:t> </w:t>
      </w:r>
      <w:r>
        <w:rPr>
          <w:rFonts w:ascii="Arial"/>
          <w:color w:val="404040"/>
          <w:spacing w:val="-1"/>
        </w:rPr>
        <w:t>update</w:t>
      </w:r>
      <w:r>
        <w:rPr>
          <w:rFonts w:ascii="Arial"/>
          <w:color w:val="404040"/>
          <w:spacing w:val="23"/>
        </w:rPr>
        <w:t> </w:t>
      </w:r>
      <w:r>
        <w:rPr>
          <w:rFonts w:ascii="Arial"/>
          <w:color w:val="404040"/>
          <w:spacing w:val="-1"/>
        </w:rPr>
        <w:t>this</w:t>
      </w:r>
      <w:r>
        <w:rPr>
          <w:rFonts w:ascii="Arial"/>
          <w:color w:val="404040"/>
          <w:spacing w:val="24"/>
        </w:rPr>
        <w:t> </w:t>
      </w:r>
      <w:r>
        <w:rPr>
          <w:rFonts w:ascii="Arial"/>
          <w:color w:val="404040"/>
          <w:spacing w:val="-1"/>
        </w:rPr>
        <w:t>presentation,</w:t>
      </w:r>
      <w:r>
        <w:rPr>
          <w:rFonts w:ascii="Arial"/>
          <w:color w:val="404040"/>
          <w:spacing w:val="26"/>
        </w:rPr>
        <w:t> </w:t>
      </w:r>
      <w:r>
        <w:rPr>
          <w:rFonts w:ascii="Arial"/>
          <w:color w:val="404040"/>
        </w:rPr>
        <w:t>in</w:t>
      </w:r>
      <w:r>
        <w:rPr>
          <w:rFonts w:ascii="Arial"/>
          <w:color w:val="404040"/>
          <w:spacing w:val="23"/>
        </w:rPr>
        <w:t> </w:t>
      </w:r>
      <w:r>
        <w:rPr>
          <w:rFonts w:ascii="Arial"/>
          <w:color w:val="404040"/>
          <w:spacing w:val="-1"/>
        </w:rPr>
        <w:t>either</w:t>
      </w:r>
      <w:r>
        <w:rPr>
          <w:rFonts w:ascii="Arial"/>
          <w:color w:val="404040"/>
          <w:spacing w:val="23"/>
        </w:rPr>
        <w:t> </w:t>
      </w:r>
      <w:r>
        <w:rPr>
          <w:rFonts w:ascii="Arial"/>
          <w:color w:val="404040"/>
          <w:spacing w:val="-1"/>
        </w:rPr>
        <w:t>oral</w:t>
      </w:r>
      <w:r>
        <w:rPr>
          <w:rFonts w:ascii="Arial"/>
          <w:color w:val="404040"/>
          <w:spacing w:val="23"/>
        </w:rPr>
        <w:t> </w:t>
      </w:r>
      <w:r>
        <w:rPr>
          <w:rFonts w:ascii="Arial"/>
          <w:color w:val="404040"/>
          <w:spacing w:val="-1"/>
        </w:rPr>
        <w:t>or</w:t>
      </w:r>
      <w:r>
        <w:rPr>
          <w:rFonts w:ascii="Arial"/>
          <w:color w:val="404040"/>
          <w:spacing w:val="25"/>
        </w:rPr>
        <w:t> </w:t>
      </w:r>
      <w:r>
        <w:rPr>
          <w:rFonts w:ascii="Arial"/>
          <w:color w:val="404040"/>
          <w:spacing w:val="-1"/>
        </w:rPr>
        <w:t>written</w:t>
      </w:r>
      <w:r>
        <w:rPr>
          <w:rFonts w:ascii="Arial"/>
          <w:color w:val="404040"/>
          <w:spacing w:val="23"/>
        </w:rPr>
        <w:t> </w:t>
      </w:r>
      <w:r>
        <w:rPr>
          <w:rFonts w:ascii="Arial"/>
          <w:color w:val="404040"/>
          <w:spacing w:val="-1"/>
        </w:rPr>
        <w:t>form,</w:t>
      </w:r>
      <w:r>
        <w:rPr>
          <w:rFonts w:ascii="Arial"/>
          <w:color w:val="404040"/>
          <w:spacing w:val="24"/>
        </w:rPr>
        <w:t> </w:t>
      </w:r>
      <w:r>
        <w:rPr>
          <w:rFonts w:ascii="Arial"/>
          <w:color w:val="404040"/>
          <w:spacing w:val="-1"/>
        </w:rPr>
        <w:t>for</w:t>
      </w:r>
      <w:r>
        <w:rPr>
          <w:rFonts w:ascii="Arial"/>
          <w:color w:val="404040"/>
          <w:spacing w:val="23"/>
        </w:rPr>
        <w:t> </w:t>
      </w:r>
      <w:r>
        <w:rPr>
          <w:rFonts w:ascii="Arial"/>
          <w:color w:val="404040"/>
          <w:spacing w:val="-1"/>
        </w:rPr>
        <w:t>events</w:t>
      </w:r>
      <w:r>
        <w:rPr>
          <w:rFonts w:ascii="Arial"/>
          <w:color w:val="404040"/>
          <w:spacing w:val="24"/>
        </w:rPr>
        <w:t> </w:t>
      </w:r>
      <w:r>
        <w:rPr>
          <w:rFonts w:ascii="Arial"/>
          <w:color w:val="404040"/>
          <w:spacing w:val="-1"/>
        </w:rPr>
        <w:t>occurring</w:t>
      </w:r>
      <w:r>
        <w:rPr>
          <w:rFonts w:ascii="Arial"/>
          <w:color w:val="404040"/>
          <w:spacing w:val="25"/>
        </w:rPr>
        <w:t> </w:t>
      </w:r>
      <w:r>
        <w:rPr>
          <w:rFonts w:ascii="Arial"/>
          <w:color w:val="404040"/>
          <w:spacing w:val="-1"/>
        </w:rPr>
        <w:t>after</w:t>
      </w:r>
      <w:r>
        <w:rPr>
          <w:rFonts w:ascii="Arial"/>
          <w:color w:val="404040"/>
          <w:spacing w:val="23"/>
        </w:rPr>
        <w:t> </w:t>
      </w:r>
      <w:r>
        <w:rPr>
          <w:rFonts w:ascii="Arial"/>
          <w:color w:val="404040"/>
          <w:spacing w:val="-1"/>
        </w:rPr>
        <w:t>the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1"/>
        </w:rPr>
        <w:t>presentation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  <w:spacing w:val="-1"/>
        </w:rPr>
        <w:t>has</w:t>
      </w:r>
      <w:r>
        <w:rPr>
          <w:rFonts w:ascii="Arial"/>
          <w:color w:val="404040"/>
          <w:spacing w:val="16"/>
        </w:rPr>
        <w:t> </w:t>
      </w:r>
      <w:r>
        <w:rPr>
          <w:rFonts w:ascii="Arial"/>
          <w:color w:val="404040"/>
          <w:spacing w:val="-1"/>
        </w:rPr>
        <w:t>been</w:t>
      </w:r>
      <w:r>
        <w:rPr>
          <w:rFonts w:ascii="Arial"/>
          <w:color w:val="404040"/>
          <w:spacing w:val="15"/>
        </w:rPr>
        <w:t> </w:t>
      </w:r>
      <w:r>
        <w:rPr>
          <w:rFonts w:ascii="Arial"/>
          <w:color w:val="404040"/>
          <w:spacing w:val="-1"/>
        </w:rPr>
        <w:t>issued</w:t>
      </w:r>
      <w:r>
        <w:rPr>
          <w:rFonts w:ascii="Arial"/>
          <w:color w:val="404040"/>
          <w:spacing w:val="15"/>
        </w:rPr>
        <w:t> </w:t>
      </w:r>
      <w:r>
        <w:rPr>
          <w:rFonts w:ascii="Arial"/>
          <w:color w:val="404040"/>
        </w:rPr>
        <w:t>in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  <w:spacing w:val="-1"/>
        </w:rPr>
        <w:t>final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  <w:spacing w:val="-1"/>
        </w:rPr>
        <w:t>form.</w:t>
      </w:r>
      <w:r>
        <w:rPr>
          <w:rFonts w:ascii="Arial"/>
          <w:color w:val="404040"/>
          <w:spacing w:val="16"/>
        </w:rPr>
        <w:t> </w:t>
      </w:r>
      <w:r>
        <w:rPr>
          <w:rFonts w:ascii="Arial"/>
          <w:color w:val="404040"/>
          <w:spacing w:val="-2"/>
        </w:rPr>
        <w:t>The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  <w:spacing w:val="-1"/>
        </w:rPr>
        <w:t>findings</w:t>
      </w:r>
      <w:r>
        <w:rPr>
          <w:rFonts w:ascii="Arial"/>
          <w:color w:val="404040"/>
          <w:spacing w:val="16"/>
        </w:rPr>
        <w:t> </w:t>
      </w:r>
      <w:r>
        <w:rPr>
          <w:rFonts w:ascii="Arial"/>
          <w:color w:val="404040"/>
          <w:spacing w:val="-1"/>
        </w:rPr>
        <w:t>in</w:t>
      </w:r>
      <w:r>
        <w:rPr>
          <w:rFonts w:ascii="Arial"/>
          <w:color w:val="404040"/>
          <w:spacing w:val="15"/>
        </w:rPr>
        <w:t> </w:t>
      </w:r>
      <w:r>
        <w:rPr>
          <w:rFonts w:ascii="Arial"/>
          <w:color w:val="404040"/>
          <w:spacing w:val="-1"/>
        </w:rPr>
        <w:t>this</w:t>
      </w:r>
      <w:r>
        <w:rPr>
          <w:rFonts w:ascii="Arial"/>
          <w:color w:val="404040"/>
          <w:spacing w:val="16"/>
        </w:rPr>
        <w:t> </w:t>
      </w:r>
      <w:r>
        <w:rPr>
          <w:rFonts w:ascii="Arial"/>
          <w:color w:val="404040"/>
          <w:spacing w:val="-1"/>
        </w:rPr>
        <w:t>presentation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  <w:spacing w:val="-1"/>
        </w:rPr>
        <w:t>have</w:t>
      </w:r>
      <w:r>
        <w:rPr>
          <w:rFonts w:ascii="Arial"/>
          <w:color w:val="404040"/>
          <w:spacing w:val="17"/>
        </w:rPr>
        <w:t> </w:t>
      </w:r>
      <w:r>
        <w:rPr>
          <w:rFonts w:ascii="Arial"/>
          <w:color w:val="404040"/>
          <w:spacing w:val="-1"/>
        </w:rPr>
        <w:t>been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  <w:spacing w:val="-1"/>
        </w:rPr>
        <w:t>formed</w:t>
      </w:r>
      <w:r>
        <w:rPr>
          <w:rFonts w:ascii="Arial"/>
          <w:color w:val="404040"/>
          <w:spacing w:val="14"/>
        </w:rPr>
        <w:t> </w:t>
      </w:r>
      <w:r>
        <w:rPr>
          <w:rFonts w:ascii="Arial"/>
          <w:color w:val="404040"/>
        </w:rPr>
        <w:t>on</w:t>
      </w:r>
      <w:r>
        <w:rPr>
          <w:rFonts w:ascii="Arial"/>
          <w:color w:val="404040"/>
          <w:spacing w:val="15"/>
        </w:rPr>
        <w:t> </w:t>
      </w:r>
      <w:r>
        <w:rPr>
          <w:rFonts w:ascii="Arial"/>
          <w:color w:val="404040"/>
          <w:spacing w:val="-1"/>
        </w:rPr>
        <w:t>the</w:t>
      </w:r>
      <w:r>
        <w:rPr>
          <w:rFonts w:ascii="Arial"/>
          <w:color w:val="404040"/>
          <w:spacing w:val="47"/>
        </w:rPr>
        <w:t> </w:t>
      </w:r>
      <w:r>
        <w:rPr>
          <w:rFonts w:ascii="Arial"/>
          <w:color w:val="404040"/>
          <w:spacing w:val="-1"/>
        </w:rPr>
        <w:t>above basis.</w:t>
      </w:r>
      <w:r>
        <w:rPr>
          <w:rFonts w:ascii="Arial"/>
        </w:rPr>
      </w:r>
    </w:p>
    <w:p>
      <w:pPr>
        <w:spacing w:line="240" w:lineRule="auto" w:before="10"/>
        <w:rPr>
          <w:rFonts w:ascii="Arial" w:hAnsi="Arial" w:cs="Arial" w:eastAsia="Arial"/>
          <w:sz w:val="17"/>
          <w:szCs w:val="17"/>
        </w:rPr>
      </w:pPr>
    </w:p>
    <w:p>
      <w:pPr>
        <w:pStyle w:val="BodyText"/>
        <w:spacing w:line="206" w:lineRule="exact" w:before="0"/>
        <w:ind w:left="787" w:right="1277"/>
        <w:jc w:val="both"/>
        <w:rPr>
          <w:rFonts w:ascii="Arial" w:hAnsi="Arial" w:cs="Arial" w:eastAsia="Arial"/>
        </w:rPr>
      </w:pPr>
      <w:r>
        <w:rPr>
          <w:rFonts w:ascii="Arial"/>
          <w:color w:val="404040"/>
          <w:spacing w:val="-1"/>
        </w:rPr>
        <w:t>Forecasts</w:t>
      </w:r>
      <w:r>
        <w:rPr>
          <w:rFonts w:ascii="Arial"/>
          <w:color w:val="404040"/>
          <w:spacing w:val="11"/>
        </w:rPr>
        <w:t> </w:t>
      </w:r>
      <w:r>
        <w:rPr>
          <w:rFonts w:ascii="Arial"/>
          <w:color w:val="404040"/>
          <w:spacing w:val="-1"/>
        </w:rPr>
        <w:t>are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based</w:t>
      </w:r>
      <w:r>
        <w:rPr>
          <w:rFonts w:ascii="Arial"/>
          <w:color w:val="404040"/>
          <w:spacing w:val="10"/>
        </w:rPr>
        <w:t> </w:t>
      </w:r>
      <w:r>
        <w:rPr>
          <w:rFonts w:ascii="Arial"/>
          <w:color w:val="404040"/>
          <w:spacing w:val="-1"/>
        </w:rPr>
        <w:t>on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</w:rPr>
        <w:t>a</w:t>
      </w:r>
      <w:r>
        <w:rPr>
          <w:rFonts w:ascii="Arial"/>
          <w:color w:val="404040"/>
          <w:spacing w:val="10"/>
        </w:rPr>
        <w:t> </w:t>
      </w:r>
      <w:r>
        <w:rPr>
          <w:rFonts w:ascii="Arial"/>
          <w:color w:val="404040"/>
          <w:spacing w:val="-1"/>
        </w:rPr>
        <w:t>number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of</w:t>
      </w:r>
      <w:r>
        <w:rPr>
          <w:rFonts w:ascii="Arial"/>
          <w:color w:val="404040"/>
          <w:spacing w:val="11"/>
        </w:rPr>
        <w:t> </w:t>
      </w:r>
      <w:r>
        <w:rPr>
          <w:rFonts w:ascii="Arial"/>
          <w:color w:val="404040"/>
          <w:spacing w:val="-1"/>
        </w:rPr>
        <w:t>assumptions</w:t>
      </w:r>
      <w:r>
        <w:rPr>
          <w:rFonts w:ascii="Arial"/>
          <w:color w:val="404040"/>
          <w:spacing w:val="10"/>
        </w:rPr>
        <w:t> </w:t>
      </w:r>
      <w:r>
        <w:rPr>
          <w:rFonts w:ascii="Arial"/>
          <w:color w:val="404040"/>
          <w:spacing w:val="-1"/>
        </w:rPr>
        <w:t>and</w:t>
      </w:r>
      <w:r>
        <w:rPr>
          <w:rFonts w:ascii="Arial"/>
          <w:color w:val="404040"/>
          <w:spacing w:val="10"/>
        </w:rPr>
        <w:t> </w:t>
      </w:r>
      <w:r>
        <w:rPr>
          <w:rFonts w:ascii="Arial"/>
          <w:color w:val="404040"/>
          <w:spacing w:val="-1"/>
        </w:rPr>
        <w:t>estimates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and</w:t>
      </w:r>
      <w:r>
        <w:rPr>
          <w:rFonts w:ascii="Arial"/>
          <w:color w:val="404040"/>
          <w:spacing w:val="10"/>
        </w:rPr>
        <w:t> </w:t>
      </w:r>
      <w:r>
        <w:rPr>
          <w:rFonts w:ascii="Arial"/>
          <w:color w:val="404040"/>
          <w:spacing w:val="-1"/>
        </w:rPr>
        <w:t>are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subject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</w:rPr>
        <w:t>to</w:t>
      </w:r>
      <w:r>
        <w:rPr>
          <w:rFonts w:ascii="Arial"/>
          <w:color w:val="404040"/>
          <w:spacing w:val="9"/>
        </w:rPr>
        <w:t> </w:t>
      </w:r>
      <w:r>
        <w:rPr>
          <w:rFonts w:ascii="Arial"/>
          <w:color w:val="404040"/>
          <w:spacing w:val="-1"/>
        </w:rPr>
        <w:t>contingencies</w:t>
      </w:r>
      <w:r>
        <w:rPr>
          <w:rFonts w:ascii="Arial"/>
          <w:color w:val="404040"/>
          <w:spacing w:val="11"/>
        </w:rPr>
        <w:t> </w:t>
      </w:r>
      <w:r>
        <w:rPr>
          <w:rFonts w:ascii="Arial"/>
          <w:color w:val="404040"/>
          <w:spacing w:val="-1"/>
        </w:rPr>
        <w:t>and</w:t>
      </w:r>
      <w:r>
        <w:rPr>
          <w:rFonts w:ascii="Arial"/>
          <w:color w:val="404040"/>
          <w:spacing w:val="27"/>
        </w:rPr>
        <w:t> </w:t>
      </w:r>
      <w:r>
        <w:rPr>
          <w:rFonts w:ascii="Arial"/>
          <w:color w:val="404040"/>
          <w:spacing w:val="-1"/>
        </w:rPr>
        <w:t>uncertainties.</w:t>
      </w:r>
      <w:r>
        <w:rPr>
          <w:rFonts w:ascii="Arial"/>
          <w:color w:val="404040"/>
          <w:spacing w:val="2"/>
        </w:rPr>
        <w:t> </w:t>
      </w:r>
      <w:r>
        <w:rPr>
          <w:rFonts w:ascii="Arial"/>
          <w:color w:val="404040"/>
          <w:spacing w:val="-1"/>
        </w:rPr>
        <w:t>Forecasts</w:t>
      </w:r>
      <w:r>
        <w:rPr>
          <w:rFonts w:ascii="Arial"/>
          <w:color w:val="404040"/>
          <w:spacing w:val="27"/>
        </w:rPr>
        <w:t> </w:t>
      </w:r>
      <w:r>
        <w:rPr>
          <w:rFonts w:ascii="Arial"/>
          <w:color w:val="404040"/>
          <w:spacing w:val="-1"/>
        </w:rPr>
        <w:t>should</w:t>
      </w:r>
      <w:r>
        <w:rPr>
          <w:rFonts w:ascii="Arial"/>
          <w:color w:val="404040"/>
          <w:spacing w:val="27"/>
        </w:rPr>
        <w:t> </w:t>
      </w:r>
      <w:r>
        <w:rPr>
          <w:rFonts w:ascii="Arial"/>
          <w:color w:val="404040"/>
          <w:spacing w:val="-1"/>
        </w:rPr>
        <w:t>not</w:t>
      </w:r>
      <w:r>
        <w:rPr>
          <w:rFonts w:ascii="Arial"/>
          <w:color w:val="404040"/>
          <w:spacing w:val="26"/>
        </w:rPr>
        <w:t> </w:t>
      </w:r>
      <w:r>
        <w:rPr>
          <w:rFonts w:ascii="Arial"/>
          <w:color w:val="404040"/>
        </w:rPr>
        <w:t>be</w:t>
      </w:r>
      <w:r>
        <w:rPr>
          <w:rFonts w:ascii="Arial"/>
          <w:color w:val="404040"/>
          <w:spacing w:val="27"/>
        </w:rPr>
        <w:t> </w:t>
      </w:r>
      <w:r>
        <w:rPr>
          <w:rFonts w:ascii="Arial"/>
          <w:color w:val="404040"/>
          <w:spacing w:val="-1"/>
        </w:rPr>
        <w:t>regarded</w:t>
      </w:r>
      <w:r>
        <w:rPr>
          <w:rFonts w:ascii="Arial"/>
          <w:color w:val="404040"/>
          <w:spacing w:val="27"/>
        </w:rPr>
        <w:t> </w:t>
      </w:r>
      <w:r>
        <w:rPr>
          <w:rFonts w:ascii="Arial"/>
          <w:color w:val="404040"/>
          <w:spacing w:val="-1"/>
        </w:rPr>
        <w:t>as</w:t>
      </w:r>
      <w:r>
        <w:rPr>
          <w:rFonts w:ascii="Arial"/>
          <w:color w:val="404040"/>
          <w:spacing w:val="28"/>
        </w:rPr>
        <w:t> </w:t>
      </w:r>
      <w:r>
        <w:rPr>
          <w:rFonts w:ascii="Arial"/>
          <w:color w:val="404040"/>
        </w:rPr>
        <w:t>a</w:t>
      </w:r>
      <w:r>
        <w:rPr>
          <w:rFonts w:ascii="Arial"/>
          <w:color w:val="404040"/>
          <w:spacing w:val="26"/>
        </w:rPr>
        <w:t> </w:t>
      </w:r>
      <w:r>
        <w:rPr>
          <w:rFonts w:ascii="Arial"/>
          <w:color w:val="404040"/>
          <w:spacing w:val="-1"/>
        </w:rPr>
        <w:t>representation</w:t>
      </w:r>
      <w:r>
        <w:rPr>
          <w:rFonts w:ascii="Arial"/>
          <w:color w:val="404040"/>
          <w:spacing w:val="27"/>
        </w:rPr>
        <w:t> </w:t>
      </w:r>
      <w:r>
        <w:rPr>
          <w:rFonts w:ascii="Arial"/>
          <w:color w:val="404040"/>
          <w:spacing w:val="-1"/>
        </w:rPr>
        <w:t>or</w:t>
      </w:r>
      <w:r>
        <w:rPr>
          <w:rFonts w:ascii="Arial"/>
          <w:color w:val="404040"/>
          <w:spacing w:val="27"/>
        </w:rPr>
        <w:t> </w:t>
      </w:r>
      <w:r>
        <w:rPr>
          <w:rFonts w:ascii="Arial"/>
          <w:color w:val="404040"/>
          <w:spacing w:val="-1"/>
        </w:rPr>
        <w:t>warranty</w:t>
      </w:r>
      <w:r>
        <w:rPr>
          <w:rFonts w:ascii="Arial"/>
          <w:color w:val="404040"/>
          <w:spacing w:val="26"/>
        </w:rPr>
        <w:t> </w:t>
      </w:r>
      <w:r>
        <w:rPr>
          <w:rFonts w:ascii="Arial"/>
          <w:color w:val="404040"/>
        </w:rPr>
        <w:t>by</w:t>
      </w:r>
      <w:r>
        <w:rPr>
          <w:rFonts w:ascii="Arial"/>
          <w:color w:val="404040"/>
          <w:spacing w:val="26"/>
        </w:rPr>
        <w:t> </w:t>
      </w:r>
      <w:r>
        <w:rPr>
          <w:rFonts w:ascii="Arial"/>
          <w:color w:val="404040"/>
        </w:rPr>
        <w:t>or</w:t>
      </w:r>
      <w:r>
        <w:rPr>
          <w:rFonts w:ascii="Arial"/>
          <w:color w:val="404040"/>
          <w:spacing w:val="29"/>
        </w:rPr>
        <w:t> </w:t>
      </w:r>
      <w:r>
        <w:rPr>
          <w:rFonts w:ascii="Arial"/>
          <w:color w:val="404040"/>
          <w:spacing w:val="-1"/>
        </w:rPr>
        <w:t>on</w:t>
      </w:r>
      <w:r>
        <w:rPr>
          <w:rFonts w:ascii="Arial"/>
          <w:color w:val="404040"/>
          <w:spacing w:val="27"/>
        </w:rPr>
        <w:t> </w:t>
      </w:r>
      <w:r>
        <w:rPr>
          <w:rFonts w:ascii="Arial"/>
          <w:color w:val="404040"/>
          <w:spacing w:val="-1"/>
        </w:rPr>
        <w:t>behalf</w:t>
      </w:r>
      <w:r>
        <w:rPr>
          <w:rFonts w:ascii="Arial"/>
          <w:color w:val="404040"/>
          <w:spacing w:val="28"/>
        </w:rPr>
        <w:t> </w:t>
      </w:r>
      <w:r>
        <w:rPr>
          <w:rFonts w:ascii="Arial"/>
          <w:color w:val="404040"/>
          <w:spacing w:val="-1"/>
        </w:rPr>
        <w:t>of</w:t>
      </w:r>
      <w:r>
        <w:rPr>
          <w:rFonts w:ascii="Arial"/>
          <w:color w:val="404040"/>
          <w:spacing w:val="29"/>
        </w:rPr>
        <w:t> </w:t>
      </w:r>
      <w:r>
        <w:rPr>
          <w:rFonts w:ascii="Arial"/>
          <w:color w:val="404040"/>
          <w:spacing w:val="-1"/>
        </w:rPr>
        <w:t>KPMG</w:t>
      </w:r>
      <w:r>
        <w:rPr>
          <w:rFonts w:ascii="Arial"/>
          <w:color w:val="404040"/>
          <w:spacing w:val="34"/>
        </w:rPr>
        <w:t> </w:t>
      </w:r>
      <w:r>
        <w:rPr>
          <w:rFonts w:ascii="Arial"/>
          <w:color w:val="404040"/>
        </w:rPr>
        <w:t>or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1"/>
        </w:rPr>
        <w:t>any</w:t>
      </w:r>
      <w:r>
        <w:rPr>
          <w:rFonts w:ascii="Arial"/>
          <w:color w:val="404040"/>
          <w:spacing w:val="34"/>
        </w:rPr>
        <w:t> </w:t>
      </w:r>
      <w:r>
        <w:rPr>
          <w:rFonts w:ascii="Arial"/>
          <w:color w:val="404040"/>
          <w:spacing w:val="-2"/>
        </w:rPr>
        <w:t>other</w:t>
      </w:r>
      <w:r>
        <w:rPr>
          <w:rFonts w:ascii="Arial"/>
          <w:color w:val="404040"/>
          <w:spacing w:val="35"/>
        </w:rPr>
        <w:t> </w:t>
      </w:r>
      <w:r>
        <w:rPr>
          <w:rFonts w:ascii="Arial"/>
          <w:color w:val="404040"/>
          <w:spacing w:val="-1"/>
        </w:rPr>
        <w:t>person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1"/>
        </w:rPr>
        <w:t>that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1"/>
        </w:rPr>
        <w:t>such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1"/>
        </w:rPr>
        <w:t>forecasts</w:t>
      </w:r>
      <w:r>
        <w:rPr>
          <w:rFonts w:ascii="Arial"/>
          <w:color w:val="404040"/>
          <w:spacing w:val="36"/>
        </w:rPr>
        <w:t> </w:t>
      </w:r>
      <w:r>
        <w:rPr>
          <w:rFonts w:ascii="Arial"/>
          <w:color w:val="404040"/>
          <w:spacing w:val="-1"/>
        </w:rPr>
        <w:t>will</w:t>
      </w:r>
      <w:r>
        <w:rPr>
          <w:rFonts w:ascii="Arial"/>
          <w:color w:val="404040"/>
          <w:spacing w:val="37"/>
        </w:rPr>
        <w:t> </w:t>
      </w:r>
      <w:r>
        <w:rPr>
          <w:rFonts w:ascii="Arial"/>
          <w:color w:val="404040"/>
          <w:spacing w:val="-1"/>
        </w:rPr>
        <w:t>be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1"/>
        </w:rPr>
        <w:t>met.</w:t>
      </w:r>
      <w:r>
        <w:rPr>
          <w:rFonts w:ascii="Arial"/>
          <w:color w:val="404040"/>
          <w:spacing w:val="36"/>
        </w:rPr>
        <w:t> </w:t>
      </w:r>
      <w:r>
        <w:rPr>
          <w:rFonts w:ascii="Arial"/>
          <w:color w:val="404040"/>
          <w:spacing w:val="-1"/>
        </w:rPr>
        <w:t>Forecasts</w:t>
      </w:r>
      <w:r>
        <w:rPr>
          <w:rFonts w:ascii="Arial"/>
          <w:color w:val="404040"/>
          <w:spacing w:val="35"/>
        </w:rPr>
        <w:t> </w:t>
      </w:r>
      <w:r>
        <w:rPr>
          <w:rFonts w:ascii="Arial"/>
          <w:color w:val="404040"/>
          <w:spacing w:val="-1"/>
        </w:rPr>
        <w:t>constitute</w:t>
      </w:r>
      <w:r>
        <w:rPr>
          <w:rFonts w:ascii="Arial"/>
          <w:color w:val="404040"/>
          <w:spacing w:val="35"/>
        </w:rPr>
        <w:t> </w:t>
      </w:r>
      <w:r>
        <w:rPr>
          <w:rFonts w:ascii="Arial"/>
          <w:color w:val="404040"/>
          <w:spacing w:val="-1"/>
        </w:rPr>
        <w:t>judgment</w:t>
      </w:r>
      <w:r>
        <w:rPr>
          <w:rFonts w:ascii="Arial"/>
          <w:color w:val="404040"/>
          <w:spacing w:val="34"/>
        </w:rPr>
        <w:t> </w:t>
      </w:r>
      <w:r>
        <w:rPr>
          <w:rFonts w:ascii="Arial"/>
          <w:color w:val="404040"/>
          <w:spacing w:val="-1"/>
        </w:rPr>
        <w:t>and</w:t>
      </w:r>
      <w:r>
        <w:rPr>
          <w:rFonts w:ascii="Arial"/>
          <w:color w:val="404040"/>
          <w:spacing w:val="33"/>
        </w:rPr>
        <w:t> </w:t>
      </w:r>
      <w:r>
        <w:rPr>
          <w:rFonts w:ascii="Arial"/>
          <w:color w:val="404040"/>
          <w:spacing w:val="-1"/>
        </w:rPr>
        <w:t>are</w:t>
      </w:r>
      <w:r>
        <w:rPr>
          <w:rFonts w:ascii="Arial"/>
          <w:color w:val="404040"/>
          <w:spacing w:val="47"/>
        </w:rPr>
        <w:t> </w:t>
      </w:r>
      <w:r>
        <w:rPr>
          <w:rFonts w:ascii="Arial"/>
          <w:color w:val="404040"/>
          <w:spacing w:val="-1"/>
        </w:rPr>
        <w:t>subject</w:t>
      </w:r>
      <w:r>
        <w:rPr>
          <w:rFonts w:ascii="Arial"/>
          <w:color w:val="404040"/>
          <w:spacing w:val="16"/>
        </w:rPr>
        <w:t> </w:t>
      </w:r>
      <w:r>
        <w:rPr>
          <w:rFonts w:ascii="Arial"/>
          <w:color w:val="404040"/>
        </w:rPr>
        <w:t>to</w:t>
      </w:r>
      <w:r>
        <w:rPr>
          <w:rFonts w:ascii="Arial"/>
          <w:color w:val="404040"/>
          <w:spacing w:val="15"/>
        </w:rPr>
        <w:t> </w:t>
      </w:r>
      <w:r>
        <w:rPr>
          <w:rFonts w:ascii="Arial"/>
          <w:color w:val="404040"/>
          <w:spacing w:val="-1"/>
        </w:rPr>
        <w:t>change</w:t>
      </w:r>
      <w:r>
        <w:rPr>
          <w:rFonts w:ascii="Arial"/>
          <w:color w:val="404040"/>
          <w:spacing w:val="15"/>
        </w:rPr>
        <w:t> </w:t>
      </w:r>
      <w:r>
        <w:rPr>
          <w:rFonts w:ascii="Arial"/>
          <w:color w:val="404040"/>
          <w:spacing w:val="-1"/>
        </w:rPr>
        <w:t>without</w:t>
      </w:r>
      <w:r>
        <w:rPr>
          <w:rFonts w:ascii="Arial"/>
          <w:color w:val="404040"/>
          <w:spacing w:val="16"/>
        </w:rPr>
        <w:t> </w:t>
      </w:r>
      <w:r>
        <w:rPr>
          <w:rFonts w:ascii="Arial"/>
          <w:color w:val="404040"/>
          <w:spacing w:val="-1"/>
        </w:rPr>
        <w:t>notice,</w:t>
      </w:r>
      <w:r>
        <w:rPr>
          <w:rFonts w:ascii="Arial"/>
          <w:color w:val="404040"/>
          <w:spacing w:val="16"/>
        </w:rPr>
        <w:t> </w:t>
      </w:r>
      <w:r>
        <w:rPr>
          <w:rFonts w:ascii="Arial"/>
          <w:color w:val="404040"/>
          <w:spacing w:val="-1"/>
        </w:rPr>
        <w:t>as</w:t>
      </w:r>
      <w:r>
        <w:rPr>
          <w:rFonts w:ascii="Arial"/>
          <w:color w:val="404040"/>
          <w:spacing w:val="16"/>
        </w:rPr>
        <w:t> </w:t>
      </w:r>
      <w:r>
        <w:rPr>
          <w:rFonts w:ascii="Arial"/>
          <w:color w:val="404040"/>
          <w:spacing w:val="-1"/>
        </w:rPr>
        <w:t>are</w:t>
      </w:r>
      <w:r>
        <w:rPr>
          <w:rFonts w:ascii="Arial"/>
          <w:color w:val="404040"/>
          <w:spacing w:val="15"/>
        </w:rPr>
        <w:t> </w:t>
      </w:r>
      <w:r>
        <w:rPr>
          <w:rFonts w:ascii="Arial"/>
          <w:color w:val="404040"/>
          <w:spacing w:val="-1"/>
        </w:rPr>
        <w:t>statements</w:t>
      </w:r>
      <w:r>
        <w:rPr>
          <w:rFonts w:ascii="Arial"/>
          <w:color w:val="404040"/>
          <w:spacing w:val="16"/>
        </w:rPr>
        <w:t> </w:t>
      </w:r>
      <w:r>
        <w:rPr>
          <w:rFonts w:ascii="Arial"/>
          <w:color w:val="404040"/>
          <w:spacing w:val="-1"/>
        </w:rPr>
        <w:t>about</w:t>
      </w:r>
      <w:r>
        <w:rPr>
          <w:rFonts w:ascii="Arial"/>
          <w:color w:val="404040"/>
          <w:spacing w:val="18"/>
        </w:rPr>
        <w:t> </w:t>
      </w:r>
      <w:r>
        <w:rPr>
          <w:rFonts w:ascii="Arial"/>
          <w:color w:val="404040"/>
          <w:spacing w:val="-2"/>
        </w:rPr>
        <w:t>market</w:t>
      </w:r>
      <w:r>
        <w:rPr>
          <w:rFonts w:ascii="Arial"/>
          <w:color w:val="404040"/>
          <w:spacing w:val="18"/>
        </w:rPr>
        <w:t> </w:t>
      </w:r>
      <w:r>
        <w:rPr>
          <w:rFonts w:ascii="Arial"/>
          <w:color w:val="404040"/>
          <w:spacing w:val="-1"/>
        </w:rPr>
        <w:t>trends,</w:t>
      </w:r>
      <w:r>
        <w:rPr>
          <w:rFonts w:ascii="Arial"/>
          <w:color w:val="404040"/>
          <w:spacing w:val="18"/>
        </w:rPr>
        <w:t> </w:t>
      </w:r>
      <w:r>
        <w:rPr>
          <w:rFonts w:ascii="Arial"/>
          <w:color w:val="404040"/>
          <w:spacing w:val="-1"/>
        </w:rPr>
        <w:t>which</w:t>
      </w:r>
      <w:r>
        <w:rPr>
          <w:rFonts w:ascii="Arial"/>
          <w:color w:val="404040"/>
          <w:spacing w:val="15"/>
        </w:rPr>
        <w:t> </w:t>
      </w:r>
      <w:r>
        <w:rPr>
          <w:rFonts w:ascii="Arial"/>
          <w:color w:val="404040"/>
          <w:spacing w:val="-1"/>
        </w:rPr>
        <w:t>are</w:t>
      </w:r>
      <w:r>
        <w:rPr>
          <w:rFonts w:ascii="Arial"/>
          <w:color w:val="404040"/>
          <w:spacing w:val="17"/>
        </w:rPr>
        <w:t> </w:t>
      </w:r>
      <w:r>
        <w:rPr>
          <w:rFonts w:ascii="Arial"/>
          <w:color w:val="404040"/>
          <w:spacing w:val="-1"/>
        </w:rPr>
        <w:t>based</w:t>
      </w:r>
      <w:r>
        <w:rPr>
          <w:rFonts w:ascii="Arial"/>
          <w:color w:val="404040"/>
          <w:spacing w:val="17"/>
        </w:rPr>
        <w:t> </w:t>
      </w:r>
      <w:r>
        <w:rPr>
          <w:rFonts w:ascii="Arial"/>
          <w:color w:val="404040"/>
        </w:rPr>
        <w:t>on</w:t>
      </w:r>
      <w:r>
        <w:rPr>
          <w:rFonts w:ascii="Arial"/>
          <w:color w:val="404040"/>
          <w:spacing w:val="15"/>
        </w:rPr>
        <w:t> </w:t>
      </w:r>
      <w:r>
        <w:rPr>
          <w:rFonts w:ascii="Arial"/>
          <w:color w:val="404040"/>
          <w:spacing w:val="-1"/>
        </w:rPr>
        <w:t>current</w:t>
      </w:r>
      <w:r>
        <w:rPr>
          <w:rFonts w:ascii="Arial"/>
          <w:color w:val="404040"/>
          <w:spacing w:val="51"/>
        </w:rPr>
        <w:t> </w:t>
      </w:r>
      <w:r>
        <w:rPr>
          <w:rFonts w:ascii="Arial"/>
          <w:color w:val="404040"/>
          <w:spacing w:val="-1"/>
        </w:rPr>
        <w:t>market</w:t>
      </w:r>
      <w:r>
        <w:rPr>
          <w:rFonts w:ascii="Arial"/>
          <w:color w:val="404040"/>
          <w:spacing w:val="-5"/>
        </w:rPr>
        <w:t> </w:t>
      </w:r>
      <w:r>
        <w:rPr>
          <w:rFonts w:ascii="Arial"/>
          <w:color w:val="404040"/>
          <w:spacing w:val="-1"/>
        </w:rPr>
        <w:t>conditions.</w:t>
      </w:r>
      <w:r>
        <w:rPr>
          <w:rFonts w:ascii="Arial"/>
        </w:rPr>
      </w:r>
    </w:p>
    <w:p>
      <w:pPr>
        <w:spacing w:line="240" w:lineRule="auto" w:before="10"/>
        <w:rPr>
          <w:rFonts w:ascii="Arial" w:hAnsi="Arial" w:cs="Arial" w:eastAsia="Arial"/>
          <w:sz w:val="17"/>
          <w:szCs w:val="17"/>
        </w:rPr>
      </w:pPr>
    </w:p>
    <w:p>
      <w:pPr>
        <w:pStyle w:val="BodyText"/>
        <w:spacing w:line="206" w:lineRule="exact" w:before="0"/>
        <w:ind w:left="787" w:right="1276"/>
        <w:jc w:val="both"/>
        <w:rPr>
          <w:rFonts w:ascii="Arial" w:hAnsi="Arial" w:cs="Arial" w:eastAsia="Arial"/>
        </w:rPr>
      </w:pPr>
      <w:r>
        <w:rPr>
          <w:rFonts w:ascii="Arial" w:hAnsi="Arial" w:cs="Arial" w:eastAsia="Arial"/>
          <w:color w:val="404040"/>
          <w:spacing w:val="-1"/>
        </w:rPr>
        <w:t>Neither</w:t>
      </w:r>
      <w:r>
        <w:rPr>
          <w:rFonts w:ascii="Arial" w:hAnsi="Arial" w:cs="Arial" w:eastAsia="Arial"/>
          <w:color w:val="404040"/>
          <w:spacing w:val="29"/>
        </w:rPr>
        <w:t> </w:t>
      </w:r>
      <w:r>
        <w:rPr>
          <w:rFonts w:ascii="Arial" w:hAnsi="Arial" w:cs="Arial" w:eastAsia="Arial"/>
          <w:color w:val="404040"/>
          <w:spacing w:val="-1"/>
        </w:rPr>
        <w:t>KPMG</w:t>
      </w:r>
      <w:r>
        <w:rPr>
          <w:rFonts w:ascii="Arial" w:hAnsi="Arial" w:cs="Arial" w:eastAsia="Arial"/>
          <w:color w:val="404040"/>
          <w:spacing w:val="28"/>
        </w:rPr>
        <w:t> </w:t>
      </w:r>
      <w:r>
        <w:rPr>
          <w:rFonts w:ascii="Arial" w:hAnsi="Arial" w:cs="Arial" w:eastAsia="Arial"/>
          <w:color w:val="404040"/>
          <w:spacing w:val="-1"/>
        </w:rPr>
        <w:t>nor</w:t>
      </w:r>
      <w:r>
        <w:rPr>
          <w:rFonts w:ascii="Arial" w:hAnsi="Arial" w:cs="Arial" w:eastAsia="Arial"/>
          <w:color w:val="404040"/>
          <w:spacing w:val="30"/>
        </w:rPr>
        <w:t> </w:t>
      </w:r>
      <w:r>
        <w:rPr>
          <w:rFonts w:ascii="Arial" w:hAnsi="Arial" w:cs="Arial" w:eastAsia="Arial"/>
          <w:color w:val="404040"/>
          <w:spacing w:val="-1"/>
        </w:rPr>
        <w:t>any</w:t>
      </w:r>
      <w:r>
        <w:rPr>
          <w:rFonts w:ascii="Arial" w:hAnsi="Arial" w:cs="Arial" w:eastAsia="Arial"/>
          <w:color w:val="404040"/>
          <w:spacing w:val="29"/>
        </w:rPr>
        <w:t> </w:t>
      </w:r>
      <w:r>
        <w:rPr>
          <w:rFonts w:ascii="Arial" w:hAnsi="Arial" w:cs="Arial" w:eastAsia="Arial"/>
          <w:color w:val="404040"/>
          <w:spacing w:val="-1"/>
        </w:rPr>
        <w:t>member</w:t>
      </w:r>
      <w:r>
        <w:rPr>
          <w:rFonts w:ascii="Arial" w:hAnsi="Arial" w:cs="Arial" w:eastAsia="Arial"/>
          <w:color w:val="404040"/>
          <w:spacing w:val="29"/>
        </w:rPr>
        <w:t> </w:t>
      </w:r>
      <w:r>
        <w:rPr>
          <w:rFonts w:ascii="Arial" w:hAnsi="Arial" w:cs="Arial" w:eastAsia="Arial"/>
          <w:color w:val="404040"/>
        </w:rPr>
        <w:t>or</w:t>
      </w:r>
      <w:r>
        <w:rPr>
          <w:rFonts w:ascii="Arial" w:hAnsi="Arial" w:cs="Arial" w:eastAsia="Arial"/>
          <w:color w:val="404040"/>
          <w:spacing w:val="29"/>
        </w:rPr>
        <w:t> </w:t>
      </w:r>
      <w:r>
        <w:rPr>
          <w:rFonts w:ascii="Arial" w:hAnsi="Arial" w:cs="Arial" w:eastAsia="Arial"/>
          <w:color w:val="404040"/>
          <w:spacing w:val="-1"/>
        </w:rPr>
        <w:t>employee</w:t>
      </w:r>
      <w:r>
        <w:rPr>
          <w:rFonts w:ascii="Arial" w:hAnsi="Arial" w:cs="Arial" w:eastAsia="Arial"/>
          <w:color w:val="404040"/>
          <w:spacing w:val="30"/>
        </w:rPr>
        <w:t> </w:t>
      </w:r>
      <w:r>
        <w:rPr>
          <w:rFonts w:ascii="Arial" w:hAnsi="Arial" w:cs="Arial" w:eastAsia="Arial"/>
          <w:color w:val="404040"/>
          <w:spacing w:val="-1"/>
        </w:rPr>
        <w:t>of</w:t>
      </w:r>
      <w:r>
        <w:rPr>
          <w:rFonts w:ascii="Arial" w:hAnsi="Arial" w:cs="Arial" w:eastAsia="Arial"/>
          <w:color w:val="404040"/>
          <w:spacing w:val="31"/>
        </w:rPr>
        <w:t> </w:t>
      </w:r>
      <w:r>
        <w:rPr>
          <w:rFonts w:ascii="Arial" w:hAnsi="Arial" w:cs="Arial" w:eastAsia="Arial"/>
          <w:color w:val="404040"/>
          <w:spacing w:val="-1"/>
        </w:rPr>
        <w:t>KPMG</w:t>
      </w:r>
      <w:r>
        <w:rPr>
          <w:rFonts w:ascii="Arial" w:hAnsi="Arial" w:cs="Arial" w:eastAsia="Arial"/>
          <w:color w:val="404040"/>
          <w:spacing w:val="30"/>
        </w:rPr>
        <w:t> </w:t>
      </w:r>
      <w:r>
        <w:rPr>
          <w:rFonts w:ascii="Arial" w:hAnsi="Arial" w:cs="Arial" w:eastAsia="Arial"/>
          <w:color w:val="404040"/>
          <w:spacing w:val="-2"/>
        </w:rPr>
        <w:t>undertakes</w:t>
      </w:r>
      <w:r>
        <w:rPr>
          <w:rFonts w:ascii="Arial" w:hAnsi="Arial" w:cs="Arial" w:eastAsia="Arial"/>
          <w:color w:val="404040"/>
          <w:spacing w:val="31"/>
        </w:rPr>
        <w:t> </w:t>
      </w:r>
      <w:r>
        <w:rPr>
          <w:rFonts w:ascii="Arial" w:hAnsi="Arial" w:cs="Arial" w:eastAsia="Arial"/>
          <w:color w:val="404040"/>
          <w:spacing w:val="-1"/>
        </w:rPr>
        <w:t>responsibility</w:t>
      </w:r>
      <w:r>
        <w:rPr>
          <w:rFonts w:ascii="Arial" w:hAnsi="Arial" w:cs="Arial" w:eastAsia="Arial"/>
          <w:color w:val="404040"/>
          <w:spacing w:val="29"/>
        </w:rPr>
        <w:t> </w:t>
      </w:r>
      <w:r>
        <w:rPr>
          <w:rFonts w:ascii="Arial" w:hAnsi="Arial" w:cs="Arial" w:eastAsia="Arial"/>
          <w:color w:val="404040"/>
          <w:spacing w:val="-1"/>
        </w:rPr>
        <w:t>arising</w:t>
      </w:r>
      <w:r>
        <w:rPr>
          <w:rFonts w:ascii="Arial" w:hAnsi="Arial" w:cs="Arial" w:eastAsia="Arial"/>
          <w:color w:val="404040"/>
          <w:spacing w:val="29"/>
        </w:rPr>
        <w:t> </w:t>
      </w:r>
      <w:r>
        <w:rPr>
          <w:rFonts w:ascii="Arial" w:hAnsi="Arial" w:cs="Arial" w:eastAsia="Arial"/>
          <w:color w:val="404040"/>
        </w:rPr>
        <w:t>in</w:t>
      </w:r>
      <w:r>
        <w:rPr>
          <w:rFonts w:ascii="Arial" w:hAnsi="Arial" w:cs="Arial" w:eastAsia="Arial"/>
          <w:color w:val="404040"/>
          <w:spacing w:val="28"/>
        </w:rPr>
        <w:t> </w:t>
      </w:r>
      <w:r>
        <w:rPr>
          <w:rFonts w:ascii="Arial" w:hAnsi="Arial" w:cs="Arial" w:eastAsia="Arial"/>
          <w:color w:val="404040"/>
          <w:spacing w:val="-1"/>
        </w:rPr>
        <w:t>any</w:t>
      </w:r>
      <w:r>
        <w:rPr>
          <w:rFonts w:ascii="Arial" w:hAnsi="Arial" w:cs="Arial" w:eastAsia="Arial"/>
          <w:color w:val="404040"/>
          <w:spacing w:val="29"/>
        </w:rPr>
        <w:t> </w:t>
      </w:r>
      <w:r>
        <w:rPr>
          <w:rFonts w:ascii="Arial" w:hAnsi="Arial" w:cs="Arial" w:eastAsia="Arial"/>
          <w:color w:val="404040"/>
          <w:spacing w:val="-1"/>
        </w:rPr>
        <w:t>way</w:t>
      </w:r>
      <w:r>
        <w:rPr>
          <w:rFonts w:ascii="Arial" w:hAnsi="Arial" w:cs="Arial" w:eastAsia="Arial"/>
          <w:color w:val="404040"/>
          <w:spacing w:val="61"/>
        </w:rPr>
        <w:t> </w:t>
      </w:r>
      <w:r>
        <w:rPr>
          <w:rFonts w:ascii="Arial" w:hAnsi="Arial" w:cs="Arial" w:eastAsia="Arial"/>
          <w:color w:val="404040"/>
          <w:spacing w:val="-1"/>
        </w:rPr>
        <w:t>from</w:t>
      </w:r>
      <w:r>
        <w:rPr>
          <w:rFonts w:ascii="Arial" w:hAnsi="Arial" w:cs="Arial" w:eastAsia="Arial"/>
          <w:color w:val="404040"/>
          <w:spacing w:val="38"/>
        </w:rPr>
        <w:t> </w:t>
      </w:r>
      <w:r>
        <w:rPr>
          <w:rFonts w:ascii="Arial" w:hAnsi="Arial" w:cs="Arial" w:eastAsia="Arial"/>
          <w:color w:val="404040"/>
          <w:spacing w:val="-1"/>
        </w:rPr>
        <w:t>reliance</w:t>
      </w:r>
      <w:r>
        <w:rPr>
          <w:rFonts w:ascii="Arial" w:hAnsi="Arial" w:cs="Arial" w:eastAsia="Arial"/>
          <w:color w:val="404040"/>
          <w:spacing w:val="40"/>
        </w:rPr>
        <w:t> </w:t>
      </w:r>
      <w:r>
        <w:rPr>
          <w:rFonts w:ascii="Arial" w:hAnsi="Arial" w:cs="Arial" w:eastAsia="Arial"/>
          <w:color w:val="404040"/>
          <w:spacing w:val="-1"/>
        </w:rPr>
        <w:t>placed</w:t>
      </w:r>
      <w:r>
        <w:rPr>
          <w:rFonts w:ascii="Arial" w:hAnsi="Arial" w:cs="Arial" w:eastAsia="Arial"/>
          <w:color w:val="404040"/>
          <w:spacing w:val="40"/>
        </w:rPr>
        <w:t> </w:t>
      </w:r>
      <w:r>
        <w:rPr>
          <w:rFonts w:ascii="Arial" w:hAnsi="Arial" w:cs="Arial" w:eastAsia="Arial"/>
          <w:color w:val="404040"/>
          <w:spacing w:val="-1"/>
        </w:rPr>
        <w:t>by</w:t>
      </w:r>
      <w:r>
        <w:rPr>
          <w:rFonts w:ascii="Arial" w:hAnsi="Arial" w:cs="Arial" w:eastAsia="Arial"/>
          <w:color w:val="404040"/>
          <w:spacing w:val="39"/>
        </w:rPr>
        <w:t> </w:t>
      </w:r>
      <w:r>
        <w:rPr>
          <w:rFonts w:ascii="Arial" w:hAnsi="Arial" w:cs="Arial" w:eastAsia="Arial"/>
          <w:color w:val="404040"/>
        </w:rPr>
        <w:t>a</w:t>
      </w:r>
      <w:r>
        <w:rPr>
          <w:rFonts w:ascii="Arial" w:hAnsi="Arial" w:cs="Arial" w:eastAsia="Arial"/>
          <w:color w:val="404040"/>
          <w:spacing w:val="40"/>
        </w:rPr>
        <w:t> </w:t>
      </w:r>
      <w:r>
        <w:rPr>
          <w:rFonts w:ascii="Arial" w:hAnsi="Arial" w:cs="Arial" w:eastAsia="Arial"/>
          <w:color w:val="404040"/>
          <w:spacing w:val="-1"/>
        </w:rPr>
        <w:t>third</w:t>
      </w:r>
      <w:r>
        <w:rPr>
          <w:rFonts w:ascii="Arial" w:hAnsi="Arial" w:cs="Arial" w:eastAsia="Arial"/>
          <w:color w:val="404040"/>
          <w:spacing w:val="39"/>
        </w:rPr>
        <w:t> </w:t>
      </w:r>
      <w:r>
        <w:rPr>
          <w:rFonts w:ascii="Arial" w:hAnsi="Arial" w:cs="Arial" w:eastAsia="Arial"/>
          <w:color w:val="404040"/>
          <w:spacing w:val="-1"/>
        </w:rPr>
        <w:t>party</w:t>
      </w:r>
      <w:r>
        <w:rPr>
          <w:rFonts w:ascii="Arial" w:hAnsi="Arial" w:cs="Arial" w:eastAsia="Arial"/>
          <w:color w:val="404040"/>
          <w:spacing w:val="39"/>
        </w:rPr>
        <w:t> </w:t>
      </w:r>
      <w:r>
        <w:rPr>
          <w:rFonts w:ascii="Arial" w:hAnsi="Arial" w:cs="Arial" w:eastAsia="Arial"/>
          <w:color w:val="404040"/>
        </w:rPr>
        <w:t>on</w:t>
      </w:r>
      <w:r>
        <w:rPr>
          <w:rFonts w:ascii="Arial" w:hAnsi="Arial" w:cs="Arial" w:eastAsia="Arial"/>
          <w:color w:val="404040"/>
          <w:spacing w:val="41"/>
        </w:rPr>
        <w:t> </w:t>
      </w:r>
      <w:r>
        <w:rPr>
          <w:rFonts w:ascii="Arial" w:hAnsi="Arial" w:cs="Arial" w:eastAsia="Arial"/>
          <w:color w:val="404040"/>
          <w:spacing w:val="-1"/>
        </w:rPr>
        <w:t>this</w:t>
      </w:r>
      <w:r>
        <w:rPr>
          <w:rFonts w:ascii="Arial" w:hAnsi="Arial" w:cs="Arial" w:eastAsia="Arial"/>
          <w:color w:val="404040"/>
          <w:spacing w:val="41"/>
        </w:rPr>
        <w:t> </w:t>
      </w:r>
      <w:r>
        <w:rPr>
          <w:rFonts w:ascii="Arial" w:hAnsi="Arial" w:cs="Arial" w:eastAsia="Arial"/>
          <w:color w:val="404040"/>
          <w:spacing w:val="-1"/>
        </w:rPr>
        <w:t>presentation.</w:t>
      </w:r>
      <w:r>
        <w:rPr>
          <w:rFonts w:ascii="Arial" w:hAnsi="Arial" w:cs="Arial" w:eastAsia="Arial"/>
          <w:color w:val="404040"/>
          <w:spacing w:val="41"/>
        </w:rPr>
        <w:t> </w:t>
      </w:r>
      <w:r>
        <w:rPr>
          <w:rFonts w:ascii="Arial" w:hAnsi="Arial" w:cs="Arial" w:eastAsia="Arial"/>
          <w:color w:val="404040"/>
          <w:spacing w:val="-1"/>
        </w:rPr>
        <w:t>Any</w:t>
      </w:r>
      <w:r>
        <w:rPr>
          <w:rFonts w:ascii="Arial" w:hAnsi="Arial" w:cs="Arial" w:eastAsia="Arial"/>
          <w:color w:val="404040"/>
          <w:spacing w:val="39"/>
        </w:rPr>
        <w:t> </w:t>
      </w:r>
      <w:r>
        <w:rPr>
          <w:rFonts w:ascii="Arial" w:hAnsi="Arial" w:cs="Arial" w:eastAsia="Arial"/>
          <w:color w:val="404040"/>
          <w:spacing w:val="-1"/>
        </w:rPr>
        <w:t>reliance</w:t>
      </w:r>
      <w:r>
        <w:rPr>
          <w:rFonts w:ascii="Arial" w:hAnsi="Arial" w:cs="Arial" w:eastAsia="Arial"/>
          <w:color w:val="404040"/>
          <w:spacing w:val="39"/>
        </w:rPr>
        <w:t> </w:t>
      </w:r>
      <w:r>
        <w:rPr>
          <w:rFonts w:ascii="Arial" w:hAnsi="Arial" w:cs="Arial" w:eastAsia="Arial"/>
          <w:color w:val="404040"/>
          <w:spacing w:val="-1"/>
        </w:rPr>
        <w:t>placed</w:t>
      </w:r>
      <w:r>
        <w:rPr>
          <w:rFonts w:ascii="Arial" w:hAnsi="Arial" w:cs="Arial" w:eastAsia="Arial"/>
          <w:color w:val="404040"/>
          <w:spacing w:val="40"/>
        </w:rPr>
        <w:t> </w:t>
      </w:r>
      <w:r>
        <w:rPr>
          <w:rFonts w:ascii="Arial" w:hAnsi="Arial" w:cs="Arial" w:eastAsia="Arial"/>
          <w:color w:val="404040"/>
        </w:rPr>
        <w:t>is</w:t>
      </w:r>
      <w:r>
        <w:rPr>
          <w:rFonts w:ascii="Arial" w:hAnsi="Arial" w:cs="Arial" w:eastAsia="Arial"/>
          <w:color w:val="404040"/>
          <w:spacing w:val="39"/>
        </w:rPr>
        <w:t> </w:t>
      </w:r>
      <w:r>
        <w:rPr>
          <w:rFonts w:ascii="Arial" w:hAnsi="Arial" w:cs="Arial" w:eastAsia="Arial"/>
          <w:color w:val="404040"/>
          <w:spacing w:val="-1"/>
        </w:rPr>
        <w:t>that</w:t>
      </w:r>
      <w:r>
        <w:rPr>
          <w:rFonts w:ascii="Arial" w:hAnsi="Arial" w:cs="Arial" w:eastAsia="Arial"/>
          <w:color w:val="404040"/>
          <w:spacing w:val="41"/>
        </w:rPr>
        <w:t> </w:t>
      </w:r>
      <w:r>
        <w:rPr>
          <w:rFonts w:ascii="Arial" w:hAnsi="Arial" w:cs="Arial" w:eastAsia="Arial"/>
          <w:color w:val="404040"/>
          <w:spacing w:val="-2"/>
        </w:rPr>
        <w:t>party’s</w:t>
      </w:r>
      <w:r>
        <w:rPr>
          <w:rFonts w:ascii="Arial" w:hAnsi="Arial" w:cs="Arial" w:eastAsia="Arial"/>
          <w:color w:val="404040"/>
          <w:spacing w:val="42"/>
        </w:rPr>
        <w:t> </w:t>
      </w:r>
      <w:r>
        <w:rPr>
          <w:rFonts w:ascii="Arial" w:hAnsi="Arial" w:cs="Arial" w:eastAsia="Arial"/>
          <w:color w:val="404040"/>
        </w:rPr>
        <w:t>sole</w:t>
      </w:r>
      <w:r>
        <w:rPr>
          <w:rFonts w:ascii="Arial" w:hAnsi="Arial" w:cs="Arial" w:eastAsia="Arial"/>
          <w:color w:val="404040"/>
          <w:spacing w:val="61"/>
        </w:rPr>
        <w:t> </w:t>
      </w:r>
      <w:r>
        <w:rPr>
          <w:rFonts w:ascii="Arial" w:hAnsi="Arial" w:cs="Arial" w:eastAsia="Arial"/>
          <w:color w:val="404040"/>
          <w:spacing w:val="-2"/>
        </w:rPr>
        <w:t>responsibility.</w:t>
      </w:r>
      <w:r>
        <w:rPr>
          <w:rFonts w:ascii="Arial" w:hAnsi="Arial" w:cs="Arial" w:eastAsia="Arial"/>
          <w:color w:val="404040"/>
          <w:spacing w:val="14"/>
        </w:rPr>
        <w:t> </w:t>
      </w:r>
      <w:r>
        <w:rPr>
          <w:rFonts w:ascii="Arial" w:hAnsi="Arial" w:cs="Arial" w:eastAsia="Arial"/>
          <w:color w:val="404040"/>
          <w:spacing w:val="-2"/>
        </w:rPr>
        <w:t>The</w:t>
      </w:r>
      <w:r>
        <w:rPr>
          <w:rFonts w:ascii="Arial" w:hAnsi="Arial" w:cs="Arial" w:eastAsia="Arial"/>
          <w:color w:val="404040"/>
          <w:spacing w:val="10"/>
        </w:rPr>
        <w:t> </w:t>
      </w:r>
      <w:r>
        <w:rPr>
          <w:rFonts w:ascii="Arial" w:hAnsi="Arial" w:cs="Arial" w:eastAsia="Arial"/>
          <w:color w:val="404040"/>
          <w:spacing w:val="-1"/>
        </w:rPr>
        <w:t>presentation</w:t>
      </w:r>
      <w:r>
        <w:rPr>
          <w:rFonts w:ascii="Arial" w:hAnsi="Arial" w:cs="Arial" w:eastAsia="Arial"/>
          <w:color w:val="404040"/>
          <w:spacing w:val="10"/>
        </w:rPr>
        <w:t> </w:t>
      </w:r>
      <w:r>
        <w:rPr>
          <w:rFonts w:ascii="Arial" w:hAnsi="Arial" w:cs="Arial" w:eastAsia="Arial"/>
          <w:color w:val="404040"/>
          <w:spacing w:val="-1"/>
        </w:rPr>
        <w:t>(and</w:t>
      </w:r>
      <w:r>
        <w:rPr>
          <w:rFonts w:ascii="Arial" w:hAnsi="Arial" w:cs="Arial" w:eastAsia="Arial"/>
          <w:color w:val="404040"/>
          <w:spacing w:val="12"/>
        </w:rPr>
        <w:t> </w:t>
      </w:r>
      <w:r>
        <w:rPr>
          <w:rFonts w:ascii="Arial" w:hAnsi="Arial" w:cs="Arial" w:eastAsia="Arial"/>
          <w:color w:val="404040"/>
          <w:spacing w:val="-1"/>
        </w:rPr>
        <w:t>the</w:t>
      </w:r>
      <w:r>
        <w:rPr>
          <w:rFonts w:ascii="Arial" w:hAnsi="Arial" w:cs="Arial" w:eastAsia="Arial"/>
          <w:color w:val="404040"/>
          <w:spacing w:val="12"/>
        </w:rPr>
        <w:t> </w:t>
      </w:r>
      <w:r>
        <w:rPr>
          <w:rFonts w:ascii="Arial" w:hAnsi="Arial" w:cs="Arial" w:eastAsia="Arial"/>
          <w:color w:val="404040"/>
          <w:spacing w:val="-1"/>
        </w:rPr>
        <w:t>accompanying</w:t>
      </w:r>
      <w:r>
        <w:rPr>
          <w:rFonts w:ascii="Arial" w:hAnsi="Arial" w:cs="Arial" w:eastAsia="Arial"/>
          <w:color w:val="404040"/>
          <w:spacing w:val="12"/>
        </w:rPr>
        <w:t> </w:t>
      </w:r>
      <w:r>
        <w:rPr>
          <w:rFonts w:ascii="Arial" w:hAnsi="Arial" w:cs="Arial" w:eastAsia="Arial"/>
          <w:color w:val="404040"/>
          <w:spacing w:val="-1"/>
        </w:rPr>
        <w:t>slide</w:t>
      </w:r>
      <w:r>
        <w:rPr>
          <w:rFonts w:ascii="Arial" w:hAnsi="Arial" w:cs="Arial" w:eastAsia="Arial"/>
          <w:color w:val="404040"/>
          <w:spacing w:val="12"/>
        </w:rPr>
        <w:t> </w:t>
      </w:r>
      <w:r>
        <w:rPr>
          <w:rFonts w:ascii="Arial" w:hAnsi="Arial" w:cs="Arial" w:eastAsia="Arial"/>
          <w:color w:val="404040"/>
          <w:spacing w:val="-1"/>
        </w:rPr>
        <w:t>pack)</w:t>
      </w:r>
      <w:r>
        <w:rPr>
          <w:rFonts w:ascii="Arial" w:hAnsi="Arial" w:cs="Arial" w:eastAsia="Arial"/>
          <w:color w:val="404040"/>
          <w:spacing w:val="12"/>
        </w:rPr>
        <w:t> </w:t>
      </w:r>
      <w:r>
        <w:rPr>
          <w:rFonts w:ascii="Arial" w:hAnsi="Arial" w:cs="Arial" w:eastAsia="Arial"/>
          <w:color w:val="404040"/>
        </w:rPr>
        <w:t>is</w:t>
      </w:r>
      <w:r>
        <w:rPr>
          <w:rFonts w:ascii="Arial" w:hAnsi="Arial" w:cs="Arial" w:eastAsia="Arial"/>
          <w:color w:val="404040"/>
          <w:spacing w:val="13"/>
        </w:rPr>
        <w:t> </w:t>
      </w:r>
      <w:r>
        <w:rPr>
          <w:rFonts w:ascii="Arial" w:hAnsi="Arial" w:cs="Arial" w:eastAsia="Arial"/>
          <w:color w:val="404040"/>
          <w:spacing w:val="-1"/>
        </w:rPr>
        <w:t>provided</w:t>
      </w:r>
      <w:r>
        <w:rPr>
          <w:rFonts w:ascii="Arial" w:hAnsi="Arial" w:cs="Arial" w:eastAsia="Arial"/>
          <w:color w:val="404040"/>
          <w:spacing w:val="12"/>
        </w:rPr>
        <w:t> </w:t>
      </w:r>
      <w:r>
        <w:rPr>
          <w:rFonts w:ascii="Arial" w:hAnsi="Arial" w:cs="Arial" w:eastAsia="Arial"/>
          <w:color w:val="404040"/>
          <w:spacing w:val="-1"/>
        </w:rPr>
        <w:t>solely</w:t>
      </w:r>
      <w:r>
        <w:rPr>
          <w:rFonts w:ascii="Arial" w:hAnsi="Arial" w:cs="Arial" w:eastAsia="Arial"/>
          <w:color w:val="404040"/>
          <w:spacing w:val="11"/>
        </w:rPr>
        <w:t> </w:t>
      </w:r>
      <w:r>
        <w:rPr>
          <w:rFonts w:ascii="Arial" w:hAnsi="Arial" w:cs="Arial" w:eastAsia="Arial"/>
          <w:color w:val="404040"/>
          <w:spacing w:val="-1"/>
        </w:rPr>
        <w:t>for</w:t>
      </w:r>
      <w:r>
        <w:rPr>
          <w:rFonts w:ascii="Arial" w:hAnsi="Arial" w:cs="Arial" w:eastAsia="Arial"/>
          <w:color w:val="404040"/>
          <w:spacing w:val="12"/>
        </w:rPr>
        <w:t> </w:t>
      </w:r>
      <w:r>
        <w:rPr>
          <w:rFonts w:ascii="Arial" w:hAnsi="Arial" w:cs="Arial" w:eastAsia="Arial"/>
          <w:color w:val="404040"/>
          <w:spacing w:val="-1"/>
        </w:rPr>
        <w:t>the</w:t>
      </w:r>
      <w:r>
        <w:rPr>
          <w:rFonts w:ascii="Arial" w:hAnsi="Arial" w:cs="Arial" w:eastAsia="Arial"/>
          <w:color w:val="404040"/>
          <w:spacing w:val="12"/>
        </w:rPr>
        <w:t> </w:t>
      </w:r>
      <w:r>
        <w:rPr>
          <w:rFonts w:ascii="Arial" w:hAnsi="Arial" w:cs="Arial" w:eastAsia="Arial"/>
          <w:color w:val="404040"/>
          <w:spacing w:val="-1"/>
        </w:rPr>
        <w:t>benefit</w:t>
      </w:r>
      <w:r>
        <w:rPr>
          <w:rFonts w:ascii="Arial" w:hAnsi="Arial" w:cs="Arial" w:eastAsia="Arial"/>
          <w:color w:val="404040"/>
          <w:spacing w:val="13"/>
        </w:rPr>
        <w:t> </w:t>
      </w:r>
      <w:r>
        <w:rPr>
          <w:rFonts w:ascii="Arial" w:hAnsi="Arial" w:cs="Arial" w:eastAsia="Arial"/>
          <w:color w:val="404040"/>
          <w:spacing w:val="-1"/>
        </w:rPr>
        <w:t>of</w:t>
      </w:r>
      <w:r>
        <w:rPr>
          <w:rFonts w:ascii="Arial" w:hAnsi="Arial" w:cs="Arial" w:eastAsia="Arial"/>
          <w:color w:val="404040"/>
          <w:spacing w:val="65"/>
        </w:rPr>
        <w:t> </w:t>
      </w:r>
      <w:r>
        <w:rPr>
          <w:rFonts w:ascii="Arial" w:hAnsi="Arial" w:cs="Arial" w:eastAsia="Arial"/>
          <w:color w:val="404040"/>
          <w:spacing w:val="-1"/>
        </w:rPr>
        <w:t>the</w:t>
      </w:r>
      <w:r>
        <w:rPr>
          <w:rFonts w:ascii="Arial" w:hAnsi="Arial" w:cs="Arial" w:eastAsia="Arial"/>
          <w:color w:val="404040"/>
          <w:spacing w:val="31"/>
        </w:rPr>
        <w:t> </w:t>
      </w:r>
      <w:r>
        <w:rPr>
          <w:rFonts w:ascii="Arial" w:hAnsi="Arial" w:cs="Arial" w:eastAsia="Arial"/>
          <w:color w:val="404040"/>
          <w:spacing w:val="-1"/>
        </w:rPr>
        <w:t>conference</w:t>
      </w:r>
      <w:r>
        <w:rPr>
          <w:rFonts w:ascii="Arial" w:hAnsi="Arial" w:cs="Arial" w:eastAsia="Arial"/>
          <w:color w:val="404040"/>
          <w:spacing w:val="32"/>
        </w:rPr>
        <w:t> </w:t>
      </w:r>
      <w:r>
        <w:rPr>
          <w:rFonts w:ascii="Arial" w:hAnsi="Arial" w:cs="Arial" w:eastAsia="Arial"/>
          <w:color w:val="404040"/>
          <w:spacing w:val="-2"/>
        </w:rPr>
        <w:t>attendees</w:t>
      </w:r>
      <w:r>
        <w:rPr>
          <w:rFonts w:ascii="Arial" w:hAnsi="Arial" w:cs="Arial" w:eastAsia="Arial"/>
          <w:color w:val="404040"/>
          <w:spacing w:val="33"/>
        </w:rPr>
        <w:t> </w:t>
      </w:r>
      <w:r>
        <w:rPr>
          <w:rFonts w:ascii="Arial" w:hAnsi="Arial" w:cs="Arial" w:eastAsia="Arial"/>
          <w:color w:val="404040"/>
          <w:spacing w:val="-1"/>
        </w:rPr>
        <w:t>and</w:t>
      </w:r>
      <w:r>
        <w:rPr>
          <w:rFonts w:ascii="Arial" w:hAnsi="Arial" w:cs="Arial" w:eastAsia="Arial"/>
          <w:color w:val="404040"/>
          <w:spacing w:val="32"/>
        </w:rPr>
        <w:t> </w:t>
      </w:r>
      <w:r>
        <w:rPr>
          <w:rFonts w:ascii="Arial" w:hAnsi="Arial" w:cs="Arial" w:eastAsia="Arial"/>
          <w:color w:val="404040"/>
          <w:spacing w:val="-1"/>
        </w:rPr>
        <w:t>is</w:t>
      </w:r>
      <w:r>
        <w:rPr>
          <w:rFonts w:ascii="Arial" w:hAnsi="Arial" w:cs="Arial" w:eastAsia="Arial"/>
          <w:color w:val="404040"/>
          <w:spacing w:val="31"/>
        </w:rPr>
        <w:t> </w:t>
      </w:r>
      <w:r>
        <w:rPr>
          <w:rFonts w:ascii="Arial" w:hAnsi="Arial" w:cs="Arial" w:eastAsia="Arial"/>
          <w:color w:val="404040"/>
          <w:spacing w:val="-1"/>
        </w:rPr>
        <w:t>not</w:t>
      </w:r>
      <w:r>
        <w:rPr>
          <w:rFonts w:ascii="Arial" w:hAnsi="Arial" w:cs="Arial" w:eastAsia="Arial"/>
          <w:color w:val="404040"/>
          <w:spacing w:val="30"/>
        </w:rPr>
        <w:t> </w:t>
      </w:r>
      <w:r>
        <w:rPr>
          <w:rFonts w:ascii="Arial" w:hAnsi="Arial" w:cs="Arial" w:eastAsia="Arial"/>
          <w:color w:val="404040"/>
        </w:rPr>
        <w:t>to</w:t>
      </w:r>
      <w:r>
        <w:rPr>
          <w:rFonts w:ascii="Arial" w:hAnsi="Arial" w:cs="Arial" w:eastAsia="Arial"/>
          <w:color w:val="404040"/>
          <w:spacing w:val="30"/>
        </w:rPr>
        <w:t> </w:t>
      </w:r>
      <w:r>
        <w:rPr>
          <w:rFonts w:ascii="Arial" w:hAnsi="Arial" w:cs="Arial" w:eastAsia="Arial"/>
          <w:color w:val="404040"/>
          <w:spacing w:val="-1"/>
        </w:rPr>
        <w:t>be</w:t>
      </w:r>
      <w:r>
        <w:rPr>
          <w:rFonts w:ascii="Arial" w:hAnsi="Arial" w:cs="Arial" w:eastAsia="Arial"/>
          <w:color w:val="404040"/>
          <w:spacing w:val="30"/>
        </w:rPr>
        <w:t> </w:t>
      </w:r>
      <w:r>
        <w:rPr>
          <w:rFonts w:ascii="Arial" w:hAnsi="Arial" w:cs="Arial" w:eastAsia="Arial"/>
          <w:color w:val="404040"/>
          <w:spacing w:val="-1"/>
        </w:rPr>
        <w:t>copied,</w:t>
      </w:r>
      <w:r>
        <w:rPr>
          <w:rFonts w:ascii="Arial" w:hAnsi="Arial" w:cs="Arial" w:eastAsia="Arial"/>
          <w:color w:val="404040"/>
          <w:spacing w:val="31"/>
        </w:rPr>
        <w:t> </w:t>
      </w:r>
      <w:r>
        <w:rPr>
          <w:rFonts w:ascii="Arial" w:hAnsi="Arial" w:cs="Arial" w:eastAsia="Arial"/>
          <w:color w:val="404040"/>
          <w:spacing w:val="-2"/>
        </w:rPr>
        <w:t>quoted</w:t>
      </w:r>
      <w:r>
        <w:rPr>
          <w:rFonts w:ascii="Arial" w:hAnsi="Arial" w:cs="Arial" w:eastAsia="Arial"/>
          <w:color w:val="404040"/>
          <w:spacing w:val="32"/>
        </w:rPr>
        <w:t> </w:t>
      </w:r>
      <w:r>
        <w:rPr>
          <w:rFonts w:ascii="Arial" w:hAnsi="Arial" w:cs="Arial" w:eastAsia="Arial"/>
          <w:color w:val="404040"/>
          <w:spacing w:val="-1"/>
        </w:rPr>
        <w:t>or</w:t>
      </w:r>
      <w:r>
        <w:rPr>
          <w:rFonts w:ascii="Arial" w:hAnsi="Arial" w:cs="Arial" w:eastAsia="Arial"/>
          <w:color w:val="404040"/>
          <w:spacing w:val="32"/>
        </w:rPr>
        <w:t> </w:t>
      </w:r>
      <w:r>
        <w:rPr>
          <w:rFonts w:ascii="Arial" w:hAnsi="Arial" w:cs="Arial" w:eastAsia="Arial"/>
          <w:color w:val="404040"/>
          <w:spacing w:val="-1"/>
        </w:rPr>
        <w:t>referred</w:t>
      </w:r>
      <w:r>
        <w:rPr>
          <w:rFonts w:ascii="Arial" w:hAnsi="Arial" w:cs="Arial" w:eastAsia="Arial"/>
          <w:color w:val="404040"/>
          <w:spacing w:val="29"/>
        </w:rPr>
        <w:t> </w:t>
      </w:r>
      <w:r>
        <w:rPr>
          <w:rFonts w:ascii="Arial" w:hAnsi="Arial" w:cs="Arial" w:eastAsia="Arial"/>
          <w:color w:val="404040"/>
          <w:spacing w:val="-1"/>
        </w:rPr>
        <w:t>to</w:t>
      </w:r>
      <w:r>
        <w:rPr>
          <w:rFonts w:ascii="Arial" w:hAnsi="Arial" w:cs="Arial" w:eastAsia="Arial"/>
          <w:color w:val="404040"/>
          <w:spacing w:val="32"/>
        </w:rPr>
        <w:t> </w:t>
      </w:r>
      <w:r>
        <w:rPr>
          <w:rFonts w:ascii="Arial" w:hAnsi="Arial" w:cs="Arial" w:eastAsia="Arial"/>
          <w:color w:val="404040"/>
          <w:spacing w:val="-1"/>
        </w:rPr>
        <w:t>in</w:t>
      </w:r>
      <w:r>
        <w:rPr>
          <w:rFonts w:ascii="Arial" w:hAnsi="Arial" w:cs="Arial" w:eastAsia="Arial"/>
          <w:color w:val="404040"/>
          <w:spacing w:val="32"/>
        </w:rPr>
        <w:t> </w:t>
      </w:r>
      <w:r>
        <w:rPr>
          <w:rFonts w:ascii="Arial" w:hAnsi="Arial" w:cs="Arial" w:eastAsia="Arial"/>
          <w:color w:val="404040"/>
          <w:spacing w:val="-1"/>
        </w:rPr>
        <w:t>whole</w:t>
      </w:r>
      <w:r>
        <w:rPr>
          <w:rFonts w:ascii="Arial" w:hAnsi="Arial" w:cs="Arial" w:eastAsia="Arial"/>
          <w:color w:val="404040"/>
          <w:spacing w:val="32"/>
        </w:rPr>
        <w:t> </w:t>
      </w:r>
      <w:r>
        <w:rPr>
          <w:rFonts w:ascii="Arial" w:hAnsi="Arial" w:cs="Arial" w:eastAsia="Arial"/>
          <w:color w:val="404040"/>
        </w:rPr>
        <w:t>or</w:t>
      </w:r>
      <w:r>
        <w:rPr>
          <w:rFonts w:ascii="Arial" w:hAnsi="Arial" w:cs="Arial" w:eastAsia="Arial"/>
          <w:color w:val="404040"/>
          <w:spacing w:val="32"/>
        </w:rPr>
        <w:t> </w:t>
      </w:r>
      <w:r>
        <w:rPr>
          <w:rFonts w:ascii="Arial" w:hAnsi="Arial" w:cs="Arial" w:eastAsia="Arial"/>
          <w:color w:val="404040"/>
          <w:spacing w:val="-1"/>
        </w:rPr>
        <w:t>in</w:t>
      </w:r>
      <w:r>
        <w:rPr>
          <w:rFonts w:ascii="Arial" w:hAnsi="Arial" w:cs="Arial" w:eastAsia="Arial"/>
          <w:color w:val="404040"/>
          <w:spacing w:val="31"/>
        </w:rPr>
        <w:t> </w:t>
      </w:r>
      <w:r>
        <w:rPr>
          <w:rFonts w:ascii="Arial" w:hAnsi="Arial" w:cs="Arial" w:eastAsia="Arial"/>
          <w:color w:val="404040"/>
          <w:spacing w:val="-1"/>
        </w:rPr>
        <w:t>part</w:t>
      </w:r>
      <w:r>
        <w:rPr>
          <w:rFonts w:ascii="Arial" w:hAnsi="Arial" w:cs="Arial" w:eastAsia="Arial"/>
          <w:color w:val="404040"/>
          <w:spacing w:val="31"/>
        </w:rPr>
        <w:t> </w:t>
      </w:r>
      <w:r>
        <w:rPr>
          <w:rFonts w:ascii="Arial" w:hAnsi="Arial" w:cs="Arial" w:eastAsia="Arial"/>
          <w:color w:val="404040"/>
          <w:spacing w:val="-1"/>
        </w:rPr>
        <w:t>without</w:t>
      </w:r>
      <w:r>
        <w:rPr>
          <w:rFonts w:ascii="Arial" w:hAnsi="Arial" w:cs="Arial" w:eastAsia="Arial"/>
          <w:color w:val="404040"/>
          <w:spacing w:val="41"/>
        </w:rPr>
        <w:t> </w:t>
      </w:r>
      <w:r>
        <w:rPr>
          <w:rFonts w:ascii="Arial" w:hAnsi="Arial" w:cs="Arial" w:eastAsia="Arial"/>
          <w:color w:val="404040"/>
          <w:spacing w:val="-1"/>
        </w:rPr>
        <w:t>KPMG’s</w:t>
      </w:r>
      <w:r>
        <w:rPr>
          <w:rFonts w:ascii="Arial" w:hAnsi="Arial" w:cs="Arial" w:eastAsia="Arial"/>
          <w:color w:val="404040"/>
          <w:spacing w:val="27"/>
        </w:rPr>
        <w:t> </w:t>
      </w:r>
      <w:r>
        <w:rPr>
          <w:rFonts w:ascii="Arial" w:hAnsi="Arial" w:cs="Arial" w:eastAsia="Arial"/>
          <w:color w:val="404040"/>
          <w:spacing w:val="-1"/>
        </w:rPr>
        <w:t>prior</w:t>
      </w:r>
      <w:r>
        <w:rPr>
          <w:rFonts w:ascii="Arial" w:hAnsi="Arial" w:cs="Arial" w:eastAsia="Arial"/>
          <w:color w:val="404040"/>
          <w:spacing w:val="29"/>
        </w:rPr>
        <w:t> </w:t>
      </w:r>
      <w:r>
        <w:rPr>
          <w:rFonts w:ascii="Arial" w:hAnsi="Arial" w:cs="Arial" w:eastAsia="Arial"/>
          <w:color w:val="404040"/>
          <w:spacing w:val="-1"/>
        </w:rPr>
        <w:t>written</w:t>
      </w:r>
      <w:r>
        <w:rPr>
          <w:rFonts w:ascii="Arial" w:hAnsi="Arial" w:cs="Arial" w:eastAsia="Arial"/>
          <w:color w:val="404040"/>
          <w:spacing w:val="27"/>
        </w:rPr>
        <w:t> </w:t>
      </w:r>
      <w:r>
        <w:rPr>
          <w:rFonts w:ascii="Arial" w:hAnsi="Arial" w:cs="Arial" w:eastAsia="Arial"/>
          <w:color w:val="404040"/>
          <w:spacing w:val="-1"/>
        </w:rPr>
        <w:t>consent.</w:t>
      </w:r>
      <w:r>
        <w:rPr>
          <w:rFonts w:ascii="Arial" w:hAnsi="Arial" w:cs="Arial" w:eastAsia="Arial"/>
          <w:color w:val="404040"/>
          <w:spacing w:val="29"/>
        </w:rPr>
        <w:t> </w:t>
      </w:r>
      <w:r>
        <w:rPr>
          <w:rFonts w:ascii="Arial" w:hAnsi="Arial" w:cs="Arial" w:eastAsia="Arial"/>
          <w:color w:val="404040"/>
          <w:spacing w:val="-1"/>
        </w:rPr>
        <w:t>KPMG</w:t>
      </w:r>
      <w:r>
        <w:rPr>
          <w:rFonts w:ascii="Arial" w:hAnsi="Arial" w:cs="Arial" w:eastAsia="Arial"/>
          <w:color w:val="404040"/>
          <w:spacing w:val="27"/>
        </w:rPr>
        <w:t> </w:t>
      </w:r>
      <w:r>
        <w:rPr>
          <w:rFonts w:ascii="Arial" w:hAnsi="Arial" w:cs="Arial" w:eastAsia="Arial"/>
          <w:color w:val="404040"/>
          <w:spacing w:val="-1"/>
        </w:rPr>
        <w:t>accepts</w:t>
      </w:r>
      <w:r>
        <w:rPr>
          <w:rFonts w:ascii="Arial" w:hAnsi="Arial" w:cs="Arial" w:eastAsia="Arial"/>
          <w:color w:val="404040"/>
          <w:spacing w:val="27"/>
        </w:rPr>
        <w:t> </w:t>
      </w:r>
      <w:r>
        <w:rPr>
          <w:rFonts w:ascii="Arial" w:hAnsi="Arial" w:cs="Arial" w:eastAsia="Arial"/>
          <w:color w:val="404040"/>
          <w:spacing w:val="-1"/>
        </w:rPr>
        <w:t>no</w:t>
      </w:r>
      <w:r>
        <w:rPr>
          <w:rFonts w:ascii="Arial" w:hAnsi="Arial" w:cs="Arial" w:eastAsia="Arial"/>
          <w:color w:val="404040"/>
          <w:spacing w:val="27"/>
        </w:rPr>
        <w:t> </w:t>
      </w:r>
      <w:r>
        <w:rPr>
          <w:rFonts w:ascii="Arial" w:hAnsi="Arial" w:cs="Arial" w:eastAsia="Arial"/>
          <w:color w:val="404040"/>
          <w:spacing w:val="-1"/>
        </w:rPr>
        <w:t>responsibility</w:t>
      </w:r>
      <w:r>
        <w:rPr>
          <w:rFonts w:ascii="Arial" w:hAnsi="Arial" w:cs="Arial" w:eastAsia="Arial"/>
          <w:color w:val="404040"/>
          <w:spacing w:val="26"/>
        </w:rPr>
        <w:t> </w:t>
      </w:r>
      <w:r>
        <w:rPr>
          <w:rFonts w:ascii="Arial" w:hAnsi="Arial" w:cs="Arial" w:eastAsia="Arial"/>
          <w:color w:val="404040"/>
        </w:rPr>
        <w:t>to</w:t>
      </w:r>
      <w:r>
        <w:rPr>
          <w:rFonts w:ascii="Arial" w:hAnsi="Arial" w:cs="Arial" w:eastAsia="Arial"/>
          <w:color w:val="404040"/>
          <w:spacing w:val="27"/>
        </w:rPr>
        <w:t> </w:t>
      </w:r>
      <w:r>
        <w:rPr>
          <w:rFonts w:ascii="Arial" w:hAnsi="Arial" w:cs="Arial" w:eastAsia="Arial"/>
          <w:color w:val="404040"/>
          <w:spacing w:val="-1"/>
        </w:rPr>
        <w:t>anyone</w:t>
      </w:r>
      <w:r>
        <w:rPr>
          <w:rFonts w:ascii="Arial" w:hAnsi="Arial" w:cs="Arial" w:eastAsia="Arial"/>
          <w:color w:val="404040"/>
          <w:spacing w:val="27"/>
        </w:rPr>
        <w:t> </w:t>
      </w:r>
      <w:r>
        <w:rPr>
          <w:rFonts w:ascii="Arial" w:hAnsi="Arial" w:cs="Arial" w:eastAsia="Arial"/>
          <w:color w:val="404040"/>
          <w:spacing w:val="-1"/>
        </w:rPr>
        <w:t>other</w:t>
      </w:r>
      <w:r>
        <w:rPr>
          <w:rFonts w:ascii="Arial" w:hAnsi="Arial" w:cs="Arial" w:eastAsia="Arial"/>
          <w:color w:val="404040"/>
          <w:spacing w:val="27"/>
        </w:rPr>
        <w:t> </w:t>
      </w:r>
      <w:r>
        <w:rPr>
          <w:rFonts w:ascii="Arial" w:hAnsi="Arial" w:cs="Arial" w:eastAsia="Arial"/>
          <w:color w:val="404040"/>
          <w:spacing w:val="-1"/>
        </w:rPr>
        <w:t>than</w:t>
      </w:r>
      <w:r>
        <w:rPr>
          <w:rFonts w:ascii="Arial" w:hAnsi="Arial" w:cs="Arial" w:eastAsia="Arial"/>
          <w:color w:val="404040"/>
          <w:spacing w:val="27"/>
        </w:rPr>
        <w:t> </w:t>
      </w:r>
      <w:r>
        <w:rPr>
          <w:rFonts w:ascii="Arial" w:hAnsi="Arial" w:cs="Arial" w:eastAsia="Arial"/>
          <w:color w:val="404040"/>
          <w:spacing w:val="-1"/>
        </w:rPr>
        <w:t>the</w:t>
      </w:r>
      <w:r>
        <w:rPr>
          <w:rFonts w:ascii="Arial" w:hAnsi="Arial" w:cs="Arial" w:eastAsia="Arial"/>
          <w:color w:val="404040"/>
          <w:spacing w:val="26"/>
        </w:rPr>
        <w:t> </w:t>
      </w:r>
      <w:r>
        <w:rPr>
          <w:rFonts w:ascii="Arial" w:hAnsi="Arial" w:cs="Arial" w:eastAsia="Arial"/>
          <w:color w:val="404040"/>
          <w:spacing w:val="-1"/>
        </w:rPr>
        <w:t>conference</w:t>
      </w:r>
      <w:r>
        <w:rPr>
          <w:rFonts w:ascii="Arial" w:hAnsi="Arial" w:cs="Arial" w:eastAsia="Arial"/>
          <w:color w:val="404040"/>
          <w:spacing w:val="49"/>
        </w:rPr>
        <w:t> </w:t>
      </w:r>
      <w:r>
        <w:rPr>
          <w:rFonts w:ascii="Arial" w:hAnsi="Arial" w:cs="Arial" w:eastAsia="Arial"/>
          <w:color w:val="404040"/>
          <w:spacing w:val="-1"/>
        </w:rPr>
        <w:t>attendees</w:t>
      </w:r>
      <w:r>
        <w:rPr>
          <w:rFonts w:ascii="Arial" w:hAnsi="Arial" w:cs="Arial" w:eastAsia="Arial"/>
          <w:color w:val="404040"/>
          <w:spacing w:val="-5"/>
        </w:rPr>
        <w:t> </w:t>
      </w:r>
      <w:r>
        <w:rPr>
          <w:rFonts w:ascii="Arial" w:hAnsi="Arial" w:cs="Arial" w:eastAsia="Arial"/>
          <w:color w:val="404040"/>
          <w:spacing w:val="-1"/>
        </w:rPr>
        <w:t>for</w:t>
      </w:r>
      <w:r>
        <w:rPr>
          <w:rFonts w:ascii="Arial" w:hAnsi="Arial" w:cs="Arial" w:eastAsia="Arial"/>
          <w:color w:val="404040"/>
          <w:spacing w:val="-4"/>
        </w:rPr>
        <w:t> </w:t>
      </w:r>
      <w:r>
        <w:rPr>
          <w:rFonts w:ascii="Arial" w:hAnsi="Arial" w:cs="Arial" w:eastAsia="Arial"/>
          <w:color w:val="404040"/>
        </w:rPr>
        <w:t>the</w:t>
      </w:r>
      <w:r>
        <w:rPr>
          <w:rFonts w:ascii="Arial" w:hAnsi="Arial" w:cs="Arial" w:eastAsia="Arial"/>
          <w:color w:val="404040"/>
          <w:spacing w:val="-3"/>
        </w:rPr>
        <w:t> </w:t>
      </w:r>
      <w:r>
        <w:rPr>
          <w:rFonts w:ascii="Arial" w:hAnsi="Arial" w:cs="Arial" w:eastAsia="Arial"/>
          <w:color w:val="404040"/>
          <w:spacing w:val="-1"/>
        </w:rPr>
        <w:t>information</w:t>
      </w:r>
      <w:r>
        <w:rPr>
          <w:rFonts w:ascii="Arial" w:hAnsi="Arial" w:cs="Arial" w:eastAsia="Arial"/>
          <w:color w:val="404040"/>
          <w:spacing w:val="-8"/>
        </w:rPr>
        <w:t> </w:t>
      </w:r>
      <w:r>
        <w:rPr>
          <w:rFonts w:ascii="Arial" w:hAnsi="Arial" w:cs="Arial" w:eastAsia="Arial"/>
          <w:color w:val="404040"/>
          <w:spacing w:val="-1"/>
        </w:rPr>
        <w:t>contained</w:t>
      </w:r>
      <w:r>
        <w:rPr>
          <w:rFonts w:ascii="Arial" w:hAnsi="Arial" w:cs="Arial" w:eastAsia="Arial"/>
          <w:color w:val="404040"/>
          <w:spacing w:val="-6"/>
        </w:rPr>
        <w:t> </w:t>
      </w:r>
      <w:r>
        <w:rPr>
          <w:rFonts w:ascii="Arial" w:hAnsi="Arial" w:cs="Arial" w:eastAsia="Arial"/>
          <w:color w:val="404040"/>
        </w:rPr>
        <w:t>in</w:t>
      </w:r>
      <w:r>
        <w:rPr>
          <w:rFonts w:ascii="Arial" w:hAnsi="Arial" w:cs="Arial" w:eastAsia="Arial"/>
          <w:color w:val="404040"/>
          <w:spacing w:val="-1"/>
        </w:rPr>
        <w:t> this</w:t>
      </w:r>
      <w:r>
        <w:rPr>
          <w:rFonts w:ascii="Arial" w:hAnsi="Arial" w:cs="Arial" w:eastAsia="Arial"/>
          <w:color w:val="404040"/>
          <w:spacing w:val="-4"/>
        </w:rPr>
        <w:t> </w:t>
      </w:r>
      <w:r>
        <w:rPr>
          <w:rFonts w:ascii="Arial" w:hAnsi="Arial" w:cs="Arial" w:eastAsia="Arial"/>
          <w:color w:val="404040"/>
          <w:spacing w:val="-1"/>
        </w:rPr>
        <w:t>presentation.</w:t>
      </w:r>
      <w:r>
        <w:rPr>
          <w:rFonts w:ascii="Arial" w:hAnsi="Arial" w:cs="Arial" w:eastAsia="Arial"/>
        </w:rPr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4"/>
          <w:szCs w:val="4"/>
        </w:rPr>
      </w:pPr>
    </w:p>
    <w:p>
      <w:pPr>
        <w:spacing w:line="240" w:lineRule="auto" w:before="3"/>
        <w:rPr>
          <w:rFonts w:ascii="Arial" w:hAnsi="Arial" w:cs="Arial" w:eastAsia="Arial"/>
          <w:sz w:val="4"/>
          <w:szCs w:val="4"/>
        </w:rPr>
      </w:pPr>
    </w:p>
    <w:p>
      <w:pPr>
        <w:spacing w:line="272" w:lineRule="auto" w:before="0"/>
        <w:ind w:left="714" w:right="6673" w:firstLine="0"/>
        <w:jc w:val="left"/>
        <w:rPr>
          <w:rFonts w:ascii="Arial" w:hAnsi="Arial" w:cs="Arial" w:eastAsia="Arial"/>
          <w:sz w:val="5"/>
          <w:szCs w:val="5"/>
        </w:rPr>
      </w:pPr>
      <w:r>
        <w:rPr>
          <w:rFonts w:ascii="Arial" w:hAnsi="Arial" w:cs="Arial" w:eastAsia="Arial"/>
          <w:color w:val="0D0D0D"/>
          <w:w w:val="105"/>
          <w:sz w:val="5"/>
          <w:szCs w:val="5"/>
        </w:rPr>
        <w:t>©</w:t>
      </w:r>
      <w:r>
        <w:rPr>
          <w:rFonts w:ascii="Arial" w:hAnsi="Arial" w:cs="Arial" w:eastAsia="Arial"/>
          <w:color w:val="0D0D0D"/>
          <w:spacing w:val="2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2015</w:t>
      </w:r>
      <w:r>
        <w:rPr>
          <w:rFonts w:ascii="Arial" w:hAnsi="Arial" w:cs="Arial" w:eastAsia="Arial"/>
          <w:color w:val="0D0D0D"/>
          <w:spacing w:val="8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KPMG,</w:t>
      </w:r>
      <w:r>
        <w:rPr>
          <w:rFonts w:ascii="Arial" w:hAnsi="Arial" w:cs="Arial" w:eastAsia="Arial"/>
          <w:color w:val="0D0D0D"/>
          <w:spacing w:val="3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2"/>
          <w:w w:val="105"/>
          <w:sz w:val="5"/>
          <w:szCs w:val="5"/>
        </w:rPr>
        <w:t>an</w:t>
      </w:r>
      <w:r>
        <w:rPr>
          <w:rFonts w:ascii="Arial" w:hAnsi="Arial" w:cs="Arial" w:eastAsia="Arial"/>
          <w:color w:val="0D0D0D"/>
          <w:spacing w:val="7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Australian</w:t>
      </w:r>
      <w:r>
        <w:rPr>
          <w:rFonts w:ascii="Arial" w:hAnsi="Arial" w:cs="Arial" w:eastAsia="Arial"/>
          <w:color w:val="0D0D0D"/>
          <w:spacing w:val="13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partnership</w:t>
      </w:r>
      <w:r>
        <w:rPr>
          <w:rFonts w:ascii="Arial" w:hAnsi="Arial" w:cs="Arial" w:eastAsia="Arial"/>
          <w:color w:val="0D0D0D"/>
          <w:spacing w:val="12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2"/>
          <w:w w:val="105"/>
          <w:sz w:val="5"/>
          <w:szCs w:val="5"/>
        </w:rPr>
        <w:t>and</w:t>
      </w:r>
      <w:r>
        <w:rPr>
          <w:rFonts w:ascii="Arial" w:hAnsi="Arial" w:cs="Arial" w:eastAsia="Arial"/>
          <w:color w:val="0D0D0D"/>
          <w:spacing w:val="7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w w:val="105"/>
          <w:sz w:val="5"/>
          <w:szCs w:val="5"/>
        </w:rPr>
        <w:t>a</w:t>
      </w:r>
      <w:r>
        <w:rPr>
          <w:rFonts w:ascii="Arial" w:hAnsi="Arial" w:cs="Arial" w:eastAsia="Arial"/>
          <w:color w:val="0D0D0D"/>
          <w:spacing w:val="3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member</w:t>
      </w:r>
      <w:r>
        <w:rPr>
          <w:rFonts w:ascii="Arial" w:hAnsi="Arial" w:cs="Arial" w:eastAsia="Arial"/>
          <w:color w:val="0D0D0D"/>
          <w:spacing w:val="13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w w:val="105"/>
          <w:sz w:val="5"/>
          <w:szCs w:val="5"/>
        </w:rPr>
        <w:t>firm</w:t>
      </w:r>
      <w:r>
        <w:rPr>
          <w:rFonts w:ascii="Arial" w:hAnsi="Arial" w:cs="Arial" w:eastAsia="Arial"/>
          <w:color w:val="0D0D0D"/>
          <w:spacing w:val="3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2"/>
          <w:w w:val="105"/>
          <w:sz w:val="5"/>
          <w:szCs w:val="5"/>
        </w:rPr>
        <w:t>of</w:t>
      </w:r>
      <w:r>
        <w:rPr>
          <w:rFonts w:ascii="Arial" w:hAnsi="Arial" w:cs="Arial" w:eastAsia="Arial"/>
          <w:color w:val="0D0D0D"/>
          <w:spacing w:val="7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the</w:t>
      </w:r>
      <w:r>
        <w:rPr>
          <w:rFonts w:ascii="Arial" w:hAnsi="Arial" w:cs="Arial" w:eastAsia="Arial"/>
          <w:color w:val="0D0D0D"/>
          <w:spacing w:val="4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KPMG</w:t>
      </w:r>
      <w:r>
        <w:rPr>
          <w:rFonts w:ascii="Arial" w:hAnsi="Arial" w:cs="Arial" w:eastAsia="Arial"/>
          <w:color w:val="0D0D0D"/>
          <w:spacing w:val="6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2"/>
          <w:w w:val="105"/>
          <w:sz w:val="5"/>
          <w:szCs w:val="5"/>
        </w:rPr>
        <w:t>network</w:t>
      </w:r>
      <w:r>
        <w:rPr>
          <w:rFonts w:ascii="Arial" w:hAnsi="Arial" w:cs="Arial" w:eastAsia="Arial"/>
          <w:color w:val="0D0D0D"/>
          <w:spacing w:val="11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2"/>
          <w:w w:val="105"/>
          <w:sz w:val="5"/>
          <w:szCs w:val="5"/>
        </w:rPr>
        <w:t>of</w:t>
      </w:r>
      <w:r>
        <w:rPr>
          <w:rFonts w:ascii="Arial" w:hAnsi="Arial" w:cs="Arial" w:eastAsia="Arial"/>
          <w:color w:val="0D0D0D"/>
          <w:spacing w:val="5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independent</w:t>
      </w:r>
      <w:r>
        <w:rPr>
          <w:rFonts w:ascii="Arial" w:hAnsi="Arial" w:cs="Arial" w:eastAsia="Arial"/>
          <w:color w:val="0D0D0D"/>
          <w:spacing w:val="10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member</w:t>
      </w:r>
      <w:r>
        <w:rPr>
          <w:rFonts w:ascii="Arial" w:hAnsi="Arial" w:cs="Arial" w:eastAsia="Arial"/>
          <w:color w:val="0D0D0D"/>
          <w:spacing w:val="12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firms</w:t>
      </w:r>
      <w:r>
        <w:rPr>
          <w:rFonts w:ascii="Arial" w:hAnsi="Arial" w:cs="Arial" w:eastAsia="Arial"/>
          <w:color w:val="0D0D0D"/>
          <w:spacing w:val="5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affiliated</w:t>
      </w:r>
      <w:r>
        <w:rPr>
          <w:rFonts w:ascii="Arial" w:hAnsi="Arial" w:cs="Arial" w:eastAsia="Arial"/>
          <w:color w:val="0D0D0D"/>
          <w:spacing w:val="11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with</w:t>
      </w:r>
      <w:r>
        <w:rPr>
          <w:rFonts w:ascii="Arial" w:hAnsi="Arial" w:cs="Arial" w:eastAsia="Arial"/>
          <w:color w:val="0D0D0D"/>
          <w:spacing w:val="7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KPMG</w:t>
      </w:r>
      <w:r>
        <w:rPr>
          <w:rFonts w:ascii="Arial" w:hAnsi="Arial" w:cs="Arial" w:eastAsia="Arial"/>
          <w:color w:val="0D0D0D"/>
          <w:spacing w:val="83"/>
          <w:w w:val="107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International</w:t>
      </w:r>
      <w:r>
        <w:rPr>
          <w:rFonts w:ascii="Arial" w:hAnsi="Arial" w:cs="Arial" w:eastAsia="Arial"/>
          <w:color w:val="0D0D0D"/>
          <w:spacing w:val="13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Cooperative</w:t>
      </w:r>
      <w:r>
        <w:rPr>
          <w:rFonts w:ascii="Arial" w:hAnsi="Arial" w:cs="Arial" w:eastAsia="Arial"/>
          <w:color w:val="0D0D0D"/>
          <w:spacing w:val="12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(“KPMG</w:t>
      </w:r>
      <w:r>
        <w:rPr>
          <w:rFonts w:ascii="Arial" w:hAnsi="Arial" w:cs="Arial" w:eastAsia="Arial"/>
          <w:color w:val="0D0D0D"/>
          <w:spacing w:val="9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International”),</w:t>
      </w:r>
      <w:r>
        <w:rPr>
          <w:rFonts w:ascii="Arial" w:hAnsi="Arial" w:cs="Arial" w:eastAsia="Arial"/>
          <w:color w:val="0D0D0D"/>
          <w:spacing w:val="14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w w:val="105"/>
          <w:sz w:val="5"/>
          <w:szCs w:val="5"/>
        </w:rPr>
        <w:t>a</w:t>
      </w:r>
      <w:r>
        <w:rPr>
          <w:rFonts w:ascii="Arial" w:hAnsi="Arial" w:cs="Arial" w:eastAsia="Arial"/>
          <w:color w:val="0D0D0D"/>
          <w:spacing w:val="3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Swiss</w:t>
      </w:r>
      <w:r>
        <w:rPr>
          <w:rFonts w:ascii="Arial" w:hAnsi="Arial" w:cs="Arial" w:eastAsia="Arial"/>
          <w:color w:val="0D0D0D"/>
          <w:spacing w:val="5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2"/>
          <w:w w:val="105"/>
          <w:sz w:val="5"/>
          <w:szCs w:val="5"/>
        </w:rPr>
        <w:t>entity.</w:t>
      </w:r>
      <w:r>
        <w:rPr>
          <w:rFonts w:ascii="Arial" w:hAnsi="Arial" w:cs="Arial" w:eastAsia="Arial"/>
          <w:color w:val="0D0D0D"/>
          <w:w w:val="105"/>
          <w:sz w:val="5"/>
          <w:szCs w:val="5"/>
        </w:rPr>
        <w:t> 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All</w:t>
      </w:r>
      <w:r>
        <w:rPr>
          <w:rFonts w:ascii="Arial" w:hAnsi="Arial" w:cs="Arial" w:eastAsia="Arial"/>
          <w:color w:val="0D0D0D"/>
          <w:spacing w:val="2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rights</w:t>
      </w:r>
      <w:r>
        <w:rPr>
          <w:rFonts w:ascii="Arial" w:hAnsi="Arial" w:cs="Arial" w:eastAsia="Arial"/>
          <w:color w:val="0D0D0D"/>
          <w:spacing w:val="9"/>
          <w:w w:val="105"/>
          <w:sz w:val="5"/>
          <w:szCs w:val="5"/>
        </w:rPr>
        <w:t> </w:t>
      </w:r>
      <w:r>
        <w:rPr>
          <w:rFonts w:ascii="Arial" w:hAnsi="Arial" w:cs="Arial" w:eastAsia="Arial"/>
          <w:color w:val="0D0D0D"/>
          <w:spacing w:val="-1"/>
          <w:w w:val="105"/>
          <w:sz w:val="5"/>
          <w:szCs w:val="5"/>
        </w:rPr>
        <w:t>reserved.</w:t>
      </w:r>
      <w:r>
        <w:rPr>
          <w:rFonts w:ascii="Arial" w:hAnsi="Arial" w:cs="Arial" w:eastAsia="Arial"/>
          <w:sz w:val="5"/>
          <w:szCs w:val="5"/>
        </w:rPr>
      </w:r>
    </w:p>
    <w:p>
      <w:pPr>
        <w:spacing w:line="272" w:lineRule="auto" w:before="33"/>
        <w:ind w:left="714" w:right="6807" w:firstLine="0"/>
        <w:jc w:val="left"/>
        <w:rPr>
          <w:rFonts w:ascii="Arial" w:hAnsi="Arial" w:cs="Arial" w:eastAsia="Arial"/>
          <w:sz w:val="5"/>
          <w:szCs w:val="5"/>
        </w:rPr>
      </w:pPr>
      <w:r>
        <w:rPr>
          <w:rFonts w:ascii="Arial"/>
          <w:color w:val="0D0D0D"/>
          <w:w w:val="105"/>
          <w:sz w:val="5"/>
        </w:rPr>
        <w:t>The</w:t>
      </w:r>
      <w:r>
        <w:rPr>
          <w:rFonts w:ascii="Arial"/>
          <w:color w:val="0D0D0D"/>
          <w:spacing w:val="5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KPMG</w:t>
      </w:r>
      <w:r>
        <w:rPr>
          <w:rFonts w:ascii="Arial"/>
          <w:color w:val="0D0D0D"/>
          <w:spacing w:val="4"/>
          <w:w w:val="105"/>
          <w:sz w:val="5"/>
        </w:rPr>
        <w:t> </w:t>
      </w:r>
      <w:r>
        <w:rPr>
          <w:rFonts w:ascii="Arial"/>
          <w:color w:val="0D0D0D"/>
          <w:spacing w:val="-2"/>
          <w:w w:val="105"/>
          <w:sz w:val="5"/>
        </w:rPr>
        <w:t>name,</w:t>
      </w:r>
      <w:r>
        <w:rPr>
          <w:rFonts w:ascii="Arial"/>
          <w:color w:val="0D0D0D"/>
          <w:spacing w:val="11"/>
          <w:w w:val="105"/>
          <w:sz w:val="5"/>
        </w:rPr>
        <w:t> </w:t>
      </w:r>
      <w:r>
        <w:rPr>
          <w:rFonts w:ascii="Arial"/>
          <w:color w:val="0D0D0D"/>
          <w:spacing w:val="-2"/>
          <w:w w:val="105"/>
          <w:sz w:val="5"/>
        </w:rPr>
        <w:t>logo</w:t>
      </w:r>
      <w:r>
        <w:rPr>
          <w:rFonts w:ascii="Arial"/>
          <w:color w:val="0D0D0D"/>
          <w:spacing w:val="8"/>
          <w:w w:val="105"/>
          <w:sz w:val="5"/>
        </w:rPr>
        <w:t> </w:t>
      </w:r>
      <w:r>
        <w:rPr>
          <w:rFonts w:ascii="Arial"/>
          <w:color w:val="0D0D0D"/>
          <w:spacing w:val="-2"/>
          <w:w w:val="105"/>
          <w:sz w:val="5"/>
        </w:rPr>
        <w:t>and</w:t>
      </w:r>
      <w:r>
        <w:rPr>
          <w:rFonts w:ascii="Arial"/>
          <w:color w:val="0D0D0D"/>
          <w:spacing w:val="9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"cutting</w:t>
      </w:r>
      <w:r>
        <w:rPr>
          <w:rFonts w:ascii="Arial"/>
          <w:color w:val="0D0D0D"/>
          <w:spacing w:val="5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through</w:t>
      </w:r>
      <w:r>
        <w:rPr>
          <w:rFonts w:ascii="Arial"/>
          <w:color w:val="0D0D0D"/>
          <w:spacing w:val="11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complexity"</w:t>
      </w:r>
      <w:r>
        <w:rPr>
          <w:rFonts w:ascii="Arial"/>
          <w:color w:val="0D0D0D"/>
          <w:spacing w:val="12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are</w:t>
      </w:r>
      <w:r>
        <w:rPr>
          <w:rFonts w:ascii="Arial"/>
          <w:color w:val="0D0D0D"/>
          <w:spacing w:val="8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registered</w:t>
      </w:r>
      <w:r>
        <w:rPr>
          <w:rFonts w:ascii="Arial"/>
          <w:color w:val="0D0D0D"/>
          <w:spacing w:val="11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trademarks</w:t>
      </w:r>
      <w:r>
        <w:rPr>
          <w:rFonts w:ascii="Arial"/>
          <w:color w:val="0D0D0D"/>
          <w:spacing w:val="12"/>
          <w:w w:val="105"/>
          <w:sz w:val="5"/>
        </w:rPr>
        <w:t> </w:t>
      </w:r>
      <w:r>
        <w:rPr>
          <w:rFonts w:ascii="Arial"/>
          <w:color w:val="0D0D0D"/>
          <w:spacing w:val="-2"/>
          <w:w w:val="105"/>
          <w:sz w:val="5"/>
        </w:rPr>
        <w:t>or</w:t>
      </w:r>
      <w:r>
        <w:rPr>
          <w:rFonts w:ascii="Arial"/>
          <w:color w:val="0D0D0D"/>
          <w:spacing w:val="7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trademarks</w:t>
      </w:r>
      <w:r>
        <w:rPr>
          <w:rFonts w:ascii="Arial"/>
          <w:color w:val="0D0D0D"/>
          <w:spacing w:val="12"/>
          <w:w w:val="105"/>
          <w:sz w:val="5"/>
        </w:rPr>
        <w:t> </w:t>
      </w:r>
      <w:r>
        <w:rPr>
          <w:rFonts w:ascii="Arial"/>
          <w:color w:val="0D0D0D"/>
          <w:spacing w:val="-2"/>
          <w:w w:val="105"/>
          <w:sz w:val="5"/>
        </w:rPr>
        <w:t>of</w:t>
      </w:r>
      <w:r>
        <w:rPr>
          <w:rFonts w:ascii="Arial"/>
          <w:color w:val="0D0D0D"/>
          <w:spacing w:val="8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KPMG</w:t>
      </w:r>
      <w:r>
        <w:rPr>
          <w:rFonts w:ascii="Arial"/>
          <w:color w:val="0D0D0D"/>
          <w:spacing w:val="4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International</w:t>
      </w:r>
      <w:r>
        <w:rPr>
          <w:rFonts w:ascii="Arial"/>
          <w:color w:val="0D0D0D"/>
          <w:spacing w:val="13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Cooperative</w:t>
      </w:r>
      <w:r>
        <w:rPr>
          <w:rFonts w:ascii="Arial"/>
          <w:color w:val="0D0D0D"/>
          <w:spacing w:val="91"/>
          <w:w w:val="107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("KPMG</w:t>
      </w:r>
      <w:r>
        <w:rPr>
          <w:rFonts w:ascii="Arial"/>
          <w:color w:val="0D0D0D"/>
          <w:spacing w:val="4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International").</w:t>
      </w:r>
      <w:r>
        <w:rPr>
          <w:rFonts w:ascii="Arial"/>
          <w:color w:val="0D0D0D"/>
          <w:spacing w:val="11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Liability</w:t>
      </w:r>
      <w:r>
        <w:rPr>
          <w:rFonts w:ascii="Arial"/>
          <w:color w:val="0D0D0D"/>
          <w:spacing w:val="12"/>
          <w:w w:val="105"/>
          <w:sz w:val="5"/>
        </w:rPr>
        <w:t> </w:t>
      </w:r>
      <w:r>
        <w:rPr>
          <w:rFonts w:ascii="Arial"/>
          <w:color w:val="0D0D0D"/>
          <w:spacing w:val="-2"/>
          <w:w w:val="105"/>
          <w:sz w:val="5"/>
        </w:rPr>
        <w:t>limited</w:t>
      </w:r>
      <w:r>
        <w:rPr>
          <w:rFonts w:ascii="Arial"/>
          <w:color w:val="0D0D0D"/>
          <w:spacing w:val="11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by</w:t>
      </w:r>
      <w:r>
        <w:rPr>
          <w:rFonts w:ascii="Arial"/>
          <w:color w:val="0D0D0D"/>
          <w:spacing w:val="6"/>
          <w:w w:val="105"/>
          <w:sz w:val="5"/>
        </w:rPr>
        <w:t> </w:t>
      </w:r>
      <w:r>
        <w:rPr>
          <w:rFonts w:ascii="Arial"/>
          <w:color w:val="0D0D0D"/>
          <w:w w:val="105"/>
          <w:sz w:val="5"/>
        </w:rPr>
        <w:t>a</w:t>
      </w:r>
      <w:r>
        <w:rPr>
          <w:rFonts w:ascii="Arial"/>
          <w:color w:val="0D0D0D"/>
          <w:spacing w:val="3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scheme</w:t>
      </w:r>
      <w:r>
        <w:rPr>
          <w:rFonts w:ascii="Arial"/>
          <w:color w:val="0D0D0D"/>
          <w:spacing w:val="9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approved</w:t>
      </w:r>
      <w:r>
        <w:rPr>
          <w:rFonts w:ascii="Arial"/>
          <w:color w:val="0D0D0D"/>
          <w:spacing w:val="12"/>
          <w:w w:val="105"/>
          <w:sz w:val="5"/>
        </w:rPr>
        <w:t> </w:t>
      </w:r>
      <w:r>
        <w:rPr>
          <w:rFonts w:ascii="Arial"/>
          <w:color w:val="0D0D0D"/>
          <w:spacing w:val="-2"/>
          <w:w w:val="105"/>
          <w:sz w:val="5"/>
        </w:rPr>
        <w:t>under</w:t>
      </w:r>
      <w:r>
        <w:rPr>
          <w:rFonts w:ascii="Arial"/>
          <w:color w:val="0D0D0D"/>
          <w:spacing w:val="12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Professional</w:t>
      </w:r>
      <w:r>
        <w:rPr>
          <w:rFonts w:ascii="Arial"/>
          <w:color w:val="0D0D0D"/>
          <w:spacing w:val="12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Standards</w:t>
      </w:r>
      <w:r>
        <w:rPr>
          <w:rFonts w:ascii="Arial"/>
          <w:color w:val="0D0D0D"/>
          <w:spacing w:val="12"/>
          <w:w w:val="105"/>
          <w:sz w:val="5"/>
        </w:rPr>
        <w:t> </w:t>
      </w:r>
      <w:r>
        <w:rPr>
          <w:rFonts w:ascii="Arial"/>
          <w:color w:val="0D0D0D"/>
          <w:spacing w:val="-1"/>
          <w:w w:val="105"/>
          <w:sz w:val="5"/>
        </w:rPr>
        <w:t>Legislation.</w:t>
      </w:r>
      <w:r>
        <w:rPr>
          <w:rFonts w:ascii="Arial"/>
          <w:sz w:val="5"/>
        </w:rPr>
      </w:r>
    </w:p>
    <w:p>
      <w:pPr>
        <w:spacing w:after="0" w:line="272" w:lineRule="auto"/>
        <w:jc w:val="left"/>
        <w:rPr>
          <w:rFonts w:ascii="Arial" w:hAnsi="Arial" w:cs="Arial" w:eastAsia="Arial"/>
          <w:sz w:val="5"/>
          <w:szCs w:val="5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52.630001pt;margin-top:409.652008pt;width:490.05pt;height:367.65pt;mso-position-horizontal-relative:page;mso-position-vertical-relative:page;z-index:9928" coordorigin="1053,8193" coordsize="9801,7353">
            <v:shape style="position:absolute;left:1057;top:8267;width:9791;height:895" type="#_x0000_t75" stroked="false">
              <v:imagedata r:id="rId70" o:title=""/>
            </v:shape>
            <v:group style="position:absolute;left:1857;top:11960;width:4715;height:2" coordorigin="1857,11960" coordsize="4715,2">
              <v:shape style="position:absolute;left:1857;top:11960;width:4715;height:2" coordorigin="1857,11960" coordsize="4715,0" path="m1857,11960l6571,11960e" filled="false" stroked="true" strokeweight="1.161pt" strokecolor="#595959">
                <v:path arrowok="t"/>
              </v:shape>
            </v:group>
            <v:group style="position:absolute;left:4218;top:11647;width:82;height:298" coordorigin="4218,11647" coordsize="82,298">
              <v:shape style="position:absolute;left:4218;top:11647;width:82;height:298" coordorigin="4218,11647" coordsize="82,298" path="m4247,11863l4218,11863,4258,11944,4288,11886,4252,11886,4247,11881,4247,11863xe" filled="true" fillcolor="#595959" stroked="false">
                <v:path arrowok="t"/>
                <v:fill type="solid"/>
              </v:shape>
              <v:shape style="position:absolute;left:4218;top:11647;width:82;height:298" coordorigin="4218,11647" coordsize="82,298" path="m4263,11647l4252,11647,4247,11652,4247,11881,4252,11886,4263,11886,4268,11881,4268,11652,4263,11647xe" filled="true" fillcolor="#595959" stroked="false">
                <v:path arrowok="t"/>
                <v:fill type="solid"/>
              </v:shape>
              <v:shape style="position:absolute;left:4218;top:11647;width:82;height:298" coordorigin="4218,11647" coordsize="82,298" path="m4299,11863l4268,11863,4268,11881,4263,11886,4288,11886,4299,11863xe" filled="true" fillcolor="#595959" stroked="false">
                <v:path arrowok="t"/>
                <v:fill type="solid"/>
              </v:shape>
              <v:shape style="position:absolute;left:1867;top:11505;width:4705;height:2425" type="#_x0000_t75" stroked="false">
                <v:imagedata r:id="rId71" o:title=""/>
              </v:shape>
            </v:group>
            <v:group style="position:absolute;left:1851;top:9801;width:11;height:4101" coordorigin="1851,9801" coordsize="11,4101">
              <v:shape style="position:absolute;left:1851;top:9801;width:11;height:4101" coordorigin="1851,9801" coordsize="11,4101" path="m1851,13902l1861,13902,1861,9801,1851,9801,1851,13902xe" filled="true" fillcolor="#595959" stroked="false">
                <v:path arrowok="t"/>
                <v:fill type="solid"/>
              </v:shape>
            </v:group>
            <v:group style="position:absolute;left:1851;top:9801;width:4;height:4101" coordorigin="1851,9801" coordsize="4,4101">
              <v:shape style="position:absolute;left:1851;top:9801;width:4;height:4101" coordorigin="1851,9801" coordsize="4,4101" path="m1851,13902l1855,13902,1855,9801,1851,9801,1851,13902xe" filled="true" fillcolor="#595959" stroked="false">
                <v:path arrowok="t"/>
                <v:fill type="solid"/>
              </v:shape>
            </v:group>
            <v:group style="position:absolute;left:1859;top:9801;width:4;height:4101" coordorigin="1859,9801" coordsize="4,4101">
              <v:shape style="position:absolute;left:1859;top:9801;width:4;height:4101" coordorigin="1859,9801" coordsize="4,4101" path="m1859,13902l1863,13902,1863,9801,1859,9801,1859,13902xe" filled="true" fillcolor="#595959" stroked="false">
                <v:path arrowok="t"/>
                <v:fill type="solid"/>
              </v:shape>
            </v:group>
            <v:group style="position:absolute;left:1852;top:9801;width:2;height:2" coordorigin="1852,9801" coordsize="2,2">
              <v:shape style="position:absolute;left:1852;top:9801;width:2;height:2" coordorigin="1852,9801" coordsize="2,2" path="m1854,9801l1852,9801,1852,9803,1854,9801xe" filled="true" fillcolor="#595959" stroked="false">
                <v:path arrowok="t"/>
                <v:fill type="solid"/>
              </v:shape>
            </v:group>
            <v:group style="position:absolute;left:1826;top:9801;width:35;height:2" coordorigin="1826,9801" coordsize="35,2">
              <v:shape style="position:absolute;left:1826;top:9801;width:35;height:2" coordorigin="1826,9801" coordsize="35,0" path="m1826,9801l1860,9801e" filled="false" stroked="true" strokeweight=".426pt" strokecolor="#595959">
                <v:path arrowok="t"/>
              </v:shape>
            </v:group>
            <v:group style="position:absolute;left:1823;top:9798;width:35;height:4109" coordorigin="1823,9798" coordsize="35,4109">
              <v:shape style="position:absolute;left:1823;top:9798;width:35;height:4109" coordorigin="1823,9798" coordsize="35,4109" path="m1823,13907l1858,13907,1858,9798,1823,9798,1823,13907xe" filled="true" fillcolor="#595959" stroked="false">
                <v:path arrowok="t"/>
                <v:fill type="solid"/>
              </v:shape>
            </v:group>
            <v:group style="position:absolute;left:1855;top:13905;width:2;height:2" coordorigin="1855,13905" coordsize="2,2">
              <v:shape style="position:absolute;left:1855;top:13905;width:2;height:2" coordorigin="1855,13905" coordsize="2,2" path="m1855,13905l1855,13907,1857,13907,1855,13905xe" filled="true" fillcolor="#595959" stroked="false">
                <v:path arrowok="t"/>
                <v:fill type="solid"/>
              </v:shape>
            </v:group>
            <v:group style="position:absolute;left:1826;top:13902;width:8714;height:2" coordorigin="1826,13902" coordsize="8714,2">
              <v:shape style="position:absolute;left:1826;top:13902;width:8714;height:2" coordorigin="1826,13902" coordsize="8714,0" path="m1826,13902l10540,13902e" filled="false" stroked="true" strokeweight=".608pt" strokecolor="#595959">
                <v:path arrowok="t"/>
              </v:shape>
            </v:group>
            <v:group style="position:absolute;left:1852;top:13920;width:8691;height:2" coordorigin="1852,13920" coordsize="8691,2">
              <v:shape style="position:absolute;left:1852;top:13920;width:8691;height:2" coordorigin="1852,13920" coordsize="8691,0" path="m1852,13920l10543,13920e" filled="false" stroked="true" strokeweight="1.896pt" strokecolor="#595959">
                <v:path arrowok="t"/>
              </v:shape>
              <v:shape style="position:absolute;left:6596;top:10139;width:882;height:3791" type="#_x0000_t75" stroked="false">
                <v:imagedata r:id="rId72" o:title=""/>
              </v:shape>
            </v:group>
            <v:group style="position:absolute;left:7504;top:11021;width:3081;height:2" coordorigin="7504,11021" coordsize="3081,2">
              <v:shape style="position:absolute;left:7504;top:11021;width:3081;height:2" coordorigin="7504,11021" coordsize="3081,0" path="m7504,11021l10584,11021e" filled="false" stroked="true" strokeweight="1.079pt" strokecolor="#595959">
                <v:path arrowok="t"/>
              </v:shape>
              <v:shape style="position:absolute;left:7455;top:10660;width:3071;height:3271" type="#_x0000_t75" stroked="false">
                <v:imagedata r:id="rId73" o:title=""/>
              </v:shape>
            </v:group>
            <v:group style="position:absolute;left:5329;top:14538;width:56;height:56" coordorigin="5329,14538" coordsize="56,56">
              <v:shape style="position:absolute;left:5329;top:14538;width:56;height:56" coordorigin="5329,14538" coordsize="56,56" path="m5329,14566l5385,14566e" filled="false" stroked="true" strokeweight="2.875pt" strokecolor="#595959">
                <v:path arrowok="t"/>
              </v:shape>
            </v:group>
            <v:group style="position:absolute;left:6588;top:14538;width:56;height:56" coordorigin="6588,14538" coordsize="56,56">
              <v:shape style="position:absolute;left:6588;top:14538;width:56;height:56" coordorigin="6588,14538" coordsize="56,56" path="m6588,14566l6643,14566e" filled="false" stroked="true" strokeweight="2.875pt" strokecolor="#c84e00">
                <v:path arrowok="t"/>
              </v:shape>
            </v:group>
            <v:group style="position:absolute;left:1057;top:8198;width:9792;height:7344" coordorigin="1057,8198" coordsize="9792,7344">
              <v:shape style="position:absolute;left:1057;top:8198;width:9792;height:7344" coordorigin="1057,8198" coordsize="9792,7344" path="m1057,15541l10848,15541,10848,8198,1057,8198,1057,15541xe" filled="false" stroked="true" strokeweight=".464pt" strokecolor="#414042">
                <v:path arrowok="t"/>
              </v:shape>
              <v:shape style="position:absolute;left:1250;top:8390;width:9234;height:719" type="#_x0000_t202" filled="false" stroked="false">
                <v:textbox inset="0,0,0,0">
                  <w:txbxContent>
                    <w:p>
                      <w:pPr>
                        <w:spacing w:line="32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Strong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population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growth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driving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household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formation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at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2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national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level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</w:txbxContent>
                </v:textbox>
                <w10:wrap type="none"/>
              </v:shape>
              <v:shape style="position:absolute;left:1394;top:9761;width:394;height:110" type="#_x0000_t202" filled="false" stroked="false">
                <v:textbox inset="0,0,0,0">
                  <w:txbxContent>
                    <w:p>
                      <w:pPr>
                        <w:spacing w:line="10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500,000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</w:txbxContent>
                </v:textbox>
                <w10:wrap type="none"/>
              </v:shape>
              <v:shape style="position:absolute;left:6764;top:9912;width:691;height:191" type="#_x0000_t202" filled="false" stroked="false">
                <v:textbox inset="0,0,0,0">
                  <w:txbxContent>
                    <w:p>
                      <w:pPr>
                        <w:spacing w:line="18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19"/>
                        </w:rPr>
                        <w:t>368,000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1394;top:10171;width:394;height:110" type="#_x0000_t202" filled="false" stroked="false">
                <v:textbox inset="0,0,0,0">
                  <w:txbxContent>
                    <w:p>
                      <w:pPr>
                        <w:spacing w:line="10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450,000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</w:txbxContent>
                </v:textbox>
                <w10:wrap type="none"/>
              </v:shape>
              <v:shape style="position:absolute;left:8829;top:10420;width:691;height:191" type="#_x0000_t202" filled="false" stroked="false">
                <v:textbox inset="0,0,0,0">
                  <w:txbxContent>
                    <w:p>
                      <w:pPr>
                        <w:spacing w:line="18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19"/>
                        </w:rPr>
                        <w:t>354,000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1394;top:10580;width:394;height:931" type="#_x0000_t202" filled="false" stroked="false">
                <v:textbox inset="0,0,0,0">
                  <w:txbxContent>
                    <w:p>
                      <w:pPr>
                        <w:spacing w:line="10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400,000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350,000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300,000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</w:txbxContent>
                </v:textbox>
                <w10:wrap type="none"/>
              </v:shape>
              <v:shape style="position:absolute;left:3912;top:11430;width:691;height:191" type="#_x0000_t202" filled="false" stroked="false">
                <v:textbox inset="0,0,0,0">
                  <w:txbxContent>
                    <w:p>
                      <w:pPr>
                        <w:spacing w:line="18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19"/>
                        </w:rPr>
                        <w:t>221,000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1394;top:11813;width:394;height:2157" type="#_x0000_t202" filled="false" stroked="false">
                <v:textbox inset="0,0,0,0">
                  <w:txbxContent>
                    <w:p>
                      <w:pPr>
                        <w:spacing w:line="10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250,000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200,000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150,000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100,000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before="0"/>
                        <w:ind w:left="57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50,000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before="0"/>
                        <w:ind w:left="0" w:right="15" w:firstLine="0"/>
                        <w:jc w:val="righ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595959"/>
                          <w:w w:val="95"/>
                          <w:sz w:val="11"/>
                        </w:rPr>
                        <w:t>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</w:txbxContent>
                </v:textbox>
                <w10:wrap type="none"/>
              </v:shape>
              <v:shape style="position:absolute;left:1250;top:14516;width:9333;height:786" type="#_x0000_t202" filled="false" stroked="false">
                <v:textbox inset="0,0,0,0">
                  <w:txbxContent>
                    <w:p>
                      <w:pPr>
                        <w:tabs>
                          <w:tab w:pos="5442" w:val="left" w:leader="none"/>
                        </w:tabs>
                        <w:spacing w:line="120" w:lineRule="exact" w:before="0"/>
                        <w:ind w:left="4182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pacing w:val="-1"/>
                          <w:sz w:val="12"/>
                        </w:rPr>
                        <w:t>Natural</w:t>
                      </w:r>
                      <w:r>
                        <w:rPr>
                          <w:rFonts w:ascii="Arial"/>
                          <w:color w:val="595959"/>
                          <w:spacing w:val="14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Increase</w:t>
                        <w:tab/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2"/>
                        </w:rPr>
                        <w:t>Net</w:t>
                      </w:r>
                      <w:r>
                        <w:rPr>
                          <w:rFonts w:ascii="Arial"/>
                          <w:color w:val="595959"/>
                          <w:spacing w:val="11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2"/>
                        </w:rPr>
                        <w:t>Overseas</w:t>
                      </w:r>
                      <w:r>
                        <w:rPr>
                          <w:rFonts w:ascii="Arial"/>
                          <w:color w:val="595959"/>
                          <w:spacing w:val="12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2"/>
                        </w:rPr>
                        <w:t>Migration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2"/>
                        <w:rPr>
                          <w:rFonts w:ascii="Times New Roman" w:hAnsi="Times New Roman" w:cs="Times New Roman" w:eastAsia="Times New Roman"/>
                          <w:sz w:val="11"/>
                          <w:szCs w:val="11"/>
                        </w:rPr>
                      </w:pPr>
                    </w:p>
                    <w:p>
                      <w:pPr>
                        <w:tabs>
                          <w:tab w:pos="618" w:val="left" w:leader="none"/>
                          <w:tab w:pos="9332" w:val="left" w:leader="none"/>
                        </w:tabs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b/>
                          <w:w w:val="102"/>
                          <w:sz w:val="16"/>
                        </w:rPr>
                      </w:r>
                      <w:r>
                        <w:rPr>
                          <w:rFonts w:ascii="Arial"/>
                          <w:b/>
                          <w:w w:val="102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"/>
                          <w:b/>
                          <w:spacing w:val="-2"/>
                          <w:sz w:val="16"/>
                          <w:u w:val="single" w:color="000000"/>
                        </w:rPr>
                        <w:t>Actual</w:t>
                      </w:r>
                      <w:r>
                        <w:rPr>
                          <w:rFonts w:ascii="Arial"/>
                          <w:b/>
                          <w:spacing w:val="14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  <w:u w:val="single" w:color="000000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13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  <w:u w:val="single" w:color="000000"/>
                        </w:rPr>
                        <w:t>projected</w:t>
                      </w:r>
                      <w:r>
                        <w:rPr>
                          <w:rFonts w:ascii="Arial"/>
                          <w:b/>
                          <w:spacing w:val="11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  <w:u w:val="single" w:color="000000"/>
                        </w:rPr>
                        <w:t>net</w:t>
                      </w:r>
                      <w:r>
                        <w:rPr>
                          <w:rFonts w:ascii="Arial"/>
                          <w:b/>
                          <w:spacing w:val="1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  <w:u w:val="single" w:color="000000"/>
                        </w:rPr>
                        <w:t>annual</w:t>
                      </w:r>
                      <w:r>
                        <w:rPr>
                          <w:rFonts w:ascii="Arial"/>
                          <w:b/>
                          <w:spacing w:val="12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  <w:u w:val="single" w:color="000000"/>
                        </w:rPr>
                        <w:t>population</w:t>
                      </w:r>
                      <w:r>
                        <w:rPr>
                          <w:rFonts w:ascii="Arial"/>
                          <w:b/>
                          <w:spacing w:val="17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  <w:u w:val="single" w:color="000000"/>
                        </w:rPr>
                        <w:t>growth</w:t>
                      </w:r>
                      <w:r>
                        <w:rPr>
                          <w:rFonts w:ascii="Arial"/>
                          <w:b/>
                          <w:spacing w:val="9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  <w:u w:val="single" w:color="000000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spacing w:val="5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  <w:u w:val="single" w:color="000000"/>
                        </w:rPr>
                        <w:t>Australia</w:t>
                      </w:r>
                      <w:r>
                        <w:rPr>
                          <w:rFonts w:ascii="Arial"/>
                          <w:b/>
                          <w:spacing w:val="14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  <w:u w:val="single" w:color="000000"/>
                        </w:rPr>
                        <w:t>between</w:t>
                      </w:r>
                      <w:r>
                        <w:rPr>
                          <w:rFonts w:ascii="Arial"/>
                          <w:b/>
                          <w:spacing w:val="3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  <w:u w:val="single" w:color="000000"/>
                        </w:rPr>
                        <w:t>1950</w:t>
                      </w:r>
                      <w:r>
                        <w:rPr>
                          <w:rFonts w:ascii="Arial"/>
                          <w:b/>
                          <w:spacing w:val="6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  <w:u w:val="single" w:color="000000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11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  <w:u w:val="single" w:color="000000"/>
                        </w:rPr>
                        <w:t>2050</w:t>
                      </w:r>
                      <w:r>
                        <w:rPr>
                          <w:rFonts w:ascii="Arial"/>
                          <w:b/>
                          <w:w w:val="102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"/>
                          <w:b/>
                          <w:sz w:val="16"/>
                        </w:rPr>
                      </w:r>
                      <w:r>
                        <w:rPr>
                          <w:rFonts w:ascii="Arial"/>
                          <w:sz w:val="16"/>
                        </w:rPr>
                      </w:r>
                    </w:p>
                    <w:p>
                      <w:pPr>
                        <w:spacing w:line="272" w:lineRule="auto" w:before="90"/>
                        <w:ind w:left="24" w:right="6061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©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2015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8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an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Australian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partnership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and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member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firm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the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6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network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1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independent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0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member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firms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affiliated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1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with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83"/>
                          <w:w w:val="107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Cooperative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(“KPMG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International”),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Swiss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entity.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 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All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rights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reserved.</w:t>
                      </w:r>
                      <w:r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1274;top:15346;width:3215;height:120" type="#_x0000_t202" filled="false" stroked="false">
                <v:textbox inset="0,0,0,0">
                  <w:txbxContent>
                    <w:p>
                      <w:pPr>
                        <w:spacing w:line="5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name,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logo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"cutting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through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complexity"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are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registered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or</w:t>
                      </w:r>
                      <w:r>
                        <w:rPr>
                          <w:rFonts w:asci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</w:t>
                      </w:r>
                      <w:r>
                        <w:rPr>
                          <w:rFonts w:asci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Cooperative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  <w:p>
                      <w:pPr>
                        <w:spacing w:before="8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("KPMG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International").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Liability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limited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by</w:t>
                      </w:r>
                      <w:r>
                        <w:rPr>
                          <w:rFonts w:asci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scheme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approved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under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Professional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Standards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Legislation.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4903;top:15306;width:5670;height:82" type="#_x0000_t202" filled="false" stroked="false">
                <v:textbox inset="0,0,0,0">
                  <w:txbxContent>
                    <w:p>
                      <w:pPr>
                        <w:spacing w:line="8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8"/>
                          <w:szCs w:val="8"/>
                        </w:rPr>
                      </w:pPr>
                      <w:r>
                        <w:rPr>
                          <w:rFonts w:ascii="Arial"/>
                          <w:spacing w:val="-1"/>
                          <w:sz w:val="8"/>
                        </w:rPr>
                        <w:t>Source:</w:t>
                      </w:r>
                      <w:r>
                        <w:rPr>
                          <w:rFonts w:ascii="Arial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7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based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on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medium</w:t>
                      </w:r>
                      <w:r>
                        <w:rPr>
                          <w:rFonts w:ascii="Arial"/>
                          <w:spacing w:val="7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ABS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2013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NOM</w:t>
                      </w:r>
                      <w:r>
                        <w:rPr>
                          <w:rFonts w:ascii="Arial"/>
                          <w:spacing w:val="3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projections,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ABS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2013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NI</w:t>
                      </w:r>
                      <w:r>
                        <w:rPr>
                          <w:rFonts w:ascii="Arial"/>
                          <w:spacing w:val="3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projections</w:t>
                      </w:r>
                      <w:r>
                        <w:rPr>
                          <w:rFonts w:ascii="Arial"/>
                          <w:spacing w:val="6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and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ABS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Financial</w:t>
                      </w:r>
                      <w:r>
                        <w:rPr>
                          <w:rFonts w:ascii="Arial"/>
                          <w:spacing w:val="2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Year</w:t>
                      </w:r>
                      <w:r>
                        <w:rPr>
                          <w:rFonts w:ascii="Arial"/>
                          <w:spacing w:val="3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2014</w:t>
                      </w:r>
                      <w:r>
                        <w:rPr>
                          <w:rFonts w:ascii="Arial"/>
                          <w:spacing w:val="7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actual</w:t>
                      </w:r>
                      <w:r>
                        <w:rPr>
                          <w:rFonts w:ascii="Arial"/>
                          <w:spacing w:val="2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data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projected</w:t>
                      </w:r>
                      <w:r>
                        <w:rPr>
                          <w:rFonts w:ascii="Arial"/>
                          <w:spacing w:val="6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to</w:t>
                      </w:r>
                      <w:r>
                        <w:rPr>
                          <w:rFonts w:ascii="Arial"/>
                          <w:spacing w:val="3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Calendar</w:t>
                      </w:r>
                      <w:r>
                        <w:rPr>
                          <w:rFonts w:ascii="Arial"/>
                          <w:spacing w:val="6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Year</w:t>
                      </w:r>
                      <w:r>
                        <w:rPr>
                          <w:rFonts w:ascii="Arial"/>
                          <w:spacing w:val="3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2014</w:t>
                      </w:r>
                      <w:r>
                        <w:rPr>
                          <w:rFonts w:ascii="Arial"/>
                          <w:sz w:val="8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  <w:r>
        <w:rPr/>
        <w:pict>
          <v:shape style="position:absolute;margin-left:91.434456pt;margin-top:700.539368pt;width:438.6pt;height:17.05pt;mso-position-horizontal-relative:page;mso-position-vertical-relative:page;z-index:9952" type="#_x0000_t202" filled="false" stroked="false">
            <v:textbox inset="0,0,0,0" style="layout-flow:vertical;mso-layout-flow-alt:bottom-to-top">
              <w:txbxContent>
                <w:p>
                  <w:pPr>
                    <w:spacing w:before="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1950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1952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1954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1956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1958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1960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1962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1964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1966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1968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1970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1972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1974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1976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1978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1980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1982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1984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1986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1988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1990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1992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1994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1996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1998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2000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2002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2004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2006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2008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2010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2012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2014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2016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2018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2020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2022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2024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2026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2028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2030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2032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2034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2036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2038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2040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2042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2044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5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2046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2048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22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color w:val="595959"/>
                      <w:spacing w:val="-1"/>
                      <w:w w:val="104"/>
                      <w:sz w:val="13"/>
                    </w:rPr>
                    <w:t>2050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shape style="position:absolute;left:2933;top:1513;width:5780;height:5419" type="#_x0000_t75" stroked="false">
              <v:imagedata r:id="rId74" o:title=""/>
            </v:shape>
            <v:shape style="position:absolute;left:5;top:44;width:4149;height:2211" type="#_x0000_t75" stroked="false">
              <v:imagedata r:id="rId75" o:title=""/>
            </v:shape>
            <v:group style="position:absolute;left:201;top:5874;width:252;height:169" coordorigin="201,5874" coordsize="252,169">
              <v:shape style="position:absolute;left:201;top:5874;width:252;height:169" coordorigin="201,5874" coordsize="252,169" path="m201,6043l453,6043,453,5874,201,5874,201,6043xe" filled="true" fillcolor="#4066b3" stroked="false">
                <v:path arrowok="t"/>
                <v:fill type="solid"/>
              </v:shape>
            </v:group>
            <v:group style="position:absolute;left:201;top:6203;width:252;height:169" coordorigin="201,6203" coordsize="252,169">
              <v:shape style="position:absolute;left:201;top:6203;width:252;height:169" coordorigin="201,6203" coordsize="252,169" path="m201,6371l453,6371,453,6203,201,6203,201,6371xe" filled="true" fillcolor="#ff5050" stroked="false">
                <v:path arrowok="t"/>
                <v:fill type="solid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248;top:627;width:3216;height:1018" type="#_x0000_t202" filled="false" stroked="false">
                <v:textbox inset="0,0,0,0">
                  <w:txbxContent>
                    <w:p>
                      <w:pPr>
                        <w:spacing w:line="29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0"/>
                          <w:szCs w:val="30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3"/>
                          <w:sz w:val="30"/>
                        </w:rPr>
                        <w:t>We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7"/>
                          <w:sz w:val="3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0"/>
                        </w:rPr>
                        <w:t>are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7"/>
                          <w:sz w:val="3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0"/>
                        </w:rPr>
                        <w:t>an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7"/>
                          <w:sz w:val="3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0"/>
                        </w:rPr>
                        <w:t>urban</w:t>
                      </w:r>
                      <w:r>
                        <w:rPr>
                          <w:rFonts w:ascii="Arial"/>
                          <w:sz w:val="30"/>
                        </w:rPr>
                      </w:r>
                    </w:p>
                    <w:p>
                      <w:pPr>
                        <w:spacing w:line="250" w:lineRule="auto" w:before="1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0"/>
                          <w:szCs w:val="30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30"/>
                        </w:rPr>
                        <w:t>people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3"/>
                          <w:sz w:val="3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0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5"/>
                          <w:sz w:val="3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0"/>
                        </w:rPr>
                        <w:t>city-based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9"/>
                          <w:w w:val="99"/>
                          <w:sz w:val="3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0"/>
                        </w:rPr>
                        <w:t>jobs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sz w:val="3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0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sz w:val="3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0"/>
                        </w:rPr>
                        <w:t>interests</w:t>
                      </w:r>
                      <w:r>
                        <w:rPr>
                          <w:rFonts w:ascii="Arial"/>
                          <w:sz w:val="30"/>
                        </w:rPr>
                      </w:r>
                    </w:p>
                  </w:txbxContent>
                </v:textbox>
                <w10:wrap type="none"/>
              </v:shape>
              <v:shape style="position:absolute;left:4593;top:1929;width:733;height:192" type="#_x0000_t202" filled="false" stroked="false">
                <v:textbox inset="0,0,0,0">
                  <w:txbxContent>
                    <w:p>
                      <w:pPr>
                        <w:spacing w:line="191" w:lineRule="exact" w:before="0"/>
                        <w:ind w:left="0" w:right="0" w:firstLine="0"/>
                        <w:jc w:val="left"/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pP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spacing w:val="-1"/>
                          <w:w w:val="60"/>
                          <w:sz w:val="19"/>
                          <w:szCs w:val="19"/>
                        </w:rPr>
                        <w:t>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spacing w:val="-2"/>
                          <w:w w:val="60"/>
                          <w:sz w:val="19"/>
                          <w:szCs w:val="19"/>
                        </w:rPr>
                        <w:t></w:t>
                      </w:r>
                      <w:r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150;top:3158;width:2563;height:1002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3"/>
                          <w:w w:val="105"/>
                          <w:sz w:val="21"/>
                        </w:rPr>
                        <w:t>Areas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0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w w:val="105"/>
                          <w:sz w:val="21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2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w w:val="105"/>
                          <w:sz w:val="21"/>
                        </w:rPr>
                        <w:t>high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2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w w:val="105"/>
                          <w:sz w:val="21"/>
                        </w:rPr>
                        <w:t>population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line="259" w:lineRule="auto" w:before="20"/>
                        <w:ind w:left="0" w:right="639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w w:val="105"/>
                          <w:sz w:val="21"/>
                        </w:rPr>
                        <w:t>growth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8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w w:val="105"/>
                          <w:sz w:val="21"/>
                        </w:rPr>
                        <w:t>(&gt;2%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5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w w:val="105"/>
                          <w:sz w:val="21"/>
                        </w:rPr>
                        <w:t>pa)</w:t>
                      </w:r>
                      <w:r>
                        <w:rPr>
                          <w:rFonts w:ascii="Arial"/>
                          <w:b/>
                          <w:color w:val="595959"/>
                          <w:spacing w:val="27"/>
                          <w:w w:val="103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w w:val="105"/>
                          <w:sz w:val="21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2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w w:val="105"/>
                          <w:sz w:val="21"/>
                        </w:rPr>
                        <w:t>loss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1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w w:val="105"/>
                          <w:sz w:val="21"/>
                        </w:rPr>
                        <w:t>(&lt;-1%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0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w w:val="105"/>
                          <w:sz w:val="21"/>
                        </w:rPr>
                        <w:t>pa)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w w:val="105"/>
                          <w:sz w:val="21"/>
                        </w:rPr>
                        <w:t>between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7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w w:val="105"/>
                          <w:sz w:val="21"/>
                        </w:rPr>
                        <w:t>1992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6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w w:val="105"/>
                          <w:sz w:val="21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4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w w:val="105"/>
                          <w:sz w:val="21"/>
                        </w:rPr>
                        <w:t>2013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8633;top:4222;width:924;height:192" type="#_x0000_t202" filled="false" stroked="false">
                <v:textbox inset="0,0,0,0">
                  <w:txbxContent>
                    <w:p>
                      <w:pPr>
                        <w:spacing w:line="191" w:lineRule="exact" w:before="0"/>
                        <w:ind w:left="0" w:right="0" w:firstLine="0"/>
                        <w:jc w:val="left"/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pP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spacing w:val="-1"/>
                          <w:w w:val="60"/>
                          <w:sz w:val="19"/>
                          <w:szCs w:val="19"/>
                        </w:rPr>
                        <w:t>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spacing w:val="-2"/>
                          <w:w w:val="60"/>
                          <w:sz w:val="19"/>
                          <w:szCs w:val="19"/>
                        </w:rPr>
                        <w:t>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spacing w:val="-1"/>
                          <w:w w:val="60"/>
                          <w:sz w:val="19"/>
                          <w:szCs w:val="19"/>
                        </w:rPr>
                        <w:t></w:t>
                      </w:r>
                      <w:r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2752;top:5063;width:568;height:192" type="#_x0000_t202" filled="false" stroked="false">
                <v:textbox inset="0,0,0,0">
                  <w:txbxContent>
                    <w:p>
                      <w:pPr>
                        <w:spacing w:line="191" w:lineRule="exact" w:before="0"/>
                        <w:ind w:left="0" w:right="0" w:firstLine="0"/>
                        <w:jc w:val="left"/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pP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w w:val="55"/>
                          <w:sz w:val="19"/>
                          <w:szCs w:val="19"/>
                        </w:rPr>
                        <w:t></w:t>
                      </w:r>
                      <w:r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8396;top:5295;width:750;height:192" type="#_x0000_t202" filled="false" stroked="false">
                <v:textbox inset="0,0,0,0">
                  <w:txbxContent>
                    <w:p>
                      <w:pPr>
                        <w:spacing w:line="191" w:lineRule="exact" w:before="0"/>
                        <w:ind w:left="0" w:right="0" w:firstLine="0"/>
                        <w:jc w:val="left"/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pP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spacing w:val="-1"/>
                          <w:w w:val="85"/>
                          <w:sz w:val="19"/>
                          <w:szCs w:val="19"/>
                        </w:rPr>
                        <w:t>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spacing w:val="-2"/>
                          <w:w w:val="85"/>
                          <w:sz w:val="19"/>
                          <w:szCs w:val="19"/>
                        </w:rPr>
                        <w:t></w:t>
                      </w:r>
                      <w:r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5701;top:5759;width:914;height:192" type="#_x0000_t202" filled="false" stroked="false">
                <v:textbox inset="0,0,0,0">
                  <w:txbxContent>
                    <w:p>
                      <w:pPr>
                        <w:spacing w:line="191" w:lineRule="exact" w:before="0"/>
                        <w:ind w:left="0" w:right="0" w:firstLine="0"/>
                        <w:jc w:val="left"/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pP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w w:val="60"/>
                          <w:sz w:val="19"/>
                          <w:szCs w:val="19"/>
                        </w:rPr>
                        <w:t></w:t>
                      </w:r>
                      <w:r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8210;top:5620;width:968;height:192" type="#_x0000_t202" filled="false" stroked="false">
                <v:textbox inset="0,0,0,0">
                  <w:txbxContent>
                    <w:p>
                      <w:pPr>
                        <w:spacing w:line="191" w:lineRule="exact" w:before="0"/>
                        <w:ind w:left="0" w:right="0" w:firstLine="0"/>
                        <w:jc w:val="left"/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pP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w w:val="60"/>
                          <w:sz w:val="19"/>
                          <w:szCs w:val="19"/>
                        </w:rPr>
                        <w:t>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spacing w:val="1"/>
                          <w:w w:val="60"/>
                          <w:sz w:val="19"/>
                          <w:szCs w:val="19"/>
                        </w:rPr>
                        <w:t>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w w:val="60"/>
                          <w:sz w:val="19"/>
                          <w:szCs w:val="19"/>
                        </w:rPr>
                        <w:t></w:t>
                      </w:r>
                      <w:r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605;top:5920;width:1028;height:546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z w:val="21"/>
                        </w:rPr>
                        <w:t>WINNERS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87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w w:val="105"/>
                          <w:sz w:val="21"/>
                        </w:rPr>
                        <w:t>LOSERS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7742;top:6072;width:1104;height:778" type="#_x0000_t202" filled="false" stroked="false">
                <v:textbox inset="0,0,0,0">
                  <w:txbxContent>
                    <w:p>
                      <w:pPr>
                        <w:spacing w:line="201" w:lineRule="exact" w:before="0"/>
                        <w:ind w:left="0" w:right="0" w:firstLine="0"/>
                        <w:jc w:val="center"/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pP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w w:val="60"/>
                          <w:sz w:val="19"/>
                          <w:szCs w:val="19"/>
                        </w:rPr>
                        <w:t></w:t>
                      </w:r>
                      <w:r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22"/>
                          <w:szCs w:val="22"/>
                        </w:rPr>
                      </w:pPr>
                    </w:p>
                    <w:p>
                      <w:pPr>
                        <w:spacing w:line="324" w:lineRule="exact" w:before="0"/>
                        <w:ind w:left="39" w:right="0" w:firstLine="0"/>
                        <w:jc w:val="center"/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pP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w w:val="70"/>
                          <w:sz w:val="19"/>
                          <w:szCs w:val="19"/>
                        </w:rPr>
                        <w:t>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0C2D84"/>
                          <w:spacing w:val="1"/>
                          <w:w w:val="70"/>
                          <w:sz w:val="19"/>
                          <w:szCs w:val="19"/>
                        </w:rPr>
                        <w:t></w:t>
                      </w:r>
                      <w:r>
                        <w:rPr>
                          <w:rFonts w:ascii="Arial Unicode MS" w:hAnsi="Arial Unicode MS" w:cs="Arial Unicode MS" w:eastAsia="Arial Unicode MS"/>
                          <w:sz w:val="19"/>
                          <w:szCs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213;top:6953;width:3730;height:110" type="#_x0000_t202" filled="false" stroked="false">
                <v:textbox inset="0,0,0,0">
                  <w:txbxContent>
                    <w:p>
                      <w:pPr>
                        <w:spacing w:line="10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Source:</w:t>
                      </w:r>
                      <w:r>
                        <w:rPr>
                          <w:rFonts w:ascii="Arial"/>
                          <w:color w:val="595959"/>
                          <w:spacing w:val="-3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Based</w:t>
                      </w:r>
                      <w:r>
                        <w:rPr>
                          <w:rFonts w:ascii="Arial"/>
                          <w:color w:val="595959"/>
                          <w:spacing w:val="-4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on</w:t>
                      </w:r>
                      <w:r>
                        <w:rPr>
                          <w:rFonts w:ascii="Arial"/>
                          <w:color w:val="595959"/>
                          <w:spacing w:val="-3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Australian</w:t>
                      </w:r>
                      <w:r>
                        <w:rPr>
                          <w:rFonts w:ascii="Arial"/>
                          <w:color w:val="595959"/>
                          <w:spacing w:val="-4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Bureau</w:t>
                      </w:r>
                      <w:r>
                        <w:rPr>
                          <w:rFonts w:ascii="Arial"/>
                          <w:color w:val="595959"/>
                          <w:spacing w:val="-3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of</w:t>
                      </w:r>
                      <w:r>
                        <w:rPr>
                          <w:rFonts w:ascii="Arial"/>
                          <w:color w:val="595959"/>
                          <w:spacing w:val="-3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Statistics</w:t>
                      </w:r>
                      <w:r>
                        <w:rPr>
                          <w:rFonts w:ascii="Arial"/>
                          <w:color w:val="595959"/>
                          <w:spacing w:val="-7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data;</w:t>
                      </w:r>
                      <w:r>
                        <w:rPr>
                          <w:rFonts w:ascii="Arial"/>
                          <w:color w:val="595959"/>
                          <w:spacing w:val="-3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KPMG</w:t>
                      </w:r>
                      <w:r>
                        <w:rPr>
                          <w:rFonts w:ascii="Arial"/>
                          <w:color w:val="595959"/>
                          <w:spacing w:val="-4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1"/>
                        </w:rPr>
                        <w:t>Demographics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52.630001pt;margin-top:409.652008pt;width:490.05pt;height:367.65pt;mso-position-horizontal-relative:page;mso-position-vertical-relative:page;z-index:-192688" coordorigin="1053,8193" coordsize="9801,7353">
            <v:shape style="position:absolute;left:1057;top:8267;width:9791;height:895" type="#_x0000_t75" stroked="false">
              <v:imagedata r:id="rId76" o:title=""/>
            </v:shape>
            <v:group style="position:absolute;left:1250;top:15103;width:9333;height:2" coordorigin="1250,15103" coordsize="9333,2">
              <v:shape style="position:absolute;left:1250;top:15103;width:9333;height:2" coordorigin="1250,15103" coordsize="9333,0" path="m1250,15103l10582,15103e" filled="false" stroked="true" strokeweight=".263pt" strokecolor="#000000">
                <v:path arrowok="t"/>
              </v:shape>
            </v:group>
            <v:group style="position:absolute;left:1057;top:8198;width:9792;height:7344" coordorigin="1057,8198" coordsize="9792,7344">
              <v:shape style="position:absolute;left:1057;top:8198;width:9792;height:7344" coordorigin="1057,8198" coordsize="9792,7344" path="m1057,15541l10848,15541,10848,8198,1057,8198,1057,15541xe" filled="false" stroked="true" strokeweight=".464pt" strokecolor="#414042">
                <v:path arrowok="t"/>
              </v:shape>
              <v:shape style="position:absolute;left:1278;top:8570;width:8048;height:327" type="#_x0000_t202" filled="false" stroked="false">
                <v:textbox inset="0,0,0,0">
                  <w:txbxContent>
                    <w:p>
                      <w:pPr>
                        <w:spacing w:line="32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32"/>
                        </w:rPr>
                        <w:t>Sydney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patchwork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quite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unique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communities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</w:txbxContent>
                </v:textbox>
                <w10:wrap type="none"/>
              </v:shape>
              <v:shape style="position:absolute;left:7828;top:14526;width:2739;height:240" type="#_x0000_t202" filled="false" stroked="false">
                <v:textbox inset="0,0,0,0">
                  <w:txbxContent>
                    <w:p>
                      <w:pPr>
                        <w:spacing w:line="10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sz w:val="11"/>
                        </w:rPr>
                        <w:t>*</w:t>
                      </w:r>
                      <w:r>
                        <w:rPr>
                          <w:rFonts w:ascii="Arial"/>
                          <w:spacing w:val="25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Excludes</w:t>
                      </w:r>
                      <w:r>
                        <w:rPr>
                          <w:rFonts w:ascii="Arial"/>
                          <w:spacing w:val="-2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suburbs</w:t>
                      </w:r>
                      <w:r>
                        <w:rPr>
                          <w:rFonts w:ascii="Arial"/>
                          <w:spacing w:val="-2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with</w:t>
                      </w:r>
                      <w:r>
                        <w:rPr>
                          <w:rFonts w:ascii="Arial"/>
                          <w:spacing w:val="-2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total</w:t>
                      </w:r>
                      <w:r>
                        <w:rPr>
                          <w:rFonts w:ascii="Arial"/>
                          <w:spacing w:val="-2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population</w:t>
                      </w:r>
                      <w:r>
                        <w:rPr>
                          <w:rFonts w:ascii="Arial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less</w:t>
                      </w:r>
                      <w:r>
                        <w:rPr>
                          <w:rFonts w:ascii="Arial"/>
                          <w:spacing w:val="-6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than</w:t>
                      </w:r>
                      <w:r>
                        <w:rPr>
                          <w:rFonts w:ascii="Arial"/>
                          <w:spacing w:val="-2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1,000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  <w:p>
                      <w:pPr>
                        <w:spacing w:before="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spacing w:val="-1"/>
                          <w:sz w:val="11"/>
                        </w:rPr>
                        <w:t>**</w:t>
                      </w:r>
                      <w:r>
                        <w:rPr>
                          <w:rFonts w:ascii="Arial"/>
                          <w:spacing w:val="-3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Excludes</w:t>
                      </w:r>
                      <w:r>
                        <w:rPr>
                          <w:rFonts w:ascii="Arial"/>
                          <w:spacing w:val="-2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suburbs</w:t>
                      </w:r>
                      <w:r>
                        <w:rPr>
                          <w:rFonts w:ascii="Arial"/>
                          <w:spacing w:val="-2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with</w:t>
                      </w:r>
                      <w:r>
                        <w:rPr>
                          <w:rFonts w:ascii="Arial"/>
                          <w:spacing w:val="-3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total</w:t>
                      </w:r>
                      <w:r>
                        <w:rPr>
                          <w:rFonts w:ascii="Arial"/>
                          <w:spacing w:val="-3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population</w:t>
                      </w:r>
                      <w:r>
                        <w:rPr>
                          <w:rFonts w:ascii="Arial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less</w:t>
                      </w:r>
                      <w:r>
                        <w:rPr>
                          <w:rFonts w:ascii="Arial"/>
                          <w:spacing w:val="-4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than</w:t>
                      </w:r>
                      <w:r>
                        <w:rPr>
                          <w:rFonts w:ascii="Arial"/>
                          <w:spacing w:val="-2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1"/>
                        </w:rPr>
                        <w:t>800</w:t>
                      </w:r>
                      <w:r>
                        <w:rPr>
                          <w:rFonts w:ascii="Arial"/>
                          <w:sz w:val="11"/>
                        </w:rPr>
                      </w:r>
                    </w:p>
                  </w:txbxContent>
                </v:textbox>
                <w10:wrap type="none"/>
              </v:shape>
              <v:shape style="position:absolute;left:1274;top:14849;width:6281;height:616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101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b/>
                          <w:sz w:val="16"/>
                        </w:rPr>
                        <w:t>Per</w:t>
                      </w:r>
                      <w:r>
                        <w:rPr>
                          <w:rFonts w:ascii="Arial"/>
                          <w:b/>
                          <w:spacing w:val="8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cent</w:t>
                      </w:r>
                      <w:r>
                        <w:rPr>
                          <w:rFonts w:ascii="Arial"/>
                          <w:b/>
                          <w:spacing w:val="8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comparison</w:t>
                      </w:r>
                      <w:r>
                        <w:rPr>
                          <w:rFonts w:ascii="Arial"/>
                          <w:b/>
                          <w:spacing w:val="8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11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selected</w:t>
                      </w:r>
                      <w:r>
                        <w:rPr>
                          <w:rFonts w:ascii="Arial"/>
                          <w:b/>
                          <w:spacing w:val="6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social</w:t>
                      </w:r>
                      <w:r>
                        <w:rPr>
                          <w:rFonts w:ascii="Arial"/>
                          <w:b/>
                          <w:spacing w:val="7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indicators</w:t>
                      </w:r>
                      <w:r>
                        <w:rPr>
                          <w:rFonts w:ascii="Arial"/>
                          <w:b/>
                          <w:spacing w:val="9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12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2"/>
                          <w:sz w:val="16"/>
                        </w:rPr>
                        <w:t>Sydney</w:t>
                      </w:r>
                      <w:r>
                        <w:rPr>
                          <w:rFonts w:ascii="Arial"/>
                          <w:b/>
                          <w:spacing w:val="13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</w:rPr>
                        <w:t>at</w:t>
                      </w:r>
                      <w:r>
                        <w:rPr>
                          <w:rFonts w:ascii="Arial"/>
                          <w:b/>
                          <w:spacing w:val="9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10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2"/>
                          <w:sz w:val="16"/>
                        </w:rPr>
                        <w:t>2011</w:t>
                      </w:r>
                      <w:r>
                        <w:rPr>
                          <w:rFonts w:ascii="Arial"/>
                          <w:b/>
                          <w:spacing w:val="6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Census</w:t>
                      </w:r>
                      <w:r>
                        <w:rPr>
                          <w:rFonts w:ascii="Arial"/>
                          <w:sz w:val="16"/>
                        </w:rPr>
                      </w: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line="272" w:lineRule="auto" w:before="0"/>
                        <w:ind w:left="0" w:right="3034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©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2015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8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an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Australian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partnership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and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member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firm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the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6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network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1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independent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0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member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firms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affiliated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1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with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83"/>
                          <w:w w:val="107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Cooperative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(“KPMG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International”),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Swiss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entity.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 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All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rights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reserved.</w:t>
                      </w:r>
                      <w:r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r>
                    </w:p>
                    <w:p>
                      <w:pPr>
                        <w:spacing w:line="272" w:lineRule="auto" w:before="33"/>
                        <w:ind w:left="0" w:right="3064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name,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logo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"cutting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through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complexity"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are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registered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or</w:t>
                      </w:r>
                      <w:r>
                        <w:rPr>
                          <w:rFonts w:asci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</w:t>
                      </w:r>
                      <w:r>
                        <w:rPr>
                          <w:rFonts w:asci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Cooperative</w:t>
                      </w:r>
                      <w:r>
                        <w:rPr>
                          <w:rFonts w:ascii="Arial"/>
                          <w:color w:val="0D0D0D"/>
                          <w:spacing w:val="91"/>
                          <w:w w:val="107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("KPMG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International").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Liability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limited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by</w:t>
                      </w:r>
                      <w:r>
                        <w:rPr>
                          <w:rFonts w:asci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scheme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approved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under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Professional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Standards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Legislation.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7841;top:15265;width:2803;height:82" type="#_x0000_t202" filled="false" stroked="false">
                <v:textbox inset="0,0,0,0">
                  <w:txbxContent>
                    <w:p>
                      <w:pPr>
                        <w:spacing w:line="8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8"/>
                          <w:szCs w:val="8"/>
                        </w:rPr>
                      </w:pPr>
                      <w:r>
                        <w:rPr>
                          <w:rFonts w:ascii="Arial"/>
                          <w:spacing w:val="-1"/>
                          <w:sz w:val="8"/>
                        </w:rPr>
                        <w:t>Source:</w:t>
                      </w:r>
                      <w:r>
                        <w:rPr>
                          <w:rFonts w:ascii="Arial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9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Based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on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Australian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Bureau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of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Statistics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data;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KPMG</w:t>
                      </w:r>
                      <w:r>
                        <w:rPr>
                          <w:rFonts w:ascii="Arial"/>
                          <w:spacing w:val="8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Demographics</w:t>
                      </w:r>
                      <w:r>
                        <w:rPr>
                          <w:rFonts w:ascii="Arial"/>
                          <w:sz w:val="8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shape style="position:absolute;left:5;top:44;width:9800;height:895" type="#_x0000_t75" stroked="false">
              <v:imagedata r:id="rId77" o:title=""/>
            </v:shape>
            <v:group style="position:absolute;left:198;top:6887;width:9342;height:2" coordorigin="198,6887" coordsize="9342,2">
              <v:shape style="position:absolute;left:198;top:6887;width:9342;height:2" coordorigin="198,6887" coordsize="9342,0" path="m198,6887l9539,6887e" filled="false" stroked="true" strokeweight=".264pt" strokecolor="#000000">
                <v:path arrowok="t"/>
              </v:shape>
              <v:shape style="position:absolute;left:1262;top:1394;width:928;height:598" type="#_x0000_t75" stroked="false">
                <v:imagedata r:id="rId78" o:title=""/>
              </v:shape>
            </v:group>
            <v:group style="position:absolute;left:376;top:1449;width:487;height:489" coordorigin="376,1449" coordsize="487,489">
              <v:shape style="position:absolute;left:376;top:1449;width:487;height:489" coordorigin="376,1449" coordsize="487,489" path="m618,1449l546,1461,482,1492,430,1539,394,1600,376,1670,376,1719,394,1789,431,1850,503,1908,570,1933,619,1938,644,1936,668,1931,691,1926,714,1918,735,1907,618,1907,596,1905,534,1889,482,1858,441,1812,415,1756,405,1693,407,1671,423,1609,454,1557,500,1516,556,1490,619,1480,736,1480,734,1479,713,1469,691,1461,667,1454,642,1451,618,1449xe" filled="true" fillcolor="#000000" stroked="false">
                <v:path arrowok="t"/>
                <v:fill type="solid"/>
              </v:shape>
              <v:shape style="position:absolute;left:376;top:1449;width:487;height:489" coordorigin="376,1449" coordsize="487,489" path="m736,1480l619,1480,641,1482,662,1485,721,1506,770,1544,815,1611,830,1673,832,1694,830,1716,815,1778,783,1830,737,1871,681,1897,618,1907,735,1907,791,1866,833,1809,858,1742,863,1693,861,1668,843,1598,806,1537,755,1492,736,1480xe" filled="true" fillcolor="#000000" stroked="false">
                <v:path arrowok="t"/>
                <v:fill type="solid"/>
              </v:shape>
              <v:shape style="position:absolute;left:1262;top:2405;width:928;height:598" type="#_x0000_t75" stroked="false">
                <v:imagedata r:id="rId79" o:title=""/>
              </v:shape>
            </v:group>
            <v:group style="position:absolute;left:376;top:2461;width:487;height:489" coordorigin="376,2461" coordsize="487,489">
              <v:shape style="position:absolute;left:376;top:2461;width:487;height:489" coordorigin="376,2461" coordsize="487,489" path="m618,2461l546,2472,482,2503,430,2551,394,2611,376,2681,376,2730,394,2800,431,2861,503,2920,570,2944,619,2949,644,2948,668,2944,691,2938,714,2930,735,2918,618,2918,596,2917,534,2900,482,2869,441,2823,415,2768,405,2704,407,2683,423,2621,454,2568,500,2528,556,2501,619,2492,736,2492,734,2490,713,2480,690,2472,667,2466,642,2462,618,2461xe" filled="true" fillcolor="#000000" stroked="false">
                <v:path arrowok="t"/>
                <v:fill type="solid"/>
              </v:shape>
              <v:shape style="position:absolute;left:376;top:2461;width:487;height:489" coordorigin="376,2461" coordsize="487,489" path="m736,2492l619,2492,641,2493,662,2497,721,2518,770,2555,815,2622,830,2684,832,2706,830,2727,815,2789,783,2841,737,2882,681,2908,618,2918,735,2918,791,2877,833,2820,858,2753,863,2704,861,2680,843,2609,806,2549,755,2503,736,2492xe" filled="true" fillcolor="#000000" stroked="false">
                <v:path arrowok="t"/>
                <v:fill type="solid"/>
              </v:shape>
              <v:shape style="position:absolute;left:1262;top:3412;width:928;height:600" type="#_x0000_t75" stroked="false">
                <v:imagedata r:id="rId80" o:title=""/>
              </v:shape>
            </v:group>
            <v:group style="position:absolute;left:376;top:3470;width:487;height:487" coordorigin="376,3470" coordsize="487,487">
              <v:shape style="position:absolute;left:376;top:3470;width:487;height:487" coordorigin="376,3470" coordsize="487,487" path="m642,3470l593,3470,569,3475,502,3500,430,3559,394,3619,376,3689,376,3738,394,3809,431,3869,503,3928,570,3952,619,3957,644,3956,668,3952,691,3946,714,3938,735,3926,618,3926,596,3925,534,3910,482,3877,441,3832,415,3776,405,3712,407,3691,410,3670,415,3649,423,3631,431,3611,469,3562,536,3516,598,3501,619,3500,736,3500,734,3498,713,3488,691,3480,667,3474,642,3470xe" filled="true" fillcolor="#000000" stroked="false">
                <v:path arrowok="t"/>
                <v:fill type="solid"/>
              </v:shape>
              <v:shape style="position:absolute;left:376;top:3470;width:487;height:487" coordorigin="376,3470" coordsize="487,487" path="m736,3500l619,3500,641,3501,662,3505,721,3526,770,3564,815,3631,830,3693,832,3714,830,3735,815,3797,783,3849,737,3890,681,3916,618,3926,735,3926,791,3885,833,3828,858,3761,863,3712,861,3688,843,3617,806,3557,755,3511,736,3500xe" filled="true" fillcolor="#000000" stroked="false">
                <v:path arrowok="t"/>
                <v:fill type="solid"/>
              </v:shape>
              <v:shape style="position:absolute;left:1262;top:4415;width:928;height:598" type="#_x0000_t75" stroked="false">
                <v:imagedata r:id="rId81" o:title=""/>
              </v:shape>
            </v:group>
            <v:group style="position:absolute;left:376;top:4474;width:487;height:487" coordorigin="376,4474" coordsize="487,487">
              <v:shape style="position:absolute;left:376;top:4474;width:487;height:487" coordorigin="376,4474" coordsize="487,487" path="m618,4474l546,4485,482,4515,430,4562,394,4622,376,4693,376,4743,381,4766,386,4791,417,4854,464,4905,525,4941,595,4959,619,4961,644,4959,714,4941,738,4930,618,4930,575,4926,498,4894,441,4835,415,4779,405,4715,407,4694,431,4614,469,4565,518,4529,577,4508,598,4505,737,4505,713,4492,691,4483,667,4479,642,4475,618,4474xe" filled="true" fillcolor="#000000" stroked="false">
                <v:path arrowok="t"/>
                <v:fill type="solid"/>
              </v:shape>
              <v:shape style="position:absolute;left:376;top:4474;width:487;height:487" coordorigin="376,4474" coordsize="487,487" path="m737,4505l641,4505,662,4508,683,4515,739,4541,783,4581,815,4635,830,4696,832,4717,830,4740,815,4800,783,4853,737,4894,681,4920,641,4930,738,4930,791,4889,833,4833,858,4764,863,4715,861,4691,843,4621,791,4544,755,4515,737,4505xe" filled="true" fillcolor="#000000" stroked="false">
                <v:path arrowok="t"/>
                <v:fill type="solid"/>
              </v:shape>
              <v:shape style="position:absolute;left:1262;top:5418;width:928;height:598" type="#_x0000_t75" stroked="false">
                <v:imagedata r:id="rId82" o:title=""/>
              </v:shape>
            </v:group>
            <v:group style="position:absolute;left:376;top:5474;width:487;height:487" coordorigin="376,5474" coordsize="487,487">
              <v:shape style="position:absolute;left:376;top:5474;width:487;height:487" coordorigin="376,5474" coordsize="487,487" path="m618,5474l546,5485,463,5529,404,5601,379,5668,376,5693,376,5743,381,5766,386,5791,417,5854,464,5905,525,5941,595,5959,619,5961,644,5959,714,5941,738,5929,596,5929,575,5926,498,5894,441,5835,415,5779,405,5715,407,5694,431,5614,469,5565,518,5529,577,5508,598,5505,737,5505,713,5492,691,5483,667,5479,642,5475,618,5474xe" filled="true" fillcolor="#000000" stroked="false">
                <v:path arrowok="t"/>
                <v:fill type="solid"/>
              </v:shape>
              <v:shape style="position:absolute;left:376;top:5474;width:487;height:487" coordorigin="376,5474" coordsize="487,487" path="m737,5505l641,5505,662,5508,683,5514,739,5541,783,5581,815,5635,830,5696,832,5717,830,5740,815,5800,783,5853,737,5894,681,5921,641,5929,738,5929,791,5889,833,5833,858,5764,863,5715,861,5691,843,5621,791,5544,755,5514,737,5505xe" filled="true" fillcolor="#000000" stroked="false">
                <v:path arrowok="t"/>
                <v:fill type="solid"/>
              </v:shape>
              <v:shape style="position:absolute;left:6381;top:1399;width:928;height:598" type="#_x0000_t75" stroked="false">
                <v:imagedata r:id="rId83" o:title=""/>
              </v:shape>
            </v:group>
            <v:group style="position:absolute;left:5471;top:1454;width:486;height:486" coordorigin="5471,1454" coordsize="486,486">
              <v:shape style="position:absolute;left:5471;top:1454;width:486;height:486" coordorigin="5471,1454" coordsize="486,486" path="m5712,1454l5640,1466,5577,1495,5526,1542,5488,1603,5472,1673,5471,1698,5472,1722,5490,1792,5526,1853,5598,1912,5665,1935,5689,1939,5714,1939,5786,1928,5830,1910,5712,1910,5691,1908,5611,1884,5562,1846,5526,1797,5505,1738,5502,1717,5502,1675,5518,1614,5551,1560,5595,1519,5650,1493,5693,1485,5831,1485,5828,1484,5807,1472,5784,1464,5761,1459,5737,1456,5712,1454xe" filled="true" fillcolor="#000000" stroked="false">
                <v:path arrowok="t"/>
                <v:fill type="solid"/>
              </v:shape>
              <v:shape style="position:absolute;left:5471;top:1454;width:486;height:486" coordorigin="5471,1454" coordsize="486,486" path="m5831,1485l5735,1485,5756,1488,5778,1493,5833,1521,5877,1562,5910,1614,5925,1676,5926,1698,5925,1719,5908,1781,5877,1833,5832,1874,5776,1900,5712,1910,5830,1910,5902,1851,5938,1791,5956,1720,5956,1671,5938,1601,5886,1524,5848,1495,5831,1485xe" filled="true" fillcolor="#000000" stroked="false">
                <v:path arrowok="t"/>
                <v:fill type="solid"/>
              </v:shape>
              <v:shape style="position:absolute;left:6381;top:2400;width:925;height:600" type="#_x0000_t75" stroked="false">
                <v:imagedata r:id="rId84" o:title=""/>
              </v:shape>
            </v:group>
            <v:group style="position:absolute;left:5471;top:2457;width:486;height:487" coordorigin="5471,2457" coordsize="486,487">
              <v:shape style="position:absolute;left:5471;top:2457;width:486;height:487" coordorigin="5471,2457" coordsize="486,487" path="m5712,2457l5640,2469,5577,2500,5526,2546,5488,2606,5472,2676,5471,2701,5472,2725,5490,2796,5526,2856,5598,2915,5665,2939,5714,2944,5738,2943,5763,2938,5786,2933,5809,2925,5830,2913,5712,2913,5691,2912,5611,2887,5562,2850,5526,2801,5505,2743,5502,2722,5502,2678,5518,2617,5551,2565,5595,2524,5650,2497,5693,2488,5831,2488,5828,2487,5807,2477,5784,2469,5761,2462,5737,2459,5712,2457xe" filled="true" fillcolor="#000000" stroked="false">
                <v:path arrowok="t"/>
                <v:fill type="solid"/>
              </v:shape>
              <v:shape style="position:absolute;left:5471;top:2457;width:486;height:487" coordorigin="5471,2457" coordsize="486,487" path="m5831,2488l5714,2488,5756,2492,5778,2498,5833,2524,5877,2565,5910,2619,5925,2680,5926,2701,5925,2724,5908,2784,5877,2836,5832,2877,5776,2903,5712,2913,5830,2913,5886,2872,5928,2815,5951,2748,5956,2725,5956,2675,5951,2650,5926,2583,5886,2528,5848,2498,5831,2488xe" filled="true" fillcolor="#000000" stroked="false">
                <v:path arrowok="t"/>
                <v:fill type="solid"/>
              </v:shape>
              <v:shape style="position:absolute;left:6381;top:3412;width:925;height:600" type="#_x0000_t75" stroked="false">
                <v:imagedata r:id="rId85" o:title=""/>
              </v:shape>
            </v:group>
            <v:group style="position:absolute;left:5471;top:3469;width:486;height:487" coordorigin="5471,3469" coordsize="486,487">
              <v:shape style="position:absolute;left:5471;top:3469;width:486;height:487" coordorigin="5471,3469" coordsize="486,487" path="m5712,3469l5640,3480,5577,3511,5511,3577,5480,3640,5471,3714,5472,3738,5490,3807,5526,3867,5578,3915,5642,3944,5714,3956,5738,3954,5809,3936,5832,3925,5712,3925,5691,3923,5631,3908,5562,3863,5526,3814,5505,3755,5502,3733,5502,3689,5518,3629,5551,3577,5595,3536,5650,3510,5714,3500,5831,3500,5828,3498,5807,3488,5784,3480,5761,3474,5737,3470,5712,3469xe" filled="true" fillcolor="#000000" stroked="false">
                <v:path arrowok="t"/>
                <v:fill type="solid"/>
              </v:shape>
              <v:shape style="position:absolute;left:5471;top:3469;width:486;height:487" coordorigin="5471,3469" coordsize="486,487" path="m5831,3500l5714,3500,5735,3501,5756,3505,5815,3526,5864,3562,5910,3631,5925,3691,5926,3714,5925,3735,5908,3796,5877,3848,5832,3889,5776,3915,5712,3925,5832,3925,5886,3884,5928,3828,5951,3761,5956,3737,5956,3686,5951,3663,5946,3639,5915,3577,5868,3524,5831,3500xe" filled="true" fillcolor="#000000" stroked="false">
                <v:path arrowok="t"/>
                <v:fill type="solid"/>
              </v:shape>
              <v:shape style="position:absolute;left:6381;top:4415;width:925;height:598" type="#_x0000_t75" stroked="false">
                <v:imagedata r:id="rId86" o:title=""/>
              </v:shape>
            </v:group>
            <v:group style="position:absolute;left:5471;top:4474;width:486;height:486" coordorigin="5471,4474" coordsize="486,486">
              <v:shape style="position:absolute;left:5471;top:4474;width:486;height:486" coordorigin="5471,4474" coordsize="486,486" path="m5737,4474l5688,4474,5663,4479,5596,4503,5541,4544,5500,4601,5475,4668,5471,4717,5472,4742,5490,4812,5526,4871,5578,4918,5642,4949,5714,4959,5738,4957,5809,4939,5832,4928,5691,4928,5670,4925,5611,4902,5562,4866,5526,4817,5505,4758,5502,4737,5502,4694,5518,4632,5551,4580,5595,4539,5650,4513,5714,4503,5831,4503,5828,4501,5807,4492,5784,4483,5761,4479,5737,4474xe" filled="true" fillcolor="#000000" stroked="false">
                <v:path arrowok="t"/>
                <v:fill type="solid"/>
              </v:shape>
              <v:shape style="position:absolute;left:5471;top:4474;width:486;height:486" coordorigin="5471,4474" coordsize="486,486" path="m5831,4503l5714,4503,5735,4505,5756,4508,5815,4529,5864,4567,5910,4634,5925,4694,5926,4717,5925,4738,5900,4818,5863,4867,5814,4903,5755,4925,5735,4928,5832,4928,5902,4871,5938,4810,5956,4740,5956,4691,5938,4621,5900,4560,5868,4528,5831,4503xe" filled="true" fillcolor="#000000" stroked="false">
                <v:path arrowok="t"/>
                <v:fill type="solid"/>
              </v:shape>
              <v:shape style="position:absolute;left:6381;top:5413;width:925;height:598" type="#_x0000_t75" stroked="false">
                <v:imagedata r:id="rId87" o:title=""/>
              </v:shape>
            </v:group>
            <v:group style="position:absolute;left:5471;top:5469;width:486;height:487" coordorigin="5471,5469" coordsize="486,487">
              <v:shape style="position:absolute;left:5471;top:5469;width:486;height:487" coordorigin="5471,5469" coordsize="486,487" path="m5712,5469l5640,5480,5577,5511,5511,5577,5480,5640,5471,5714,5472,5738,5490,5807,5526,5867,5578,5915,5642,5944,5714,5956,5738,5954,5809,5936,5832,5925,5712,5925,5691,5923,5631,5908,5562,5862,5526,5813,5505,5755,5502,5733,5502,5689,5518,5629,5551,5577,5595,5536,5650,5510,5714,5500,5831,5500,5828,5498,5807,5488,5784,5480,5761,5474,5737,5470,5712,5469xe" filled="true" fillcolor="#000000" stroked="false">
                <v:path arrowok="t"/>
                <v:fill type="solid"/>
              </v:shape>
              <v:shape style="position:absolute;left:5471;top:5469;width:486;height:487" coordorigin="5471,5469" coordsize="486,487" path="m5831,5500l5714,5500,5735,5501,5756,5505,5815,5526,5864,5563,5910,5630,5925,5691,5926,5714,5925,5735,5900,5815,5848,5877,5796,5908,5735,5925,5832,5925,5886,5884,5928,5828,5951,5761,5956,5737,5956,5688,5938,5617,5900,5557,5868,5524,5831,5500xe" filled="true" fillcolor="#000000" stroked="false">
                <v:path arrowok="t"/>
                <v:fill type="solid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415;top:153;width:8393;height:719" type="#_x0000_t202" filled="false" stroked="false">
                <v:textbox inset="0,0,0,0">
                  <w:txbxContent>
                    <w:p>
                      <w:pPr>
                        <w:spacing w:line="32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Australia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4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4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now</w:t>
                      </w:r>
                      <w:r>
                        <w:rPr>
                          <w:rFonts w:ascii="Arial"/>
                          <w:b/>
                          <w:color w:val="FFFFFF"/>
                          <w:spacing w:val="4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an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Anglo-Mediterranean-Asian-Indian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2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fusion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3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culture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</w:txbxContent>
                </v:textbox>
                <w10:wrap type="none"/>
              </v:shape>
              <v:shape style="position:absolute;left:557;top:1607;width:121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1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2830;top:1421;width:1679;height:533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w w:val="105"/>
                          <w:sz w:val="21"/>
                        </w:rPr>
                        <w:t>United</w:t>
                      </w:r>
                      <w:r>
                        <w:rPr>
                          <w:rFonts w:ascii="Arial"/>
                          <w:b/>
                          <w:color w:val="C84E00"/>
                          <w:spacing w:val="-31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w w:val="105"/>
                          <w:sz w:val="21"/>
                        </w:rPr>
                        <w:t>Kingdom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7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21"/>
                        </w:rPr>
                        <w:t>1.2</w:t>
                      </w:r>
                      <w:r>
                        <w:rPr>
                          <w:rFonts w:ascii="Arial"/>
                          <w:b/>
                          <w:spacing w:val="-20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21"/>
                        </w:rPr>
                        <w:t>million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5654;top:1610;width:121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6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8024;top:1421;width:1159;height:541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sz w:val="21"/>
                        </w:rPr>
                        <w:t>Philippines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82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21"/>
                        </w:rPr>
                        <w:t>211,000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557;top:2619;width:121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2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2830;top:2424;width:1329;height:549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C84E00"/>
                          <w:w w:val="105"/>
                          <w:sz w:val="21"/>
                        </w:rPr>
                        <w:t>New</w:t>
                      </w:r>
                      <w:r>
                        <w:rPr>
                          <w:rFonts w:ascii="Arial"/>
                          <w:b/>
                          <w:color w:val="C84E00"/>
                          <w:spacing w:val="-26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w w:val="105"/>
                          <w:sz w:val="21"/>
                        </w:rPr>
                        <w:t>Zealand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9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21"/>
                        </w:rPr>
                        <w:t>609,000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5654;top:2614;width:121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7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8024;top:2424;width:786;height:541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w w:val="105"/>
                          <w:sz w:val="21"/>
                        </w:rPr>
                        <w:t>Italy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82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199,000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557;top:3627;width:121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3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2830;top:3437;width:786;height:541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w w:val="105"/>
                          <w:sz w:val="21"/>
                        </w:rPr>
                        <w:t>China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82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428,000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5654;top:3625;width:121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8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8024;top:3437;width:1280;height:540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w w:val="105"/>
                          <w:sz w:val="21"/>
                        </w:rPr>
                        <w:t>South</w:t>
                      </w:r>
                      <w:r>
                        <w:rPr>
                          <w:rFonts w:ascii="Arial"/>
                          <w:b/>
                          <w:color w:val="C84E00"/>
                          <w:spacing w:val="-25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C84E00"/>
                          <w:spacing w:val="-3"/>
                          <w:w w:val="105"/>
                          <w:sz w:val="21"/>
                        </w:rPr>
                        <w:t>Africa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8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21"/>
                        </w:rPr>
                        <w:t>174,000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557;top:4630;width:121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4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2830;top:4440;width:786;height:541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w w:val="105"/>
                          <w:sz w:val="21"/>
                        </w:rPr>
                        <w:t>India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82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370,000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5654;top:4630;width:121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9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8024;top:4440;width:902;height:540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sz w:val="21"/>
                        </w:rPr>
                        <w:t>Malaysia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8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21"/>
                        </w:rPr>
                        <w:t>149,000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557;top:5630;width:121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5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2830;top:5437;width:842;height:54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sz w:val="21"/>
                        </w:rPr>
                        <w:t>Vietnam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88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21"/>
                        </w:rPr>
                        <w:t>215,000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5595;top:5627;width:242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10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8024;top:5437;width:941;height:540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sz w:val="21"/>
                        </w:rPr>
                        <w:t>Germany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before="8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21"/>
                        </w:rPr>
                        <w:t>128,000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224;top:6575;width:5042;height:676" type="#_x0000_t202" filled="false" stroked="false">
                <v:textbox inset="0,0,0,0">
                  <w:txbxContent>
                    <w:p>
                      <w:pPr>
                        <w:spacing w:line="189" w:lineRule="exact" w:before="0"/>
                        <w:ind w:left="135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spacing w:val="-6"/>
                          <w:sz w:val="19"/>
                        </w:rPr>
                        <w:t>Top</w:t>
                      </w:r>
                      <w:r>
                        <w:rPr>
                          <w:rFonts w:ascii="Arial"/>
                          <w:b/>
                          <w:spacing w:val="-2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10 population</w:t>
                      </w:r>
                      <w:r>
                        <w:rPr>
                          <w:rFonts w:ascii="Arial"/>
                          <w:b/>
                          <w:spacing w:val="-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by</w:t>
                      </w:r>
                      <w:r>
                        <w:rPr>
                          <w:rFonts w:ascii="Arial"/>
                          <w:b/>
                          <w:spacing w:val="-3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country</w:t>
                      </w:r>
                      <w:r>
                        <w:rPr>
                          <w:rFonts w:ascii="Arial"/>
                          <w:b/>
                          <w:spacing w:val="-3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-3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birth</w:t>
                      </w:r>
                      <w:r>
                        <w:rPr>
                          <w:rFonts w:ascii="Arial"/>
                          <w:b/>
                          <w:spacing w:val="-3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9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-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Australia 2013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</w:p>
                    <w:p>
                      <w:pPr>
                        <w:spacing w:line="272" w:lineRule="auto" w:before="0"/>
                        <w:ind w:left="0" w:right="1791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©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2015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8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an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Australian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partnership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and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member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firm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the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6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network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1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independent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0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member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firms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affiliated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1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with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83"/>
                          <w:w w:val="107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Cooperative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(“KPMG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International”),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Swiss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entity.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 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All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rights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reserved.</w:t>
                      </w:r>
                      <w:r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r>
                    </w:p>
                    <w:p>
                      <w:pPr>
                        <w:spacing w:line="272" w:lineRule="auto" w:before="33"/>
                        <w:ind w:left="0" w:right="1821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name,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logo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"cutting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through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complexity"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are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registered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or</w:t>
                      </w:r>
                      <w:r>
                        <w:rPr>
                          <w:rFonts w:asci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</w:t>
                      </w:r>
                      <w:r>
                        <w:rPr>
                          <w:rFonts w:asci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Cooperative</w:t>
                      </w:r>
                      <w:r>
                        <w:rPr>
                          <w:rFonts w:ascii="Arial"/>
                          <w:color w:val="0D0D0D"/>
                          <w:spacing w:val="91"/>
                          <w:w w:val="107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("KPMG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International").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Liability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limited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by</w:t>
                      </w:r>
                      <w:r>
                        <w:rPr>
                          <w:rFonts w:asci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scheme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approved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under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Professional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Standards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Legislation.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6729;top:7067;width:2806;height:82" type="#_x0000_t202" filled="false" stroked="false">
                <v:textbox inset="0,0,0,0">
                  <w:txbxContent>
                    <w:p>
                      <w:pPr>
                        <w:spacing w:line="8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8"/>
                          <w:szCs w:val="8"/>
                        </w:rPr>
                      </w:pPr>
                      <w:r>
                        <w:rPr>
                          <w:rFonts w:ascii="Arial"/>
                          <w:spacing w:val="-1"/>
                          <w:sz w:val="8"/>
                        </w:rPr>
                        <w:t>Source:</w:t>
                      </w:r>
                      <w:r>
                        <w:rPr>
                          <w:rFonts w:ascii="Arial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9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Based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on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Australian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Bureau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of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Statistics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data;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KPMG</w:t>
                      </w:r>
                      <w:r>
                        <w:rPr>
                          <w:rFonts w:ascii="Arial"/>
                          <w:spacing w:val="8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Demographics</w:t>
                      </w:r>
                      <w:r>
                        <w:rPr>
                          <w:rFonts w:ascii="Arial"/>
                          <w:sz w:val="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tabs>
          <w:tab w:pos="3884" w:val="left" w:leader="none"/>
          <w:tab w:pos="7016" w:val="left" w:leader="none"/>
        </w:tabs>
        <w:spacing w:line="200" w:lineRule="atLeast"/>
        <w:ind w:left="759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z w:val="20"/>
        </w:rPr>
        <w:pict>
          <v:shape style="width:147.2pt;height:246.2pt;mso-position-horizontal-relative:char;mso-position-vertical-relative:line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730"/>
                    <w:gridCol w:w="1193"/>
                  </w:tblGrid>
                  <w:tr>
                    <w:trPr>
                      <w:trHeight w:val="377" w:hRule="exact"/>
                    </w:trPr>
                    <w:tc>
                      <w:tcPr>
                        <w:tcW w:w="2924" w:type="dxa"/>
                        <w:gridSpan w:val="2"/>
                        <w:tcBorders>
                          <w:top w:val="single" w:sz="5" w:space="0" w:color="FFFFFF"/>
                          <w:left w:val="single" w:sz="5" w:space="0" w:color="FFFFFF"/>
                          <w:bottom w:val="single" w:sz="16" w:space="0" w:color="FFFFFF"/>
                          <w:right w:val="single" w:sz="5" w:space="0" w:color="FFFFFF"/>
                        </w:tcBorders>
                        <w:shd w:val="clear" w:color="auto" w:fill="D67A40"/>
                      </w:tcPr>
                      <w:p>
                        <w:pPr>
                          <w:spacing w:before="73"/>
                          <w:ind w:left="721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b/>
                            <w:color w:val="FFFFFF"/>
                            <w:spacing w:val="-1"/>
                            <w:sz w:val="19"/>
                          </w:rPr>
                          <w:t>65+</w:t>
                        </w:r>
                        <w:r>
                          <w:rPr>
                            <w:rFonts w:ascii="Arial"/>
                            <w:b/>
                            <w:color w:val="FFFFFF"/>
                            <w:spacing w:val="-3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FFFFFF"/>
                            <w:spacing w:val="-1"/>
                            <w:sz w:val="19"/>
                          </w:rPr>
                          <w:t>Workforce**</w:t>
                        </w:r>
                        <w:r>
                          <w:rPr>
                            <w:rFonts w:ascii="Arial"/>
                            <w:sz w:val="19"/>
                          </w:rPr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730" w:type="dxa"/>
                        <w:tcBorders>
                          <w:top w:val="single" w:sz="16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62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Bellevue Hill</w:t>
                        </w:r>
                      </w:p>
                    </w:tc>
                    <w:tc>
                      <w:tcPr>
                        <w:tcW w:w="1193" w:type="dxa"/>
                        <w:tcBorders>
                          <w:top w:val="single" w:sz="16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62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31%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730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6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2"/>
                            <w:sz w:val="19"/>
                          </w:rPr>
                          <w:t>Vaucluse</w:t>
                        </w:r>
                      </w:p>
                    </w:tc>
                    <w:tc>
                      <w:tcPr>
                        <w:tcW w:w="119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6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29%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730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6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Paddington</w:t>
                        </w:r>
                      </w:p>
                    </w:tc>
                    <w:tc>
                      <w:tcPr>
                        <w:tcW w:w="119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6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28%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730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6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Woollahra</w:t>
                        </w:r>
                      </w:p>
                    </w:tc>
                    <w:tc>
                      <w:tcPr>
                        <w:tcW w:w="119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6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27%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730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6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Darling</w:t>
                        </w:r>
                        <w:r>
                          <w:rPr>
                            <w:rFonts w:ascii="Arial"/>
                            <w:spacing w:val="-3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Point</w:t>
                        </w:r>
                      </w:p>
                    </w:tc>
                    <w:tc>
                      <w:tcPr>
                        <w:tcW w:w="119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6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27%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730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5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Wollstonecraft</w:t>
                        </w:r>
                      </w:p>
                    </w:tc>
                    <w:tc>
                      <w:tcPr>
                        <w:tcW w:w="119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5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24%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730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Rose</w:t>
                        </w:r>
                        <w:r>
                          <w:rPr>
                            <w:rFonts w:ascii="Arial"/>
                            <w:spacing w:val="-3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Bay</w:t>
                        </w:r>
                      </w:p>
                    </w:tc>
                    <w:tc>
                      <w:tcPr>
                        <w:tcW w:w="119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23%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730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5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Mosman</w:t>
                        </w:r>
                      </w:p>
                    </w:tc>
                    <w:tc>
                      <w:tcPr>
                        <w:tcW w:w="119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5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23%</w:t>
                        </w:r>
                      </w:p>
                    </w:tc>
                  </w:tr>
                  <w:tr>
                    <w:trPr>
                      <w:trHeight w:val="379" w:hRule="exact"/>
                    </w:trPr>
                    <w:tc>
                      <w:tcPr>
                        <w:tcW w:w="1730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7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Balmain</w:t>
                        </w:r>
                      </w:p>
                    </w:tc>
                    <w:tc>
                      <w:tcPr>
                        <w:tcW w:w="119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7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23%</w:t>
                        </w:r>
                      </w:p>
                    </w:tc>
                  </w:tr>
                  <w:tr>
                    <w:trPr>
                      <w:trHeight w:val="384" w:hRule="exact"/>
                    </w:trPr>
                    <w:tc>
                      <w:tcPr>
                        <w:tcW w:w="1730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19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730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Cabramatta</w:t>
                        </w:r>
                      </w:p>
                    </w:tc>
                    <w:tc>
                      <w:tcPr>
                        <w:tcW w:w="119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0" w:right="0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z w:val="19"/>
                          </w:rPr>
                          <w:t>4%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730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D67A40"/>
                      </w:tcPr>
                      <w:p>
                        <w:pPr>
                          <w:spacing w:before="72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1"/>
                            <w:sz w:val="19"/>
                          </w:rPr>
                          <w:t>Australian</w:t>
                        </w:r>
                        <w:r>
                          <w:rPr>
                            <w:rFonts w:ascii="Arial"/>
                            <w:color w:val="FFFFFF"/>
                            <w:spacing w:val="-6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color w:val="FFFFFF"/>
                            <w:spacing w:val="-1"/>
                            <w:sz w:val="19"/>
                          </w:rPr>
                          <w:t>avg.</w:t>
                        </w:r>
                        <w:r>
                          <w:rPr>
                            <w:rFonts w:ascii="Arial"/>
                            <w:sz w:val="19"/>
                          </w:rPr>
                        </w:r>
                      </w:p>
                    </w:tc>
                    <w:tc>
                      <w:tcPr>
                        <w:tcW w:w="119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D67A40"/>
                      </w:tcPr>
                      <w:p>
                        <w:pPr>
                          <w:spacing w:before="72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1"/>
                            <w:sz w:val="19"/>
                          </w:rPr>
                          <w:t>12%</w:t>
                        </w:r>
                        <w:r>
                          <w:rPr>
                            <w:rFonts w:ascii="Arial"/>
                            <w:sz w:val="19"/>
                          </w:rPr>
                        </w:r>
                      </w:p>
                    </w:tc>
                  </w:tr>
                </w:tbl>
                <w:p>
                  <w:pPr/>
                </w:p>
              </w:txbxContent>
            </v:textbox>
          </v:shape>
        </w:pict>
      </w:r>
      <w:r>
        <w:rPr>
          <w:rFonts w:ascii="Times New Roman"/>
          <w:sz w:val="20"/>
        </w:rPr>
      </w:r>
      <w:r>
        <w:rPr>
          <w:rFonts w:ascii="Times New Roman"/>
          <w:sz w:val="20"/>
        </w:rPr>
        <w:tab/>
      </w:r>
      <w:r>
        <w:rPr>
          <w:rFonts w:ascii="Times New Roman"/>
          <w:position w:val="1"/>
          <w:sz w:val="20"/>
        </w:rPr>
        <w:pict>
          <v:shape style="width:147.2pt;height:245.9pt;mso-position-horizontal-relative:char;mso-position-vertical-relative:line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861"/>
                    <w:gridCol w:w="1063"/>
                  </w:tblGrid>
                  <w:tr>
                    <w:trPr>
                      <w:trHeight w:val="377" w:hRule="exact"/>
                    </w:trPr>
                    <w:tc>
                      <w:tcPr>
                        <w:tcW w:w="2924" w:type="dxa"/>
                        <w:gridSpan w:val="2"/>
                        <w:tcBorders>
                          <w:top w:val="single" w:sz="5" w:space="0" w:color="FFFFFF"/>
                          <w:left w:val="single" w:sz="5" w:space="0" w:color="FFFFFF"/>
                          <w:bottom w:val="single" w:sz="16" w:space="0" w:color="FFFFFF"/>
                          <w:right w:val="single" w:sz="5" w:space="0" w:color="FFFFFF"/>
                        </w:tcBorders>
                        <w:shd w:val="clear" w:color="auto" w:fill="D67A40"/>
                      </w:tcPr>
                      <w:p>
                        <w:pPr>
                          <w:spacing w:before="73"/>
                          <w:ind w:left="930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b/>
                            <w:color w:val="FFFFFF"/>
                            <w:spacing w:val="-2"/>
                            <w:sz w:val="19"/>
                          </w:rPr>
                          <w:t>Volunteers*</w:t>
                        </w:r>
                        <w:r>
                          <w:rPr>
                            <w:rFonts w:ascii="Arial"/>
                            <w:sz w:val="19"/>
                          </w:rPr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861" w:type="dxa"/>
                        <w:tcBorders>
                          <w:top w:val="single" w:sz="16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62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Riverview</w:t>
                        </w:r>
                      </w:p>
                    </w:tc>
                    <w:tc>
                      <w:tcPr>
                        <w:tcW w:w="1063" w:type="dxa"/>
                        <w:tcBorders>
                          <w:top w:val="single" w:sz="16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62"/>
                          <w:ind w:left="332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36%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861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6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Longueville</w:t>
                        </w:r>
                      </w:p>
                    </w:tc>
                    <w:tc>
                      <w:tcPr>
                        <w:tcW w:w="106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6"/>
                          <w:ind w:left="332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35%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861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6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Denham</w:t>
                        </w:r>
                        <w:r>
                          <w:rPr>
                            <w:rFonts w:ascii="Arial"/>
                            <w:spacing w:val="-3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Court</w:t>
                        </w:r>
                      </w:p>
                    </w:tc>
                    <w:tc>
                      <w:tcPr>
                        <w:tcW w:w="106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6"/>
                          <w:ind w:left="332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33%</w:t>
                        </w:r>
                      </w:p>
                    </w:tc>
                  </w:tr>
                  <w:tr>
                    <w:trPr>
                      <w:trHeight w:val="379" w:hRule="exact"/>
                    </w:trPr>
                    <w:tc>
                      <w:tcPr>
                        <w:tcW w:w="1861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7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Cheltenham</w:t>
                        </w:r>
                      </w:p>
                    </w:tc>
                    <w:tc>
                      <w:tcPr>
                        <w:tcW w:w="106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7"/>
                          <w:ind w:left="332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32%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861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6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Castlecrag</w:t>
                        </w:r>
                      </w:p>
                    </w:tc>
                    <w:tc>
                      <w:tcPr>
                        <w:tcW w:w="106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6"/>
                          <w:ind w:left="332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31%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861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6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Bundeena</w:t>
                        </w:r>
                      </w:p>
                    </w:tc>
                    <w:tc>
                      <w:tcPr>
                        <w:tcW w:w="106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6"/>
                          <w:ind w:left="332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30%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861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East</w:t>
                        </w:r>
                        <w:r>
                          <w:rPr>
                            <w:rFonts w:ascii="Arial"/>
                            <w:spacing w:val="-2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Lindfield</w:t>
                        </w:r>
                      </w:p>
                    </w:tc>
                    <w:tc>
                      <w:tcPr>
                        <w:tcW w:w="106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332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30%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861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5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Balgowlah Heights</w:t>
                        </w:r>
                      </w:p>
                    </w:tc>
                    <w:tc>
                      <w:tcPr>
                        <w:tcW w:w="106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5"/>
                          <w:ind w:left="332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30%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861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Northbridge</w:t>
                        </w:r>
                      </w:p>
                    </w:tc>
                    <w:tc>
                      <w:tcPr>
                        <w:tcW w:w="106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332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30%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861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06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861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Cabramatta</w:t>
                        </w:r>
                        <w:r>
                          <w:rPr>
                            <w:rFonts w:ascii="Arial"/>
                            <w:spacing w:val="-6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West</w:t>
                        </w:r>
                      </w:p>
                    </w:tc>
                    <w:tc>
                      <w:tcPr>
                        <w:tcW w:w="106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0" w:right="2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7%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861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D67A40"/>
                      </w:tcPr>
                      <w:p>
                        <w:pPr>
                          <w:spacing w:before="72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1"/>
                            <w:sz w:val="19"/>
                          </w:rPr>
                          <w:t>Australian</w:t>
                        </w:r>
                        <w:r>
                          <w:rPr>
                            <w:rFonts w:ascii="Arial"/>
                            <w:color w:val="FFFFFF"/>
                            <w:spacing w:val="-6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color w:val="FFFFFF"/>
                            <w:spacing w:val="-2"/>
                            <w:sz w:val="19"/>
                          </w:rPr>
                          <w:t>avg.</w:t>
                        </w:r>
                        <w:r>
                          <w:rPr>
                            <w:rFonts w:ascii="Arial"/>
                            <w:sz w:val="19"/>
                          </w:rPr>
                        </w:r>
                      </w:p>
                    </w:tc>
                    <w:tc>
                      <w:tcPr>
                        <w:tcW w:w="1063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D67A40"/>
                      </w:tcPr>
                      <w:p>
                        <w:pPr>
                          <w:spacing w:before="72"/>
                          <w:ind w:left="332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1"/>
                            <w:sz w:val="19"/>
                          </w:rPr>
                          <w:t>19%</w:t>
                        </w:r>
                        <w:r>
                          <w:rPr>
                            <w:rFonts w:ascii="Arial"/>
                            <w:sz w:val="19"/>
                          </w:rPr>
                        </w:r>
                      </w:p>
                    </w:tc>
                  </w:tr>
                </w:tbl>
                <w:p>
                  <w:pPr/>
                </w:p>
              </w:txbxContent>
            </v:textbox>
          </v:shape>
        </w:pict>
      </w:r>
      <w:r>
        <w:rPr>
          <w:rFonts w:ascii="Times New Roman"/>
          <w:position w:val="1"/>
          <w:sz w:val="20"/>
        </w:rPr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1"/>
          <w:sz w:val="20"/>
        </w:rPr>
        <w:pict>
          <v:shape style="width:147.2pt;height:245.9pt;mso-position-horizontal-relative:char;mso-position-vertical-relative:line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667"/>
                    <w:gridCol w:w="1257"/>
                  </w:tblGrid>
                  <w:tr>
                    <w:trPr>
                      <w:trHeight w:val="377" w:hRule="exact"/>
                    </w:trPr>
                    <w:tc>
                      <w:tcPr>
                        <w:tcW w:w="2924" w:type="dxa"/>
                        <w:gridSpan w:val="2"/>
                        <w:tcBorders>
                          <w:top w:val="single" w:sz="5" w:space="0" w:color="FFFFFF"/>
                          <w:left w:val="single" w:sz="5" w:space="0" w:color="FFFFFF"/>
                          <w:bottom w:val="single" w:sz="16" w:space="0" w:color="FFFFFF"/>
                          <w:right w:val="single" w:sz="5" w:space="0" w:color="FFFFFF"/>
                        </w:tcBorders>
                        <w:shd w:val="clear" w:color="auto" w:fill="D67A40"/>
                      </w:tcPr>
                      <w:p>
                        <w:pPr>
                          <w:spacing w:before="73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b/>
                            <w:color w:val="FFFFFF"/>
                            <w:spacing w:val="-1"/>
                            <w:sz w:val="19"/>
                          </w:rPr>
                          <w:t>Belief*</w:t>
                        </w:r>
                        <w:r>
                          <w:rPr>
                            <w:rFonts w:ascii="Arial"/>
                            <w:sz w:val="19"/>
                          </w:rPr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667" w:type="dxa"/>
                        <w:tcBorders>
                          <w:top w:val="single" w:sz="16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62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Horsley</w:t>
                        </w:r>
                        <w:r>
                          <w:rPr>
                            <w:rFonts w:ascii="Arial"/>
                            <w:spacing w:val="-4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sz w:val="19"/>
                          </w:rPr>
                          <w:t>Park</w:t>
                        </w:r>
                      </w:p>
                    </w:tc>
                    <w:tc>
                      <w:tcPr>
                        <w:tcW w:w="1257" w:type="dxa"/>
                        <w:tcBorders>
                          <w:top w:val="single" w:sz="16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62"/>
                          <w:ind w:left="0" w:right="0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97%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66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6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Mount</w:t>
                        </w:r>
                        <w:r>
                          <w:rPr>
                            <w:rFonts w:ascii="Arial"/>
                            <w:spacing w:val="-4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Lewis</w:t>
                        </w:r>
                      </w:p>
                    </w:tc>
                    <w:tc>
                      <w:tcPr>
                        <w:tcW w:w="125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6"/>
                          <w:ind w:left="0" w:right="0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z w:val="19"/>
                          </w:rPr>
                          <w:t>96%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66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6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Mount</w:t>
                        </w:r>
                        <w:r>
                          <w:rPr>
                            <w:rFonts w:ascii="Arial"/>
                            <w:spacing w:val="-4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spacing w:val="-2"/>
                            <w:sz w:val="19"/>
                          </w:rPr>
                          <w:t>Vernon</w:t>
                        </w:r>
                      </w:p>
                    </w:tc>
                    <w:tc>
                      <w:tcPr>
                        <w:tcW w:w="125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6"/>
                          <w:ind w:left="0" w:right="0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96%</w:t>
                        </w:r>
                      </w:p>
                    </w:tc>
                  </w:tr>
                  <w:tr>
                    <w:trPr>
                      <w:trHeight w:val="379" w:hRule="exact"/>
                    </w:trPr>
                    <w:tc>
                      <w:tcPr>
                        <w:tcW w:w="166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7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Greenacre</w:t>
                        </w:r>
                      </w:p>
                    </w:tc>
                    <w:tc>
                      <w:tcPr>
                        <w:tcW w:w="125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7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95%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66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6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z w:val="19"/>
                          </w:rPr>
                          <w:t>Old</w:t>
                        </w: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sz w:val="19"/>
                          </w:rPr>
                          <w:t>Guildford</w:t>
                        </w:r>
                      </w:p>
                    </w:tc>
                    <w:tc>
                      <w:tcPr>
                        <w:tcW w:w="125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6"/>
                          <w:ind w:left="0" w:right="0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95%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66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6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West</w:t>
                        </w:r>
                        <w:r>
                          <w:rPr>
                            <w:rFonts w:ascii="Arial"/>
                            <w:spacing w:val="-5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Hoxton</w:t>
                        </w:r>
                      </w:p>
                    </w:tc>
                    <w:tc>
                      <w:tcPr>
                        <w:tcW w:w="125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6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95%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66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Bossley</w:t>
                        </w:r>
                        <w:r>
                          <w:rPr>
                            <w:rFonts w:ascii="Arial"/>
                            <w:spacing w:val="-4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sz w:val="19"/>
                          </w:rPr>
                          <w:t>Park</w:t>
                        </w:r>
                      </w:p>
                    </w:tc>
                    <w:tc>
                      <w:tcPr>
                        <w:tcW w:w="125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0" w:right="0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95%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66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5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South</w:t>
                        </w:r>
                        <w:r>
                          <w:rPr>
                            <w:rFonts w:ascii="Arial"/>
                            <w:spacing w:val="-4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Granville</w:t>
                        </w:r>
                      </w:p>
                    </w:tc>
                    <w:tc>
                      <w:tcPr>
                        <w:tcW w:w="125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9EDE5"/>
                      </w:tcPr>
                      <w:p>
                        <w:pPr>
                          <w:spacing w:before="75"/>
                          <w:ind w:left="0" w:right="0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95%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66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Abbotsbury</w:t>
                        </w:r>
                      </w:p>
                    </w:tc>
                    <w:tc>
                      <w:tcPr>
                        <w:tcW w:w="125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95%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66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125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66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Darlington</w:t>
                        </w:r>
                      </w:p>
                    </w:tc>
                    <w:tc>
                      <w:tcPr>
                        <w:tcW w:w="125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F1D3BF"/>
                      </w:tcPr>
                      <w:p>
                        <w:pPr>
                          <w:spacing w:before="75"/>
                          <w:ind w:left="0" w:right="1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spacing w:val="-1"/>
                            <w:sz w:val="19"/>
                          </w:rPr>
                          <w:t>43%</w:t>
                        </w:r>
                      </w:p>
                    </w:tc>
                  </w:tr>
                  <w:tr>
                    <w:trPr>
                      <w:trHeight w:val="377" w:hRule="exact"/>
                    </w:trPr>
                    <w:tc>
                      <w:tcPr>
                        <w:tcW w:w="166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D67A40"/>
                      </w:tcPr>
                      <w:p>
                        <w:pPr>
                          <w:spacing w:before="72"/>
                          <w:ind w:left="107" w:right="0" w:firstLine="0"/>
                          <w:jc w:val="left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1"/>
                            <w:sz w:val="19"/>
                          </w:rPr>
                          <w:t>Australian</w:t>
                        </w:r>
                        <w:r>
                          <w:rPr>
                            <w:rFonts w:ascii="Arial"/>
                            <w:color w:val="FFFFFF"/>
                            <w:spacing w:val="-6"/>
                            <w:sz w:val="19"/>
                          </w:rPr>
                          <w:t> </w:t>
                        </w:r>
                        <w:r>
                          <w:rPr>
                            <w:rFonts w:ascii="Arial"/>
                            <w:color w:val="FFFFFF"/>
                            <w:spacing w:val="-1"/>
                            <w:sz w:val="19"/>
                          </w:rPr>
                          <w:t>avg.</w:t>
                        </w:r>
                        <w:r>
                          <w:rPr>
                            <w:rFonts w:ascii="Arial"/>
                            <w:sz w:val="19"/>
                          </w:rPr>
                        </w:r>
                      </w:p>
                    </w:tc>
                    <w:tc>
                      <w:tcPr>
                        <w:tcW w:w="1257" w:type="dxa"/>
                        <w:tcBorders>
                          <w:top w:val="single" w:sz="5" w:space="0" w:color="FFFFFF"/>
                          <w:left w:val="single" w:sz="5" w:space="0" w:color="FFFFFF"/>
                          <w:bottom w:val="single" w:sz="5" w:space="0" w:color="FFFFFF"/>
                          <w:right w:val="single" w:sz="5" w:space="0" w:color="FFFFFF"/>
                        </w:tcBorders>
                        <w:shd w:val="clear" w:color="auto" w:fill="D67A40"/>
                      </w:tcPr>
                      <w:p>
                        <w:pPr>
                          <w:spacing w:before="72"/>
                          <w:ind w:left="0" w:right="0" w:firstLine="0"/>
                          <w:jc w:val="center"/>
                          <w:rPr>
                            <w:rFonts w:ascii="Arial" w:hAnsi="Arial" w:cs="Arial" w:eastAsia="Arial"/>
                            <w:sz w:val="19"/>
                            <w:szCs w:val="19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1"/>
                            <w:sz w:val="19"/>
                          </w:rPr>
                          <w:t>75%</w:t>
                        </w:r>
                        <w:r>
                          <w:rPr>
                            <w:rFonts w:ascii="Arial"/>
                            <w:sz w:val="19"/>
                          </w:rPr>
                        </w:r>
                      </w:p>
                    </w:tc>
                  </w:tr>
                </w:tbl>
                <w:p>
                  <w:pPr/>
                </w:p>
              </w:txbxContent>
            </v:textbox>
          </v:shape>
        </w:pict>
      </w:r>
      <w:r>
        <w:rPr>
          <w:rFonts w:ascii="Times New Roman"/>
          <w:position w:val="1"/>
          <w:sz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shape style="position:absolute;left:5;top:44;width:9729;height:889" type="#_x0000_t75" stroked="false">
              <v:imagedata r:id="rId88" o:title=""/>
            </v:shape>
            <v:group style="position:absolute;left:196;top:6837;width:9274;height:2" coordorigin="196,6837" coordsize="9274,2">
              <v:shape style="position:absolute;left:196;top:6837;width:9274;height:2" coordorigin="196,6837" coordsize="9274,0" path="m196,6837l9469,6837e" filled="false" stroked="true" strokeweight=".262pt" strokecolor="#000000">
                <v:path arrowok="t"/>
              </v:shape>
            </v:group>
            <v:group style="position:absolute;left:1061;top:4678;width:190;height:1319" coordorigin="1061,4678" coordsize="190,1319">
              <v:shape style="position:absolute;left:1061;top:4678;width:190;height:1319" coordorigin="1061,4678" coordsize="190,1319" path="m1061,5997l1251,5997,1251,4678,1061,4678,1061,5997xe" filled="true" fillcolor="#a6a6a6" stroked="false">
                <v:path arrowok="t"/>
                <v:fill type="solid"/>
              </v:shape>
            </v:group>
            <v:group style="position:absolute;left:1013;top:3348;width:2;height:2679" coordorigin="1013,3348" coordsize="2,2679">
              <v:shape style="position:absolute;left:1013;top:3348;width:2;height:2679" coordorigin="1013,3348" coordsize="0,2679" path="m1013,3348l1013,6027e" filled="false" stroked="true" strokeweight=".668pt" strokecolor="#000000">
                <v:path arrowok="t"/>
              </v:shape>
            </v:group>
            <v:group style="position:absolute;left:1013;top:3343;width:2;height:2659" coordorigin="1013,3343" coordsize="2,2659">
              <v:shape style="position:absolute;left:1013;top:3343;width:2;height:2659" coordorigin="1013,3343" coordsize="0,2659" path="m1013,3343l1013,6002e" filled="false" stroked="true" strokeweight=".992pt" strokecolor="#595959">
                <v:path arrowok="t"/>
              </v:shape>
            </v:group>
            <v:group style="position:absolute;left:1526;top:5330;width:200;height:667" coordorigin="1526,5330" coordsize="200,667">
              <v:shape style="position:absolute;left:1526;top:5330;width:200;height:667" coordorigin="1526,5330" coordsize="200,667" path="m1526,5997l1726,5997,1726,5330,1526,5330,1526,5997xe" filled="true" fillcolor="#a6a6a6" stroked="false">
                <v:path arrowok="t"/>
                <v:fill type="solid"/>
              </v:shape>
            </v:group>
            <v:group style="position:absolute;left:2000;top:5851;width:202;height:146" coordorigin="2000,5851" coordsize="202,146">
              <v:shape style="position:absolute;left:2000;top:5851;width:202;height:146" coordorigin="2000,5851" coordsize="202,146" path="m2000,5997l2201,5997,2201,5851,2000,5851,2000,5997xe" filled="true" fillcolor="#a6a6a6" stroked="false">
                <v:path arrowok="t"/>
                <v:fill type="solid"/>
              </v:shape>
            </v:group>
            <v:group style="position:absolute;left:2477;top:5432;width:190;height:565" coordorigin="2477,5432" coordsize="190,565">
              <v:shape style="position:absolute;left:2477;top:5432;width:190;height:565" coordorigin="2477,5432" coordsize="190,565" path="m2477,5997l2667,5997,2667,5432,2477,5432,2477,5997xe" filled="true" fillcolor="#a6a6a6" stroked="false">
                <v:path arrowok="t"/>
                <v:fill type="solid"/>
              </v:shape>
            </v:group>
            <v:group style="position:absolute;left:2942;top:4448;width:198;height:1549" coordorigin="2942,4448" coordsize="198,1549">
              <v:shape style="position:absolute;left:2942;top:4448;width:198;height:1549" coordorigin="2942,4448" coordsize="198,1549" path="m2942,5997l3140,5997,3140,4448,2942,4448,2942,5997xe" filled="true" fillcolor="#a6a6a6" stroked="false">
                <v:path arrowok="t"/>
                <v:fill type="solid"/>
              </v:shape>
            </v:group>
            <v:group style="position:absolute;left:3416;top:3981;width:200;height:2017" coordorigin="3416,3981" coordsize="200,2017">
              <v:shape style="position:absolute;left:3416;top:3981;width:200;height:2017" coordorigin="3416,3981" coordsize="200,2017" path="m3416,5997l3616,5997,3616,3981,3416,3981,3416,5997xe" filled="true" fillcolor="#a6a6a6" stroked="false">
                <v:path arrowok="t"/>
                <v:fill type="solid"/>
              </v:shape>
            </v:group>
            <v:group style="position:absolute;left:3891;top:5209;width:200;height:789" coordorigin="3891,5209" coordsize="200,789">
              <v:shape style="position:absolute;left:3891;top:5209;width:200;height:789" coordorigin="3891,5209" coordsize="200,789" path="m3891,5997l4091,5997,4091,5209,3891,5209,3891,5997xe" filled="true" fillcolor="#a6a6a6" stroked="false">
                <v:path arrowok="t"/>
                <v:fill type="solid"/>
              </v:shape>
            </v:group>
            <v:group style="position:absolute;left:4367;top:5462;width:190;height:536" coordorigin="4367,5462" coordsize="190,536">
              <v:shape style="position:absolute;left:4367;top:5462;width:190;height:536" coordorigin="4367,5462" coordsize="190,536" path="m4367,5997l4556,5997,4556,5462,4367,5462,4367,5997xe" filled="true" fillcolor="#a6a6a6" stroked="false">
                <v:path arrowok="t"/>
                <v:fill type="solid"/>
              </v:shape>
            </v:group>
            <v:group style="position:absolute;left:4830;top:5238;width:202;height:760" coordorigin="4830,5238" coordsize="202,760">
              <v:shape style="position:absolute;left:4830;top:5238;width:202;height:760" coordorigin="4830,5238" coordsize="202,760" path="m4830,5997l5032,5997,5032,5238,4830,5238,4830,5997xe" filled="true" fillcolor="#a6a6a6" stroked="false">
                <v:path arrowok="t"/>
                <v:fill type="solid"/>
              </v:shape>
            </v:group>
            <v:group style="position:absolute;left:5307;top:5286;width:198;height:711" coordorigin="5307,5286" coordsize="198,711">
              <v:shape style="position:absolute;left:5307;top:5286;width:198;height:711" coordorigin="5307,5286" coordsize="198,711" path="m5307,5997l5505,5997,5505,5286,5307,5286,5307,5997xe" filled="true" fillcolor="#a6a6a6" stroked="false">
                <v:path arrowok="t"/>
                <v:fill type="solid"/>
              </v:shape>
            </v:group>
            <v:group style="position:absolute;left:5781;top:4660;width:192;height:1337" coordorigin="5781,4660" coordsize="192,1337">
              <v:shape style="position:absolute;left:5781;top:4660;width:192;height:1337" coordorigin="5781,4660" coordsize="192,1337" path="m5781,5997l5972,5997,5972,4660,5781,4660,5781,5997xe" filled="true" fillcolor="#a6a6a6" stroked="false">
                <v:path arrowok="t"/>
                <v:fill type="solid"/>
              </v:shape>
            </v:group>
            <v:group style="position:absolute;left:6248;top:4673;width:198;height:1324" coordorigin="6248,4673" coordsize="198,1324">
              <v:shape style="position:absolute;left:6248;top:4673;width:198;height:1324" coordorigin="6248,4673" coordsize="198,1324" path="m6248,5997l6446,5997,6446,4673,6248,4673,6248,5997xe" filled="true" fillcolor="#a6a6a6" stroked="false">
                <v:path arrowok="t"/>
                <v:fill type="solid"/>
              </v:shape>
            </v:group>
            <v:group style="position:absolute;left:6722;top:3986;width:202;height:2012" coordorigin="6722,3986" coordsize="202,2012">
              <v:shape style="position:absolute;left:6722;top:3986;width:202;height:2012" coordorigin="6722,3986" coordsize="202,2012" path="m6722,5997l6923,5997,6923,3986,6722,3986,6722,5997xe" filled="true" fillcolor="#a6a6a6" stroked="false">
                <v:path arrowok="t"/>
                <v:fill type="solid"/>
              </v:shape>
            </v:group>
            <v:group style="position:absolute;left:7199;top:4036;width:190;height:1961" coordorigin="7199,4036" coordsize="190,1961">
              <v:shape style="position:absolute;left:7199;top:4036;width:190;height:1961" coordorigin="7199,4036" coordsize="190,1961" path="m7199,5997l7388,5997,7388,4036,7199,4036,7199,5997xe" filled="true" fillcolor="#a6a6a6" stroked="false">
                <v:path arrowok="t"/>
                <v:fill type="solid"/>
              </v:shape>
            </v:group>
            <v:group style="position:absolute;left:7664;top:5171;width:198;height:826" coordorigin="7664,5171" coordsize="198,826">
              <v:shape style="position:absolute;left:7664;top:5171;width:198;height:826" coordorigin="7664,5171" coordsize="198,826" path="m7664,5997l7862,5997,7862,5171,7664,5171,7664,5997xe" filled="true" fillcolor="#a6a6a6" stroked="false">
                <v:path arrowok="t"/>
                <v:fill type="solid"/>
              </v:shape>
            </v:group>
            <v:group style="position:absolute;left:8138;top:5694;width:200;height:304" coordorigin="8138,5694" coordsize="200,304">
              <v:shape style="position:absolute;left:8138;top:5694;width:200;height:304" coordorigin="8138,5694" coordsize="200,304" path="m8138,5997l8337,5997,8337,5694,8138,5694,8138,5997xe" filled="true" fillcolor="#a6a6a6" stroked="false">
                <v:path arrowok="t"/>
                <v:fill type="solid"/>
              </v:shape>
            </v:group>
            <v:group style="position:absolute;left:8613;top:5554;width:200;height:443" coordorigin="8613,5554" coordsize="200,443">
              <v:shape style="position:absolute;left:8613;top:5554;width:200;height:443" coordorigin="8613,5554" coordsize="200,443" path="m8613,5997l8813,5997,8813,5554,8613,5554,8613,5997xe" filled="true" fillcolor="#a6a6a6" stroked="false">
                <v:path arrowok="t"/>
                <v:fill type="solid"/>
              </v:shape>
            </v:group>
            <v:group style="position:absolute;left:9088;top:5147;width:189;height:850" coordorigin="9088,5147" coordsize="189,850">
              <v:shape style="position:absolute;left:9088;top:5147;width:189;height:850" coordorigin="9088,5147" coordsize="189,850" path="m9088,5997l9276,5997,9276,5147,9088,5147,9088,5997xe" filled="true" fillcolor="#a6a6a6" stroked="false">
                <v:path arrowok="t"/>
                <v:fill type="solid"/>
              </v:shape>
            </v:group>
            <v:group style="position:absolute;left:975;top:5998;width:8540;height:2" coordorigin="975,5998" coordsize="8540,2">
              <v:shape style="position:absolute;left:975;top:5998;width:8540;height:2" coordorigin="975,5998" coordsize="8540,0" path="m975,5998l9515,5998e" filled="false" stroked="true" strokeweight=".344pt" strokecolor="#000000">
                <v:path arrowok="t"/>
              </v:shape>
              <v:shape style="position:absolute;left:970;top:3341;width:49;height:2664" type="#_x0000_t75" stroked="false">
                <v:imagedata r:id="rId89" o:title=""/>
              </v:shape>
            </v:group>
            <v:group style="position:absolute;left:1009;top:5989;width:8511;height:17" coordorigin="1009,5989" coordsize="8511,17">
              <v:shape style="position:absolute;left:1009;top:5989;width:8511;height:17" coordorigin="1009,5989" coordsize="8511,17" path="m1009,6006l9520,6006,9520,5989,1009,5989,1009,6006xe" filled="true" fillcolor="#595959" stroked="false">
                <v:path arrowok="t"/>
                <v:fill type="solid"/>
              </v:shape>
            </v:group>
            <v:group style="position:absolute;left:1484;top:5997;width:9;height:25" coordorigin="1484,5997" coordsize="9,25">
              <v:shape style="position:absolute;left:1484;top:5997;width:9;height:25" coordorigin="1484,5997" coordsize="9,25" path="m1484,6009l1492,6009e" filled="false" stroked="true" strokeweight="1.316pt" strokecolor="#000000">
                <v:path arrowok="t"/>
              </v:shape>
            </v:group>
            <v:group style="position:absolute;left:1958;top:5997;width:12;height:25" coordorigin="1958,5997" coordsize="12,25">
              <v:shape style="position:absolute;left:1958;top:5997;width:12;height:25" coordorigin="1958,5997" coordsize="12,25" path="m1958,6009l1969,6009e" filled="false" stroked="true" strokeweight="1.316pt" strokecolor="#000000">
                <v:path arrowok="t"/>
              </v:shape>
            </v:group>
            <v:group style="position:absolute;left:2433;top:5997;width:10;height:25" coordorigin="2433,5997" coordsize="10,25">
              <v:shape style="position:absolute;left:2433;top:5997;width:10;height:25" coordorigin="2433,5997" coordsize="10,25" path="m2433,6009l2443,6009e" filled="false" stroked="true" strokeweight="1.316pt" strokecolor="#000000">
                <v:path arrowok="t"/>
              </v:shape>
            </v:group>
            <v:group style="position:absolute;left:2899;top:5997;width:10;height:25" coordorigin="2899,5997" coordsize="10,25">
              <v:shape style="position:absolute;left:2899;top:5997;width:10;height:25" coordorigin="2899,5997" coordsize="10,25" path="m2899,6009l2908,6009e" filled="false" stroked="true" strokeweight="1.316pt" strokecolor="#000000">
                <v:path arrowok="t"/>
              </v:shape>
            </v:group>
            <v:group style="position:absolute;left:3372;top:5997;width:12;height:25" coordorigin="3372,5997" coordsize="12,25">
              <v:shape style="position:absolute;left:3372;top:5997;width:12;height:25" coordorigin="3372,5997" coordsize="12,25" path="m3372,6009l3384,6009e" filled="false" stroked="true" strokeweight="1.316pt" strokecolor="#000000">
                <v:path arrowok="t"/>
              </v:shape>
            </v:group>
            <v:group style="position:absolute;left:3849;top:5997;width:9;height:25" coordorigin="3849,5997" coordsize="9,25">
              <v:shape style="position:absolute;left:3849;top:5997;width:9;height:25" coordorigin="3849,5997" coordsize="9,25" path="m3849,6009l3857,6009e" filled="false" stroked="true" strokeweight="1.316pt" strokecolor="#000000">
                <v:path arrowok="t"/>
              </v:shape>
            </v:group>
            <v:group style="position:absolute;left:4315;top:5997;width:9;height:25" coordorigin="4315,5997" coordsize="9,25">
              <v:shape style="position:absolute;left:4315;top:5997;width:9;height:25" coordorigin="4315,5997" coordsize="9,25" path="m4315,6009l4323,6009e" filled="false" stroked="true" strokeweight="1.316pt" strokecolor="#000000">
                <v:path arrowok="t"/>
              </v:shape>
            </v:group>
            <v:group style="position:absolute;left:4790;top:5997;width:10;height:25" coordorigin="4790,5997" coordsize="10,25">
              <v:shape style="position:absolute;left:4790;top:5997;width:10;height:25" coordorigin="4790,5997" coordsize="10,25" path="m4790,6009l4800,6009e" filled="false" stroked="true" strokeweight="1.316pt" strokecolor="#000000">
                <v:path arrowok="t"/>
              </v:shape>
            </v:group>
            <v:group style="position:absolute;left:5264;top:5997;width:10;height:25" coordorigin="5264,5997" coordsize="10,25">
              <v:shape style="position:absolute;left:5264;top:5997;width:10;height:25" coordorigin="5264,5997" coordsize="10,25" path="m5264,6009l5273,6009e" filled="false" stroked="true" strokeweight="1.316pt" strokecolor="#000000">
                <v:path arrowok="t"/>
              </v:shape>
            </v:group>
            <v:group style="position:absolute;left:5729;top:5997;width:12;height:25" coordorigin="5729,5997" coordsize="12,25">
              <v:shape style="position:absolute;left:5729;top:5997;width:12;height:25" coordorigin="5729,5997" coordsize="12,25" path="m5729,6009l5740,6009e" filled="false" stroked="true" strokeweight="1.316pt" strokecolor="#000000">
                <v:path arrowok="t"/>
              </v:shape>
            </v:group>
            <v:group style="position:absolute;left:6206;top:5997;width:9;height:25" coordorigin="6206,5997" coordsize="9,25">
              <v:shape style="position:absolute;left:6206;top:5997;width:9;height:25" coordorigin="6206,5997" coordsize="9,25" path="m6206,6009l6214,6009e" filled="false" stroked="true" strokeweight="1.316pt" strokecolor="#000000">
                <v:path arrowok="t"/>
              </v:shape>
            </v:group>
            <v:group style="position:absolute;left:6680;top:5997;width:9;height:25" coordorigin="6680,5997" coordsize="9,25">
              <v:shape style="position:absolute;left:6680;top:5997;width:9;height:25" coordorigin="6680,5997" coordsize="9,25" path="m6680,6009l6688,6009e" filled="false" stroked="true" strokeweight="1.316pt" strokecolor="#000000">
                <v:path arrowok="t"/>
              </v:shape>
            </v:group>
            <v:group style="position:absolute;left:7155;top:5997;width:10;height:25" coordorigin="7155,5997" coordsize="10,25">
              <v:shape style="position:absolute;left:7155;top:5997;width:10;height:25" coordorigin="7155,5997" coordsize="10,25" path="m7155,6009l7165,6009e" filled="false" stroked="true" strokeweight="1.316pt" strokecolor="#000000">
                <v:path arrowok="t"/>
              </v:shape>
            </v:group>
            <v:group style="position:absolute;left:7620;top:5997;width:10;height:25" coordorigin="7620,5997" coordsize="10,25">
              <v:shape style="position:absolute;left:7620;top:5997;width:10;height:25" coordorigin="7620,5997" coordsize="10,25" path="m7620,6009l7630,6009e" filled="false" stroked="true" strokeweight="1.316pt" strokecolor="#000000">
                <v:path arrowok="t"/>
              </v:shape>
            </v:group>
            <v:group style="position:absolute;left:8094;top:5997;width:12;height:25" coordorigin="8094,5997" coordsize="12,25">
              <v:shape style="position:absolute;left:8094;top:5997;width:12;height:25" coordorigin="8094,5997" coordsize="12,25" path="m8094,6009l8105,6009e" filled="false" stroked="true" strokeweight="1.316pt" strokecolor="#000000">
                <v:path arrowok="t"/>
              </v:shape>
            </v:group>
            <v:group style="position:absolute;left:8571;top:5997;width:9;height:25" coordorigin="8571,5997" coordsize="9,25">
              <v:shape style="position:absolute;left:8571;top:5997;width:9;height:25" coordorigin="8571,5997" coordsize="9,25" path="m8571,6009l8579,6009e" filled="false" stroked="true" strokeweight="1.316pt" strokecolor="#000000">
                <v:path arrowok="t"/>
              </v:shape>
            </v:group>
            <v:group style="position:absolute;left:9036;top:5997;width:9;height:25" coordorigin="9036,5997" coordsize="9,25">
              <v:shape style="position:absolute;left:9036;top:5997;width:9;height:25" coordorigin="9036,5997" coordsize="9,25" path="m9036,6009l9044,6009e" filled="false" stroked="true" strokeweight="1.316pt" strokecolor="#000000">
                <v:path arrowok="t"/>
              </v:shape>
            </v:group>
            <v:group style="position:absolute;left:9510;top:5997;width:10;height:25" coordorigin="9510,5997" coordsize="10,25">
              <v:shape style="position:absolute;left:9510;top:5997;width:10;height:25" coordorigin="9510,5997" coordsize="10,25" path="m9510,6009l9520,6009e" filled="false" stroked="true" strokeweight="1.316pt" strokecolor="#000000">
                <v:path arrowok="t"/>
              </v:shape>
            </v:group>
            <v:group style="position:absolute;left:1004;top:5993;width:8521;height:35" coordorigin="1004,5993" coordsize="8521,35">
              <v:shape style="position:absolute;left:1004;top:5993;width:8521;height:35" coordorigin="1004,5993" coordsize="8521,35" path="m1004,6027l9525,6027,9525,5993,1004,5993,1004,6027xe" filled="true" fillcolor="#595959" stroked="false">
                <v:path arrowok="t"/>
                <v:fill type="solid"/>
              </v:shape>
            </v:group>
            <v:group style="position:absolute;left:1251;top:4819;width:200;height:1178" coordorigin="1251,4819" coordsize="200,1178">
              <v:shape style="position:absolute;left:1251;top:4819;width:200;height:1178" coordorigin="1251,4819" coordsize="200,1178" path="m1251,5997l1450,5997,1450,4819,1251,4819,1251,5997xe" filled="true" fillcolor="#d67a40" stroked="false">
                <v:path arrowok="t"/>
                <v:fill type="solid"/>
              </v:shape>
            </v:group>
            <v:group style="position:absolute;left:1726;top:4503;width:200;height:1494" coordorigin="1726,4503" coordsize="200,1494">
              <v:shape style="position:absolute;left:1726;top:4503;width:200;height:1494" coordorigin="1726,4503" coordsize="200,1494" path="m1726,5997l1925,5997,1925,4503,1726,4503,1726,5997xe" filled="true" fillcolor="#d67a40" stroked="false">
                <v:path arrowok="t"/>
                <v:fill type="solid"/>
              </v:shape>
            </v:group>
            <v:group style="position:absolute;left:2201;top:4514;width:190;height:1483" coordorigin="2201,4514" coordsize="190,1483">
              <v:shape style="position:absolute;left:2201;top:4514;width:190;height:1483" coordorigin="2201,4514" coordsize="190,1483" path="m2201,5997l2391,5997,2391,4514,2201,4514,2201,5997xe" filled="true" fillcolor="#d67a40" stroked="false">
                <v:path arrowok="t"/>
                <v:fill type="solid"/>
              </v:shape>
            </v:group>
            <v:group style="position:absolute;left:2667;top:5134;width:198;height:863" coordorigin="2667,5134" coordsize="198,863">
              <v:shape style="position:absolute;left:2667;top:5134;width:198;height:863" coordorigin="2667,5134" coordsize="198,863" path="m2667,5997l2865,5997,2865,5134,2667,5134,2667,5997xe" filled="true" fillcolor="#d67a40" stroked="false">
                <v:path arrowok="t"/>
                <v:fill type="solid"/>
              </v:shape>
            </v:group>
            <v:group style="position:absolute;left:3140;top:5590;width:202;height:408" coordorigin="3140,5590" coordsize="202,408">
              <v:shape style="position:absolute;left:3140;top:5590;width:202;height:408" coordorigin="3140,5590" coordsize="202,408" path="m3140,5997l3341,5997,3341,5590,3140,5590,3140,5997xe" filled="true" fillcolor="#d67a40" stroked="false">
                <v:path arrowok="t"/>
                <v:fill type="solid"/>
              </v:shape>
            </v:group>
            <v:group style="position:absolute;left:3616;top:5158;width:200;height:839" coordorigin="3616,5158" coordsize="200,839">
              <v:shape style="position:absolute;left:3616;top:5158;width:200;height:839" coordorigin="3616,5158" coordsize="200,839" path="m3616,5997l3815,5997,3815,5158,3616,5158,3616,5997xe" filled="true" fillcolor="#d67a40" stroked="false">
                <v:path arrowok="t"/>
                <v:fill type="solid"/>
              </v:shape>
            </v:group>
            <v:group style="position:absolute;left:4091;top:4175;width:190;height:1822" coordorigin="4091,4175" coordsize="190,1822">
              <v:shape style="position:absolute;left:4091;top:4175;width:190;height:1822" coordorigin="4091,4175" coordsize="190,1822" path="m4091,5997l4281,5997,4281,4175,4091,4175,4091,5997xe" filled="true" fillcolor="#d67a40" stroked="false">
                <v:path arrowok="t"/>
                <v:fill type="solid"/>
              </v:shape>
            </v:group>
            <v:group style="position:absolute;left:4556;top:3647;width:200;height:2351" coordorigin="4556,3647" coordsize="200,2351">
              <v:shape style="position:absolute;left:4556;top:3647;width:200;height:2351" coordorigin="4556,3647" coordsize="200,2351" path="m4556,5997l4756,5997,4756,3647,4556,3647,4556,5997xe" filled="true" fillcolor="#d67a40" stroked="false">
                <v:path arrowok="t"/>
                <v:fill type="solid"/>
              </v:shape>
            </v:group>
            <v:group style="position:absolute;left:5032;top:5038;width:198;height:959" coordorigin="5032,5038" coordsize="198,959">
              <v:shape style="position:absolute;left:5032;top:5038;width:198;height:959" coordorigin="5032,5038" coordsize="198,959" path="m5032,5997l5229,5997,5229,5038,5032,5038,5032,5997xe" filled="true" fillcolor="#d67a40" stroked="false">
                <v:path arrowok="t"/>
                <v:fill type="solid"/>
              </v:shape>
            </v:group>
            <v:group style="position:absolute;left:5505;top:5226;width:192;height:771" coordorigin="5505,5226" coordsize="192,771">
              <v:shape style="position:absolute;left:5505;top:5226;width:192;height:771" coordorigin="5505,5226" coordsize="192,771" path="m5505,5997l5697,5997,5697,5226,5505,5226,5505,5997xe" filled="true" fillcolor="#d67a40" stroked="false">
                <v:path arrowok="t"/>
                <v:fill type="solid"/>
              </v:shape>
            </v:group>
            <v:group style="position:absolute;left:5972;top:5080;width:200;height:917" coordorigin="5972,5080" coordsize="200,917">
              <v:shape style="position:absolute;left:5972;top:5080;width:200;height:917" coordorigin="5972,5080" coordsize="200,917" path="m5972,5997l6172,5997,6172,5080,5972,5080,5972,5997xe" filled="true" fillcolor="#d67a40" stroked="false">
                <v:path arrowok="t"/>
                <v:fill type="solid"/>
              </v:shape>
            </v:group>
            <v:group style="position:absolute;left:6446;top:5202;width:202;height:795" coordorigin="6446,5202" coordsize="202,795">
              <v:shape style="position:absolute;left:6446;top:5202;width:202;height:795" coordorigin="6446,5202" coordsize="202,795" path="m6446,5997l6647,5997,6647,5202,6446,5202,6446,5997xe" filled="true" fillcolor="#d67a40" stroked="false">
                <v:path arrowok="t"/>
                <v:fill type="solid"/>
              </v:shape>
            </v:group>
            <v:group style="position:absolute;left:6923;top:4485;width:190;height:1512" coordorigin="6923,4485" coordsize="190,1512">
              <v:shape style="position:absolute;left:6923;top:4485;width:190;height:1512" coordorigin="6923,4485" coordsize="190,1512" path="m6923,5997l7113,5997,7113,4485,6923,4485,6923,5997xe" filled="true" fillcolor="#d67a40" stroked="false">
                <v:path arrowok="t"/>
                <v:fill type="solid"/>
              </v:shape>
            </v:group>
            <v:group style="position:absolute;left:7388;top:4623;width:198;height:1374" coordorigin="7388,4623" coordsize="198,1374">
              <v:shape style="position:absolute;left:7388;top:4623;width:198;height:1374" coordorigin="7388,4623" coordsize="198,1374" path="m7388,5997l7586,5997,7586,4623,7388,4623,7388,5997xe" filled="true" fillcolor="#d67a40" stroked="false">
                <v:path arrowok="t"/>
                <v:fill type="solid"/>
              </v:shape>
            </v:group>
            <v:group style="position:absolute;left:7862;top:4065;width:202;height:1932" coordorigin="7862,4065" coordsize="202,1932">
              <v:shape style="position:absolute;left:7862;top:4065;width:202;height:1932" coordorigin="7862,4065" coordsize="202,1932" path="m7862,5997l8063,5997,8063,4065,7862,4065,7862,5997xe" filled="true" fillcolor="#d67a40" stroked="false">
                <v:path arrowok="t"/>
                <v:fill type="solid"/>
              </v:shape>
            </v:group>
            <v:group style="position:absolute;left:8337;top:4162;width:200;height:1835" coordorigin="8337,4162" coordsize="200,1835">
              <v:shape style="position:absolute;left:8337;top:4162;width:200;height:1835" coordorigin="8337,4162" coordsize="200,1835" path="m8337,5997l8537,5997,8537,4162,8337,4162,8337,5997xe" filled="true" fillcolor="#d67a40" stroked="false">
                <v:path arrowok="t"/>
                <v:fill type="solid"/>
              </v:shape>
            </v:group>
            <v:group style="position:absolute;left:8813;top:5202;width:190;height:795" coordorigin="8813,5202" coordsize="190,795">
              <v:shape style="position:absolute;left:8813;top:5202;width:190;height:795" coordorigin="8813,5202" coordsize="190,795" path="m8813,5997l9002,5997,9002,5202,8813,5202,8813,5997xe" filled="true" fillcolor="#d67a40" stroked="false">
                <v:path arrowok="t"/>
                <v:fill type="solid"/>
              </v:shape>
            </v:group>
            <v:group style="position:absolute;left:9276;top:5269;width:202;height:729" coordorigin="9276,5269" coordsize="202,729">
              <v:shape style="position:absolute;left:9276;top:5269;width:202;height:729" coordorigin="9276,5269" coordsize="202,729" path="m9276,5997l9478,5997,9478,5269,9276,5269,9276,5997xe" filled="true" fillcolor="#d67a40" stroked="false">
                <v:path arrowok="t"/>
                <v:fill type="solid"/>
              </v:shape>
            </v:group>
            <v:group style="position:absolute;left:568;top:1072;width:3116;height:268" coordorigin="568,1072" coordsize="3116,268">
              <v:shape style="position:absolute;left:568;top:1072;width:3116;height:268" coordorigin="568,1072" coordsize="3116,268" path="m3684,1072l568,1072,568,1340,3684,1340,3684,1335,579,1335,573,1330,579,1330,579,1082,573,1082,579,1077,3684,1077,3684,1072xe" filled="true" fillcolor="#7f7f7f" stroked="false">
                <v:path arrowok="t"/>
                <v:fill type="solid"/>
              </v:shape>
              <v:shape style="position:absolute;left:568;top:1072;width:3116;height:268" coordorigin="568,1072" coordsize="3116,268" path="m579,1330l573,1330,579,1335,579,1330xe" filled="true" fillcolor="#7f7f7f" stroked="false">
                <v:path arrowok="t"/>
                <v:fill type="solid"/>
              </v:shape>
              <v:shape style="position:absolute;left:568;top:1072;width:3116;height:268" coordorigin="568,1072" coordsize="3116,268" path="m3674,1330l579,1330,579,1335,3674,1335,3674,1330xe" filled="true" fillcolor="#7f7f7f" stroked="false">
                <v:path arrowok="t"/>
                <v:fill type="solid"/>
              </v:shape>
              <v:shape style="position:absolute;left:568;top:1072;width:3116;height:268" coordorigin="568,1072" coordsize="3116,268" path="m3674,1077l3674,1335,3679,1330,3684,1330,3684,1082,3679,1082,3674,1077xe" filled="true" fillcolor="#7f7f7f" stroked="false">
                <v:path arrowok="t"/>
                <v:fill type="solid"/>
              </v:shape>
              <v:shape style="position:absolute;left:568;top:1072;width:3116;height:268" coordorigin="568,1072" coordsize="3116,268" path="m3684,1330l3679,1330,3674,1335,3684,1335,3684,1330xe" filled="true" fillcolor="#7f7f7f" stroked="false">
                <v:path arrowok="t"/>
                <v:fill type="solid"/>
              </v:shape>
              <v:shape style="position:absolute;left:568;top:1072;width:3116;height:268" coordorigin="568,1072" coordsize="3116,268" path="m579,1077l573,1082,579,1082,579,1077xe" filled="true" fillcolor="#7f7f7f" stroked="false">
                <v:path arrowok="t"/>
                <v:fill type="solid"/>
              </v:shape>
              <v:shape style="position:absolute;left:568;top:1072;width:3116;height:268" coordorigin="568,1072" coordsize="3116,268" path="m3674,1077l579,1077,579,1082,3674,1082,3674,1077xe" filled="true" fillcolor="#7f7f7f" stroked="false">
                <v:path arrowok="t"/>
                <v:fill type="solid"/>
              </v:shape>
              <v:shape style="position:absolute;left:568;top:1072;width:3116;height:268" coordorigin="568,1072" coordsize="3116,268" path="m3684,1077l3674,1077,3679,1082,3684,1082,3684,1077xe" filled="true" fillcolor="#7f7f7f" stroked="false">
                <v:path arrowok="t"/>
                <v:fill type="solid"/>
              </v:shape>
            </v:group>
            <v:group style="position:absolute;left:641;top:1147;width:129;height:135" coordorigin="641,1147" coordsize="129,135">
              <v:shape style="position:absolute;left:641;top:1147;width:129;height:135" coordorigin="641,1147" coordsize="129,135" path="m641,1282l769,1282,769,1147,641,1147,641,1282xe" filled="true" fillcolor="#a6a6a6" stroked="false">
                <v:path arrowok="t"/>
                <v:fill type="solid"/>
              </v:shape>
            </v:group>
            <v:group style="position:absolute;left:5899;top:1147;width:129;height:135" coordorigin="5899,1147" coordsize="129,135">
              <v:shape style="position:absolute;left:5899;top:1147;width:129;height:135" coordorigin="5899,1147" coordsize="129,135" path="m5899,1282l6028,1282,6028,1147,5899,1147,5899,1282xe" filled="true" fillcolor="#d67a40" stroked="false">
                <v:path arrowok="t"/>
                <v:fill type="solid"/>
              </v:shape>
            </v:group>
            <v:group style="position:absolute;left:5817;top:1072;width:3116;height:268" coordorigin="5817,1072" coordsize="3116,268">
              <v:shape style="position:absolute;left:5817;top:1072;width:3116;height:268" coordorigin="5817,1072" coordsize="3116,268" path="m8933,1072l5817,1072,5817,1340,8933,1340,8933,1335,5828,1335,5823,1330,5828,1330,5828,1082,5823,1082,5828,1077,8933,1077,8933,1072xe" filled="true" fillcolor="#d67a40" stroked="false">
                <v:path arrowok="t"/>
                <v:fill type="solid"/>
              </v:shape>
              <v:shape style="position:absolute;left:5817;top:1072;width:3116;height:268" coordorigin="5817,1072" coordsize="3116,268" path="m5828,1330l5823,1330,5828,1335,5828,1330xe" filled="true" fillcolor="#d67a40" stroked="false">
                <v:path arrowok="t"/>
                <v:fill type="solid"/>
              </v:shape>
              <v:shape style="position:absolute;left:5817;top:1072;width:3116;height:268" coordorigin="5817,1072" coordsize="3116,268" path="m8923,1330l5828,1330,5828,1335,8923,1335,8923,1330xe" filled="true" fillcolor="#d67a40" stroked="false">
                <v:path arrowok="t"/>
                <v:fill type="solid"/>
              </v:shape>
              <v:shape style="position:absolute;left:5817;top:1072;width:3116;height:268" coordorigin="5817,1072" coordsize="3116,268" path="m8923,1077l8923,1335,8928,1330,8933,1330,8933,1082,8928,1082,8923,1077xe" filled="true" fillcolor="#d67a40" stroked="false">
                <v:path arrowok="t"/>
                <v:fill type="solid"/>
              </v:shape>
              <v:shape style="position:absolute;left:5817;top:1072;width:3116;height:268" coordorigin="5817,1072" coordsize="3116,268" path="m8933,1330l8928,1330,8923,1335,8933,1335,8933,1330xe" filled="true" fillcolor="#d67a40" stroked="false">
                <v:path arrowok="t"/>
                <v:fill type="solid"/>
              </v:shape>
              <v:shape style="position:absolute;left:5817;top:1072;width:3116;height:268" coordorigin="5817,1072" coordsize="3116,268" path="m5828,1077l5823,1082,5828,1082,5828,1077xe" filled="true" fillcolor="#d67a40" stroked="false">
                <v:path arrowok="t"/>
                <v:fill type="solid"/>
              </v:shape>
              <v:shape style="position:absolute;left:5817;top:1072;width:3116;height:268" coordorigin="5817,1072" coordsize="3116,268" path="m8923,1077l5828,1077,5828,1082,8923,1082,8923,1077xe" filled="true" fillcolor="#d67a40" stroked="false">
                <v:path arrowok="t"/>
                <v:fill type="solid"/>
              </v:shape>
              <v:shape style="position:absolute;left:5817;top:1072;width:3116;height:268" coordorigin="5817,1072" coordsize="3116,268" path="m8933,1077l8923,1077,8928,1082,8933,1082,8933,1077xe" filled="true" fillcolor="#d67a40" stroked="false">
                <v:path arrowok="t"/>
                <v:fill type="solid"/>
              </v:shape>
              <v:shape style="position:absolute;left:797;top:2083;width:727;height:519" type="#_x0000_t75" stroked="false">
                <v:imagedata r:id="rId90" o:title=""/>
              </v:shape>
              <v:shape style="position:absolute;left:1572;top:2076;width:315;height:532" type="#_x0000_t75" stroked="false">
                <v:imagedata r:id="rId91" o:title=""/>
              </v:shape>
              <v:shape style="position:absolute;left:1945;top:2076;width:315;height:532" type="#_x0000_t75" stroked="false">
                <v:imagedata r:id="rId91" o:title=""/>
              </v:shape>
              <v:shape style="position:absolute;left:3032;top:2010;width:938;height:665" type="#_x0000_t75" stroked="false">
                <v:imagedata r:id="rId92" o:title=""/>
              </v:shape>
              <v:shape style="position:absolute;left:3901;top:2047;width:590;height:590" type="#_x0000_t75" stroked="false">
                <v:imagedata r:id="rId93" o:title=""/>
              </v:shape>
              <v:shape style="position:absolute;left:7883;top:2119;width:603;height:448" type="#_x0000_t75" stroked="false">
                <v:imagedata r:id="rId94" o:title=""/>
              </v:shape>
              <v:shape style="position:absolute;left:7158;top:2003;width:673;height:678" type="#_x0000_t75" stroked="false">
                <v:imagedata r:id="rId95" o:title=""/>
              </v:shape>
              <v:shape style="position:absolute;left:4769;top:2107;width:994;height:470" type="#_x0000_t75" stroked="false">
                <v:imagedata r:id="rId96" o:title=""/>
              </v:shape>
              <v:shape style="position:absolute;left:5851;top:2002;width:490;height:681" type="#_x0000_t75" stroked="false">
                <v:imagedata r:id="rId97" o:title=""/>
              </v:shape>
              <v:shape style="position:absolute;left:6198;top:2193;width:545;height:430" type="#_x0000_t75" stroked="false">
                <v:imagedata r:id="rId98" o:title="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260;top:155;width:9193;height:714" type="#_x0000_t202" filled="false" stroked="false">
                <v:textbox inset="0,0,0,0">
                  <w:txbxContent>
                    <w:p>
                      <w:pPr>
                        <w:spacing w:line="3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big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challenge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change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way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Australians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view</w:t>
                      </w:r>
                      <w:r>
                        <w:rPr>
                          <w:rFonts w:ascii="Arial"/>
                          <w:b/>
                          <w:color w:val="FFFFFF"/>
                          <w:spacing w:val="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life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21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32"/>
                        </w:rPr>
                        <w:t>beyond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60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</w:txbxContent>
                </v:textbox>
                <w10:wrap type="none"/>
              </v:shape>
              <v:shape style="position:absolute;left:881;top:1145;width:2773;height:150" type="#_x0000_t202" filled="false" stroked="false">
                <v:textbox inset="0,0,0,0">
                  <w:txbxContent>
                    <w:p>
                      <w:pPr>
                        <w:spacing w:line="14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15"/>
                        </w:rPr>
                        <w:t>2003-2013:</w:t>
                      </w:r>
                      <w:r>
                        <w:rPr>
                          <w:rFonts w:ascii="Arial"/>
                          <w:b/>
                          <w:color w:val="595959"/>
                          <w:spacing w:val="33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15"/>
                        </w:rPr>
                        <w:t>3.4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9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15"/>
                        </w:rPr>
                        <w:t>million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9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15"/>
                        </w:rPr>
                        <w:t>(19.7m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0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6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15"/>
                        </w:rPr>
                        <w:t>23.1m)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6130;top:1145;width:2773;height:150" type="#_x0000_t202" filled="false" stroked="false">
                <v:textbox inset="0,0,0,0">
                  <w:txbxContent>
                    <w:p>
                      <w:pPr>
                        <w:spacing w:line="14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D67A40"/>
                          <w:spacing w:val="-1"/>
                          <w:sz w:val="15"/>
                        </w:rPr>
                        <w:t>2013-2023:</w:t>
                      </w:r>
                      <w:r>
                        <w:rPr>
                          <w:rFonts w:ascii="Arial"/>
                          <w:b/>
                          <w:color w:val="D67A40"/>
                          <w:spacing w:val="33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1"/>
                          <w:sz w:val="15"/>
                        </w:rPr>
                        <w:t>4.2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9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1"/>
                          <w:sz w:val="15"/>
                        </w:rPr>
                        <w:t>million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9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1"/>
                          <w:sz w:val="15"/>
                        </w:rPr>
                        <w:t>(23.1m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10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D67A40"/>
                          <w:sz w:val="15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6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1"/>
                          <w:sz w:val="15"/>
                        </w:rPr>
                        <w:t>27.3m)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754;top:1725;width:1547;height:190" type="#_x0000_t202" filled="false" stroked="false">
                <v:textbox inset="0,0,0,0">
                  <w:txbxContent>
                    <w:p>
                      <w:pPr>
                        <w:spacing w:line="18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D67A40"/>
                          <w:spacing w:val="-1"/>
                          <w:sz w:val="19"/>
                        </w:rPr>
                        <w:t>Kids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11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D67A40"/>
                          <w:sz w:val="19"/>
                        </w:rPr>
                        <w:t>&amp;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8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1"/>
                          <w:sz w:val="19"/>
                        </w:rPr>
                        <w:t>teenagers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3163;top:1725;width:1183;height:190" type="#_x0000_t202" filled="false" stroked="false">
                <v:textbox inset="0,0,0,0">
                  <w:txbxContent>
                    <w:p>
                      <w:pPr>
                        <w:spacing w:line="18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D67A40"/>
                          <w:spacing w:val="-5"/>
                          <w:sz w:val="19"/>
                        </w:rPr>
                        <w:t>Young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9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1"/>
                          <w:sz w:val="19"/>
                        </w:rPr>
                        <w:t>adults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5136;top:1725;width:1230;height:190" type="#_x0000_t202" filled="false" stroked="false">
                <v:textbox inset="0,0,0,0">
                  <w:txbxContent>
                    <w:p>
                      <w:pPr>
                        <w:spacing w:line="18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D67A40"/>
                          <w:sz w:val="19"/>
                        </w:rPr>
                        <w:t>Mature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18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1"/>
                          <w:sz w:val="19"/>
                        </w:rPr>
                        <w:t>adults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7135;top:1725;width:1368;height:190" type="#_x0000_t202" filled="false" stroked="false">
                <v:textbox inset="0,0,0,0">
                  <w:txbxContent>
                    <w:p>
                      <w:pPr>
                        <w:spacing w:line="18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D67A40"/>
                          <w:spacing w:val="-2"/>
                          <w:sz w:val="19"/>
                        </w:rPr>
                        <w:t>Active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12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D67A40"/>
                          <w:spacing w:val="-1"/>
                          <w:sz w:val="19"/>
                        </w:rPr>
                        <w:t>Retirees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4131;top:2189;width:136;height:244" type="#_x0000_t202" filled="false" stroked="false">
                <v:textbox inset="0,0,0,0">
                  <w:txbxContent>
                    <w:p>
                      <w:pPr>
                        <w:spacing w:line="24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sz w:val="24"/>
                        </w:rPr>
                        <w:t>$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923;top:2822;width:1207;height:150" type="#_x0000_t202" filled="false" stroked="false">
                <v:textbox inset="0,0,0,0">
                  <w:txbxContent>
                    <w:p>
                      <w:pPr>
                        <w:spacing w:line="147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sz w:val="15"/>
                        </w:rPr>
                        <w:t>Suburbia</w:t>
                      </w:r>
                      <w:r>
                        <w:rPr>
                          <w:rFonts w:ascii="Arial"/>
                          <w:spacing w:val="-6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spacing w:val="-8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5"/>
                        </w:rPr>
                        <w:t>school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3056;top:2822;width:1405;height:328" type="#_x0000_t202" filled="false" stroked="false">
                <v:textbox inset="0,0,0,0">
                  <w:txbxContent>
                    <w:p>
                      <w:pPr>
                        <w:spacing w:line="147" w:lineRule="exact" w:before="0"/>
                        <w:ind w:left="50" w:right="0" w:hanging="51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sz w:val="15"/>
                        </w:rPr>
                        <w:t>Leadership</w:t>
                      </w:r>
                      <w:r>
                        <w:rPr>
                          <w:rFonts w:ascii="Arial"/>
                          <w:spacing w:val="-9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5"/>
                        </w:rPr>
                        <w:t>training</w:t>
                      </w:r>
                      <w:r>
                        <w:rPr>
                          <w:rFonts w:ascii="Arial"/>
                          <w:spacing w:val="-9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  <w:p>
                      <w:pPr>
                        <w:spacing w:before="6"/>
                        <w:ind w:left="50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sz w:val="15"/>
                        </w:rPr>
                        <w:t>business</w:t>
                      </w:r>
                      <w:r>
                        <w:rPr>
                          <w:rFonts w:ascii="Arial"/>
                          <w:spacing w:val="-1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5"/>
                        </w:rPr>
                        <w:t>innovation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5049;top:2822;width:1407;height:328" type="#_x0000_t202" filled="false" stroked="false">
                <v:textbox inset="0,0,0,0">
                  <w:txbxContent>
                    <w:p>
                      <w:pPr>
                        <w:spacing w:line="147" w:lineRule="exact" w:before="0"/>
                        <w:ind w:left="-1" w:right="0" w:firstLine="0"/>
                        <w:jc w:val="center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sz w:val="15"/>
                        </w:rPr>
                        <w:t>Knowledge</w:t>
                      </w:r>
                      <w:r>
                        <w:rPr>
                          <w:rFonts w:ascii="Arial"/>
                          <w:spacing w:val="-6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5"/>
                        </w:rPr>
                        <w:t>sharing</w:t>
                      </w:r>
                      <w:r>
                        <w:rPr>
                          <w:rFonts w:ascii="Arial"/>
                          <w:spacing w:val="-9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  <w:p>
                      <w:pPr>
                        <w:spacing w:before="6"/>
                        <w:ind w:left="0" w:right="1" w:firstLine="0"/>
                        <w:jc w:val="center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sz w:val="15"/>
                        </w:rPr>
                        <w:t>up-skilling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7153;top:2822;width:1338;height:328" type="#_x0000_t202" filled="false" stroked="false">
                <v:textbox inset="0,0,0,0">
                  <w:txbxContent>
                    <w:p>
                      <w:pPr>
                        <w:spacing w:line="147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sz w:val="15"/>
                        </w:rPr>
                        <w:t>Coaching</w:t>
                      </w:r>
                      <w:r>
                        <w:rPr>
                          <w:rFonts w:ascii="Arial"/>
                          <w:spacing w:val="-7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z w:val="15"/>
                        </w:rPr>
                        <w:t>&amp;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  <w:p>
                      <w:pPr>
                        <w:spacing w:before="6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spacing w:val="-1"/>
                          <w:sz w:val="15"/>
                        </w:rPr>
                        <w:t>succession</w:t>
                      </w:r>
                      <w:r>
                        <w:rPr>
                          <w:rFonts w:ascii="Arial"/>
                          <w:spacing w:val="-16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5"/>
                        </w:rPr>
                        <w:t>planning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448;top:3327;width:9017;height:3360" type="#_x0000_t202" filled="false" stroked="false">
                <v:textbox inset="0,0,0,0">
                  <w:txbxContent>
                    <w:p>
                      <w:pPr>
                        <w:spacing w:line="11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500,000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2"/>
                        <w:rPr>
                          <w:rFonts w:ascii="Times New Roman" w:hAnsi="Times New Roman" w:cs="Times New Roman" w:eastAsia="Times New Roman"/>
                          <w:sz w:val="11"/>
                          <w:szCs w:val="11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450,000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400,000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350,000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2"/>
                        <w:rPr>
                          <w:rFonts w:ascii="Times New Roman" w:hAnsi="Times New Roman" w:cs="Times New Roman" w:eastAsia="Times New Roman"/>
                          <w:sz w:val="11"/>
                          <w:szCs w:val="11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300,000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250,000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200,000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11"/>
                          <w:szCs w:val="11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150,000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100,000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10"/>
                          <w:szCs w:val="10"/>
                        </w:rPr>
                      </w:pPr>
                    </w:p>
                    <w:p>
                      <w:pPr>
                        <w:spacing w:before="0"/>
                        <w:ind w:left="69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50,000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2"/>
                        <w:rPr>
                          <w:rFonts w:ascii="Times New Roman" w:hAnsi="Times New Roman" w:cs="Times New Roman" w:eastAsia="Times New Roman"/>
                          <w:sz w:val="11"/>
                          <w:szCs w:val="11"/>
                        </w:rPr>
                      </w:pPr>
                    </w:p>
                    <w:p>
                      <w:pPr>
                        <w:spacing w:line="122" w:lineRule="exact" w:before="0"/>
                        <w:ind w:left="0" w:right="8328" w:firstLine="0"/>
                        <w:jc w:val="center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-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tabs>
                          <w:tab w:pos="1198" w:val="left" w:leader="none"/>
                          <w:tab w:pos="1605" w:val="left" w:leader="none"/>
                          <w:tab w:pos="8734" w:val="left" w:leader="none"/>
                        </w:tabs>
                        <w:spacing w:line="122" w:lineRule="exact" w:before="0"/>
                        <w:ind w:left="726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pacing w:val="-2"/>
                          <w:sz w:val="12"/>
                        </w:rPr>
                        <w:t>0-4</w:t>
                        <w:tab/>
                        <w:t>5-9</w:t>
                        <w:tab/>
                        <w:t>10-14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</w:t>
                      </w:r>
                      <w:r>
                        <w:rPr>
                          <w:rFonts w:ascii="Arial"/>
                          <w:color w:val="595959"/>
                          <w:spacing w:val="2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2"/>
                          <w:sz w:val="12"/>
                        </w:rPr>
                        <w:t>15-19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</w:t>
                      </w:r>
                      <w:r>
                        <w:rPr>
                          <w:rFonts w:ascii="Arial"/>
                          <w:color w:val="595959"/>
                          <w:spacing w:val="2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2"/>
                          <w:sz w:val="12"/>
                        </w:rPr>
                        <w:t>20-24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 </w:t>
                      </w:r>
                      <w:r>
                        <w:rPr>
                          <w:rFonts w:ascii="Arial"/>
                          <w:color w:val="595959"/>
                          <w:spacing w:val="-2"/>
                          <w:sz w:val="12"/>
                        </w:rPr>
                        <w:t>25-29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</w:t>
                      </w:r>
                      <w:r>
                        <w:rPr>
                          <w:rFonts w:ascii="Arial"/>
                          <w:color w:val="595959"/>
                          <w:spacing w:val="3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2"/>
                          <w:sz w:val="12"/>
                        </w:rPr>
                        <w:t>30-34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</w:t>
                      </w:r>
                      <w:r>
                        <w:rPr>
                          <w:rFonts w:ascii="Arial"/>
                          <w:color w:val="595959"/>
                          <w:spacing w:val="2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2"/>
                        </w:rPr>
                        <w:t>35-39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2"/>
                        </w:rPr>
                        <w:t>40-44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</w:t>
                      </w:r>
                      <w:r>
                        <w:rPr>
                          <w:rFonts w:ascii="Arial"/>
                          <w:color w:val="595959"/>
                          <w:spacing w:val="1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2"/>
                        </w:rPr>
                        <w:t>45-49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 </w:t>
                      </w:r>
                      <w:r>
                        <w:rPr>
                          <w:rFonts w:ascii="Arial"/>
                          <w:color w:val="595959"/>
                          <w:spacing w:val="-1"/>
                          <w:sz w:val="12"/>
                        </w:rPr>
                        <w:t>50-54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</w:t>
                      </w:r>
                      <w:r>
                        <w:rPr>
                          <w:rFonts w:ascii="Arial"/>
                          <w:color w:val="595959"/>
                          <w:spacing w:val="2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2"/>
                          <w:sz w:val="12"/>
                        </w:rPr>
                        <w:t>55-59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</w:t>
                      </w:r>
                      <w:r>
                        <w:rPr>
                          <w:rFonts w:ascii="Arial"/>
                          <w:color w:val="595959"/>
                          <w:spacing w:val="3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2"/>
                          <w:sz w:val="12"/>
                        </w:rPr>
                        <w:t>60-64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</w:t>
                      </w:r>
                      <w:r>
                        <w:rPr>
                          <w:rFonts w:ascii="Arial"/>
                          <w:color w:val="595959"/>
                          <w:spacing w:val="3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2"/>
                          <w:sz w:val="12"/>
                        </w:rPr>
                        <w:t>65-69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</w:t>
                      </w:r>
                      <w:r>
                        <w:rPr>
                          <w:rFonts w:ascii="Arial"/>
                          <w:color w:val="595959"/>
                          <w:spacing w:val="2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2"/>
                          <w:sz w:val="12"/>
                        </w:rPr>
                        <w:t>70-74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</w:t>
                      </w:r>
                      <w:r>
                        <w:rPr>
                          <w:rFonts w:ascii="Arial"/>
                          <w:color w:val="595959"/>
                          <w:spacing w:val="2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2"/>
                          <w:sz w:val="12"/>
                        </w:rPr>
                        <w:t>75-79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    </w:t>
                      </w:r>
                      <w:r>
                        <w:rPr>
                          <w:rFonts w:ascii="Arial"/>
                          <w:color w:val="595959"/>
                          <w:spacing w:val="1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pacing w:val="-2"/>
                          <w:sz w:val="12"/>
                        </w:rPr>
                        <w:t>80-84</w:t>
                        <w:tab/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85+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1"/>
                        <w:rPr>
                          <w:rFonts w:ascii="Times New Roman" w:hAnsi="Times New Roman" w:cs="Times New Roman" w:eastAsia="Times New Roman"/>
                          <w:sz w:val="11"/>
                          <w:szCs w:val="11"/>
                        </w:rPr>
                      </w:pPr>
                    </w:p>
                    <w:p>
                      <w:pPr>
                        <w:spacing w:before="0"/>
                        <w:ind w:left="97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Net</w:t>
                      </w:r>
                      <w:r>
                        <w:rPr>
                          <w:rFonts w:ascii="Arial"/>
                          <w:b/>
                          <w:spacing w:val="-6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change</w:t>
                      </w:r>
                      <w:r>
                        <w:rPr>
                          <w:rFonts w:ascii="Arial"/>
                          <w:b/>
                          <w:spacing w:val="-9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9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-14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Australian</w:t>
                      </w:r>
                      <w:r>
                        <w:rPr>
                          <w:rFonts w:ascii="Arial"/>
                          <w:b/>
                          <w:spacing w:val="-7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population</w:t>
                      </w:r>
                      <w:r>
                        <w:rPr>
                          <w:rFonts w:ascii="Arial"/>
                          <w:b/>
                          <w:spacing w:val="-11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by</w:t>
                      </w:r>
                      <w:r>
                        <w:rPr>
                          <w:rFonts w:ascii="Arial"/>
                          <w:b/>
                          <w:spacing w:val="-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2"/>
                          <w:sz w:val="19"/>
                        </w:rPr>
                        <w:t>5-year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-8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group</w:t>
                      </w:r>
                      <w:r>
                        <w:rPr>
                          <w:rFonts w:ascii="Arial"/>
                          <w:b/>
                          <w:spacing w:val="-6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over</w:t>
                      </w:r>
                      <w:r>
                        <w:rPr>
                          <w:rFonts w:ascii="Arial"/>
                          <w:b/>
                          <w:spacing w:val="-6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9"/>
                        </w:rPr>
                        <w:t>10</w:t>
                      </w:r>
                      <w:r>
                        <w:rPr>
                          <w:rFonts w:ascii="Arial"/>
                          <w:b/>
                          <w:spacing w:val="-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2"/>
                          <w:sz w:val="19"/>
                        </w:rPr>
                        <w:t>years</w:t>
                      </w:r>
                      <w:r>
                        <w:rPr>
                          <w:rFonts w:ascii="Arial"/>
                          <w:b/>
                          <w:spacing w:val="-3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9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7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2013</w:t>
                      </w:r>
                      <w:r>
                        <w:rPr>
                          <w:rFonts w:ascii="Arial"/>
                          <w:b/>
                          <w:spacing w:val="-9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6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10</w:t>
                      </w:r>
                      <w:r>
                        <w:rPr>
                          <w:rFonts w:ascii="Arial"/>
                          <w:b/>
                          <w:spacing w:val="-8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2"/>
                          <w:sz w:val="19"/>
                        </w:rPr>
                        <w:t>years </w:t>
                      </w:r>
                      <w:r>
                        <w:rPr>
                          <w:rFonts w:ascii="Arial"/>
                          <w:b/>
                          <w:sz w:val="19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spacing w:val="-8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2023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222;top:6917;width:3224;height:281" type="#_x0000_t202" filled="false" stroked="false">
                <v:textbox inset="0,0,0,0">
                  <w:txbxContent>
                    <w:p>
                      <w:pPr>
                        <w:spacing w:line="5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©</w:t>
                      </w:r>
                      <w:r>
                        <w:rPr>
                          <w:rFonts w:ascii="Arial" w:hAnsi="Arial"/>
                          <w:color w:val="0D0D0D"/>
                          <w:spacing w:val="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2015</w:t>
                      </w:r>
                      <w:r>
                        <w:rPr>
                          <w:rFonts w:ascii="Arial" w:hAns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KPMG,</w:t>
                      </w:r>
                      <w:r>
                        <w:rPr>
                          <w:rFonts w:ascii="Arial" w:hAns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</w:t>
                      </w:r>
                      <w:r>
                        <w:rPr>
                          <w:rFonts w:ascii="Arial" w:hAns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Australian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partnership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firm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network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independent</w:t>
                      </w:r>
                      <w:r>
                        <w:rPr>
                          <w:rFonts w:ascii="Arial" w:hAnsi="Arial"/>
                          <w:color w:val="0D0D0D"/>
                          <w:spacing w:val="10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firms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affiliated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with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sz w:val="5"/>
                        </w:rPr>
                      </w:r>
                    </w:p>
                    <w:p>
                      <w:pPr>
                        <w:spacing w:before="7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Cooperative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(“KPMG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International”),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Swiss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entity.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 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All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rights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reserved.</w:t>
                      </w:r>
                      <w:r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r>
                    </w:p>
                    <w:p>
                      <w:pPr>
                        <w:spacing w:line="240" w:lineRule="auto" w:before="5"/>
                        <w:rPr>
                          <w:rFonts w:ascii="Times New Roman" w:hAnsi="Times New Roman" w:cs="Times New Roman" w:eastAsia="Times New Roman"/>
                          <w:sz w:val="3"/>
                          <w:szCs w:val="3"/>
                        </w:rPr>
                      </w:pPr>
                    </w:p>
                    <w:p>
                      <w:pPr>
                        <w:spacing w:line="270" w:lineRule="auto" w:before="0"/>
                        <w:ind w:left="0" w:right="27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name,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logo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"cutting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through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complexity"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are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registered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or</w:t>
                      </w:r>
                      <w:r>
                        <w:rPr>
                          <w:rFonts w:asci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</w:t>
                      </w:r>
                      <w:r>
                        <w:rPr>
                          <w:rFonts w:asci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Cooperative</w:t>
                      </w:r>
                      <w:r>
                        <w:rPr>
                          <w:rFonts w:ascii="Arial"/>
                          <w:color w:val="0D0D0D"/>
                          <w:spacing w:val="89"/>
                          <w:w w:val="107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("KPMG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International").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Liability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limited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by</w:t>
                      </w:r>
                      <w:r>
                        <w:rPr>
                          <w:rFonts w:asci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scheme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approved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under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Professional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Standards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Legislation.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6903;top:7079;width:2763;height:82" type="#_x0000_t202" filled="false" stroked="false">
                <v:textbox inset="0,0,0,0">
                  <w:txbxContent>
                    <w:p>
                      <w:pPr>
                        <w:spacing w:line="8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8"/>
                          <w:szCs w:val="8"/>
                        </w:rPr>
                      </w:pPr>
                      <w:r>
                        <w:rPr>
                          <w:rFonts w:ascii="Arial"/>
                          <w:spacing w:val="-1"/>
                          <w:sz w:val="8"/>
                        </w:rPr>
                        <w:t>Source:</w:t>
                      </w:r>
                      <w:r>
                        <w:rPr>
                          <w:rFonts w:ascii="Arial"/>
                          <w:spacing w:val="1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Based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on</w:t>
                      </w:r>
                      <w:r>
                        <w:rPr>
                          <w:rFonts w:ascii="Arial"/>
                          <w:spacing w:val="2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Australian</w:t>
                      </w:r>
                      <w:r>
                        <w:rPr>
                          <w:rFonts w:ascii="Arial"/>
                          <w:spacing w:val="2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Bureau</w:t>
                      </w:r>
                      <w:r>
                        <w:rPr>
                          <w:rFonts w:ascii="Arial"/>
                          <w:spacing w:val="3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of</w:t>
                      </w:r>
                      <w:r>
                        <w:rPr>
                          <w:rFonts w:ascii="Arial"/>
                          <w:spacing w:val="2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Statistics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data;</w:t>
                      </w:r>
                      <w:r>
                        <w:rPr>
                          <w:rFonts w:ascii="Arial"/>
                          <w:spacing w:val="2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KPMG</w:t>
                      </w:r>
                      <w:r>
                        <w:rPr>
                          <w:rFonts w:ascii="Arial"/>
                          <w:spacing w:val="3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Demographics</w:t>
                      </w:r>
                      <w:r>
                        <w:rPr>
                          <w:rFonts w:ascii="Arial"/>
                          <w:sz w:val="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shape style="position:absolute;left:5;top:74;width:9791;height:895" type="#_x0000_t75" stroked="false">
              <v:imagedata r:id="rId99" o:title=""/>
            </v:shape>
            <v:group style="position:absolute;left:197;top:6910;width:9333;height:2" coordorigin="197,6910" coordsize="9333,2">
              <v:shape style="position:absolute;left:197;top:6910;width:9333;height:2" coordorigin="197,6910" coordsize="9333,0" path="m197,6910l9530,6910e" filled="false" stroked="true" strokeweight=".263pt" strokecolor="#000000">
                <v:path arrowok="t"/>
              </v:shape>
            </v:group>
            <v:group style="position:absolute;left:2016;top:2188;width:4;height:2" coordorigin="2016,2188" coordsize="4,2">
              <v:shape style="position:absolute;left:2016;top:2188;width:4;height:2" coordorigin="2016,2188" coordsize="4,0" path="m2016,2188l2019,2188e" filled="false" stroked="true" strokeweight="3.12pt" strokecolor="#a6a6a6">
                <v:path arrowok="t"/>
              </v:shape>
            </v:group>
            <v:group style="position:absolute;left:2016;top:2261;width:4;height:2" coordorigin="2016,2261" coordsize="4,2">
              <v:shape style="position:absolute;left:2016;top:2261;width:4;height:2" coordorigin="2016,2261" coordsize="4,0" path="m2016,2261l2019,2261e" filled="false" stroked="true" strokeweight="3.365pt" strokecolor="#a6a6a6">
                <v:path arrowok="t"/>
              </v:shape>
            </v:group>
            <v:group style="position:absolute;left:2016;top:2336;width:4;height:2" coordorigin="2016,2336" coordsize="4,2">
              <v:shape style="position:absolute;left:2016;top:2336;width:4;height:2" coordorigin="2016,2336" coordsize="4,0" path="m2016,2336l2019,2336e" filled="false" stroked="true" strokeweight="3.365pt" strokecolor="#a6a6a6">
                <v:path arrowok="t"/>
              </v:shape>
            </v:group>
            <v:group style="position:absolute;left:2016;top:2411;width:4;height:2" coordorigin="2016,2411" coordsize="4,2">
              <v:shape style="position:absolute;left:2016;top:2411;width:4;height:2" coordorigin="2016,2411" coordsize="4,0" path="m2016,2411l2019,2411e" filled="false" stroked="true" strokeweight="3.364pt" strokecolor="#a6a6a6">
                <v:path arrowok="t"/>
              </v:shape>
            </v:group>
            <v:group style="position:absolute;left:2016;top:2486;width:4;height:2" coordorigin="2016,2486" coordsize="4,2">
              <v:shape style="position:absolute;left:2016;top:2486;width:4;height:2" coordorigin="2016,2486" coordsize="4,0" path="m2016,2486l2019,2486e" filled="false" stroked="true" strokeweight="3.364pt" strokecolor="#a6a6a6">
                <v:path arrowok="t"/>
              </v:shape>
            </v:group>
            <v:group style="position:absolute;left:2016;top:2561;width:4;height:2" coordorigin="2016,2561" coordsize="4,2">
              <v:shape style="position:absolute;left:2016;top:2561;width:4;height:2" coordorigin="2016,2561" coordsize="4,0" path="m2016,2561l2019,2561e" filled="false" stroked="true" strokeweight="3.283pt" strokecolor="#a6a6a6">
                <v:path arrowok="t"/>
              </v:shape>
            </v:group>
            <v:group style="position:absolute;left:2017;top:2873;width:2;height:21" coordorigin="2017,2873" coordsize="2,21">
              <v:shape style="position:absolute;left:2017;top:2873;width:2;height:21" coordorigin="2017,2873" coordsize="0,21" path="m2017,2873l2017,2894e" filled="false" stroked="true" strokeweight="3.365pt" strokecolor="#a6a6a6">
                <v:path arrowok="t"/>
              </v:shape>
            </v:group>
            <v:group style="position:absolute;left:2016;top:2935;width:4;height:2" coordorigin="2016,2935" coordsize="4,2">
              <v:shape style="position:absolute;left:2016;top:2935;width:4;height:2" coordorigin="2016,2935" coordsize="4,0" path="m2016,2935l2019,2935e" filled="false" stroked="true" strokeweight="3.364pt" strokecolor="#a6a6a6">
                <v:path arrowok="t"/>
              </v:shape>
            </v:group>
            <v:group style="position:absolute;left:2016;top:3010;width:4;height:2" coordorigin="2016,3010" coordsize="4,2">
              <v:shape style="position:absolute;left:2016;top:3010;width:4;height:2" coordorigin="2016,3010" coordsize="4,0" path="m2016,3010l2019,3010e" filled="false" stroked="true" strokeweight="3.283pt" strokecolor="#a6a6a6">
                <v:path arrowok="t"/>
              </v:shape>
            </v:group>
            <v:group style="position:absolute;left:2016;top:3085;width:4;height:2" coordorigin="2016,3085" coordsize="4,2">
              <v:shape style="position:absolute;left:2016;top:3085;width:4;height:2" coordorigin="2016,3085" coordsize="4,0" path="m2016,3085l2019,3085e" filled="false" stroked="true" strokeweight="3.283pt" strokecolor="#a6a6a6">
                <v:path arrowok="t"/>
              </v:shape>
            </v:group>
            <v:group style="position:absolute;left:2016;top:3159;width:4;height:2" coordorigin="2016,3159" coordsize="4,2">
              <v:shape style="position:absolute;left:2016;top:3159;width:4;height:2" coordorigin="2016,3159" coordsize="4,0" path="m2016,3159l2019,3159e" filled="false" stroked="true" strokeweight="3.366pt" strokecolor="#a6a6a6">
                <v:path arrowok="t"/>
              </v:shape>
            </v:group>
            <v:group style="position:absolute;left:2016;top:3234;width:4;height:2" coordorigin="2016,3234" coordsize="4,2">
              <v:shape style="position:absolute;left:2016;top:3234;width:4;height:2" coordorigin="2016,3234" coordsize="4,0" path="m2016,3234l2019,3234e" filled="false" stroked="true" strokeweight="3.365pt" strokecolor="#a6a6a6">
                <v:path arrowok="t"/>
              </v:shape>
            </v:group>
            <v:group style="position:absolute;left:2016;top:3309;width:4;height:2" coordorigin="2016,3309" coordsize="4,2">
              <v:shape style="position:absolute;left:2016;top:3309;width:4;height:2" coordorigin="2016,3309" coordsize="4,0" path="m2016,3309l2019,3309e" filled="false" stroked="true" strokeweight="3.365pt" strokecolor="#a6a6a6">
                <v:path arrowok="t"/>
              </v:shape>
            </v:group>
            <v:group style="position:absolute;left:2016;top:3384;width:4;height:2" coordorigin="2016,3384" coordsize="4,2">
              <v:shape style="position:absolute;left:2016;top:3384;width:4;height:2" coordorigin="2016,3384" coordsize="4,0" path="m2016,3384l2019,3384e" filled="false" stroked="true" strokeweight="3.365pt" strokecolor="#a6a6a6">
                <v:path arrowok="t"/>
              </v:shape>
            </v:group>
            <v:group style="position:absolute;left:2016;top:3458;width:4;height:2" coordorigin="2016,3458" coordsize="4,2">
              <v:shape style="position:absolute;left:2016;top:3458;width:4;height:2" coordorigin="2016,3458" coordsize="4,0" path="m2016,3458l2019,3458e" filled="false" stroked="true" strokeweight="3.283pt" strokecolor="#a6a6a6">
                <v:path arrowok="t"/>
              </v:shape>
            </v:group>
            <v:group style="position:absolute;left:2016;top:3534;width:4;height:2" coordorigin="2016,3534" coordsize="4,2">
              <v:shape style="position:absolute;left:2016;top:3534;width:4;height:2" coordorigin="2016,3534" coordsize="4,0" path="m2016,3534l2019,3534e" filled="false" stroked="true" strokeweight="3.283pt" strokecolor="#a6a6a6">
                <v:path arrowok="t"/>
              </v:shape>
            </v:group>
            <v:group style="position:absolute;left:2016;top:3608;width:4;height:2" coordorigin="2016,3608" coordsize="4,2">
              <v:shape style="position:absolute;left:2016;top:3608;width:4;height:2" coordorigin="2016,3608" coordsize="4,0" path="m2016,3608l2019,3608e" filled="false" stroked="true" strokeweight="3.366pt" strokecolor="#a6a6a6">
                <v:path arrowok="t"/>
              </v:shape>
            </v:group>
            <v:group style="position:absolute;left:2016;top:3683;width:4;height:2" coordorigin="2016,3683" coordsize="4,2">
              <v:shape style="position:absolute;left:2016;top:3683;width:4;height:2" coordorigin="2016,3683" coordsize="4,0" path="m2016,3683l2019,3683e" filled="false" stroked="true" strokeweight="3.366pt" strokecolor="#a6a6a6">
                <v:path arrowok="t"/>
              </v:shape>
            </v:group>
            <v:group style="position:absolute;left:2016;top:3758;width:4;height:2" coordorigin="2016,3758" coordsize="4,2">
              <v:shape style="position:absolute;left:2016;top:3758;width:4;height:2" coordorigin="2016,3758" coordsize="4,0" path="m2016,3758l2019,3758e" filled="false" stroked="true" strokeweight="3.364pt" strokecolor="#a6a6a6">
                <v:path arrowok="t"/>
              </v:shape>
            </v:group>
            <v:group style="position:absolute;left:2016;top:3833;width:4;height:2" coordorigin="2016,3833" coordsize="4,2">
              <v:shape style="position:absolute;left:2016;top:3833;width:4;height:2" coordorigin="2016,3833" coordsize="4,0" path="m2016,3833l2019,3833e" filled="false" stroked="true" strokeweight="3.365pt" strokecolor="#a6a6a6">
                <v:path arrowok="t"/>
              </v:shape>
            </v:group>
            <v:group style="position:absolute;left:2017;top:4138;width:2;height:28" coordorigin="2017,4138" coordsize="2,28">
              <v:shape style="position:absolute;left:2017;top:4138;width:2;height:28" coordorigin="2017,4138" coordsize="0,28" path="m2017,4138l2017,4165e" filled="false" stroked="true" strokeweight="3.366pt" strokecolor="#a6a6a6">
                <v:path arrowok="t"/>
              </v:shape>
            </v:group>
            <v:group style="position:absolute;left:2016;top:4207;width:4;height:2" coordorigin="2016,4207" coordsize="4,2">
              <v:shape style="position:absolute;left:2016;top:4207;width:4;height:2" coordorigin="2016,4207" coordsize="4,0" path="m2016,4207l2019,4207e" filled="false" stroked="true" strokeweight="3.365pt" strokecolor="#a6a6a6">
                <v:path arrowok="t"/>
              </v:shape>
            </v:group>
            <v:group style="position:absolute;left:2016;top:4282;width:4;height:2" coordorigin="2016,4282" coordsize="4,2">
              <v:shape style="position:absolute;left:2016;top:4282;width:4;height:2" coordorigin="2016,4282" coordsize="4,0" path="m2016,4282l2019,4282e" filled="false" stroked="true" strokeweight="3.364pt" strokecolor="#a6a6a6">
                <v:path arrowok="t"/>
              </v:shape>
            </v:group>
            <v:group style="position:absolute;left:2016;top:4356;width:4;height:2" coordorigin="2016,4356" coordsize="4,2">
              <v:shape style="position:absolute;left:2016;top:4356;width:4;height:2" coordorigin="2016,4356" coordsize="4,0" path="m2016,4356l2019,4356e" filled="false" stroked="true" strokeweight="3.283pt" strokecolor="#a6a6a6">
                <v:path arrowok="t"/>
              </v:shape>
            </v:group>
            <v:group style="position:absolute;left:2016;top:4431;width:4;height:2" coordorigin="2016,4431" coordsize="4,2">
              <v:shape style="position:absolute;left:2016;top:4431;width:4;height:2" coordorigin="2016,4431" coordsize="4,0" path="m2016,4431l2019,4431e" filled="false" stroked="true" strokeweight="3.283pt" strokecolor="#a6a6a6">
                <v:path arrowok="t"/>
              </v:shape>
            </v:group>
            <v:group style="position:absolute;left:2016;top:4506;width:4;height:2" coordorigin="2016,4506" coordsize="4,2">
              <v:shape style="position:absolute;left:2016;top:4506;width:4;height:2" coordorigin="2016,4506" coordsize="4,0" path="m2016,4506l2019,4506e" filled="false" stroked="true" strokeweight="3.364pt" strokecolor="#a6a6a6">
                <v:path arrowok="t"/>
              </v:shape>
            </v:group>
            <v:group style="position:absolute;left:2016;top:4581;width:4;height:2" coordorigin="2016,4581" coordsize="4,2">
              <v:shape style="position:absolute;left:2016;top:4581;width:4;height:2" coordorigin="2016,4581" coordsize="4,0" path="m2016,4581l2019,4581e" filled="false" stroked="true" strokeweight="3.365pt" strokecolor="#a6a6a6">
                <v:path arrowok="t"/>
              </v:shape>
            </v:group>
            <v:group style="position:absolute;left:2016;top:4656;width:4;height:2" coordorigin="2016,4656" coordsize="4,2">
              <v:shape style="position:absolute;left:2016;top:4656;width:4;height:2" coordorigin="2016,4656" coordsize="4,0" path="m2016,4656l2019,4656e" filled="false" stroked="true" strokeweight="3.366pt" strokecolor="#a6a6a6">
                <v:path arrowok="t"/>
              </v:shape>
            </v:group>
            <v:group style="position:absolute;left:2016;top:4731;width:4;height:2" coordorigin="2016,4731" coordsize="4,2">
              <v:shape style="position:absolute;left:2016;top:4731;width:4;height:2" coordorigin="2016,4731" coordsize="4,0" path="m2016,4731l2019,4731e" filled="false" stroked="true" strokeweight="3.365pt" strokecolor="#a6a6a6">
                <v:path arrowok="t"/>
              </v:shape>
            </v:group>
            <v:group style="position:absolute;left:2016;top:4805;width:4;height:2" coordorigin="2016,4805" coordsize="4,2">
              <v:shape style="position:absolute;left:2016;top:4805;width:4;height:2" coordorigin="2016,4805" coordsize="4,0" path="m2016,4805l2019,4805e" filled="false" stroked="true" strokeweight="3.282pt" strokecolor="#a6a6a6">
                <v:path arrowok="t"/>
              </v:shape>
            </v:group>
            <v:group style="position:absolute;left:2016;top:4880;width:4;height:2" coordorigin="2016,4880" coordsize="4,2">
              <v:shape style="position:absolute;left:2016;top:4880;width:4;height:2" coordorigin="2016,4880" coordsize="4,0" path="m2016,4880l2019,4880e" filled="false" stroked="true" strokeweight="3.283pt" strokecolor="#a6a6a6">
                <v:path arrowok="t"/>
              </v:shape>
            </v:group>
            <v:group style="position:absolute;left:2016;top:4955;width:4;height:2" coordorigin="2016,4955" coordsize="4,2">
              <v:shape style="position:absolute;left:2016;top:4955;width:4;height:2" coordorigin="2016,4955" coordsize="4,0" path="m2016,4955l2019,4955e" filled="false" stroked="true" strokeweight="3.365pt" strokecolor="#a6a6a6">
                <v:path arrowok="t"/>
              </v:shape>
            </v:group>
            <v:group style="position:absolute;left:2017;top:4996;width:2;height:37" coordorigin="2017,4996" coordsize="2,37">
              <v:shape style="position:absolute;left:2017;top:4996;width:2;height:37" coordorigin="2017,4996" coordsize="0,37" path="m2017,4996l2017,5033e" filled="false" stroked="true" strokeweight="3.365pt" strokecolor="#a6a6a6">
                <v:path arrowok="t"/>
              </v:shape>
            </v:group>
            <v:group style="position:absolute;left:2017;top:5330;width:2;height:32" coordorigin="2017,5330" coordsize="2,32">
              <v:shape style="position:absolute;left:2017;top:5330;width:2;height:32" coordorigin="2017,5330" coordsize="0,32" path="m2017,5330l2017,5362e" filled="false" stroked="true" strokeweight="3.283pt" strokecolor="#a6a6a6">
                <v:path arrowok="t"/>
              </v:shape>
            </v:group>
            <v:group style="position:absolute;left:2016;top:5403;width:4;height:2" coordorigin="2016,5403" coordsize="4,2">
              <v:shape style="position:absolute;left:2016;top:5403;width:4;height:2" coordorigin="2016,5403" coordsize="4,0" path="m2016,5403l2019,5403e" filled="false" stroked="true" strokeweight="3.365pt" strokecolor="#a6a6a6">
                <v:path arrowok="t"/>
              </v:shape>
            </v:group>
            <v:group style="position:absolute;left:2016;top:5479;width:4;height:2" coordorigin="2016,5479" coordsize="4,2">
              <v:shape style="position:absolute;left:2016;top:5479;width:4;height:2" coordorigin="2016,5479" coordsize="4,0" path="m2016,5479l2019,5479e" filled="false" stroked="true" strokeweight="3.365pt" strokecolor="#a6a6a6">
                <v:path arrowok="t"/>
              </v:shape>
            </v:group>
            <v:group style="position:absolute;left:2016;top:5554;width:4;height:2" coordorigin="2016,5554" coordsize="4,2">
              <v:shape style="position:absolute;left:2016;top:5554;width:4;height:2" coordorigin="2016,5554" coordsize="4,0" path="m2016,5554l2019,5554e" filled="false" stroked="true" strokeweight="3.365pt" strokecolor="#a6a6a6">
                <v:path arrowok="t"/>
              </v:shape>
            </v:group>
            <v:group style="position:absolute;left:2016;top:5629;width:4;height:2" coordorigin="2016,5629" coordsize="4,2">
              <v:shape style="position:absolute;left:2016;top:5629;width:4;height:2" coordorigin="2016,5629" coordsize="4,0" path="m2016,5629l2019,5629e" filled="false" stroked="true" strokeweight="3.366pt" strokecolor="#a6a6a6">
                <v:path arrowok="t"/>
              </v:shape>
            </v:group>
            <v:group style="position:absolute;left:2016;top:5703;width:4;height:2" coordorigin="2016,5703" coordsize="4,2">
              <v:shape style="position:absolute;left:2016;top:5703;width:4;height:2" coordorigin="2016,5703" coordsize="4,0" path="m2016,5703l2019,5703e" filled="false" stroked="true" strokeweight="3.284pt" strokecolor="#a6a6a6">
                <v:path arrowok="t"/>
              </v:shape>
            </v:group>
            <v:group style="position:absolute;left:2016;top:5778;width:4;height:2" coordorigin="2016,5778" coordsize="4,2">
              <v:shape style="position:absolute;left:2016;top:5778;width:4;height:2" coordorigin="2016,5778" coordsize="4,0" path="m2016,5778l2019,5778e" filled="false" stroked="true" strokeweight="3.283pt" strokecolor="#a6a6a6">
                <v:path arrowok="t"/>
              </v:shape>
            </v:group>
            <v:group style="position:absolute;left:2016;top:5852;width:4;height:2" coordorigin="2016,5852" coordsize="4,2">
              <v:shape style="position:absolute;left:2016;top:5852;width:4;height:2" coordorigin="2016,5852" coordsize="4,0" path="m2016,5852l2019,5852e" filled="false" stroked="true" strokeweight="3.364pt" strokecolor="#a6a6a6">
                <v:path arrowok="t"/>
              </v:shape>
            </v:group>
            <v:group style="position:absolute;left:4657;top:5330;width:2;height:32" coordorigin="4657,5330" coordsize="2,32">
              <v:shape style="position:absolute;left:4657;top:5330;width:2;height:32" coordorigin="4657,5330" coordsize="0,32" path="m4657,5330l4657,5362e" filled="false" stroked="true" strokeweight="3.283pt" strokecolor="#a6a6a6">
                <v:path arrowok="t"/>
              </v:shape>
            </v:group>
            <v:group style="position:absolute;left:4655;top:5403;width:4;height:2" coordorigin="4655,5403" coordsize="4,2">
              <v:shape style="position:absolute;left:4655;top:5403;width:4;height:2" coordorigin="4655,5403" coordsize="4,0" path="m4655,5403l4659,5403e" filled="false" stroked="true" strokeweight="3.365pt" strokecolor="#a6a6a6">
                <v:path arrowok="t"/>
              </v:shape>
            </v:group>
            <v:group style="position:absolute;left:4655;top:5479;width:4;height:2" coordorigin="4655,5479" coordsize="4,2">
              <v:shape style="position:absolute;left:4655;top:5479;width:4;height:2" coordorigin="4655,5479" coordsize="4,0" path="m4655,5479l4659,5479e" filled="false" stroked="true" strokeweight="3.365pt" strokecolor="#a6a6a6">
                <v:path arrowok="t"/>
              </v:shape>
            </v:group>
            <v:group style="position:absolute;left:4655;top:5554;width:4;height:2" coordorigin="4655,5554" coordsize="4,2">
              <v:shape style="position:absolute;left:4655;top:5554;width:4;height:2" coordorigin="4655,5554" coordsize="4,0" path="m4655,5554l4659,5554e" filled="false" stroked="true" strokeweight="3.365pt" strokecolor="#a6a6a6">
                <v:path arrowok="t"/>
              </v:shape>
            </v:group>
            <v:group style="position:absolute;left:4655;top:5629;width:4;height:2" coordorigin="4655,5629" coordsize="4,2">
              <v:shape style="position:absolute;left:4655;top:5629;width:4;height:2" coordorigin="4655,5629" coordsize="4,0" path="m4655,5629l4659,5629e" filled="false" stroked="true" strokeweight="3.366pt" strokecolor="#a6a6a6">
                <v:path arrowok="t"/>
              </v:shape>
            </v:group>
            <v:group style="position:absolute;left:4655;top:5703;width:4;height:2" coordorigin="4655,5703" coordsize="4,2">
              <v:shape style="position:absolute;left:4655;top:5703;width:4;height:2" coordorigin="4655,5703" coordsize="4,0" path="m4655,5703l4659,5703e" filled="false" stroked="true" strokeweight="3.284pt" strokecolor="#a6a6a6">
                <v:path arrowok="t"/>
              </v:shape>
            </v:group>
            <v:group style="position:absolute;left:4655;top:5778;width:4;height:2" coordorigin="4655,5778" coordsize="4,2">
              <v:shape style="position:absolute;left:4655;top:5778;width:4;height:2" coordorigin="4655,5778" coordsize="4,0" path="m4655,5778l4659,5778e" filled="false" stroked="true" strokeweight="3.283pt" strokecolor="#a6a6a6">
                <v:path arrowok="t"/>
              </v:shape>
            </v:group>
            <v:group style="position:absolute;left:4655;top:5852;width:4;height:2" coordorigin="4655,5852" coordsize="4,2">
              <v:shape style="position:absolute;left:4655;top:5852;width:4;height:2" coordorigin="4655,5852" coordsize="4,0" path="m4655,5852l4659,5852e" filled="false" stroked="true" strokeweight="3.364pt" strokecolor="#a6a6a6">
                <v:path arrowok="t"/>
              </v:shape>
            </v:group>
            <v:group style="position:absolute;left:5538;top:5330;width:2;height:32" coordorigin="5538,5330" coordsize="2,32">
              <v:shape style="position:absolute;left:5538;top:5330;width:2;height:32" coordorigin="5538,5330" coordsize="0,32" path="m5538,5330l5538,5362e" filled="false" stroked="true" strokeweight="3.283pt" strokecolor="#a6a6a6">
                <v:path arrowok="t"/>
              </v:shape>
            </v:group>
            <v:group style="position:absolute;left:5537;top:5403;width:4;height:2" coordorigin="5537,5403" coordsize="4,2">
              <v:shape style="position:absolute;left:5537;top:5403;width:4;height:2" coordorigin="5537,5403" coordsize="4,0" path="m5537,5403l5540,5403e" filled="false" stroked="true" strokeweight="3.365pt" strokecolor="#a6a6a6">
                <v:path arrowok="t"/>
              </v:shape>
            </v:group>
            <v:group style="position:absolute;left:5537;top:5479;width:4;height:2" coordorigin="5537,5479" coordsize="4,2">
              <v:shape style="position:absolute;left:5537;top:5479;width:4;height:2" coordorigin="5537,5479" coordsize="4,0" path="m5537,5479l5540,5479e" filled="false" stroked="true" strokeweight="3.365pt" strokecolor="#a6a6a6">
                <v:path arrowok="t"/>
              </v:shape>
            </v:group>
            <v:group style="position:absolute;left:5537;top:5554;width:4;height:2" coordorigin="5537,5554" coordsize="4,2">
              <v:shape style="position:absolute;left:5537;top:5554;width:4;height:2" coordorigin="5537,5554" coordsize="4,0" path="m5537,5554l5540,5554e" filled="false" stroked="true" strokeweight="3.365pt" strokecolor="#a6a6a6">
                <v:path arrowok="t"/>
              </v:shape>
            </v:group>
            <v:group style="position:absolute;left:5537;top:5629;width:4;height:2" coordorigin="5537,5629" coordsize="4,2">
              <v:shape style="position:absolute;left:5537;top:5629;width:4;height:2" coordorigin="5537,5629" coordsize="4,0" path="m5537,5629l5540,5629e" filled="false" stroked="true" strokeweight="3.366pt" strokecolor="#a6a6a6">
                <v:path arrowok="t"/>
              </v:shape>
            </v:group>
            <v:group style="position:absolute;left:5537;top:5703;width:4;height:2" coordorigin="5537,5703" coordsize="4,2">
              <v:shape style="position:absolute;left:5537;top:5703;width:4;height:2" coordorigin="5537,5703" coordsize="4,0" path="m5537,5703l5540,5703e" filled="false" stroked="true" strokeweight="3.284pt" strokecolor="#a6a6a6">
                <v:path arrowok="t"/>
              </v:shape>
            </v:group>
            <v:group style="position:absolute;left:5537;top:5778;width:4;height:2" coordorigin="5537,5778" coordsize="4,2">
              <v:shape style="position:absolute;left:5537;top:5778;width:4;height:2" coordorigin="5537,5778" coordsize="4,0" path="m5537,5778l5540,5778e" filled="false" stroked="true" strokeweight="3.283pt" strokecolor="#a6a6a6">
                <v:path arrowok="t"/>
              </v:shape>
            </v:group>
            <v:group style="position:absolute;left:5537;top:5852;width:4;height:2" coordorigin="5537,5852" coordsize="4,2">
              <v:shape style="position:absolute;left:5537;top:5852;width:4;height:2" coordorigin="5537,5852" coordsize="4,0" path="m5537,5852l5540,5852e" filled="false" stroked="true" strokeweight="3.364pt" strokecolor="#a6a6a6">
                <v:path arrowok="t"/>
              </v:shape>
            </v:group>
            <v:group style="position:absolute;left:6418;top:5330;width:2;height:32" coordorigin="6418,5330" coordsize="2,32">
              <v:shape style="position:absolute;left:6418;top:5330;width:2;height:32" coordorigin="6418,5330" coordsize="0,32" path="m6418,5330l6418,5362e" filled="false" stroked="true" strokeweight="3.283pt" strokecolor="#a6a6a6">
                <v:path arrowok="t"/>
              </v:shape>
            </v:group>
            <v:group style="position:absolute;left:6417;top:5403;width:4;height:2" coordorigin="6417,5403" coordsize="4,2">
              <v:shape style="position:absolute;left:6417;top:5403;width:4;height:2" coordorigin="6417,5403" coordsize="4,0" path="m6417,5403l6420,5403e" filled="false" stroked="true" strokeweight="3.365pt" strokecolor="#a6a6a6">
                <v:path arrowok="t"/>
              </v:shape>
            </v:group>
            <v:group style="position:absolute;left:6417;top:5479;width:4;height:2" coordorigin="6417,5479" coordsize="4,2">
              <v:shape style="position:absolute;left:6417;top:5479;width:4;height:2" coordorigin="6417,5479" coordsize="4,0" path="m6417,5479l6420,5479e" filled="false" stroked="true" strokeweight="3.365pt" strokecolor="#a6a6a6">
                <v:path arrowok="t"/>
              </v:shape>
            </v:group>
            <v:group style="position:absolute;left:6417;top:5554;width:4;height:2" coordorigin="6417,5554" coordsize="4,2">
              <v:shape style="position:absolute;left:6417;top:5554;width:4;height:2" coordorigin="6417,5554" coordsize="4,0" path="m6417,5554l6420,5554e" filled="false" stroked="true" strokeweight="3.365pt" strokecolor="#a6a6a6">
                <v:path arrowok="t"/>
              </v:shape>
            </v:group>
            <v:group style="position:absolute;left:6417;top:5629;width:4;height:2" coordorigin="6417,5629" coordsize="4,2">
              <v:shape style="position:absolute;left:6417;top:5629;width:4;height:2" coordorigin="6417,5629" coordsize="4,0" path="m6417,5629l6420,5629e" filled="false" stroked="true" strokeweight="3.366pt" strokecolor="#a6a6a6">
                <v:path arrowok="t"/>
              </v:shape>
            </v:group>
            <v:group style="position:absolute;left:6417;top:5703;width:4;height:2" coordorigin="6417,5703" coordsize="4,2">
              <v:shape style="position:absolute;left:6417;top:5703;width:4;height:2" coordorigin="6417,5703" coordsize="4,0" path="m6417,5703l6420,5703e" filled="false" stroked="true" strokeweight="3.284pt" strokecolor="#a6a6a6">
                <v:path arrowok="t"/>
              </v:shape>
            </v:group>
            <v:group style="position:absolute;left:6417;top:5778;width:4;height:2" coordorigin="6417,5778" coordsize="4,2">
              <v:shape style="position:absolute;left:6417;top:5778;width:4;height:2" coordorigin="6417,5778" coordsize="4,0" path="m6417,5778l6420,5778e" filled="false" stroked="true" strokeweight="3.283pt" strokecolor="#a6a6a6">
                <v:path arrowok="t"/>
              </v:shape>
            </v:group>
            <v:group style="position:absolute;left:6417;top:5852;width:4;height:2" coordorigin="6417,5852" coordsize="4,2">
              <v:shape style="position:absolute;left:6417;top:5852;width:4;height:2" coordorigin="6417,5852" coordsize="4,0" path="m6417,5852l6420,5852e" filled="false" stroked="true" strokeweight="3.364pt" strokecolor="#a6a6a6">
                <v:path arrowok="t"/>
              </v:shape>
            </v:group>
            <v:group style="position:absolute;left:7300;top:2873;width:2;height:21" coordorigin="7300,2873" coordsize="2,21">
              <v:shape style="position:absolute;left:7300;top:2873;width:2;height:21" coordorigin="7300,2873" coordsize="0,21" path="m7300,2873l7300,2894e" filled="false" stroked="true" strokeweight="3.365pt" strokecolor="#a6a6a6">
                <v:path arrowok="t"/>
              </v:shape>
            </v:group>
            <v:group style="position:absolute;left:7298;top:2935;width:4;height:2" coordorigin="7298,2935" coordsize="4,2">
              <v:shape style="position:absolute;left:7298;top:2935;width:4;height:2" coordorigin="7298,2935" coordsize="4,0" path="m7298,2935l7301,2935e" filled="false" stroked="true" strokeweight="3.364pt" strokecolor="#a6a6a6">
                <v:path arrowok="t"/>
              </v:shape>
            </v:group>
            <v:group style="position:absolute;left:7298;top:3010;width:4;height:2" coordorigin="7298,3010" coordsize="4,2">
              <v:shape style="position:absolute;left:7298;top:3010;width:4;height:2" coordorigin="7298,3010" coordsize="4,0" path="m7298,3010l7301,3010e" filled="false" stroked="true" strokeweight="3.283pt" strokecolor="#a6a6a6">
                <v:path arrowok="t"/>
              </v:shape>
            </v:group>
            <v:group style="position:absolute;left:7298;top:3085;width:4;height:2" coordorigin="7298,3085" coordsize="4,2">
              <v:shape style="position:absolute;left:7298;top:3085;width:4;height:2" coordorigin="7298,3085" coordsize="4,0" path="m7298,3085l7301,3085e" filled="false" stroked="true" strokeweight="3.283pt" strokecolor="#a6a6a6">
                <v:path arrowok="t"/>
              </v:shape>
            </v:group>
            <v:group style="position:absolute;left:7298;top:3159;width:4;height:2" coordorigin="7298,3159" coordsize="4,2">
              <v:shape style="position:absolute;left:7298;top:3159;width:4;height:2" coordorigin="7298,3159" coordsize="4,0" path="m7298,3159l7301,3159e" filled="false" stroked="true" strokeweight="3.366pt" strokecolor="#a6a6a6">
                <v:path arrowok="t"/>
              </v:shape>
            </v:group>
            <v:group style="position:absolute;left:7298;top:3234;width:4;height:2" coordorigin="7298,3234" coordsize="4,2">
              <v:shape style="position:absolute;left:7298;top:3234;width:4;height:2" coordorigin="7298,3234" coordsize="4,0" path="m7298,3234l7301,3234e" filled="false" stroked="true" strokeweight="3.365pt" strokecolor="#a6a6a6">
                <v:path arrowok="t"/>
              </v:shape>
            </v:group>
            <v:group style="position:absolute;left:7298;top:3309;width:4;height:2" coordorigin="7298,3309" coordsize="4,2">
              <v:shape style="position:absolute;left:7298;top:3309;width:4;height:2" coordorigin="7298,3309" coordsize="4,0" path="m7298,3309l7301,3309e" filled="false" stroked="true" strokeweight="3.365pt" strokecolor="#a6a6a6">
                <v:path arrowok="t"/>
              </v:shape>
            </v:group>
            <v:group style="position:absolute;left:7298;top:3384;width:4;height:2" coordorigin="7298,3384" coordsize="4,2">
              <v:shape style="position:absolute;left:7298;top:3384;width:4;height:2" coordorigin="7298,3384" coordsize="4,0" path="m7298,3384l7301,3384e" filled="false" stroked="true" strokeweight="3.365pt" strokecolor="#a6a6a6">
                <v:path arrowok="t"/>
              </v:shape>
            </v:group>
            <v:group style="position:absolute;left:7298;top:3458;width:4;height:2" coordorigin="7298,3458" coordsize="4,2">
              <v:shape style="position:absolute;left:7298;top:3458;width:4;height:2" coordorigin="7298,3458" coordsize="4,0" path="m7298,3458l7301,3458e" filled="false" stroked="true" strokeweight="3.283pt" strokecolor="#a6a6a6">
                <v:path arrowok="t"/>
              </v:shape>
            </v:group>
            <v:group style="position:absolute;left:7298;top:3534;width:4;height:2" coordorigin="7298,3534" coordsize="4,2">
              <v:shape style="position:absolute;left:7298;top:3534;width:4;height:2" coordorigin="7298,3534" coordsize="4,0" path="m7298,3534l7301,3534e" filled="false" stroked="true" strokeweight="3.283pt" strokecolor="#a6a6a6">
                <v:path arrowok="t"/>
              </v:shape>
            </v:group>
            <v:group style="position:absolute;left:7298;top:3608;width:4;height:2" coordorigin="7298,3608" coordsize="4,2">
              <v:shape style="position:absolute;left:7298;top:3608;width:4;height:2" coordorigin="7298,3608" coordsize="4,0" path="m7298,3608l7301,3608e" filled="false" stroked="true" strokeweight="3.366pt" strokecolor="#a6a6a6">
                <v:path arrowok="t"/>
              </v:shape>
            </v:group>
            <v:group style="position:absolute;left:7298;top:3683;width:4;height:2" coordorigin="7298,3683" coordsize="4,2">
              <v:shape style="position:absolute;left:7298;top:3683;width:4;height:2" coordorigin="7298,3683" coordsize="4,0" path="m7298,3683l7301,3683e" filled="false" stroked="true" strokeweight="3.366pt" strokecolor="#a6a6a6">
                <v:path arrowok="t"/>
              </v:shape>
            </v:group>
            <v:group style="position:absolute;left:7298;top:3758;width:4;height:2" coordorigin="7298,3758" coordsize="4,2">
              <v:shape style="position:absolute;left:7298;top:3758;width:4;height:2" coordorigin="7298,3758" coordsize="4,0" path="m7298,3758l7301,3758e" filled="false" stroked="true" strokeweight="3.364pt" strokecolor="#a6a6a6">
                <v:path arrowok="t"/>
              </v:shape>
            </v:group>
            <v:group style="position:absolute;left:7298;top:3833;width:4;height:2" coordorigin="7298,3833" coordsize="4,2">
              <v:shape style="position:absolute;left:7298;top:3833;width:4;height:2" coordorigin="7298,3833" coordsize="4,0" path="m7298,3833l7301,3833e" filled="false" stroked="true" strokeweight="3.365pt" strokecolor="#a6a6a6">
                <v:path arrowok="t"/>
              </v:shape>
            </v:group>
            <v:group style="position:absolute;left:7298;top:3907;width:4;height:2" coordorigin="7298,3907" coordsize="4,2">
              <v:shape style="position:absolute;left:7298;top:3907;width:4;height:2" coordorigin="7298,3907" coordsize="4,0" path="m7298,3907l7301,3907e" filled="false" stroked="true" strokeweight="3.283pt" strokecolor="#a6a6a6">
                <v:path arrowok="t"/>
              </v:shape>
            </v:group>
            <v:group style="position:absolute;left:7298;top:3982;width:4;height:2" coordorigin="7298,3982" coordsize="4,2">
              <v:shape style="position:absolute;left:7298;top:3982;width:4;height:2" coordorigin="7298,3982" coordsize="4,0" path="m7298,3982l7301,3982e" filled="false" stroked="true" strokeweight="3.283pt" strokecolor="#a6a6a6">
                <v:path arrowok="t"/>
              </v:shape>
            </v:group>
            <v:group style="position:absolute;left:7298;top:4057;width:4;height:2" coordorigin="7298,4057" coordsize="4,2">
              <v:shape style="position:absolute;left:7298;top:4057;width:4;height:2" coordorigin="7298,4057" coordsize="4,0" path="m7298,4057l7301,4057e" filled="false" stroked="true" strokeweight="3.364pt" strokecolor="#a6a6a6">
                <v:path arrowok="t"/>
              </v:shape>
            </v:group>
            <v:group style="position:absolute;left:7298;top:4132;width:4;height:2" coordorigin="7298,4132" coordsize="4,2">
              <v:shape style="position:absolute;left:7298;top:4132;width:4;height:2" coordorigin="7298,4132" coordsize="4,0" path="m7298,4132l7301,4132e" filled="false" stroked="true" strokeweight="3.366pt" strokecolor="#a6a6a6">
                <v:path arrowok="t"/>
              </v:shape>
            </v:group>
            <v:group style="position:absolute;left:7298;top:4207;width:4;height:2" coordorigin="7298,4207" coordsize="4,2">
              <v:shape style="position:absolute;left:7298;top:4207;width:4;height:2" coordorigin="7298,4207" coordsize="4,0" path="m7298,4207l7301,4207e" filled="false" stroked="true" strokeweight="3.365pt" strokecolor="#a6a6a6">
                <v:path arrowok="t"/>
              </v:shape>
            </v:group>
            <v:group style="position:absolute;left:7298;top:4282;width:4;height:2" coordorigin="7298,4282" coordsize="4,2">
              <v:shape style="position:absolute;left:7298;top:4282;width:4;height:2" coordorigin="7298,4282" coordsize="4,0" path="m7298,4282l7301,4282e" filled="false" stroked="true" strokeweight="3.364pt" strokecolor="#a6a6a6">
                <v:path arrowok="t"/>
              </v:shape>
            </v:group>
            <v:group style="position:absolute;left:7298;top:4356;width:4;height:2" coordorigin="7298,4356" coordsize="4,2">
              <v:shape style="position:absolute;left:7298;top:4356;width:4;height:2" coordorigin="7298,4356" coordsize="4,0" path="m7298,4356l7301,4356e" filled="false" stroked="true" strokeweight="3.283pt" strokecolor="#a6a6a6">
                <v:path arrowok="t"/>
              </v:shape>
            </v:group>
            <v:group style="position:absolute;left:7298;top:4431;width:4;height:2" coordorigin="7298,4431" coordsize="4,2">
              <v:shape style="position:absolute;left:7298;top:4431;width:4;height:2" coordorigin="7298,4431" coordsize="4,0" path="m7298,4431l7301,4431e" filled="false" stroked="true" strokeweight="3.283pt" strokecolor="#a6a6a6">
                <v:path arrowok="t"/>
              </v:shape>
            </v:group>
            <v:group style="position:absolute;left:7298;top:4506;width:4;height:2" coordorigin="7298,4506" coordsize="4,2">
              <v:shape style="position:absolute;left:7298;top:4506;width:4;height:2" coordorigin="7298,4506" coordsize="4,0" path="m7298,4506l7301,4506e" filled="false" stroked="true" strokeweight="3.364pt" strokecolor="#a6a6a6">
                <v:path arrowok="t"/>
              </v:shape>
            </v:group>
            <v:group style="position:absolute;left:7298;top:4581;width:4;height:2" coordorigin="7298,4581" coordsize="4,2">
              <v:shape style="position:absolute;left:7298;top:4581;width:4;height:2" coordorigin="7298,4581" coordsize="4,0" path="m7298,4581l7301,4581e" filled="false" stroked="true" strokeweight="3.365pt" strokecolor="#a6a6a6">
                <v:path arrowok="t"/>
              </v:shape>
            </v:group>
            <v:group style="position:absolute;left:7298;top:4656;width:4;height:2" coordorigin="7298,4656" coordsize="4,2">
              <v:shape style="position:absolute;left:7298;top:4656;width:4;height:2" coordorigin="7298,4656" coordsize="4,0" path="m7298,4656l7301,4656e" filled="false" stroked="true" strokeweight="3.366pt" strokecolor="#a6a6a6">
                <v:path arrowok="t"/>
              </v:shape>
            </v:group>
            <v:group style="position:absolute;left:7298;top:4731;width:4;height:2" coordorigin="7298,4731" coordsize="4,2">
              <v:shape style="position:absolute;left:7298;top:4731;width:4;height:2" coordorigin="7298,4731" coordsize="4,0" path="m7298,4731l7301,4731e" filled="false" stroked="true" strokeweight="3.365pt" strokecolor="#a6a6a6">
                <v:path arrowok="t"/>
              </v:shape>
            </v:group>
            <v:group style="position:absolute;left:7298;top:4805;width:4;height:2" coordorigin="7298,4805" coordsize="4,2">
              <v:shape style="position:absolute;left:7298;top:4805;width:4;height:2" coordorigin="7298,4805" coordsize="4,0" path="m7298,4805l7301,4805e" filled="false" stroked="true" strokeweight="3.282pt" strokecolor="#a6a6a6">
                <v:path arrowok="t"/>
              </v:shape>
            </v:group>
            <v:group style="position:absolute;left:7298;top:4880;width:4;height:2" coordorigin="7298,4880" coordsize="4,2">
              <v:shape style="position:absolute;left:7298;top:4880;width:4;height:2" coordorigin="7298,4880" coordsize="4,0" path="m7298,4880l7301,4880e" filled="false" stroked="true" strokeweight="3.283pt" strokecolor="#a6a6a6">
                <v:path arrowok="t"/>
              </v:shape>
            </v:group>
            <v:group style="position:absolute;left:7298;top:4955;width:4;height:2" coordorigin="7298,4955" coordsize="4,2">
              <v:shape style="position:absolute;left:7298;top:4955;width:4;height:2" coordorigin="7298,4955" coordsize="4,0" path="m7298,4955l7301,4955e" filled="false" stroked="true" strokeweight="3.365pt" strokecolor="#a6a6a6">
                <v:path arrowok="t"/>
              </v:shape>
            </v:group>
            <v:group style="position:absolute;left:7298;top:5030;width:4;height:2" coordorigin="7298,5030" coordsize="4,2">
              <v:shape style="position:absolute;left:7298;top:5030;width:4;height:2" coordorigin="7298,5030" coordsize="4,0" path="m7298,5030l7301,5030e" filled="false" stroked="true" strokeweight="3.365pt" strokecolor="#a6a6a6">
                <v:path arrowok="t"/>
              </v:shape>
            </v:group>
            <v:group style="position:absolute;left:7298;top:5105;width:4;height:2" coordorigin="7298,5105" coordsize="4,2">
              <v:shape style="position:absolute;left:7298;top:5105;width:4;height:2" coordorigin="7298,5105" coordsize="4,0" path="m7298,5105l7301,5105e" filled="false" stroked="true" strokeweight="3.366pt" strokecolor="#a6a6a6">
                <v:path arrowok="t"/>
              </v:shape>
            </v:group>
            <v:group style="position:absolute;left:7298;top:5180;width:4;height:2" coordorigin="7298,5180" coordsize="4,2">
              <v:shape style="position:absolute;left:7298;top:5180;width:4;height:2" coordorigin="7298,5180" coordsize="4,0" path="m7298,5180l7301,5180e" filled="false" stroked="true" strokeweight="3.365pt" strokecolor="#a6a6a6">
                <v:path arrowok="t"/>
              </v:shape>
            </v:group>
            <v:group style="position:absolute;left:7298;top:5254;width:4;height:2" coordorigin="7298,5254" coordsize="4,2">
              <v:shape style="position:absolute;left:7298;top:5254;width:4;height:2" coordorigin="7298,5254" coordsize="4,0" path="m7298,5254l7301,5254e" filled="false" stroked="true" strokeweight="3.283pt" strokecolor="#a6a6a6">
                <v:path arrowok="t"/>
              </v:shape>
            </v:group>
            <v:group style="position:absolute;left:7298;top:5329;width:4;height:2" coordorigin="7298,5329" coordsize="4,2">
              <v:shape style="position:absolute;left:7298;top:5329;width:4;height:2" coordorigin="7298,5329" coordsize="4,0" path="m7298,5329l7301,5329e" filled="false" stroked="true" strokeweight="3.283pt" strokecolor="#a6a6a6">
                <v:path arrowok="t"/>
              </v:shape>
            </v:group>
            <v:group style="position:absolute;left:7298;top:5403;width:4;height:2" coordorigin="7298,5403" coordsize="4,2">
              <v:shape style="position:absolute;left:7298;top:5403;width:4;height:2" coordorigin="7298,5403" coordsize="4,0" path="m7298,5403l7301,5403e" filled="false" stroked="true" strokeweight="3.365pt" strokecolor="#a6a6a6">
                <v:path arrowok="t"/>
              </v:shape>
            </v:group>
            <v:group style="position:absolute;left:7298;top:5479;width:4;height:2" coordorigin="7298,5479" coordsize="4,2">
              <v:shape style="position:absolute;left:7298;top:5479;width:4;height:2" coordorigin="7298,5479" coordsize="4,0" path="m7298,5479l7301,5479e" filled="false" stroked="true" strokeweight="3.365pt" strokecolor="#a6a6a6">
                <v:path arrowok="t"/>
              </v:shape>
            </v:group>
            <v:group style="position:absolute;left:7298;top:5554;width:4;height:2" coordorigin="7298,5554" coordsize="4,2">
              <v:shape style="position:absolute;left:7298;top:5554;width:4;height:2" coordorigin="7298,5554" coordsize="4,0" path="m7298,5554l7301,5554e" filled="false" stroked="true" strokeweight="3.365pt" strokecolor="#a6a6a6">
                <v:path arrowok="t"/>
              </v:shape>
            </v:group>
            <v:group style="position:absolute;left:7298;top:5629;width:4;height:2" coordorigin="7298,5629" coordsize="4,2">
              <v:shape style="position:absolute;left:7298;top:5629;width:4;height:2" coordorigin="7298,5629" coordsize="4,0" path="m7298,5629l7301,5629e" filled="false" stroked="true" strokeweight="3.366pt" strokecolor="#a6a6a6">
                <v:path arrowok="t"/>
              </v:shape>
            </v:group>
            <v:group style="position:absolute;left:7298;top:5703;width:4;height:2" coordorigin="7298,5703" coordsize="4,2">
              <v:shape style="position:absolute;left:7298;top:5703;width:4;height:2" coordorigin="7298,5703" coordsize="4,0" path="m7298,5703l7301,5703e" filled="false" stroked="true" strokeweight="3.284pt" strokecolor="#a6a6a6">
                <v:path arrowok="t"/>
              </v:shape>
            </v:group>
            <v:group style="position:absolute;left:7298;top:5778;width:4;height:2" coordorigin="7298,5778" coordsize="4,2">
              <v:shape style="position:absolute;left:7298;top:5778;width:4;height:2" coordorigin="7298,5778" coordsize="4,0" path="m7298,5778l7301,5778e" filled="false" stroked="true" strokeweight="3.283pt" strokecolor="#a6a6a6">
                <v:path arrowok="t"/>
              </v:shape>
            </v:group>
            <v:group style="position:absolute;left:7298;top:5852;width:4;height:2" coordorigin="7298,5852" coordsize="4,2">
              <v:shape style="position:absolute;left:7298;top:5852;width:4;height:2" coordorigin="7298,5852" coordsize="4,0" path="m7298,5852l7301,5852e" filled="false" stroked="true" strokeweight="3.364pt" strokecolor="#a6a6a6">
                <v:path arrowok="t"/>
              </v:shape>
            </v:group>
            <v:group style="position:absolute;left:8122;top:2873;width:2;height:21" coordorigin="8122,2873" coordsize="2,21">
              <v:shape style="position:absolute;left:8122;top:2873;width:2;height:21" coordorigin="8122,2873" coordsize="0,21" path="m8122,2873l8122,2894e" filled="false" stroked="true" strokeweight="3.365pt" strokecolor="#a6a6a6">
                <v:path arrowok="t"/>
              </v:shape>
            </v:group>
            <v:group style="position:absolute;left:8121;top:2935;width:4;height:2" coordorigin="8121,2935" coordsize="4,2">
              <v:shape style="position:absolute;left:8121;top:2935;width:4;height:2" coordorigin="8121,2935" coordsize="4,0" path="m8121,2935l8124,2935e" filled="false" stroked="true" strokeweight="3.364pt" strokecolor="#a6a6a6">
                <v:path arrowok="t"/>
              </v:shape>
            </v:group>
            <v:group style="position:absolute;left:8121;top:3010;width:4;height:2" coordorigin="8121,3010" coordsize="4,2">
              <v:shape style="position:absolute;left:8121;top:3010;width:4;height:2" coordorigin="8121,3010" coordsize="4,0" path="m8121,3010l8124,3010e" filled="false" stroked="true" strokeweight="3.283pt" strokecolor="#a6a6a6">
                <v:path arrowok="t"/>
              </v:shape>
            </v:group>
            <v:group style="position:absolute;left:8121;top:3085;width:4;height:2" coordorigin="8121,3085" coordsize="4,2">
              <v:shape style="position:absolute;left:8121;top:3085;width:4;height:2" coordorigin="8121,3085" coordsize="4,0" path="m8121,3085l8124,3085e" filled="false" stroked="true" strokeweight="3.283pt" strokecolor="#a6a6a6">
                <v:path arrowok="t"/>
              </v:shape>
            </v:group>
            <v:group style="position:absolute;left:8121;top:3159;width:4;height:2" coordorigin="8121,3159" coordsize="4,2">
              <v:shape style="position:absolute;left:8121;top:3159;width:4;height:2" coordorigin="8121,3159" coordsize="4,0" path="m8121,3159l8124,3159e" filled="false" stroked="true" strokeweight="3.366pt" strokecolor="#a6a6a6">
                <v:path arrowok="t"/>
              </v:shape>
            </v:group>
            <v:group style="position:absolute;left:8121;top:3234;width:4;height:2" coordorigin="8121,3234" coordsize="4,2">
              <v:shape style="position:absolute;left:8121;top:3234;width:4;height:2" coordorigin="8121,3234" coordsize="4,0" path="m8121,3234l8124,3234e" filled="false" stroked="true" strokeweight="3.365pt" strokecolor="#a6a6a6">
                <v:path arrowok="t"/>
              </v:shape>
            </v:group>
            <v:group style="position:absolute;left:8121;top:3309;width:4;height:2" coordorigin="8121,3309" coordsize="4,2">
              <v:shape style="position:absolute;left:8121;top:3309;width:4;height:2" coordorigin="8121,3309" coordsize="4,0" path="m8121,3309l8124,3309e" filled="false" stroked="true" strokeweight="3.365pt" strokecolor="#a6a6a6">
                <v:path arrowok="t"/>
              </v:shape>
            </v:group>
            <v:group style="position:absolute;left:8121;top:3384;width:4;height:2" coordorigin="8121,3384" coordsize="4,2">
              <v:shape style="position:absolute;left:8121;top:3384;width:4;height:2" coordorigin="8121,3384" coordsize="4,0" path="m8121,3384l8124,3384e" filled="false" stroked="true" strokeweight="3.365pt" strokecolor="#a6a6a6">
                <v:path arrowok="t"/>
              </v:shape>
            </v:group>
            <v:group style="position:absolute;left:8121;top:3458;width:4;height:2" coordorigin="8121,3458" coordsize="4,2">
              <v:shape style="position:absolute;left:8121;top:3458;width:4;height:2" coordorigin="8121,3458" coordsize="4,0" path="m8121,3458l8124,3458e" filled="false" stroked="true" strokeweight="3.283pt" strokecolor="#a6a6a6">
                <v:path arrowok="t"/>
              </v:shape>
            </v:group>
            <v:group style="position:absolute;left:8121;top:3534;width:4;height:2" coordorigin="8121,3534" coordsize="4,2">
              <v:shape style="position:absolute;left:8121;top:3534;width:4;height:2" coordorigin="8121,3534" coordsize="4,0" path="m8121,3534l8124,3534e" filled="false" stroked="true" strokeweight="3.283pt" strokecolor="#a6a6a6">
                <v:path arrowok="t"/>
              </v:shape>
            </v:group>
            <v:group style="position:absolute;left:8121;top:3608;width:4;height:2" coordorigin="8121,3608" coordsize="4,2">
              <v:shape style="position:absolute;left:8121;top:3608;width:4;height:2" coordorigin="8121,3608" coordsize="4,0" path="m8121,3608l8124,3608e" filled="false" stroked="true" strokeweight="3.366pt" strokecolor="#a6a6a6">
                <v:path arrowok="t"/>
              </v:shape>
            </v:group>
            <v:group style="position:absolute;left:8121;top:3683;width:4;height:2" coordorigin="8121,3683" coordsize="4,2">
              <v:shape style="position:absolute;left:8121;top:3683;width:4;height:2" coordorigin="8121,3683" coordsize="4,0" path="m8121,3683l8124,3683e" filled="false" stroked="true" strokeweight="3.366pt" strokecolor="#a6a6a6">
                <v:path arrowok="t"/>
              </v:shape>
            </v:group>
            <v:group style="position:absolute;left:8121;top:3758;width:4;height:2" coordorigin="8121,3758" coordsize="4,2">
              <v:shape style="position:absolute;left:8121;top:3758;width:4;height:2" coordorigin="8121,3758" coordsize="4,0" path="m8121,3758l8124,3758e" filled="false" stroked="true" strokeweight="3.364pt" strokecolor="#a6a6a6">
                <v:path arrowok="t"/>
              </v:shape>
            </v:group>
            <v:group style="position:absolute;left:8121;top:3833;width:4;height:2" coordorigin="8121,3833" coordsize="4,2">
              <v:shape style="position:absolute;left:8121;top:3833;width:4;height:2" coordorigin="8121,3833" coordsize="4,0" path="m8121,3833l8124,3833e" filled="false" stroked="true" strokeweight="3.365pt" strokecolor="#a6a6a6">
                <v:path arrowok="t"/>
              </v:shape>
            </v:group>
            <v:group style="position:absolute;left:8121;top:3907;width:4;height:2" coordorigin="8121,3907" coordsize="4,2">
              <v:shape style="position:absolute;left:8121;top:3907;width:4;height:2" coordorigin="8121,3907" coordsize="4,0" path="m8121,3907l8124,3907e" filled="false" stroked="true" strokeweight="3.283pt" strokecolor="#a6a6a6">
                <v:path arrowok="t"/>
              </v:shape>
            </v:group>
            <v:group style="position:absolute;left:8121;top:3982;width:4;height:2" coordorigin="8121,3982" coordsize="4,2">
              <v:shape style="position:absolute;left:8121;top:3982;width:4;height:2" coordorigin="8121,3982" coordsize="4,0" path="m8121,3982l8124,3982e" filled="false" stroked="true" strokeweight="3.283pt" strokecolor="#a6a6a6">
                <v:path arrowok="t"/>
              </v:shape>
            </v:group>
            <v:group style="position:absolute;left:8121;top:4057;width:4;height:2" coordorigin="8121,4057" coordsize="4,2">
              <v:shape style="position:absolute;left:8121;top:4057;width:4;height:2" coordorigin="8121,4057" coordsize="4,0" path="m8121,4057l8124,4057e" filled="false" stroked="true" strokeweight="3.364pt" strokecolor="#a6a6a6">
                <v:path arrowok="t"/>
              </v:shape>
            </v:group>
            <v:group style="position:absolute;left:8121;top:4132;width:4;height:2" coordorigin="8121,4132" coordsize="4,2">
              <v:shape style="position:absolute;left:8121;top:4132;width:4;height:2" coordorigin="8121,4132" coordsize="4,0" path="m8121,4132l8124,4132e" filled="false" stroked="true" strokeweight="3.366pt" strokecolor="#a6a6a6">
                <v:path arrowok="t"/>
              </v:shape>
            </v:group>
            <v:group style="position:absolute;left:8121;top:4207;width:4;height:2" coordorigin="8121,4207" coordsize="4,2">
              <v:shape style="position:absolute;left:8121;top:4207;width:4;height:2" coordorigin="8121,4207" coordsize="4,0" path="m8121,4207l8124,4207e" filled="false" stroked="true" strokeweight="3.365pt" strokecolor="#a6a6a6">
                <v:path arrowok="t"/>
              </v:shape>
            </v:group>
            <v:group style="position:absolute;left:8121;top:4282;width:4;height:2" coordorigin="8121,4282" coordsize="4,2">
              <v:shape style="position:absolute;left:8121;top:4282;width:4;height:2" coordorigin="8121,4282" coordsize="4,0" path="m8121,4282l8124,4282e" filled="false" stroked="true" strokeweight="3.364pt" strokecolor="#a6a6a6">
                <v:path arrowok="t"/>
              </v:shape>
            </v:group>
            <v:group style="position:absolute;left:8121;top:4356;width:4;height:2" coordorigin="8121,4356" coordsize="4,2">
              <v:shape style="position:absolute;left:8121;top:4356;width:4;height:2" coordorigin="8121,4356" coordsize="4,0" path="m8121,4356l8124,4356e" filled="false" stroked="true" strokeweight="3.283pt" strokecolor="#a6a6a6">
                <v:path arrowok="t"/>
              </v:shape>
            </v:group>
            <v:group style="position:absolute;left:8121;top:4431;width:4;height:2" coordorigin="8121,4431" coordsize="4,2">
              <v:shape style="position:absolute;left:8121;top:4431;width:4;height:2" coordorigin="8121,4431" coordsize="4,0" path="m8121,4431l8124,4431e" filled="false" stroked="true" strokeweight="3.283pt" strokecolor="#a6a6a6">
                <v:path arrowok="t"/>
              </v:shape>
            </v:group>
            <v:group style="position:absolute;left:8121;top:4506;width:4;height:2" coordorigin="8121,4506" coordsize="4,2">
              <v:shape style="position:absolute;left:8121;top:4506;width:4;height:2" coordorigin="8121,4506" coordsize="4,0" path="m8121,4506l8124,4506e" filled="false" stroked="true" strokeweight="3.364pt" strokecolor="#a6a6a6">
                <v:path arrowok="t"/>
              </v:shape>
            </v:group>
            <v:group style="position:absolute;left:8121;top:4581;width:4;height:2" coordorigin="8121,4581" coordsize="4,2">
              <v:shape style="position:absolute;left:8121;top:4581;width:4;height:2" coordorigin="8121,4581" coordsize="4,0" path="m8121,4581l8124,4581e" filled="false" stroked="true" strokeweight="3.365pt" strokecolor="#a6a6a6">
                <v:path arrowok="t"/>
              </v:shape>
            </v:group>
            <v:group style="position:absolute;left:8121;top:4656;width:4;height:2" coordorigin="8121,4656" coordsize="4,2">
              <v:shape style="position:absolute;left:8121;top:4656;width:4;height:2" coordorigin="8121,4656" coordsize="4,0" path="m8121,4656l8124,4656e" filled="false" stroked="true" strokeweight="3.366pt" strokecolor="#a6a6a6">
                <v:path arrowok="t"/>
              </v:shape>
            </v:group>
            <v:group style="position:absolute;left:8121;top:4731;width:4;height:2" coordorigin="8121,4731" coordsize="4,2">
              <v:shape style="position:absolute;left:8121;top:4731;width:4;height:2" coordorigin="8121,4731" coordsize="4,0" path="m8121,4731l8124,4731e" filled="false" stroked="true" strokeweight="3.365pt" strokecolor="#a6a6a6">
                <v:path arrowok="t"/>
              </v:shape>
            </v:group>
            <v:group style="position:absolute;left:8121;top:4805;width:4;height:2" coordorigin="8121,4805" coordsize="4,2">
              <v:shape style="position:absolute;left:8121;top:4805;width:4;height:2" coordorigin="8121,4805" coordsize="4,0" path="m8121,4805l8124,4805e" filled="false" stroked="true" strokeweight="3.282pt" strokecolor="#a6a6a6">
                <v:path arrowok="t"/>
              </v:shape>
            </v:group>
            <v:group style="position:absolute;left:8121;top:4880;width:4;height:2" coordorigin="8121,4880" coordsize="4,2">
              <v:shape style="position:absolute;left:8121;top:4880;width:4;height:2" coordorigin="8121,4880" coordsize="4,0" path="m8121,4880l8124,4880e" filled="false" stroked="true" strokeweight="3.283pt" strokecolor="#a6a6a6">
                <v:path arrowok="t"/>
              </v:shape>
            </v:group>
            <v:group style="position:absolute;left:8121;top:4955;width:4;height:2" coordorigin="8121,4955" coordsize="4,2">
              <v:shape style="position:absolute;left:8121;top:4955;width:4;height:2" coordorigin="8121,4955" coordsize="4,0" path="m8121,4955l8124,4955e" filled="false" stroked="true" strokeweight="3.365pt" strokecolor="#a6a6a6">
                <v:path arrowok="t"/>
              </v:shape>
            </v:group>
            <v:group style="position:absolute;left:8121;top:5030;width:4;height:2" coordorigin="8121,5030" coordsize="4,2">
              <v:shape style="position:absolute;left:8121;top:5030;width:4;height:2" coordorigin="8121,5030" coordsize="4,0" path="m8121,5030l8124,5030e" filled="false" stroked="true" strokeweight="3.365pt" strokecolor="#a6a6a6">
                <v:path arrowok="t"/>
              </v:shape>
            </v:group>
            <v:group style="position:absolute;left:8121;top:5105;width:4;height:2" coordorigin="8121,5105" coordsize="4,2">
              <v:shape style="position:absolute;left:8121;top:5105;width:4;height:2" coordorigin="8121,5105" coordsize="4,0" path="m8121,5105l8124,5105e" filled="false" stroked="true" strokeweight="3.366pt" strokecolor="#a6a6a6">
                <v:path arrowok="t"/>
              </v:shape>
            </v:group>
            <v:group style="position:absolute;left:8121;top:5180;width:4;height:2" coordorigin="8121,5180" coordsize="4,2">
              <v:shape style="position:absolute;left:8121;top:5180;width:4;height:2" coordorigin="8121,5180" coordsize="4,0" path="m8121,5180l8124,5180e" filled="false" stroked="true" strokeweight="3.365pt" strokecolor="#a6a6a6">
                <v:path arrowok="t"/>
              </v:shape>
            </v:group>
            <v:group style="position:absolute;left:8121;top:5254;width:4;height:2" coordorigin="8121,5254" coordsize="4,2">
              <v:shape style="position:absolute;left:8121;top:5254;width:4;height:2" coordorigin="8121,5254" coordsize="4,0" path="m8121,5254l8124,5254e" filled="false" stroked="true" strokeweight="3.283pt" strokecolor="#a6a6a6">
                <v:path arrowok="t"/>
              </v:shape>
            </v:group>
            <v:group style="position:absolute;left:8121;top:5329;width:4;height:2" coordorigin="8121,5329" coordsize="4,2">
              <v:shape style="position:absolute;left:8121;top:5329;width:4;height:2" coordorigin="8121,5329" coordsize="4,0" path="m8121,5329l8124,5329e" filled="false" stroked="true" strokeweight="3.283pt" strokecolor="#a6a6a6">
                <v:path arrowok="t"/>
              </v:shape>
            </v:group>
            <v:group style="position:absolute;left:8121;top:5403;width:4;height:2" coordorigin="8121,5403" coordsize="4,2">
              <v:shape style="position:absolute;left:8121;top:5403;width:4;height:2" coordorigin="8121,5403" coordsize="4,0" path="m8121,5403l8124,5403e" filled="false" stroked="true" strokeweight="3.365pt" strokecolor="#a6a6a6">
                <v:path arrowok="t"/>
              </v:shape>
            </v:group>
            <v:group style="position:absolute;left:8121;top:5479;width:4;height:2" coordorigin="8121,5479" coordsize="4,2">
              <v:shape style="position:absolute;left:8121;top:5479;width:4;height:2" coordorigin="8121,5479" coordsize="4,0" path="m8121,5479l8124,5479e" filled="false" stroked="true" strokeweight="3.365pt" strokecolor="#a6a6a6">
                <v:path arrowok="t"/>
              </v:shape>
            </v:group>
            <v:group style="position:absolute;left:8121;top:5554;width:4;height:2" coordorigin="8121,5554" coordsize="4,2">
              <v:shape style="position:absolute;left:8121;top:5554;width:4;height:2" coordorigin="8121,5554" coordsize="4,0" path="m8121,5554l8124,5554e" filled="false" stroked="true" strokeweight="3.365pt" strokecolor="#a6a6a6">
                <v:path arrowok="t"/>
              </v:shape>
            </v:group>
            <v:group style="position:absolute;left:8121;top:5629;width:4;height:2" coordorigin="8121,5629" coordsize="4,2">
              <v:shape style="position:absolute;left:8121;top:5629;width:4;height:2" coordorigin="8121,5629" coordsize="4,0" path="m8121,5629l8124,5629e" filled="false" stroked="true" strokeweight="3.366pt" strokecolor="#a6a6a6">
                <v:path arrowok="t"/>
              </v:shape>
            </v:group>
            <v:group style="position:absolute;left:8121;top:5703;width:4;height:2" coordorigin="8121,5703" coordsize="4,2">
              <v:shape style="position:absolute;left:8121;top:5703;width:4;height:2" coordorigin="8121,5703" coordsize="4,0" path="m8121,5703l8124,5703e" filled="false" stroked="true" strokeweight="3.284pt" strokecolor="#a6a6a6">
                <v:path arrowok="t"/>
              </v:shape>
            </v:group>
            <v:group style="position:absolute;left:8121;top:5778;width:4;height:2" coordorigin="8121,5778" coordsize="4,2">
              <v:shape style="position:absolute;left:8121;top:5778;width:4;height:2" coordorigin="8121,5778" coordsize="4,0" path="m8121,5778l8124,5778e" filled="false" stroked="true" strokeweight="3.283pt" strokecolor="#a6a6a6">
                <v:path arrowok="t"/>
              </v:shape>
            </v:group>
            <v:group style="position:absolute;left:8121;top:5852;width:4;height:2" coordorigin="8121,5852" coordsize="4,2">
              <v:shape style="position:absolute;left:8121;top:5852;width:4;height:2" coordorigin="8121,5852" coordsize="4,0" path="m8121,5852l8124,5852e" filled="false" stroked="true" strokeweight="3.364pt" strokecolor="#a6a6a6">
                <v:path arrowok="t"/>
              </v:shape>
            </v:group>
            <v:group style="position:absolute;left:8999;top:2188;width:4;height:2" coordorigin="8999,2188" coordsize="4,2">
              <v:shape style="position:absolute;left:8999;top:2188;width:4;height:2" coordorigin="8999,2188" coordsize="4,0" path="m8999,2188l9002,2188e" filled="false" stroked="true" strokeweight="3.12pt" strokecolor="#a6a6a6">
                <v:path arrowok="t"/>
              </v:shape>
            </v:group>
            <v:group style="position:absolute;left:8999;top:2261;width:4;height:2" coordorigin="8999,2261" coordsize="4,2">
              <v:shape style="position:absolute;left:8999;top:2261;width:4;height:2" coordorigin="8999,2261" coordsize="4,0" path="m8999,2261l9002,2261e" filled="false" stroked="true" strokeweight="3.365pt" strokecolor="#a6a6a6">
                <v:path arrowok="t"/>
              </v:shape>
            </v:group>
            <v:group style="position:absolute;left:8999;top:2336;width:4;height:2" coordorigin="8999,2336" coordsize="4,2">
              <v:shape style="position:absolute;left:8999;top:2336;width:4;height:2" coordorigin="8999,2336" coordsize="4,0" path="m8999,2336l9002,2336e" filled="false" stroked="true" strokeweight="3.365pt" strokecolor="#a6a6a6">
                <v:path arrowok="t"/>
              </v:shape>
            </v:group>
            <v:group style="position:absolute;left:8999;top:2411;width:4;height:2" coordorigin="8999,2411" coordsize="4,2">
              <v:shape style="position:absolute;left:8999;top:2411;width:4;height:2" coordorigin="8999,2411" coordsize="4,0" path="m8999,2411l9002,2411e" filled="false" stroked="true" strokeweight="3.364pt" strokecolor="#a6a6a6">
                <v:path arrowok="t"/>
              </v:shape>
            </v:group>
            <v:group style="position:absolute;left:8999;top:2486;width:4;height:2" coordorigin="8999,2486" coordsize="4,2">
              <v:shape style="position:absolute;left:8999;top:2486;width:4;height:2" coordorigin="8999,2486" coordsize="4,0" path="m8999,2486l9002,2486e" filled="false" stroked="true" strokeweight="3.364pt" strokecolor="#a6a6a6">
                <v:path arrowok="t"/>
              </v:shape>
            </v:group>
            <v:group style="position:absolute;left:8999;top:2561;width:4;height:2" coordorigin="8999,2561" coordsize="4,2">
              <v:shape style="position:absolute;left:8999;top:2561;width:4;height:2" coordorigin="8999,2561" coordsize="4,0" path="m8999,2561l9002,2561e" filled="false" stroked="true" strokeweight="3.283pt" strokecolor="#a6a6a6">
                <v:path arrowok="t"/>
              </v:shape>
            </v:group>
            <v:group style="position:absolute;left:8999;top:2636;width:4;height:2" coordorigin="8999,2636" coordsize="4,2">
              <v:shape style="position:absolute;left:8999;top:2636;width:4;height:2" coordorigin="8999,2636" coordsize="4,0" path="m8999,2636l9002,2636e" filled="false" stroked="true" strokeweight="3.284pt" strokecolor="#a6a6a6">
                <v:path arrowok="t"/>
              </v:shape>
            </v:group>
            <v:group style="position:absolute;left:8999;top:2710;width:4;height:2" coordorigin="8999,2710" coordsize="4,2">
              <v:shape style="position:absolute;left:8999;top:2710;width:4;height:2" coordorigin="8999,2710" coordsize="4,0" path="m8999,2710l9002,2710e" filled="false" stroked="true" strokeweight="3.365pt" strokecolor="#a6a6a6">
                <v:path arrowok="t"/>
              </v:shape>
            </v:group>
            <v:group style="position:absolute;left:8999;top:2785;width:4;height:2" coordorigin="8999,2785" coordsize="4,2">
              <v:shape style="position:absolute;left:8999;top:2785;width:4;height:2" coordorigin="8999,2785" coordsize="4,0" path="m8999,2785l9002,2785e" filled="false" stroked="true" strokeweight="3.365pt" strokecolor="#a6a6a6">
                <v:path arrowok="t"/>
              </v:shape>
            </v:group>
            <v:group style="position:absolute;left:8999;top:2860;width:4;height:2" coordorigin="8999,2860" coordsize="4,2">
              <v:shape style="position:absolute;left:8999;top:2860;width:4;height:2" coordorigin="8999,2860" coordsize="4,0" path="m8999,2860l9002,2860e" filled="false" stroked="true" strokeweight="3.365pt" strokecolor="#a6a6a6">
                <v:path arrowok="t"/>
              </v:shape>
            </v:group>
            <v:group style="position:absolute;left:8999;top:2935;width:4;height:2" coordorigin="8999,2935" coordsize="4,2">
              <v:shape style="position:absolute;left:8999;top:2935;width:4;height:2" coordorigin="8999,2935" coordsize="4,0" path="m8999,2935l9002,2935e" filled="false" stroked="true" strokeweight="3.364pt" strokecolor="#a6a6a6">
                <v:path arrowok="t"/>
              </v:shape>
            </v:group>
            <v:group style="position:absolute;left:8999;top:3010;width:4;height:2" coordorigin="8999,3010" coordsize="4,2">
              <v:shape style="position:absolute;left:8999;top:3010;width:4;height:2" coordorigin="8999,3010" coordsize="4,0" path="m8999,3010l9002,3010e" filled="false" stroked="true" strokeweight="3.283pt" strokecolor="#a6a6a6">
                <v:path arrowok="t"/>
              </v:shape>
            </v:group>
            <v:group style="position:absolute;left:8999;top:3085;width:4;height:2" coordorigin="8999,3085" coordsize="4,2">
              <v:shape style="position:absolute;left:8999;top:3085;width:4;height:2" coordorigin="8999,3085" coordsize="4,0" path="m8999,3085l9002,3085e" filled="false" stroked="true" strokeweight="3.283pt" strokecolor="#a6a6a6">
                <v:path arrowok="t"/>
              </v:shape>
            </v:group>
            <v:group style="position:absolute;left:8999;top:3159;width:4;height:2" coordorigin="8999,3159" coordsize="4,2">
              <v:shape style="position:absolute;left:8999;top:3159;width:4;height:2" coordorigin="8999,3159" coordsize="4,0" path="m8999,3159l9002,3159e" filled="false" stroked="true" strokeweight="3.366pt" strokecolor="#a6a6a6">
                <v:path arrowok="t"/>
              </v:shape>
            </v:group>
            <v:group style="position:absolute;left:8999;top:3234;width:4;height:2" coordorigin="8999,3234" coordsize="4,2">
              <v:shape style="position:absolute;left:8999;top:3234;width:4;height:2" coordorigin="8999,3234" coordsize="4,0" path="m8999,3234l9002,3234e" filled="false" stroked="true" strokeweight="3.365pt" strokecolor="#a6a6a6">
                <v:path arrowok="t"/>
              </v:shape>
            </v:group>
            <v:group style="position:absolute;left:8999;top:3309;width:4;height:2" coordorigin="8999,3309" coordsize="4,2">
              <v:shape style="position:absolute;left:8999;top:3309;width:4;height:2" coordorigin="8999,3309" coordsize="4,0" path="m8999,3309l9002,3309e" filled="false" stroked="true" strokeweight="3.365pt" strokecolor="#a6a6a6">
                <v:path arrowok="t"/>
              </v:shape>
            </v:group>
            <v:group style="position:absolute;left:8999;top:3384;width:4;height:2" coordorigin="8999,3384" coordsize="4,2">
              <v:shape style="position:absolute;left:8999;top:3384;width:4;height:2" coordorigin="8999,3384" coordsize="4,0" path="m8999,3384l9002,3384e" filled="false" stroked="true" strokeweight="3.365pt" strokecolor="#a6a6a6">
                <v:path arrowok="t"/>
              </v:shape>
            </v:group>
            <v:group style="position:absolute;left:8999;top:3458;width:4;height:2" coordorigin="8999,3458" coordsize="4,2">
              <v:shape style="position:absolute;left:8999;top:3458;width:4;height:2" coordorigin="8999,3458" coordsize="4,0" path="m8999,3458l9002,3458e" filled="false" stroked="true" strokeweight="3.283pt" strokecolor="#a6a6a6">
                <v:path arrowok="t"/>
              </v:shape>
            </v:group>
            <v:group style="position:absolute;left:8999;top:3534;width:4;height:2" coordorigin="8999,3534" coordsize="4,2">
              <v:shape style="position:absolute;left:8999;top:3534;width:4;height:2" coordorigin="8999,3534" coordsize="4,0" path="m8999,3534l9002,3534e" filled="false" stroked="true" strokeweight="3.283pt" strokecolor="#a6a6a6">
                <v:path arrowok="t"/>
              </v:shape>
            </v:group>
            <v:group style="position:absolute;left:8999;top:3608;width:4;height:2" coordorigin="8999,3608" coordsize="4,2">
              <v:shape style="position:absolute;left:8999;top:3608;width:4;height:2" coordorigin="8999,3608" coordsize="4,0" path="m8999,3608l9002,3608e" filled="false" stroked="true" strokeweight="3.366pt" strokecolor="#a6a6a6">
                <v:path arrowok="t"/>
              </v:shape>
            </v:group>
            <v:group style="position:absolute;left:8999;top:3683;width:4;height:2" coordorigin="8999,3683" coordsize="4,2">
              <v:shape style="position:absolute;left:8999;top:3683;width:4;height:2" coordorigin="8999,3683" coordsize="4,0" path="m8999,3683l9002,3683e" filled="false" stroked="true" strokeweight="3.366pt" strokecolor="#a6a6a6">
                <v:path arrowok="t"/>
              </v:shape>
            </v:group>
            <v:group style="position:absolute;left:8999;top:3758;width:4;height:2" coordorigin="8999,3758" coordsize="4,2">
              <v:shape style="position:absolute;left:8999;top:3758;width:4;height:2" coordorigin="8999,3758" coordsize="4,0" path="m8999,3758l9002,3758e" filled="false" stroked="true" strokeweight="3.364pt" strokecolor="#a6a6a6">
                <v:path arrowok="t"/>
              </v:shape>
            </v:group>
            <v:group style="position:absolute;left:8999;top:3833;width:4;height:2" coordorigin="8999,3833" coordsize="4,2">
              <v:shape style="position:absolute;left:8999;top:3833;width:4;height:2" coordorigin="8999,3833" coordsize="4,0" path="m8999,3833l9002,3833e" filled="false" stroked="true" strokeweight="3.365pt" strokecolor="#a6a6a6">
                <v:path arrowok="t"/>
              </v:shape>
            </v:group>
            <v:group style="position:absolute;left:8999;top:3907;width:4;height:2" coordorigin="8999,3907" coordsize="4,2">
              <v:shape style="position:absolute;left:8999;top:3907;width:4;height:2" coordorigin="8999,3907" coordsize="4,0" path="m8999,3907l9002,3907e" filled="false" stroked="true" strokeweight="3.283pt" strokecolor="#a6a6a6">
                <v:path arrowok="t"/>
              </v:shape>
            </v:group>
            <v:group style="position:absolute;left:8999;top:3982;width:4;height:2" coordorigin="8999,3982" coordsize="4,2">
              <v:shape style="position:absolute;left:8999;top:3982;width:4;height:2" coordorigin="8999,3982" coordsize="4,0" path="m8999,3982l9002,3982e" filled="false" stroked="true" strokeweight="3.283pt" strokecolor="#a6a6a6">
                <v:path arrowok="t"/>
              </v:shape>
            </v:group>
            <v:group style="position:absolute;left:8999;top:4057;width:4;height:2" coordorigin="8999,4057" coordsize="4,2">
              <v:shape style="position:absolute;left:8999;top:4057;width:4;height:2" coordorigin="8999,4057" coordsize="4,0" path="m8999,4057l9002,4057e" filled="false" stroked="true" strokeweight="3.364pt" strokecolor="#a6a6a6">
                <v:path arrowok="t"/>
              </v:shape>
            </v:group>
            <v:group style="position:absolute;left:8999;top:4132;width:4;height:2" coordorigin="8999,4132" coordsize="4,2">
              <v:shape style="position:absolute;left:8999;top:4132;width:4;height:2" coordorigin="8999,4132" coordsize="4,0" path="m8999,4132l9002,4132e" filled="false" stroked="true" strokeweight="3.366pt" strokecolor="#a6a6a6">
                <v:path arrowok="t"/>
              </v:shape>
            </v:group>
            <v:group style="position:absolute;left:8999;top:4207;width:4;height:2" coordorigin="8999,4207" coordsize="4,2">
              <v:shape style="position:absolute;left:8999;top:4207;width:4;height:2" coordorigin="8999,4207" coordsize="4,0" path="m8999,4207l9002,4207e" filled="false" stroked="true" strokeweight="3.365pt" strokecolor="#a6a6a6">
                <v:path arrowok="t"/>
              </v:shape>
            </v:group>
            <v:group style="position:absolute;left:8999;top:4282;width:4;height:2" coordorigin="8999,4282" coordsize="4,2">
              <v:shape style="position:absolute;left:8999;top:4282;width:4;height:2" coordorigin="8999,4282" coordsize="4,0" path="m8999,4282l9002,4282e" filled="false" stroked="true" strokeweight="3.364pt" strokecolor="#a6a6a6">
                <v:path arrowok="t"/>
              </v:shape>
            </v:group>
            <v:group style="position:absolute;left:8999;top:4356;width:4;height:2" coordorigin="8999,4356" coordsize="4,2">
              <v:shape style="position:absolute;left:8999;top:4356;width:4;height:2" coordorigin="8999,4356" coordsize="4,0" path="m8999,4356l9002,4356e" filled="false" stroked="true" strokeweight="3.283pt" strokecolor="#a6a6a6">
                <v:path arrowok="t"/>
              </v:shape>
            </v:group>
            <v:group style="position:absolute;left:8999;top:4431;width:4;height:2" coordorigin="8999,4431" coordsize="4,2">
              <v:shape style="position:absolute;left:8999;top:4431;width:4;height:2" coordorigin="8999,4431" coordsize="4,0" path="m8999,4431l9002,4431e" filled="false" stroked="true" strokeweight="3.283pt" strokecolor="#a6a6a6">
                <v:path arrowok="t"/>
              </v:shape>
            </v:group>
            <v:group style="position:absolute;left:8999;top:4506;width:4;height:2" coordorigin="8999,4506" coordsize="4,2">
              <v:shape style="position:absolute;left:8999;top:4506;width:4;height:2" coordorigin="8999,4506" coordsize="4,0" path="m8999,4506l9002,4506e" filled="false" stroked="true" strokeweight="3.364pt" strokecolor="#a6a6a6">
                <v:path arrowok="t"/>
              </v:shape>
            </v:group>
            <v:group style="position:absolute;left:8999;top:4581;width:4;height:2" coordorigin="8999,4581" coordsize="4,2">
              <v:shape style="position:absolute;left:8999;top:4581;width:4;height:2" coordorigin="8999,4581" coordsize="4,0" path="m8999,4581l9002,4581e" filled="false" stroked="true" strokeweight="3.365pt" strokecolor="#a6a6a6">
                <v:path arrowok="t"/>
              </v:shape>
            </v:group>
            <v:group style="position:absolute;left:8999;top:4656;width:4;height:2" coordorigin="8999,4656" coordsize="4,2">
              <v:shape style="position:absolute;left:8999;top:4656;width:4;height:2" coordorigin="8999,4656" coordsize="4,0" path="m8999,4656l9002,4656e" filled="false" stroked="true" strokeweight="3.366pt" strokecolor="#a6a6a6">
                <v:path arrowok="t"/>
              </v:shape>
            </v:group>
            <v:group style="position:absolute;left:8999;top:4731;width:4;height:2" coordorigin="8999,4731" coordsize="4,2">
              <v:shape style="position:absolute;left:8999;top:4731;width:4;height:2" coordorigin="8999,4731" coordsize="4,0" path="m8999,4731l9002,4731e" filled="false" stroked="true" strokeweight="3.365pt" strokecolor="#a6a6a6">
                <v:path arrowok="t"/>
              </v:shape>
            </v:group>
            <v:group style="position:absolute;left:8999;top:4805;width:4;height:2" coordorigin="8999,4805" coordsize="4,2">
              <v:shape style="position:absolute;left:8999;top:4805;width:4;height:2" coordorigin="8999,4805" coordsize="4,0" path="m8999,4805l9002,4805e" filled="false" stroked="true" strokeweight="3.282pt" strokecolor="#a6a6a6">
                <v:path arrowok="t"/>
              </v:shape>
            </v:group>
            <v:group style="position:absolute;left:8999;top:4880;width:4;height:2" coordorigin="8999,4880" coordsize="4,2">
              <v:shape style="position:absolute;left:8999;top:4880;width:4;height:2" coordorigin="8999,4880" coordsize="4,0" path="m8999,4880l9002,4880e" filled="false" stroked="true" strokeweight="3.283pt" strokecolor="#a6a6a6">
                <v:path arrowok="t"/>
              </v:shape>
            </v:group>
            <v:group style="position:absolute;left:8999;top:4955;width:4;height:2" coordorigin="8999,4955" coordsize="4,2">
              <v:shape style="position:absolute;left:8999;top:4955;width:4;height:2" coordorigin="8999,4955" coordsize="4,0" path="m8999,4955l9002,4955e" filled="false" stroked="true" strokeweight="3.365pt" strokecolor="#a6a6a6">
                <v:path arrowok="t"/>
              </v:shape>
            </v:group>
            <v:group style="position:absolute;left:8999;top:5030;width:4;height:2" coordorigin="8999,5030" coordsize="4,2">
              <v:shape style="position:absolute;left:8999;top:5030;width:4;height:2" coordorigin="8999,5030" coordsize="4,0" path="m8999,5030l9002,5030e" filled="false" stroked="true" strokeweight="3.365pt" strokecolor="#a6a6a6">
                <v:path arrowok="t"/>
              </v:shape>
            </v:group>
            <v:group style="position:absolute;left:8999;top:5105;width:4;height:2" coordorigin="8999,5105" coordsize="4,2">
              <v:shape style="position:absolute;left:8999;top:5105;width:4;height:2" coordorigin="8999,5105" coordsize="4,0" path="m8999,5105l9002,5105e" filled="false" stroked="true" strokeweight="3.366pt" strokecolor="#a6a6a6">
                <v:path arrowok="t"/>
              </v:shape>
            </v:group>
            <v:group style="position:absolute;left:8999;top:5180;width:4;height:2" coordorigin="8999,5180" coordsize="4,2">
              <v:shape style="position:absolute;left:8999;top:5180;width:4;height:2" coordorigin="8999,5180" coordsize="4,0" path="m8999,5180l9002,5180e" filled="false" stroked="true" strokeweight="3.365pt" strokecolor="#a6a6a6">
                <v:path arrowok="t"/>
              </v:shape>
            </v:group>
            <v:group style="position:absolute;left:8999;top:5254;width:4;height:2" coordorigin="8999,5254" coordsize="4,2">
              <v:shape style="position:absolute;left:8999;top:5254;width:4;height:2" coordorigin="8999,5254" coordsize="4,0" path="m8999,5254l9002,5254e" filled="false" stroked="true" strokeweight="3.283pt" strokecolor="#a6a6a6">
                <v:path arrowok="t"/>
              </v:shape>
            </v:group>
            <v:group style="position:absolute;left:8999;top:5329;width:4;height:2" coordorigin="8999,5329" coordsize="4,2">
              <v:shape style="position:absolute;left:8999;top:5329;width:4;height:2" coordorigin="8999,5329" coordsize="4,0" path="m8999,5329l9002,5329e" filled="false" stroked="true" strokeweight="3.283pt" strokecolor="#a6a6a6">
                <v:path arrowok="t"/>
              </v:shape>
            </v:group>
            <v:group style="position:absolute;left:8999;top:5403;width:4;height:2" coordorigin="8999,5403" coordsize="4,2">
              <v:shape style="position:absolute;left:8999;top:5403;width:4;height:2" coordorigin="8999,5403" coordsize="4,0" path="m8999,5403l9002,5403e" filled="false" stroked="true" strokeweight="3.365pt" strokecolor="#a6a6a6">
                <v:path arrowok="t"/>
              </v:shape>
            </v:group>
            <v:group style="position:absolute;left:8999;top:5479;width:4;height:2" coordorigin="8999,5479" coordsize="4,2">
              <v:shape style="position:absolute;left:8999;top:5479;width:4;height:2" coordorigin="8999,5479" coordsize="4,0" path="m8999,5479l9002,5479e" filled="false" stroked="true" strokeweight="3.365pt" strokecolor="#a6a6a6">
                <v:path arrowok="t"/>
              </v:shape>
            </v:group>
            <v:group style="position:absolute;left:8999;top:5554;width:4;height:2" coordorigin="8999,5554" coordsize="4,2">
              <v:shape style="position:absolute;left:8999;top:5554;width:4;height:2" coordorigin="8999,5554" coordsize="4,0" path="m8999,5554l9002,5554e" filled="false" stroked="true" strokeweight="3.365pt" strokecolor="#a6a6a6">
                <v:path arrowok="t"/>
              </v:shape>
            </v:group>
            <v:group style="position:absolute;left:8999;top:5629;width:4;height:2" coordorigin="8999,5629" coordsize="4,2">
              <v:shape style="position:absolute;left:8999;top:5629;width:4;height:2" coordorigin="8999,5629" coordsize="4,0" path="m8999,5629l9002,5629e" filled="false" stroked="true" strokeweight="3.366pt" strokecolor="#a6a6a6">
                <v:path arrowok="t"/>
              </v:shape>
            </v:group>
            <v:group style="position:absolute;left:8999;top:5703;width:4;height:2" coordorigin="8999,5703" coordsize="4,2">
              <v:shape style="position:absolute;left:8999;top:5703;width:4;height:2" coordorigin="8999,5703" coordsize="4,0" path="m8999,5703l9002,5703e" filled="false" stroked="true" strokeweight="3.284pt" strokecolor="#a6a6a6">
                <v:path arrowok="t"/>
              </v:shape>
            </v:group>
            <v:group style="position:absolute;left:8999;top:5778;width:4;height:2" coordorigin="8999,5778" coordsize="4,2">
              <v:shape style="position:absolute;left:8999;top:5778;width:4;height:2" coordorigin="8999,5778" coordsize="4,0" path="m8999,5778l9002,5778e" filled="false" stroked="true" strokeweight="3.283pt" strokecolor="#a6a6a6">
                <v:path arrowok="t"/>
              </v:shape>
            </v:group>
            <v:group style="position:absolute;left:8999;top:5852;width:4;height:2" coordorigin="8999,5852" coordsize="4,2">
              <v:shape style="position:absolute;left:8999;top:5852;width:4;height:2" coordorigin="8999,5852" coordsize="4,0" path="m8999,5852l9002,5852e" filled="false" stroked="true" strokeweight="3.364pt" strokecolor="#a6a6a6">
                <v:path arrowok="t"/>
              </v:shape>
            </v:group>
            <v:group style="position:absolute;left:1160;top:5880;width:8153;height:2" coordorigin="1160,5880" coordsize="8153,2">
              <v:shape style="position:absolute;left:1160;top:5880;width:8153;height:2" coordorigin="1160,5880" coordsize="8153,0" path="m1160,5880l9312,5880e" filled="false" stroked="true" strokeweight=".754pt" strokecolor="#000000">
                <v:path arrowok="t"/>
              </v:shape>
            </v:group>
            <v:group style="position:absolute;left:2897;top:2188;width:4;height:2" coordorigin="2897,2188" coordsize="4,2">
              <v:shape style="position:absolute;left:2897;top:2188;width:4;height:2" coordorigin="2897,2188" coordsize="4,0" path="m2897,2188l2900,2188e" filled="false" stroked="true" strokeweight="3.12pt" strokecolor="#a6a6a6">
                <v:path arrowok="t"/>
              </v:shape>
            </v:group>
            <v:group style="position:absolute;left:2897;top:2261;width:4;height:2" coordorigin="2897,2261" coordsize="4,2">
              <v:shape style="position:absolute;left:2897;top:2261;width:4;height:2" coordorigin="2897,2261" coordsize="4,0" path="m2897,2261l2900,2261e" filled="false" stroked="true" strokeweight="3.365pt" strokecolor="#a6a6a6">
                <v:path arrowok="t"/>
              </v:shape>
            </v:group>
            <v:group style="position:absolute;left:2897;top:2336;width:4;height:2" coordorigin="2897,2336" coordsize="4,2">
              <v:shape style="position:absolute;left:2897;top:2336;width:4;height:2" coordorigin="2897,2336" coordsize="4,0" path="m2897,2336l2900,2336e" filled="false" stroked="true" strokeweight="3.365pt" strokecolor="#a6a6a6">
                <v:path arrowok="t"/>
              </v:shape>
            </v:group>
            <v:group style="position:absolute;left:2897;top:2411;width:4;height:2" coordorigin="2897,2411" coordsize="4,2">
              <v:shape style="position:absolute;left:2897;top:2411;width:4;height:2" coordorigin="2897,2411" coordsize="4,0" path="m2897,2411l2900,2411e" filled="false" stroked="true" strokeweight="3.364pt" strokecolor="#a6a6a6">
                <v:path arrowok="t"/>
              </v:shape>
            </v:group>
            <v:group style="position:absolute;left:2897;top:2486;width:4;height:2" coordorigin="2897,2486" coordsize="4,2">
              <v:shape style="position:absolute;left:2897;top:2486;width:4;height:2" coordorigin="2897,2486" coordsize="4,0" path="m2897,2486l2900,2486e" filled="false" stroked="true" strokeweight="3.364pt" strokecolor="#a6a6a6">
                <v:path arrowok="t"/>
              </v:shape>
            </v:group>
            <v:group style="position:absolute;left:2897;top:2561;width:4;height:2" coordorigin="2897,2561" coordsize="4,2">
              <v:shape style="position:absolute;left:2897;top:2561;width:4;height:2" coordorigin="2897,2561" coordsize="4,0" path="m2897,2561l2900,2561e" filled="false" stroked="true" strokeweight="3.283pt" strokecolor="#a6a6a6">
                <v:path arrowok="t"/>
              </v:shape>
            </v:group>
            <v:group style="position:absolute;left:2899;top:2873;width:2;height:21" coordorigin="2899,2873" coordsize="2,21">
              <v:shape style="position:absolute;left:2899;top:2873;width:2;height:21" coordorigin="2899,2873" coordsize="0,21" path="m2899,2873l2899,2894e" filled="false" stroked="true" strokeweight="3.365pt" strokecolor="#a6a6a6">
                <v:path arrowok="t"/>
              </v:shape>
            </v:group>
            <v:group style="position:absolute;left:2897;top:2935;width:4;height:2" coordorigin="2897,2935" coordsize="4,2">
              <v:shape style="position:absolute;left:2897;top:2935;width:4;height:2" coordorigin="2897,2935" coordsize="4,0" path="m2897,2935l2900,2935e" filled="false" stroked="true" strokeweight="3.364pt" strokecolor="#a6a6a6">
                <v:path arrowok="t"/>
              </v:shape>
            </v:group>
            <v:group style="position:absolute;left:2897;top:3010;width:4;height:2" coordorigin="2897,3010" coordsize="4,2">
              <v:shape style="position:absolute;left:2897;top:3010;width:4;height:2" coordorigin="2897,3010" coordsize="4,0" path="m2897,3010l2900,3010e" filled="false" stroked="true" strokeweight="3.283pt" strokecolor="#a6a6a6">
                <v:path arrowok="t"/>
              </v:shape>
            </v:group>
            <v:group style="position:absolute;left:2897;top:3085;width:4;height:2" coordorigin="2897,3085" coordsize="4,2">
              <v:shape style="position:absolute;left:2897;top:3085;width:4;height:2" coordorigin="2897,3085" coordsize="4,0" path="m2897,3085l2900,3085e" filled="false" stroked="true" strokeweight="3.283pt" strokecolor="#a6a6a6">
                <v:path arrowok="t"/>
              </v:shape>
            </v:group>
            <v:group style="position:absolute;left:2897;top:3159;width:4;height:2" coordorigin="2897,3159" coordsize="4,2">
              <v:shape style="position:absolute;left:2897;top:3159;width:4;height:2" coordorigin="2897,3159" coordsize="4,0" path="m2897,3159l2900,3159e" filled="false" stroked="true" strokeweight="3.366pt" strokecolor="#a6a6a6">
                <v:path arrowok="t"/>
              </v:shape>
            </v:group>
            <v:group style="position:absolute;left:2897;top:3234;width:4;height:2" coordorigin="2897,3234" coordsize="4,2">
              <v:shape style="position:absolute;left:2897;top:3234;width:4;height:2" coordorigin="2897,3234" coordsize="4,0" path="m2897,3234l2900,3234e" filled="false" stroked="true" strokeweight="3.365pt" strokecolor="#a6a6a6">
                <v:path arrowok="t"/>
              </v:shape>
            </v:group>
            <v:group style="position:absolute;left:2897;top:3309;width:4;height:2" coordorigin="2897,3309" coordsize="4,2">
              <v:shape style="position:absolute;left:2897;top:3309;width:4;height:2" coordorigin="2897,3309" coordsize="4,0" path="m2897,3309l2900,3309e" filled="false" stroked="true" strokeweight="3.365pt" strokecolor="#a6a6a6">
                <v:path arrowok="t"/>
              </v:shape>
            </v:group>
            <v:group style="position:absolute;left:2897;top:3384;width:4;height:2" coordorigin="2897,3384" coordsize="4,2">
              <v:shape style="position:absolute;left:2897;top:3384;width:4;height:2" coordorigin="2897,3384" coordsize="4,0" path="m2897,3384l2900,3384e" filled="false" stroked="true" strokeweight="3.365pt" strokecolor="#a6a6a6">
                <v:path arrowok="t"/>
              </v:shape>
            </v:group>
            <v:group style="position:absolute;left:2897;top:3458;width:4;height:2" coordorigin="2897,3458" coordsize="4,2">
              <v:shape style="position:absolute;left:2897;top:3458;width:4;height:2" coordorigin="2897,3458" coordsize="4,0" path="m2897,3458l2900,3458e" filled="false" stroked="true" strokeweight="3.283pt" strokecolor="#a6a6a6">
                <v:path arrowok="t"/>
              </v:shape>
            </v:group>
            <v:group style="position:absolute;left:2897;top:3534;width:4;height:2" coordorigin="2897,3534" coordsize="4,2">
              <v:shape style="position:absolute;left:2897;top:3534;width:4;height:2" coordorigin="2897,3534" coordsize="4,0" path="m2897,3534l2900,3534e" filled="false" stroked="true" strokeweight="3.283pt" strokecolor="#a6a6a6">
                <v:path arrowok="t"/>
              </v:shape>
            </v:group>
            <v:group style="position:absolute;left:2897;top:3608;width:4;height:2" coordorigin="2897,3608" coordsize="4,2">
              <v:shape style="position:absolute;left:2897;top:3608;width:4;height:2" coordorigin="2897,3608" coordsize="4,0" path="m2897,3608l2900,3608e" filled="false" stroked="true" strokeweight="3.366pt" strokecolor="#a6a6a6">
                <v:path arrowok="t"/>
              </v:shape>
            </v:group>
            <v:group style="position:absolute;left:2897;top:3683;width:4;height:2" coordorigin="2897,3683" coordsize="4,2">
              <v:shape style="position:absolute;left:2897;top:3683;width:4;height:2" coordorigin="2897,3683" coordsize="4,0" path="m2897,3683l2900,3683e" filled="false" stroked="true" strokeweight="3.366pt" strokecolor="#a6a6a6">
                <v:path arrowok="t"/>
              </v:shape>
            </v:group>
            <v:group style="position:absolute;left:2897;top:3758;width:4;height:2" coordorigin="2897,3758" coordsize="4,2">
              <v:shape style="position:absolute;left:2897;top:3758;width:4;height:2" coordorigin="2897,3758" coordsize="4,0" path="m2897,3758l2900,3758e" filled="false" stroked="true" strokeweight="3.364pt" strokecolor="#a6a6a6">
                <v:path arrowok="t"/>
              </v:shape>
            </v:group>
            <v:group style="position:absolute;left:2897;top:3833;width:4;height:2" coordorigin="2897,3833" coordsize="4,2">
              <v:shape style="position:absolute;left:2897;top:3833;width:4;height:2" coordorigin="2897,3833" coordsize="4,0" path="m2897,3833l2900,3833e" filled="false" stroked="true" strokeweight="3.365pt" strokecolor="#a6a6a6">
                <v:path arrowok="t"/>
              </v:shape>
            </v:group>
            <v:group style="position:absolute;left:2899;top:4138;width:2;height:28" coordorigin="2899,4138" coordsize="2,28">
              <v:shape style="position:absolute;left:2899;top:4138;width:2;height:28" coordorigin="2899,4138" coordsize="0,28" path="m2899,4138l2899,4165e" filled="false" stroked="true" strokeweight="3.366pt" strokecolor="#a6a6a6">
                <v:path arrowok="t"/>
              </v:shape>
            </v:group>
            <v:group style="position:absolute;left:2897;top:4207;width:4;height:2" coordorigin="2897,4207" coordsize="4,2">
              <v:shape style="position:absolute;left:2897;top:4207;width:4;height:2" coordorigin="2897,4207" coordsize="4,0" path="m2897,4207l2900,4207e" filled="false" stroked="true" strokeweight="3.365pt" strokecolor="#a6a6a6">
                <v:path arrowok="t"/>
              </v:shape>
            </v:group>
            <v:group style="position:absolute;left:2897;top:4282;width:4;height:2" coordorigin="2897,4282" coordsize="4,2">
              <v:shape style="position:absolute;left:2897;top:4282;width:4;height:2" coordorigin="2897,4282" coordsize="4,0" path="m2897,4282l2900,4282e" filled="false" stroked="true" strokeweight="3.364pt" strokecolor="#a6a6a6">
                <v:path arrowok="t"/>
              </v:shape>
            </v:group>
            <v:group style="position:absolute;left:2897;top:4356;width:4;height:2" coordorigin="2897,4356" coordsize="4,2">
              <v:shape style="position:absolute;left:2897;top:4356;width:4;height:2" coordorigin="2897,4356" coordsize="4,0" path="m2897,4356l2900,4356e" filled="false" stroked="true" strokeweight="3.283pt" strokecolor="#a6a6a6">
                <v:path arrowok="t"/>
              </v:shape>
            </v:group>
            <v:group style="position:absolute;left:2897;top:4431;width:4;height:2" coordorigin="2897,4431" coordsize="4,2">
              <v:shape style="position:absolute;left:2897;top:4431;width:4;height:2" coordorigin="2897,4431" coordsize="4,0" path="m2897,4431l2900,4431e" filled="false" stroked="true" strokeweight="3.283pt" strokecolor="#a6a6a6">
                <v:path arrowok="t"/>
              </v:shape>
            </v:group>
            <v:group style="position:absolute;left:2897;top:4506;width:4;height:2" coordorigin="2897,4506" coordsize="4,2">
              <v:shape style="position:absolute;left:2897;top:4506;width:4;height:2" coordorigin="2897,4506" coordsize="4,0" path="m2897,4506l2900,4506e" filled="false" stroked="true" strokeweight="3.364pt" strokecolor="#a6a6a6">
                <v:path arrowok="t"/>
              </v:shape>
            </v:group>
            <v:group style="position:absolute;left:2897;top:4581;width:4;height:2" coordorigin="2897,4581" coordsize="4,2">
              <v:shape style="position:absolute;left:2897;top:4581;width:4;height:2" coordorigin="2897,4581" coordsize="4,0" path="m2897,4581l2900,4581e" filled="false" stroked="true" strokeweight="3.365pt" strokecolor="#a6a6a6">
                <v:path arrowok="t"/>
              </v:shape>
            </v:group>
            <v:group style="position:absolute;left:2897;top:4656;width:4;height:2" coordorigin="2897,4656" coordsize="4,2">
              <v:shape style="position:absolute;left:2897;top:4656;width:4;height:2" coordorigin="2897,4656" coordsize="4,0" path="m2897,4656l2900,4656e" filled="false" stroked="true" strokeweight="3.366pt" strokecolor="#a6a6a6">
                <v:path arrowok="t"/>
              </v:shape>
            </v:group>
            <v:group style="position:absolute;left:2897;top:4731;width:4;height:2" coordorigin="2897,4731" coordsize="4,2">
              <v:shape style="position:absolute;left:2897;top:4731;width:4;height:2" coordorigin="2897,4731" coordsize="4,0" path="m2897,4731l2900,4731e" filled="false" stroked="true" strokeweight="3.365pt" strokecolor="#a6a6a6">
                <v:path arrowok="t"/>
              </v:shape>
            </v:group>
            <v:group style="position:absolute;left:2897;top:4805;width:4;height:2" coordorigin="2897,4805" coordsize="4,2">
              <v:shape style="position:absolute;left:2897;top:4805;width:4;height:2" coordorigin="2897,4805" coordsize="4,0" path="m2897,4805l2900,4805e" filled="false" stroked="true" strokeweight="3.282pt" strokecolor="#a6a6a6">
                <v:path arrowok="t"/>
              </v:shape>
            </v:group>
            <v:group style="position:absolute;left:2897;top:4880;width:4;height:2" coordorigin="2897,4880" coordsize="4,2">
              <v:shape style="position:absolute;left:2897;top:4880;width:4;height:2" coordorigin="2897,4880" coordsize="4,0" path="m2897,4880l2900,4880e" filled="false" stroked="true" strokeweight="3.283pt" strokecolor="#a6a6a6">
                <v:path arrowok="t"/>
              </v:shape>
            </v:group>
            <v:group style="position:absolute;left:2897;top:4955;width:4;height:2" coordorigin="2897,4955" coordsize="4,2">
              <v:shape style="position:absolute;left:2897;top:4955;width:4;height:2" coordorigin="2897,4955" coordsize="4,0" path="m2897,4955l2900,4955e" filled="false" stroked="true" strokeweight="3.365pt" strokecolor="#a6a6a6">
                <v:path arrowok="t"/>
              </v:shape>
            </v:group>
            <v:group style="position:absolute;left:2899;top:4996;width:2;height:37" coordorigin="2899,4996" coordsize="2,37">
              <v:shape style="position:absolute;left:2899;top:4996;width:2;height:37" coordorigin="2899,4996" coordsize="0,37" path="m2899,4996l2899,5033e" filled="false" stroked="true" strokeweight="3.365pt" strokecolor="#a6a6a6">
                <v:path arrowok="t"/>
              </v:shape>
            </v:group>
            <v:group style="position:absolute;left:2899;top:5330;width:2;height:32" coordorigin="2899,5330" coordsize="2,32">
              <v:shape style="position:absolute;left:2899;top:5330;width:2;height:32" coordorigin="2899,5330" coordsize="0,32" path="m2899,5330l2899,5362e" filled="false" stroked="true" strokeweight="3.283pt" strokecolor="#a6a6a6">
                <v:path arrowok="t"/>
              </v:shape>
            </v:group>
            <v:group style="position:absolute;left:2897;top:5403;width:4;height:2" coordorigin="2897,5403" coordsize="4,2">
              <v:shape style="position:absolute;left:2897;top:5403;width:4;height:2" coordorigin="2897,5403" coordsize="4,0" path="m2897,5403l2900,5403e" filled="false" stroked="true" strokeweight="3.365pt" strokecolor="#a6a6a6">
                <v:path arrowok="t"/>
              </v:shape>
            </v:group>
            <v:group style="position:absolute;left:2897;top:5479;width:4;height:2" coordorigin="2897,5479" coordsize="4,2">
              <v:shape style="position:absolute;left:2897;top:5479;width:4;height:2" coordorigin="2897,5479" coordsize="4,0" path="m2897,5479l2900,5479e" filled="false" stroked="true" strokeweight="3.365pt" strokecolor="#a6a6a6">
                <v:path arrowok="t"/>
              </v:shape>
            </v:group>
            <v:group style="position:absolute;left:2897;top:5554;width:4;height:2" coordorigin="2897,5554" coordsize="4,2">
              <v:shape style="position:absolute;left:2897;top:5554;width:4;height:2" coordorigin="2897,5554" coordsize="4,0" path="m2897,5554l2900,5554e" filled="false" stroked="true" strokeweight="3.365pt" strokecolor="#a6a6a6">
                <v:path arrowok="t"/>
              </v:shape>
            </v:group>
            <v:group style="position:absolute;left:2897;top:5629;width:4;height:2" coordorigin="2897,5629" coordsize="4,2">
              <v:shape style="position:absolute;left:2897;top:5629;width:4;height:2" coordorigin="2897,5629" coordsize="4,0" path="m2897,5629l2900,5629e" filled="false" stroked="true" strokeweight="3.366pt" strokecolor="#a6a6a6">
                <v:path arrowok="t"/>
              </v:shape>
            </v:group>
            <v:group style="position:absolute;left:2897;top:5703;width:4;height:2" coordorigin="2897,5703" coordsize="4,2">
              <v:shape style="position:absolute;left:2897;top:5703;width:4;height:2" coordorigin="2897,5703" coordsize="4,0" path="m2897,5703l2900,5703e" filled="false" stroked="true" strokeweight="3.284pt" strokecolor="#a6a6a6">
                <v:path arrowok="t"/>
              </v:shape>
            </v:group>
            <v:group style="position:absolute;left:2897;top:5778;width:4;height:2" coordorigin="2897,5778" coordsize="4,2">
              <v:shape style="position:absolute;left:2897;top:5778;width:4;height:2" coordorigin="2897,5778" coordsize="4,0" path="m2897,5778l2900,5778e" filled="false" stroked="true" strokeweight="3.283pt" strokecolor="#a6a6a6">
                <v:path arrowok="t"/>
              </v:shape>
            </v:group>
            <v:group style="position:absolute;left:2897;top:5852;width:4;height:2" coordorigin="2897,5852" coordsize="4,2">
              <v:shape style="position:absolute;left:2897;top:5852;width:4;height:2" coordorigin="2897,5852" coordsize="4,0" path="m2897,5852l2900,5852e" filled="false" stroked="true" strokeweight="3.364pt" strokecolor="#a6a6a6">
                <v:path arrowok="t"/>
              </v:shape>
            </v:group>
            <v:group style="position:absolute;left:3779;top:2188;width:4;height:2" coordorigin="3779,2188" coordsize="4,2">
              <v:shape style="position:absolute;left:3779;top:2188;width:4;height:2" coordorigin="3779,2188" coordsize="4,0" path="m3779,2188l3782,2188e" filled="false" stroked="true" strokeweight="3.12pt" strokecolor="#a6a6a6">
                <v:path arrowok="t"/>
              </v:shape>
            </v:group>
            <v:group style="position:absolute;left:3779;top:2261;width:4;height:2" coordorigin="3779,2261" coordsize="4,2">
              <v:shape style="position:absolute;left:3779;top:2261;width:4;height:2" coordorigin="3779,2261" coordsize="4,0" path="m3779,2261l3782,2261e" filled="false" stroked="true" strokeweight="3.365pt" strokecolor="#a6a6a6">
                <v:path arrowok="t"/>
              </v:shape>
            </v:group>
            <v:group style="position:absolute;left:3779;top:2336;width:4;height:2" coordorigin="3779,2336" coordsize="4,2">
              <v:shape style="position:absolute;left:3779;top:2336;width:4;height:2" coordorigin="3779,2336" coordsize="4,0" path="m3779,2336l3782,2336e" filled="false" stroked="true" strokeweight="3.365pt" strokecolor="#a6a6a6">
                <v:path arrowok="t"/>
              </v:shape>
            </v:group>
            <v:group style="position:absolute;left:3779;top:2411;width:4;height:2" coordorigin="3779,2411" coordsize="4,2">
              <v:shape style="position:absolute;left:3779;top:2411;width:4;height:2" coordorigin="3779,2411" coordsize="4,0" path="m3779,2411l3782,2411e" filled="false" stroked="true" strokeweight="3.364pt" strokecolor="#a6a6a6">
                <v:path arrowok="t"/>
              </v:shape>
            </v:group>
            <v:group style="position:absolute;left:3779;top:2486;width:4;height:2" coordorigin="3779,2486" coordsize="4,2">
              <v:shape style="position:absolute;left:3779;top:2486;width:4;height:2" coordorigin="3779,2486" coordsize="4,0" path="m3779,2486l3782,2486e" filled="false" stroked="true" strokeweight="3.364pt" strokecolor="#a6a6a6">
                <v:path arrowok="t"/>
              </v:shape>
            </v:group>
            <v:group style="position:absolute;left:3779;top:2561;width:4;height:2" coordorigin="3779,2561" coordsize="4,2">
              <v:shape style="position:absolute;left:3779;top:2561;width:4;height:2" coordorigin="3779,2561" coordsize="4,0" path="m3779,2561l3782,2561e" filled="false" stroked="true" strokeweight="3.283pt" strokecolor="#a6a6a6">
                <v:path arrowok="t"/>
              </v:shape>
            </v:group>
            <v:group style="position:absolute;left:3780;top:2873;width:2;height:21" coordorigin="3780,2873" coordsize="2,21">
              <v:shape style="position:absolute;left:3780;top:2873;width:2;height:21" coordorigin="3780,2873" coordsize="0,21" path="m3780,2873l3780,2894e" filled="false" stroked="true" strokeweight="3.365pt" strokecolor="#a6a6a6">
                <v:path arrowok="t"/>
              </v:shape>
            </v:group>
            <v:group style="position:absolute;left:3779;top:2935;width:4;height:2" coordorigin="3779,2935" coordsize="4,2">
              <v:shape style="position:absolute;left:3779;top:2935;width:4;height:2" coordorigin="3779,2935" coordsize="4,0" path="m3779,2935l3782,2935e" filled="false" stroked="true" strokeweight="3.364pt" strokecolor="#a6a6a6">
                <v:path arrowok="t"/>
              </v:shape>
            </v:group>
            <v:group style="position:absolute;left:3779;top:3010;width:4;height:2" coordorigin="3779,3010" coordsize="4,2">
              <v:shape style="position:absolute;left:3779;top:3010;width:4;height:2" coordorigin="3779,3010" coordsize="4,0" path="m3779,3010l3782,3010e" filled="false" stroked="true" strokeweight="3.283pt" strokecolor="#a6a6a6">
                <v:path arrowok="t"/>
              </v:shape>
            </v:group>
            <v:group style="position:absolute;left:3779;top:3085;width:4;height:2" coordorigin="3779,3085" coordsize="4,2">
              <v:shape style="position:absolute;left:3779;top:3085;width:4;height:2" coordorigin="3779,3085" coordsize="4,0" path="m3779,3085l3782,3085e" filled="false" stroked="true" strokeweight="3.283pt" strokecolor="#a6a6a6">
                <v:path arrowok="t"/>
              </v:shape>
            </v:group>
            <v:group style="position:absolute;left:3779;top:3159;width:4;height:2" coordorigin="3779,3159" coordsize="4,2">
              <v:shape style="position:absolute;left:3779;top:3159;width:4;height:2" coordorigin="3779,3159" coordsize="4,0" path="m3779,3159l3782,3159e" filled="false" stroked="true" strokeweight="3.366pt" strokecolor="#a6a6a6">
                <v:path arrowok="t"/>
              </v:shape>
            </v:group>
            <v:group style="position:absolute;left:3779;top:3234;width:4;height:2" coordorigin="3779,3234" coordsize="4,2">
              <v:shape style="position:absolute;left:3779;top:3234;width:4;height:2" coordorigin="3779,3234" coordsize="4,0" path="m3779,3234l3782,3234e" filled="false" stroked="true" strokeweight="3.365pt" strokecolor="#a6a6a6">
                <v:path arrowok="t"/>
              </v:shape>
            </v:group>
            <v:group style="position:absolute;left:3779;top:3309;width:4;height:2" coordorigin="3779,3309" coordsize="4,2">
              <v:shape style="position:absolute;left:3779;top:3309;width:4;height:2" coordorigin="3779,3309" coordsize="4,0" path="m3779,3309l3782,3309e" filled="false" stroked="true" strokeweight="3.365pt" strokecolor="#a6a6a6">
                <v:path arrowok="t"/>
              </v:shape>
            </v:group>
            <v:group style="position:absolute;left:3779;top:3384;width:4;height:2" coordorigin="3779,3384" coordsize="4,2">
              <v:shape style="position:absolute;left:3779;top:3384;width:4;height:2" coordorigin="3779,3384" coordsize="4,0" path="m3779,3384l3782,3384e" filled="false" stroked="true" strokeweight="3.365pt" strokecolor="#a6a6a6">
                <v:path arrowok="t"/>
              </v:shape>
            </v:group>
            <v:group style="position:absolute;left:3779;top:3458;width:4;height:2" coordorigin="3779,3458" coordsize="4,2">
              <v:shape style="position:absolute;left:3779;top:3458;width:4;height:2" coordorigin="3779,3458" coordsize="4,0" path="m3779,3458l3782,3458e" filled="false" stroked="true" strokeweight="3.283pt" strokecolor="#a6a6a6">
                <v:path arrowok="t"/>
              </v:shape>
            </v:group>
            <v:group style="position:absolute;left:3779;top:3534;width:4;height:2" coordorigin="3779,3534" coordsize="4,2">
              <v:shape style="position:absolute;left:3779;top:3534;width:4;height:2" coordorigin="3779,3534" coordsize="4,0" path="m3779,3534l3782,3534e" filled="false" stroked="true" strokeweight="3.283pt" strokecolor="#a6a6a6">
                <v:path arrowok="t"/>
              </v:shape>
            </v:group>
            <v:group style="position:absolute;left:3779;top:3608;width:4;height:2" coordorigin="3779,3608" coordsize="4,2">
              <v:shape style="position:absolute;left:3779;top:3608;width:4;height:2" coordorigin="3779,3608" coordsize="4,0" path="m3779,3608l3782,3608e" filled="false" stroked="true" strokeweight="3.366pt" strokecolor="#a6a6a6">
                <v:path arrowok="t"/>
              </v:shape>
            </v:group>
            <v:group style="position:absolute;left:3779;top:3683;width:4;height:2" coordorigin="3779,3683" coordsize="4,2">
              <v:shape style="position:absolute;left:3779;top:3683;width:4;height:2" coordorigin="3779,3683" coordsize="4,0" path="m3779,3683l3782,3683e" filled="false" stroked="true" strokeweight="3.366pt" strokecolor="#a6a6a6">
                <v:path arrowok="t"/>
              </v:shape>
            </v:group>
            <v:group style="position:absolute;left:3779;top:3758;width:4;height:2" coordorigin="3779,3758" coordsize="4,2">
              <v:shape style="position:absolute;left:3779;top:3758;width:4;height:2" coordorigin="3779,3758" coordsize="4,0" path="m3779,3758l3782,3758e" filled="false" stroked="true" strokeweight="3.364pt" strokecolor="#a6a6a6">
                <v:path arrowok="t"/>
              </v:shape>
            </v:group>
            <v:group style="position:absolute;left:3779;top:3833;width:4;height:2" coordorigin="3779,3833" coordsize="4,2">
              <v:shape style="position:absolute;left:3779;top:3833;width:4;height:2" coordorigin="3779,3833" coordsize="4,0" path="m3779,3833l3782,3833e" filled="false" stroked="true" strokeweight="3.365pt" strokecolor="#a6a6a6">
                <v:path arrowok="t"/>
              </v:shape>
            </v:group>
            <v:group style="position:absolute;left:3780;top:4138;width:2;height:28" coordorigin="3780,4138" coordsize="2,28">
              <v:shape style="position:absolute;left:3780;top:4138;width:2;height:28" coordorigin="3780,4138" coordsize="0,28" path="m3780,4138l3780,4165e" filled="false" stroked="true" strokeweight="3.366pt" strokecolor="#a6a6a6">
                <v:path arrowok="t"/>
              </v:shape>
            </v:group>
            <v:group style="position:absolute;left:3779;top:4207;width:4;height:2" coordorigin="3779,4207" coordsize="4,2">
              <v:shape style="position:absolute;left:3779;top:4207;width:4;height:2" coordorigin="3779,4207" coordsize="4,0" path="m3779,4207l3782,4207e" filled="false" stroked="true" strokeweight="3.365pt" strokecolor="#a6a6a6">
                <v:path arrowok="t"/>
              </v:shape>
            </v:group>
            <v:group style="position:absolute;left:3779;top:4282;width:4;height:2" coordorigin="3779,4282" coordsize="4,2">
              <v:shape style="position:absolute;left:3779;top:4282;width:4;height:2" coordorigin="3779,4282" coordsize="4,0" path="m3779,4282l3782,4282e" filled="false" stroked="true" strokeweight="3.364pt" strokecolor="#a6a6a6">
                <v:path arrowok="t"/>
              </v:shape>
            </v:group>
            <v:group style="position:absolute;left:3779;top:4356;width:4;height:2" coordorigin="3779,4356" coordsize="4,2">
              <v:shape style="position:absolute;left:3779;top:4356;width:4;height:2" coordorigin="3779,4356" coordsize="4,0" path="m3779,4356l3782,4356e" filled="false" stroked="true" strokeweight="3.283pt" strokecolor="#a6a6a6">
                <v:path arrowok="t"/>
              </v:shape>
            </v:group>
            <v:group style="position:absolute;left:3779;top:4431;width:4;height:2" coordorigin="3779,4431" coordsize="4,2">
              <v:shape style="position:absolute;left:3779;top:4431;width:4;height:2" coordorigin="3779,4431" coordsize="4,0" path="m3779,4431l3782,4431e" filled="false" stroked="true" strokeweight="3.283pt" strokecolor="#a6a6a6">
                <v:path arrowok="t"/>
              </v:shape>
            </v:group>
            <v:group style="position:absolute;left:3779;top:4506;width:4;height:2" coordorigin="3779,4506" coordsize="4,2">
              <v:shape style="position:absolute;left:3779;top:4506;width:4;height:2" coordorigin="3779,4506" coordsize="4,0" path="m3779,4506l3782,4506e" filled="false" stroked="true" strokeweight="3.364pt" strokecolor="#a6a6a6">
                <v:path arrowok="t"/>
              </v:shape>
            </v:group>
            <v:group style="position:absolute;left:3779;top:4581;width:4;height:2" coordorigin="3779,4581" coordsize="4,2">
              <v:shape style="position:absolute;left:3779;top:4581;width:4;height:2" coordorigin="3779,4581" coordsize="4,0" path="m3779,4581l3782,4581e" filled="false" stroked="true" strokeweight="3.365pt" strokecolor="#a6a6a6">
                <v:path arrowok="t"/>
              </v:shape>
            </v:group>
            <v:group style="position:absolute;left:3779;top:4656;width:4;height:2" coordorigin="3779,4656" coordsize="4,2">
              <v:shape style="position:absolute;left:3779;top:4656;width:4;height:2" coordorigin="3779,4656" coordsize="4,0" path="m3779,4656l3782,4656e" filled="false" stroked="true" strokeweight="3.366pt" strokecolor="#a6a6a6">
                <v:path arrowok="t"/>
              </v:shape>
            </v:group>
            <v:group style="position:absolute;left:3779;top:4731;width:4;height:2" coordorigin="3779,4731" coordsize="4,2">
              <v:shape style="position:absolute;left:3779;top:4731;width:4;height:2" coordorigin="3779,4731" coordsize="4,0" path="m3779,4731l3782,4731e" filled="false" stroked="true" strokeweight="3.365pt" strokecolor="#a6a6a6">
                <v:path arrowok="t"/>
              </v:shape>
            </v:group>
            <v:group style="position:absolute;left:3779;top:4805;width:4;height:2" coordorigin="3779,4805" coordsize="4,2">
              <v:shape style="position:absolute;left:3779;top:4805;width:4;height:2" coordorigin="3779,4805" coordsize="4,0" path="m3779,4805l3782,4805e" filled="false" stroked="true" strokeweight="3.282pt" strokecolor="#a6a6a6">
                <v:path arrowok="t"/>
              </v:shape>
            </v:group>
            <v:group style="position:absolute;left:3779;top:4880;width:4;height:2" coordorigin="3779,4880" coordsize="4,2">
              <v:shape style="position:absolute;left:3779;top:4880;width:4;height:2" coordorigin="3779,4880" coordsize="4,0" path="m3779,4880l3782,4880e" filled="false" stroked="true" strokeweight="3.283pt" strokecolor="#a6a6a6">
                <v:path arrowok="t"/>
              </v:shape>
            </v:group>
            <v:group style="position:absolute;left:3779;top:4955;width:4;height:2" coordorigin="3779,4955" coordsize="4,2">
              <v:shape style="position:absolute;left:3779;top:4955;width:4;height:2" coordorigin="3779,4955" coordsize="4,0" path="m3779,4955l3782,4955e" filled="false" stroked="true" strokeweight="3.365pt" strokecolor="#a6a6a6">
                <v:path arrowok="t"/>
              </v:shape>
            </v:group>
            <v:group style="position:absolute;left:3780;top:4996;width:2;height:37" coordorigin="3780,4996" coordsize="2,37">
              <v:shape style="position:absolute;left:3780;top:4996;width:2;height:37" coordorigin="3780,4996" coordsize="0,37" path="m3780,4996l3780,5033e" filled="false" stroked="true" strokeweight="3.365pt" strokecolor="#a6a6a6">
                <v:path arrowok="t"/>
              </v:shape>
            </v:group>
            <v:group style="position:absolute;left:3780;top:5330;width:2;height:32" coordorigin="3780,5330" coordsize="2,32">
              <v:shape style="position:absolute;left:3780;top:5330;width:2;height:32" coordorigin="3780,5330" coordsize="0,32" path="m3780,5330l3780,5362e" filled="false" stroked="true" strokeweight="3.283pt" strokecolor="#a6a6a6">
                <v:path arrowok="t"/>
              </v:shape>
            </v:group>
            <v:group style="position:absolute;left:3779;top:5403;width:4;height:2" coordorigin="3779,5403" coordsize="4,2">
              <v:shape style="position:absolute;left:3779;top:5403;width:4;height:2" coordorigin="3779,5403" coordsize="4,0" path="m3779,5403l3782,5403e" filled="false" stroked="true" strokeweight="3.365pt" strokecolor="#a6a6a6">
                <v:path arrowok="t"/>
              </v:shape>
            </v:group>
            <v:group style="position:absolute;left:3779;top:5479;width:4;height:2" coordorigin="3779,5479" coordsize="4,2">
              <v:shape style="position:absolute;left:3779;top:5479;width:4;height:2" coordorigin="3779,5479" coordsize="4,0" path="m3779,5479l3782,5479e" filled="false" stroked="true" strokeweight="3.365pt" strokecolor="#a6a6a6">
                <v:path arrowok="t"/>
              </v:shape>
            </v:group>
            <v:group style="position:absolute;left:3779;top:5554;width:4;height:2" coordorigin="3779,5554" coordsize="4,2">
              <v:shape style="position:absolute;left:3779;top:5554;width:4;height:2" coordorigin="3779,5554" coordsize="4,0" path="m3779,5554l3782,5554e" filled="false" stroked="true" strokeweight="3.365pt" strokecolor="#a6a6a6">
                <v:path arrowok="t"/>
              </v:shape>
            </v:group>
            <v:group style="position:absolute;left:3779;top:5629;width:4;height:2" coordorigin="3779,5629" coordsize="4,2">
              <v:shape style="position:absolute;left:3779;top:5629;width:4;height:2" coordorigin="3779,5629" coordsize="4,0" path="m3779,5629l3782,5629e" filled="false" stroked="true" strokeweight="3.366pt" strokecolor="#a6a6a6">
                <v:path arrowok="t"/>
              </v:shape>
            </v:group>
            <v:group style="position:absolute;left:3779;top:5703;width:4;height:2" coordorigin="3779,5703" coordsize="4,2">
              <v:shape style="position:absolute;left:3779;top:5703;width:4;height:2" coordorigin="3779,5703" coordsize="4,0" path="m3779,5703l3782,5703e" filled="false" stroked="true" strokeweight="3.284pt" strokecolor="#a6a6a6">
                <v:path arrowok="t"/>
              </v:shape>
            </v:group>
            <v:group style="position:absolute;left:3779;top:5778;width:4;height:2" coordorigin="3779,5778" coordsize="4,2">
              <v:shape style="position:absolute;left:3779;top:5778;width:4;height:2" coordorigin="3779,5778" coordsize="4,0" path="m3779,5778l3782,5778e" filled="false" stroked="true" strokeweight="3.283pt" strokecolor="#a6a6a6">
                <v:path arrowok="t"/>
              </v:shape>
            </v:group>
            <v:group style="position:absolute;left:3779;top:5852;width:4;height:2" coordorigin="3779,5852" coordsize="4,2">
              <v:shape style="position:absolute;left:3779;top:5852;width:4;height:2" coordorigin="3779,5852" coordsize="4,0" path="m3779,5852l3782,5852e" filled="false" stroked="true" strokeweight="3.364pt" strokecolor="#a6a6a6">
                <v:path arrowok="t"/>
              </v:shape>
            </v:group>
            <v:group style="position:absolute;left:1160;top:5033;width:1125;height:298" coordorigin="1160,5033" coordsize="1125,298">
              <v:shape style="position:absolute;left:1160;top:5033;width:1125;height:298" coordorigin="1160,5033" coordsize="1125,298" path="m1160,5330l2285,5330,2285,5033,1160,5033,1160,5330xe" filled="true" fillcolor="#8aa5cb" stroked="false">
                <v:path arrowok="t"/>
                <v:fill type="solid"/>
              </v:shape>
            </v:group>
            <v:group style="position:absolute;left:6418;top:2873;width:2;height:21" coordorigin="6418,2873" coordsize="2,21">
              <v:shape style="position:absolute;left:6418;top:2873;width:2;height:21" coordorigin="6418,2873" coordsize="0,21" path="m6418,2873l6418,2894e" filled="false" stroked="true" strokeweight="3.365pt" strokecolor="#a6a6a6">
                <v:path arrowok="t"/>
              </v:shape>
            </v:group>
            <v:group style="position:absolute;left:6417;top:2935;width:4;height:2" coordorigin="6417,2935" coordsize="4,2">
              <v:shape style="position:absolute;left:6417;top:2935;width:4;height:2" coordorigin="6417,2935" coordsize="4,0" path="m6417,2935l6420,2935e" filled="false" stroked="true" strokeweight="3.364pt" strokecolor="#a6a6a6">
                <v:path arrowok="t"/>
              </v:shape>
            </v:group>
            <v:group style="position:absolute;left:6417;top:3010;width:4;height:2" coordorigin="6417,3010" coordsize="4,2">
              <v:shape style="position:absolute;left:6417;top:3010;width:4;height:2" coordorigin="6417,3010" coordsize="4,0" path="m6417,3010l6420,3010e" filled="false" stroked="true" strokeweight="3.283pt" strokecolor="#a6a6a6">
                <v:path arrowok="t"/>
              </v:shape>
            </v:group>
            <v:group style="position:absolute;left:6417;top:3085;width:4;height:2" coordorigin="6417,3085" coordsize="4,2">
              <v:shape style="position:absolute;left:6417;top:3085;width:4;height:2" coordorigin="6417,3085" coordsize="4,0" path="m6417,3085l6420,3085e" filled="false" stroked="true" strokeweight="3.283pt" strokecolor="#a6a6a6">
                <v:path arrowok="t"/>
              </v:shape>
            </v:group>
            <v:group style="position:absolute;left:6417;top:3159;width:4;height:2" coordorigin="6417,3159" coordsize="4,2">
              <v:shape style="position:absolute;left:6417;top:3159;width:4;height:2" coordorigin="6417,3159" coordsize="4,0" path="m6417,3159l6420,3159e" filled="false" stroked="true" strokeweight="3.366pt" strokecolor="#a6a6a6">
                <v:path arrowok="t"/>
              </v:shape>
            </v:group>
            <v:group style="position:absolute;left:6417;top:3234;width:4;height:2" coordorigin="6417,3234" coordsize="4,2">
              <v:shape style="position:absolute;left:6417;top:3234;width:4;height:2" coordorigin="6417,3234" coordsize="4,0" path="m6417,3234l6420,3234e" filled="false" stroked="true" strokeweight="3.365pt" strokecolor="#a6a6a6">
                <v:path arrowok="t"/>
              </v:shape>
            </v:group>
            <v:group style="position:absolute;left:6417;top:3309;width:4;height:2" coordorigin="6417,3309" coordsize="4,2">
              <v:shape style="position:absolute;left:6417;top:3309;width:4;height:2" coordorigin="6417,3309" coordsize="4,0" path="m6417,3309l6420,3309e" filled="false" stroked="true" strokeweight="3.365pt" strokecolor="#a6a6a6">
                <v:path arrowok="t"/>
              </v:shape>
            </v:group>
            <v:group style="position:absolute;left:6417;top:3384;width:4;height:2" coordorigin="6417,3384" coordsize="4,2">
              <v:shape style="position:absolute;left:6417;top:3384;width:4;height:2" coordorigin="6417,3384" coordsize="4,0" path="m6417,3384l6420,3384e" filled="false" stroked="true" strokeweight="3.365pt" strokecolor="#a6a6a6">
                <v:path arrowok="t"/>
              </v:shape>
            </v:group>
            <v:group style="position:absolute;left:6417;top:3458;width:4;height:2" coordorigin="6417,3458" coordsize="4,2">
              <v:shape style="position:absolute;left:6417;top:3458;width:4;height:2" coordorigin="6417,3458" coordsize="4,0" path="m6417,3458l6420,3458e" filled="false" stroked="true" strokeweight="3.283pt" strokecolor="#a6a6a6">
                <v:path arrowok="t"/>
              </v:shape>
            </v:group>
            <v:group style="position:absolute;left:6417;top:3534;width:4;height:2" coordorigin="6417,3534" coordsize="4,2">
              <v:shape style="position:absolute;left:6417;top:3534;width:4;height:2" coordorigin="6417,3534" coordsize="4,0" path="m6417,3534l6420,3534e" filled="false" stroked="true" strokeweight="3.283pt" strokecolor="#a6a6a6">
                <v:path arrowok="t"/>
              </v:shape>
            </v:group>
            <v:group style="position:absolute;left:6417;top:3608;width:4;height:2" coordorigin="6417,3608" coordsize="4,2">
              <v:shape style="position:absolute;left:6417;top:3608;width:4;height:2" coordorigin="6417,3608" coordsize="4,0" path="m6417,3608l6420,3608e" filled="false" stroked="true" strokeweight="3.366pt" strokecolor="#a6a6a6">
                <v:path arrowok="t"/>
              </v:shape>
            </v:group>
            <v:group style="position:absolute;left:6417;top:3683;width:4;height:2" coordorigin="6417,3683" coordsize="4,2">
              <v:shape style="position:absolute;left:6417;top:3683;width:4;height:2" coordorigin="6417,3683" coordsize="4,0" path="m6417,3683l6420,3683e" filled="false" stroked="true" strokeweight="3.366pt" strokecolor="#a6a6a6">
                <v:path arrowok="t"/>
              </v:shape>
            </v:group>
            <v:group style="position:absolute;left:6417;top:3758;width:4;height:2" coordorigin="6417,3758" coordsize="4,2">
              <v:shape style="position:absolute;left:6417;top:3758;width:4;height:2" coordorigin="6417,3758" coordsize="4,0" path="m6417,3758l6420,3758e" filled="false" stroked="true" strokeweight="3.364pt" strokecolor="#a6a6a6">
                <v:path arrowok="t"/>
              </v:shape>
            </v:group>
            <v:group style="position:absolute;left:6417;top:3833;width:4;height:2" coordorigin="6417,3833" coordsize="4,2">
              <v:shape style="position:absolute;left:6417;top:3833;width:4;height:2" coordorigin="6417,3833" coordsize="4,0" path="m6417,3833l6420,3833e" filled="false" stroked="true" strokeweight="3.365pt" strokecolor="#a6a6a6">
                <v:path arrowok="t"/>
              </v:shape>
            </v:group>
            <v:group style="position:absolute;left:6417;top:3907;width:4;height:2" coordorigin="6417,3907" coordsize="4,2">
              <v:shape style="position:absolute;left:6417;top:3907;width:4;height:2" coordorigin="6417,3907" coordsize="4,0" path="m6417,3907l6420,3907e" filled="false" stroked="true" strokeweight="3.283pt" strokecolor="#a6a6a6">
                <v:path arrowok="t"/>
              </v:shape>
            </v:group>
            <v:group style="position:absolute;left:6417;top:3982;width:4;height:2" coordorigin="6417,3982" coordsize="4,2">
              <v:shape style="position:absolute;left:6417;top:3982;width:4;height:2" coordorigin="6417,3982" coordsize="4,0" path="m6417,3982l6420,3982e" filled="false" stroked="true" strokeweight="3.283pt" strokecolor="#a6a6a6">
                <v:path arrowok="t"/>
              </v:shape>
            </v:group>
            <v:group style="position:absolute;left:6417;top:4057;width:4;height:2" coordorigin="6417,4057" coordsize="4,2">
              <v:shape style="position:absolute;left:6417;top:4057;width:4;height:2" coordorigin="6417,4057" coordsize="4,0" path="m6417,4057l6420,4057e" filled="false" stroked="true" strokeweight="3.364pt" strokecolor="#a6a6a6">
                <v:path arrowok="t"/>
              </v:shape>
            </v:group>
            <v:group style="position:absolute;left:6417;top:4132;width:4;height:2" coordorigin="6417,4132" coordsize="4,2">
              <v:shape style="position:absolute;left:6417;top:4132;width:4;height:2" coordorigin="6417,4132" coordsize="4,0" path="m6417,4132l6420,4132e" filled="false" stroked="true" strokeweight="3.366pt" strokecolor="#a6a6a6">
                <v:path arrowok="t"/>
              </v:shape>
            </v:group>
            <v:group style="position:absolute;left:6417;top:4207;width:4;height:2" coordorigin="6417,4207" coordsize="4,2">
              <v:shape style="position:absolute;left:6417;top:4207;width:4;height:2" coordorigin="6417,4207" coordsize="4,0" path="m6417,4207l6420,4207e" filled="false" stroked="true" strokeweight="3.365pt" strokecolor="#a6a6a6">
                <v:path arrowok="t"/>
              </v:shape>
            </v:group>
            <v:group style="position:absolute;left:6417;top:4282;width:4;height:2" coordorigin="6417,4282" coordsize="4,2">
              <v:shape style="position:absolute;left:6417;top:4282;width:4;height:2" coordorigin="6417,4282" coordsize="4,0" path="m6417,4282l6420,4282e" filled="false" stroked="true" strokeweight="3.364pt" strokecolor="#a6a6a6">
                <v:path arrowok="t"/>
              </v:shape>
            </v:group>
            <v:group style="position:absolute;left:6417;top:4356;width:4;height:2" coordorigin="6417,4356" coordsize="4,2">
              <v:shape style="position:absolute;left:6417;top:4356;width:4;height:2" coordorigin="6417,4356" coordsize="4,0" path="m6417,4356l6420,4356e" filled="false" stroked="true" strokeweight="3.283pt" strokecolor="#a6a6a6">
                <v:path arrowok="t"/>
              </v:shape>
            </v:group>
            <v:group style="position:absolute;left:6417;top:4431;width:4;height:2" coordorigin="6417,4431" coordsize="4,2">
              <v:shape style="position:absolute;left:6417;top:4431;width:4;height:2" coordorigin="6417,4431" coordsize="4,0" path="m6417,4431l6420,4431e" filled="false" stroked="true" strokeweight="3.283pt" strokecolor="#a6a6a6">
                <v:path arrowok="t"/>
              </v:shape>
            </v:group>
            <v:group style="position:absolute;left:6417;top:4506;width:4;height:2" coordorigin="6417,4506" coordsize="4,2">
              <v:shape style="position:absolute;left:6417;top:4506;width:4;height:2" coordorigin="6417,4506" coordsize="4,0" path="m6417,4506l6420,4506e" filled="false" stroked="true" strokeweight="3.364pt" strokecolor="#a6a6a6">
                <v:path arrowok="t"/>
              </v:shape>
            </v:group>
            <v:group style="position:absolute;left:6417;top:4581;width:4;height:2" coordorigin="6417,4581" coordsize="4,2">
              <v:shape style="position:absolute;left:6417;top:4581;width:4;height:2" coordorigin="6417,4581" coordsize="4,0" path="m6417,4581l6420,4581e" filled="false" stroked="true" strokeweight="3.365pt" strokecolor="#a6a6a6">
                <v:path arrowok="t"/>
              </v:shape>
            </v:group>
            <v:group style="position:absolute;left:6417;top:4656;width:4;height:2" coordorigin="6417,4656" coordsize="4,2">
              <v:shape style="position:absolute;left:6417;top:4656;width:4;height:2" coordorigin="6417,4656" coordsize="4,0" path="m6417,4656l6420,4656e" filled="false" stroked="true" strokeweight="3.366pt" strokecolor="#a6a6a6">
                <v:path arrowok="t"/>
              </v:shape>
            </v:group>
            <v:group style="position:absolute;left:6417;top:4731;width:4;height:2" coordorigin="6417,4731" coordsize="4,2">
              <v:shape style="position:absolute;left:6417;top:4731;width:4;height:2" coordorigin="6417,4731" coordsize="4,0" path="m6417,4731l6420,4731e" filled="false" stroked="true" strokeweight="3.365pt" strokecolor="#a6a6a6">
                <v:path arrowok="t"/>
              </v:shape>
            </v:group>
            <v:group style="position:absolute;left:6417;top:4805;width:4;height:2" coordorigin="6417,4805" coordsize="4,2">
              <v:shape style="position:absolute;left:6417;top:4805;width:4;height:2" coordorigin="6417,4805" coordsize="4,0" path="m6417,4805l6420,4805e" filled="false" stroked="true" strokeweight="3.282pt" strokecolor="#a6a6a6">
                <v:path arrowok="t"/>
              </v:shape>
            </v:group>
            <v:group style="position:absolute;left:6417;top:4880;width:4;height:2" coordorigin="6417,4880" coordsize="4,2">
              <v:shape style="position:absolute;left:6417;top:4880;width:4;height:2" coordorigin="6417,4880" coordsize="4,0" path="m6417,4880l6420,4880e" filled="false" stroked="true" strokeweight="3.283pt" strokecolor="#a6a6a6">
                <v:path arrowok="t"/>
              </v:shape>
            </v:group>
            <v:group style="position:absolute;left:6417;top:4955;width:4;height:2" coordorigin="6417,4955" coordsize="4,2">
              <v:shape style="position:absolute;left:6417;top:4955;width:4;height:2" coordorigin="6417,4955" coordsize="4,0" path="m6417,4955l6420,4955e" filled="false" stroked="true" strokeweight="3.365pt" strokecolor="#a6a6a6">
                <v:path arrowok="t"/>
              </v:shape>
            </v:group>
            <v:group style="position:absolute;left:6418;top:4996;width:2;height:37" coordorigin="6418,4996" coordsize="2,37">
              <v:shape style="position:absolute;left:6418;top:4996;width:2;height:37" coordorigin="6418,4996" coordsize="0,37" path="m6418,4996l6418,5033e" filled="false" stroked="true" strokeweight="3.365pt" strokecolor="#a6a6a6">
                <v:path arrowok="t"/>
              </v:shape>
            </v:group>
            <v:group style="position:absolute;left:5679;top:5033;width:903;height:298" coordorigin="5679,5033" coordsize="903,298">
              <v:shape style="position:absolute;left:5679;top:5033;width:903;height:298" coordorigin="5679,5033" coordsize="903,298" path="m5679,5330l6582,5330,6582,5033,5679,5033,5679,5330xe" filled="true" fillcolor="#376da7" stroked="false">
                <v:path arrowok="t"/>
                <v:fill type="solid"/>
              </v:shape>
            </v:group>
            <v:group style="position:absolute;left:4657;top:4138;width:2;height:28" coordorigin="4657,4138" coordsize="2,28">
              <v:shape style="position:absolute;left:4657;top:4138;width:2;height:28" coordorigin="4657,4138" coordsize="0,28" path="m4657,4138l4657,4165e" filled="false" stroked="true" strokeweight="3.366pt" strokecolor="#a6a6a6">
                <v:path arrowok="t"/>
              </v:shape>
            </v:group>
            <v:group style="position:absolute;left:4655;top:4207;width:4;height:2" coordorigin="4655,4207" coordsize="4,2">
              <v:shape style="position:absolute;left:4655;top:4207;width:4;height:2" coordorigin="4655,4207" coordsize="4,0" path="m4655,4207l4659,4207e" filled="false" stroked="true" strokeweight="3.365pt" strokecolor="#a6a6a6">
                <v:path arrowok="t"/>
              </v:shape>
            </v:group>
            <v:group style="position:absolute;left:4655;top:4282;width:4;height:2" coordorigin="4655,4282" coordsize="4,2">
              <v:shape style="position:absolute;left:4655;top:4282;width:4;height:2" coordorigin="4655,4282" coordsize="4,0" path="m4655,4282l4659,4282e" filled="false" stroked="true" strokeweight="3.364pt" strokecolor="#a6a6a6">
                <v:path arrowok="t"/>
              </v:shape>
            </v:group>
            <v:group style="position:absolute;left:4655;top:4356;width:4;height:2" coordorigin="4655,4356" coordsize="4,2">
              <v:shape style="position:absolute;left:4655;top:4356;width:4;height:2" coordorigin="4655,4356" coordsize="4,0" path="m4655,4356l4659,4356e" filled="false" stroked="true" strokeweight="3.283pt" strokecolor="#a6a6a6">
                <v:path arrowok="t"/>
              </v:shape>
            </v:group>
            <v:group style="position:absolute;left:4655;top:4431;width:4;height:2" coordorigin="4655,4431" coordsize="4,2">
              <v:shape style="position:absolute;left:4655;top:4431;width:4;height:2" coordorigin="4655,4431" coordsize="4,0" path="m4655,4431l4659,4431e" filled="false" stroked="true" strokeweight="3.283pt" strokecolor="#a6a6a6">
                <v:path arrowok="t"/>
              </v:shape>
            </v:group>
            <v:group style="position:absolute;left:4655;top:4506;width:4;height:2" coordorigin="4655,4506" coordsize="4,2">
              <v:shape style="position:absolute;left:4655;top:4506;width:4;height:2" coordorigin="4655,4506" coordsize="4,0" path="m4655,4506l4659,4506e" filled="false" stroked="true" strokeweight="3.364pt" strokecolor="#a6a6a6">
                <v:path arrowok="t"/>
              </v:shape>
            </v:group>
            <v:group style="position:absolute;left:4655;top:4581;width:4;height:2" coordorigin="4655,4581" coordsize="4,2">
              <v:shape style="position:absolute;left:4655;top:4581;width:4;height:2" coordorigin="4655,4581" coordsize="4,0" path="m4655,4581l4659,4581e" filled="false" stroked="true" strokeweight="3.365pt" strokecolor="#a6a6a6">
                <v:path arrowok="t"/>
              </v:shape>
            </v:group>
            <v:group style="position:absolute;left:4655;top:4656;width:4;height:2" coordorigin="4655,4656" coordsize="4,2">
              <v:shape style="position:absolute;left:4655;top:4656;width:4;height:2" coordorigin="4655,4656" coordsize="4,0" path="m4655,4656l4659,4656e" filled="false" stroked="true" strokeweight="3.366pt" strokecolor="#a6a6a6">
                <v:path arrowok="t"/>
              </v:shape>
            </v:group>
            <v:group style="position:absolute;left:4655;top:4731;width:4;height:2" coordorigin="4655,4731" coordsize="4,2">
              <v:shape style="position:absolute;left:4655;top:4731;width:4;height:2" coordorigin="4655,4731" coordsize="4,0" path="m4655,4731l4659,4731e" filled="false" stroked="true" strokeweight="3.365pt" strokecolor="#a6a6a6">
                <v:path arrowok="t"/>
              </v:shape>
            </v:group>
            <v:group style="position:absolute;left:4655;top:4805;width:4;height:2" coordorigin="4655,4805" coordsize="4,2">
              <v:shape style="position:absolute;left:4655;top:4805;width:4;height:2" coordorigin="4655,4805" coordsize="4,0" path="m4655,4805l4659,4805e" filled="false" stroked="true" strokeweight="3.282pt" strokecolor="#a6a6a6">
                <v:path arrowok="t"/>
              </v:shape>
            </v:group>
            <v:group style="position:absolute;left:4655;top:4880;width:4;height:2" coordorigin="4655,4880" coordsize="4,2">
              <v:shape style="position:absolute;left:4655;top:4880;width:4;height:2" coordorigin="4655,4880" coordsize="4,0" path="m4655,4880l4659,4880e" filled="false" stroked="true" strokeweight="3.283pt" strokecolor="#a6a6a6">
                <v:path arrowok="t"/>
              </v:shape>
            </v:group>
            <v:group style="position:absolute;left:4655;top:4955;width:4;height:2" coordorigin="4655,4955" coordsize="4,2">
              <v:shape style="position:absolute;left:4655;top:4955;width:4;height:2" coordorigin="4655,4955" coordsize="4,0" path="m4655,4955l4659,4955e" filled="false" stroked="true" strokeweight="3.365pt" strokecolor="#a6a6a6">
                <v:path arrowok="t"/>
              </v:shape>
            </v:group>
            <v:group style="position:absolute;left:4657;top:4996;width:2;height:37" coordorigin="4657,4996" coordsize="2,37">
              <v:shape style="position:absolute;left:4657;top:4996;width:2;height:37" coordorigin="4657,4996" coordsize="0,37" path="m4657,4996l4657,5033e" filled="false" stroked="true" strokeweight="3.365pt" strokecolor="#a6a6a6">
                <v:path arrowok="t"/>
              </v:shape>
            </v:group>
            <v:group style="position:absolute;left:5538;top:4138;width:2;height:28" coordorigin="5538,4138" coordsize="2,28">
              <v:shape style="position:absolute;left:5538;top:4138;width:2;height:28" coordorigin="5538,4138" coordsize="0,28" path="m5538,4138l5538,4165e" filled="false" stroked="true" strokeweight="3.366pt" strokecolor="#a6a6a6">
                <v:path arrowok="t"/>
              </v:shape>
            </v:group>
            <v:group style="position:absolute;left:5537;top:4207;width:4;height:2" coordorigin="5537,4207" coordsize="4,2">
              <v:shape style="position:absolute;left:5537;top:4207;width:4;height:2" coordorigin="5537,4207" coordsize="4,0" path="m5537,4207l5540,4207e" filled="false" stroked="true" strokeweight="3.365pt" strokecolor="#a6a6a6">
                <v:path arrowok="t"/>
              </v:shape>
            </v:group>
            <v:group style="position:absolute;left:5537;top:4282;width:4;height:2" coordorigin="5537,4282" coordsize="4,2">
              <v:shape style="position:absolute;left:5537;top:4282;width:4;height:2" coordorigin="5537,4282" coordsize="4,0" path="m5537,4282l5540,4282e" filled="false" stroked="true" strokeweight="3.364pt" strokecolor="#a6a6a6">
                <v:path arrowok="t"/>
              </v:shape>
            </v:group>
            <v:group style="position:absolute;left:5537;top:4356;width:4;height:2" coordorigin="5537,4356" coordsize="4,2">
              <v:shape style="position:absolute;left:5537;top:4356;width:4;height:2" coordorigin="5537,4356" coordsize="4,0" path="m5537,4356l5540,4356e" filled="false" stroked="true" strokeweight="3.283pt" strokecolor="#a6a6a6">
                <v:path arrowok="t"/>
              </v:shape>
            </v:group>
            <v:group style="position:absolute;left:5537;top:4431;width:4;height:2" coordorigin="5537,4431" coordsize="4,2">
              <v:shape style="position:absolute;left:5537;top:4431;width:4;height:2" coordorigin="5537,4431" coordsize="4,0" path="m5537,4431l5540,4431e" filled="false" stroked="true" strokeweight="3.283pt" strokecolor="#a6a6a6">
                <v:path arrowok="t"/>
              </v:shape>
            </v:group>
            <v:group style="position:absolute;left:5537;top:4506;width:4;height:2" coordorigin="5537,4506" coordsize="4,2">
              <v:shape style="position:absolute;left:5537;top:4506;width:4;height:2" coordorigin="5537,4506" coordsize="4,0" path="m5537,4506l5540,4506e" filled="false" stroked="true" strokeweight="3.364pt" strokecolor="#a6a6a6">
                <v:path arrowok="t"/>
              </v:shape>
            </v:group>
            <v:group style="position:absolute;left:5537;top:4581;width:4;height:2" coordorigin="5537,4581" coordsize="4,2">
              <v:shape style="position:absolute;left:5537;top:4581;width:4;height:2" coordorigin="5537,4581" coordsize="4,0" path="m5537,4581l5540,4581e" filled="false" stroked="true" strokeweight="3.365pt" strokecolor="#a6a6a6">
                <v:path arrowok="t"/>
              </v:shape>
            </v:group>
            <v:group style="position:absolute;left:5537;top:4656;width:4;height:2" coordorigin="5537,4656" coordsize="4,2">
              <v:shape style="position:absolute;left:5537;top:4656;width:4;height:2" coordorigin="5537,4656" coordsize="4,0" path="m5537,4656l5540,4656e" filled="false" stroked="true" strokeweight="3.366pt" strokecolor="#a6a6a6">
                <v:path arrowok="t"/>
              </v:shape>
            </v:group>
            <v:group style="position:absolute;left:5537;top:4731;width:4;height:2" coordorigin="5537,4731" coordsize="4,2">
              <v:shape style="position:absolute;left:5537;top:4731;width:4;height:2" coordorigin="5537,4731" coordsize="4,0" path="m5537,4731l5540,4731e" filled="false" stroked="true" strokeweight="3.365pt" strokecolor="#a6a6a6">
                <v:path arrowok="t"/>
              </v:shape>
            </v:group>
            <v:group style="position:absolute;left:5537;top:4805;width:4;height:2" coordorigin="5537,4805" coordsize="4,2">
              <v:shape style="position:absolute;left:5537;top:4805;width:4;height:2" coordorigin="5537,4805" coordsize="4,0" path="m5537,4805l5540,4805e" filled="false" stroked="true" strokeweight="3.282pt" strokecolor="#a6a6a6">
                <v:path arrowok="t"/>
              </v:shape>
            </v:group>
            <v:group style="position:absolute;left:5537;top:4880;width:4;height:2" coordorigin="5537,4880" coordsize="4,2">
              <v:shape style="position:absolute;left:5537;top:4880;width:4;height:2" coordorigin="5537,4880" coordsize="4,0" path="m5537,4880l5540,4880e" filled="false" stroked="true" strokeweight="3.283pt" strokecolor="#a6a6a6">
                <v:path arrowok="t"/>
              </v:shape>
            </v:group>
            <v:group style="position:absolute;left:5537;top:4955;width:4;height:2" coordorigin="5537,4955" coordsize="4,2">
              <v:shape style="position:absolute;left:5537;top:4955;width:4;height:2" coordorigin="5537,4955" coordsize="4,0" path="m5537,4955l5540,4955e" filled="false" stroked="true" strokeweight="3.365pt" strokecolor="#a6a6a6">
                <v:path arrowok="t"/>
              </v:shape>
            </v:group>
            <v:group style="position:absolute;left:5538;top:4996;width:2;height:37" coordorigin="5538,4996" coordsize="2,37">
              <v:shape style="position:absolute;left:5538;top:4996;width:2;height:37" coordorigin="5538,4996" coordsize="0,37" path="m5538,4996l5538,5033e" filled="false" stroked="true" strokeweight="3.365pt" strokecolor="#a6a6a6">
                <v:path arrowok="t"/>
              </v:shape>
            </v:group>
            <v:group style="position:absolute;left:2274;top:5033;width:3406;height:298" coordorigin="2274,5033" coordsize="3406,298">
              <v:shape style="position:absolute;left:2274;top:5033;width:3406;height:298" coordorigin="2274,5033" coordsize="3406,298" path="m2274,5330l5679,5330,5679,5033,2274,5033,2274,5330xe" filled="true" fillcolor="#7f7f7f" stroked="false">
                <v:path arrowok="t"/>
                <v:fill type="solid"/>
              </v:shape>
            </v:group>
            <v:group style="position:absolute;left:1153;top:2158;width:2;height:3727" coordorigin="1153,2158" coordsize="2,3727">
              <v:shape style="position:absolute;left:1153;top:2158;width:2;height:3727" coordorigin="1153,2158" coordsize="0,3727" path="m1153,2158l1153,5885e" filled="false" stroked="true" strokeweight=".672pt" strokecolor="#000000">
                <v:path arrowok="t"/>
              </v:shape>
            </v:group>
            <v:group style="position:absolute;left:1172;top:3841;width:924;height:298" coordorigin="1172,3841" coordsize="924,298">
              <v:shape style="position:absolute;left:1172;top:3841;width:924;height:298" coordorigin="1172,3841" coordsize="924,298" path="m1172,4138l2096,4138,2096,3841,1172,3841,1172,4138xe" filled="true" fillcolor="#8aa5cb" stroked="false">
                <v:path arrowok="t"/>
                <v:fill type="solid"/>
              </v:shape>
            </v:group>
            <v:group style="position:absolute;left:2778;top:3841;width:970;height:298" coordorigin="2778,3841" coordsize="970,298">
              <v:shape style="position:absolute;left:2778;top:3841;width:970;height:298" coordorigin="2778,3841" coordsize="970,298" path="m2778,4138l3748,4138,3748,3841,2778,3841,2778,4138xe" filled="true" fillcolor="#7f7f7f" stroked="false">
                <v:path arrowok="t"/>
                <v:fill type="solid"/>
              </v:shape>
            </v:group>
            <v:group style="position:absolute;left:4657;top:2873;width:2;height:21" coordorigin="4657,2873" coordsize="2,21">
              <v:shape style="position:absolute;left:4657;top:2873;width:2;height:21" coordorigin="4657,2873" coordsize="0,21" path="m4657,2873l4657,2894e" filled="false" stroked="true" strokeweight="3.365pt" strokecolor="#a6a6a6">
                <v:path arrowok="t"/>
              </v:shape>
            </v:group>
            <v:group style="position:absolute;left:4655;top:2935;width:4;height:2" coordorigin="4655,2935" coordsize="4,2">
              <v:shape style="position:absolute;left:4655;top:2935;width:4;height:2" coordorigin="4655,2935" coordsize="4,0" path="m4655,2935l4659,2935e" filled="false" stroked="true" strokeweight="3.364pt" strokecolor="#a6a6a6">
                <v:path arrowok="t"/>
              </v:shape>
            </v:group>
            <v:group style="position:absolute;left:4655;top:3010;width:4;height:2" coordorigin="4655,3010" coordsize="4,2">
              <v:shape style="position:absolute;left:4655;top:3010;width:4;height:2" coordorigin="4655,3010" coordsize="4,0" path="m4655,3010l4659,3010e" filled="false" stroked="true" strokeweight="3.283pt" strokecolor="#a6a6a6">
                <v:path arrowok="t"/>
              </v:shape>
            </v:group>
            <v:group style="position:absolute;left:4655;top:3085;width:4;height:2" coordorigin="4655,3085" coordsize="4,2">
              <v:shape style="position:absolute;left:4655;top:3085;width:4;height:2" coordorigin="4655,3085" coordsize="4,0" path="m4655,3085l4659,3085e" filled="false" stroked="true" strokeweight="3.283pt" strokecolor="#a6a6a6">
                <v:path arrowok="t"/>
              </v:shape>
            </v:group>
            <v:group style="position:absolute;left:4655;top:3159;width:4;height:2" coordorigin="4655,3159" coordsize="4,2">
              <v:shape style="position:absolute;left:4655;top:3159;width:4;height:2" coordorigin="4655,3159" coordsize="4,0" path="m4655,3159l4659,3159e" filled="false" stroked="true" strokeweight="3.366pt" strokecolor="#a6a6a6">
                <v:path arrowok="t"/>
              </v:shape>
            </v:group>
            <v:group style="position:absolute;left:4655;top:3234;width:4;height:2" coordorigin="4655,3234" coordsize="4,2">
              <v:shape style="position:absolute;left:4655;top:3234;width:4;height:2" coordorigin="4655,3234" coordsize="4,0" path="m4655,3234l4659,3234e" filled="false" stroked="true" strokeweight="3.365pt" strokecolor="#a6a6a6">
                <v:path arrowok="t"/>
              </v:shape>
            </v:group>
            <v:group style="position:absolute;left:4655;top:3309;width:4;height:2" coordorigin="4655,3309" coordsize="4,2">
              <v:shape style="position:absolute;left:4655;top:3309;width:4;height:2" coordorigin="4655,3309" coordsize="4,0" path="m4655,3309l4659,3309e" filled="false" stroked="true" strokeweight="3.365pt" strokecolor="#a6a6a6">
                <v:path arrowok="t"/>
              </v:shape>
            </v:group>
            <v:group style="position:absolute;left:4655;top:3384;width:4;height:2" coordorigin="4655,3384" coordsize="4,2">
              <v:shape style="position:absolute;left:4655;top:3384;width:4;height:2" coordorigin="4655,3384" coordsize="4,0" path="m4655,3384l4659,3384e" filled="false" stroked="true" strokeweight="3.365pt" strokecolor="#a6a6a6">
                <v:path arrowok="t"/>
              </v:shape>
            </v:group>
            <v:group style="position:absolute;left:4655;top:3458;width:4;height:2" coordorigin="4655,3458" coordsize="4,2">
              <v:shape style="position:absolute;left:4655;top:3458;width:4;height:2" coordorigin="4655,3458" coordsize="4,0" path="m4655,3458l4659,3458e" filled="false" stroked="true" strokeweight="3.283pt" strokecolor="#a6a6a6">
                <v:path arrowok="t"/>
              </v:shape>
            </v:group>
            <v:group style="position:absolute;left:4655;top:3534;width:4;height:2" coordorigin="4655,3534" coordsize="4,2">
              <v:shape style="position:absolute;left:4655;top:3534;width:4;height:2" coordorigin="4655,3534" coordsize="4,0" path="m4655,3534l4659,3534e" filled="false" stroked="true" strokeweight="3.283pt" strokecolor="#a6a6a6">
                <v:path arrowok="t"/>
              </v:shape>
            </v:group>
            <v:group style="position:absolute;left:4655;top:3608;width:4;height:2" coordorigin="4655,3608" coordsize="4,2">
              <v:shape style="position:absolute;left:4655;top:3608;width:4;height:2" coordorigin="4655,3608" coordsize="4,0" path="m4655,3608l4659,3608e" filled="false" stroked="true" strokeweight="3.366pt" strokecolor="#a6a6a6">
                <v:path arrowok="t"/>
              </v:shape>
            </v:group>
            <v:group style="position:absolute;left:4655;top:3683;width:4;height:2" coordorigin="4655,3683" coordsize="4,2">
              <v:shape style="position:absolute;left:4655;top:3683;width:4;height:2" coordorigin="4655,3683" coordsize="4,0" path="m4655,3683l4659,3683e" filled="false" stroked="true" strokeweight="3.366pt" strokecolor="#a6a6a6">
                <v:path arrowok="t"/>
              </v:shape>
            </v:group>
            <v:group style="position:absolute;left:4655;top:3758;width:4;height:2" coordorigin="4655,3758" coordsize="4,2">
              <v:shape style="position:absolute;left:4655;top:3758;width:4;height:2" coordorigin="4655,3758" coordsize="4,0" path="m4655,3758l4659,3758e" filled="false" stroked="true" strokeweight="3.364pt" strokecolor="#a6a6a6">
                <v:path arrowok="t"/>
              </v:shape>
            </v:group>
            <v:group style="position:absolute;left:4655;top:3833;width:4;height:2" coordorigin="4655,3833" coordsize="4,2">
              <v:shape style="position:absolute;left:4655;top:3833;width:4;height:2" coordorigin="4655,3833" coordsize="4,0" path="m4655,3833l4659,3833e" filled="false" stroked="true" strokeweight="3.365pt" strokecolor="#a6a6a6">
                <v:path arrowok="t"/>
              </v:shape>
            </v:group>
            <v:group style="position:absolute;left:5538;top:2873;width:2;height:21" coordorigin="5538,2873" coordsize="2,21">
              <v:shape style="position:absolute;left:5538;top:2873;width:2;height:21" coordorigin="5538,2873" coordsize="0,21" path="m5538,2873l5538,2894e" filled="false" stroked="true" strokeweight="3.365pt" strokecolor="#a6a6a6">
                <v:path arrowok="t"/>
              </v:shape>
            </v:group>
            <v:group style="position:absolute;left:5537;top:2935;width:4;height:2" coordorigin="5537,2935" coordsize="4,2">
              <v:shape style="position:absolute;left:5537;top:2935;width:4;height:2" coordorigin="5537,2935" coordsize="4,0" path="m5537,2935l5540,2935e" filled="false" stroked="true" strokeweight="3.364pt" strokecolor="#a6a6a6">
                <v:path arrowok="t"/>
              </v:shape>
            </v:group>
            <v:group style="position:absolute;left:5537;top:3010;width:4;height:2" coordorigin="5537,3010" coordsize="4,2">
              <v:shape style="position:absolute;left:5537;top:3010;width:4;height:2" coordorigin="5537,3010" coordsize="4,0" path="m5537,3010l5540,3010e" filled="false" stroked="true" strokeweight="3.283pt" strokecolor="#a6a6a6">
                <v:path arrowok="t"/>
              </v:shape>
            </v:group>
            <v:group style="position:absolute;left:5537;top:3085;width:4;height:2" coordorigin="5537,3085" coordsize="4,2">
              <v:shape style="position:absolute;left:5537;top:3085;width:4;height:2" coordorigin="5537,3085" coordsize="4,0" path="m5537,3085l5540,3085e" filled="false" stroked="true" strokeweight="3.283pt" strokecolor="#a6a6a6">
                <v:path arrowok="t"/>
              </v:shape>
            </v:group>
            <v:group style="position:absolute;left:5537;top:3159;width:4;height:2" coordorigin="5537,3159" coordsize="4,2">
              <v:shape style="position:absolute;left:5537;top:3159;width:4;height:2" coordorigin="5537,3159" coordsize="4,0" path="m5537,3159l5540,3159e" filled="false" stroked="true" strokeweight="3.366pt" strokecolor="#a6a6a6">
                <v:path arrowok="t"/>
              </v:shape>
            </v:group>
            <v:group style="position:absolute;left:5537;top:3234;width:4;height:2" coordorigin="5537,3234" coordsize="4,2">
              <v:shape style="position:absolute;left:5537;top:3234;width:4;height:2" coordorigin="5537,3234" coordsize="4,0" path="m5537,3234l5540,3234e" filled="false" stroked="true" strokeweight="3.365pt" strokecolor="#a6a6a6">
                <v:path arrowok="t"/>
              </v:shape>
            </v:group>
            <v:group style="position:absolute;left:5537;top:3309;width:4;height:2" coordorigin="5537,3309" coordsize="4,2">
              <v:shape style="position:absolute;left:5537;top:3309;width:4;height:2" coordorigin="5537,3309" coordsize="4,0" path="m5537,3309l5540,3309e" filled="false" stroked="true" strokeweight="3.365pt" strokecolor="#a6a6a6">
                <v:path arrowok="t"/>
              </v:shape>
            </v:group>
            <v:group style="position:absolute;left:5537;top:3384;width:4;height:2" coordorigin="5537,3384" coordsize="4,2">
              <v:shape style="position:absolute;left:5537;top:3384;width:4;height:2" coordorigin="5537,3384" coordsize="4,0" path="m5537,3384l5540,3384e" filled="false" stroked="true" strokeweight="3.365pt" strokecolor="#a6a6a6">
                <v:path arrowok="t"/>
              </v:shape>
            </v:group>
            <v:group style="position:absolute;left:5537;top:3458;width:4;height:2" coordorigin="5537,3458" coordsize="4,2">
              <v:shape style="position:absolute;left:5537;top:3458;width:4;height:2" coordorigin="5537,3458" coordsize="4,0" path="m5537,3458l5540,3458e" filled="false" stroked="true" strokeweight="3.283pt" strokecolor="#a6a6a6">
                <v:path arrowok="t"/>
              </v:shape>
            </v:group>
            <v:group style="position:absolute;left:5537;top:3534;width:4;height:2" coordorigin="5537,3534" coordsize="4,2">
              <v:shape style="position:absolute;left:5537;top:3534;width:4;height:2" coordorigin="5537,3534" coordsize="4,0" path="m5537,3534l5540,3534e" filled="false" stroked="true" strokeweight="3.283pt" strokecolor="#a6a6a6">
                <v:path arrowok="t"/>
              </v:shape>
            </v:group>
            <v:group style="position:absolute;left:5537;top:3608;width:4;height:2" coordorigin="5537,3608" coordsize="4,2">
              <v:shape style="position:absolute;left:5537;top:3608;width:4;height:2" coordorigin="5537,3608" coordsize="4,0" path="m5537,3608l5540,3608e" filled="false" stroked="true" strokeweight="3.366pt" strokecolor="#a6a6a6">
                <v:path arrowok="t"/>
              </v:shape>
            </v:group>
            <v:group style="position:absolute;left:5537;top:3683;width:4;height:2" coordorigin="5537,3683" coordsize="4,2">
              <v:shape style="position:absolute;left:5537;top:3683;width:4;height:2" coordorigin="5537,3683" coordsize="4,0" path="m5537,3683l5540,3683e" filled="false" stroked="true" strokeweight="3.366pt" strokecolor="#a6a6a6">
                <v:path arrowok="t"/>
              </v:shape>
            </v:group>
            <v:group style="position:absolute;left:5537;top:3758;width:4;height:2" coordorigin="5537,3758" coordsize="4,2">
              <v:shape style="position:absolute;left:5537;top:3758;width:4;height:2" coordorigin="5537,3758" coordsize="4,0" path="m5537,3758l5540,3758e" filled="false" stroked="true" strokeweight="3.364pt" strokecolor="#a6a6a6">
                <v:path arrowok="t"/>
              </v:shape>
            </v:group>
            <v:group style="position:absolute;left:5537;top:3833;width:4;height:2" coordorigin="5537,3833" coordsize="4,2">
              <v:shape style="position:absolute;left:5537;top:3833;width:4;height:2" coordorigin="5537,3833" coordsize="4,0" path="m5537,3833l5540,3833e" filled="false" stroked="true" strokeweight="3.365pt" strokecolor="#a6a6a6">
                <v:path arrowok="t"/>
              </v:shape>
            </v:group>
            <v:group style="position:absolute;left:3748;top:3841;width:2669;height:298" coordorigin="3748,3841" coordsize="2669,298">
              <v:shape style="position:absolute;left:3748;top:3841;width:2669;height:298" coordorigin="3748,3841" coordsize="2669,298" path="m3748,4138l6417,4138,6417,3841,3748,3841,3748,4138xe" filled="true" fillcolor="#7f7f7f" stroked="false">
                <v:path arrowok="t"/>
                <v:fill type="solid"/>
              </v:shape>
            </v:group>
            <v:group style="position:absolute;left:6417;top:3841;width:900;height:298" coordorigin="6417,3841" coordsize="900,298">
              <v:shape style="position:absolute;left:6417;top:3841;width:900;height:298" coordorigin="6417,3841" coordsize="900,298" path="m6417,4138l7316,4138,7316,3841,6417,3841,6417,4138xe" filled="true" fillcolor="#376da7" stroked="false">
                <v:path arrowok="t"/>
                <v:fill type="solid"/>
              </v:shape>
            </v:group>
            <v:group style="position:absolute;left:2083;top:3841;width:719;height:298" coordorigin="2083,3841" coordsize="719,298">
              <v:shape style="position:absolute;left:2083;top:3841;width:719;height:298" coordorigin="2083,3841" coordsize="719,298" path="m2083,4138l2801,4138,2801,3841,2083,3841,2083,4138xe" filled="true" fillcolor="#aa5caa" stroked="false">
                <v:path arrowok="t"/>
                <v:fill type="solid"/>
              </v:shape>
            </v:group>
            <v:group style="position:absolute;left:7359;top:3687;width:709;height:588" coordorigin="7359,3687" coordsize="709,588">
              <v:shape style="position:absolute;left:7359;top:3687;width:709;height:588" coordorigin="7359,3687" coordsize="709,588" path="m7823,3687l7756,3696,7689,3720,7625,3759,7401,3977,7359,4020,7387,4048,7486,4147,7542,4205,7596,4244,7657,4267,7723,4275,7745,4274,7813,4260,7879,4231,7942,4187,7995,4130,8034,4066,8059,3999,8067,3931,8067,3909,8055,3845,8027,3788,7984,3740,7929,3707,7867,3689,7845,3687,7823,3687xe" filled="true" fillcolor="#b54c64" stroked="false">
                <v:path arrowok="t"/>
                <v:fill type="solid"/>
              </v:shape>
            </v:group>
            <v:group style="position:absolute;left:2076;top:2576;width:1649;height:298" coordorigin="2076,2576" coordsize="1649,298">
              <v:shape style="position:absolute;left:2076;top:2576;width:1649;height:298" coordorigin="2076,2576" coordsize="1649,298" path="m2076,2873l3725,2873,3725,2576,2076,2576,2076,2873xe" filled="true" fillcolor="#aa5caa" stroked="false">
                <v:path arrowok="t"/>
                <v:fill type="solid"/>
              </v:shape>
            </v:group>
            <v:group style="position:absolute;left:8121;top:2188;width:4;height:2" coordorigin="8121,2188" coordsize="4,2">
              <v:shape style="position:absolute;left:8121;top:2188;width:4;height:2" coordorigin="8121,2188" coordsize="4,0" path="m8121,2188l8124,2188e" filled="false" stroked="true" strokeweight="3.12pt" strokecolor="#a6a6a6">
                <v:path arrowok="t"/>
              </v:shape>
            </v:group>
            <v:group style="position:absolute;left:8121;top:2261;width:4;height:2" coordorigin="8121,2261" coordsize="4,2">
              <v:shape style="position:absolute;left:8121;top:2261;width:4;height:2" coordorigin="8121,2261" coordsize="4,0" path="m8121,2261l8124,2261e" filled="false" stroked="true" strokeweight="3.365pt" strokecolor="#a6a6a6">
                <v:path arrowok="t"/>
              </v:shape>
            </v:group>
            <v:group style="position:absolute;left:8121;top:2336;width:4;height:2" coordorigin="8121,2336" coordsize="4,2">
              <v:shape style="position:absolute;left:8121;top:2336;width:4;height:2" coordorigin="8121,2336" coordsize="4,0" path="m8121,2336l8124,2336e" filled="false" stroked="true" strokeweight="3.365pt" strokecolor="#a6a6a6">
                <v:path arrowok="t"/>
              </v:shape>
            </v:group>
            <v:group style="position:absolute;left:8121;top:2411;width:4;height:2" coordorigin="8121,2411" coordsize="4,2">
              <v:shape style="position:absolute;left:8121;top:2411;width:4;height:2" coordorigin="8121,2411" coordsize="4,0" path="m8121,2411l8124,2411e" filled="false" stroked="true" strokeweight="3.364pt" strokecolor="#a6a6a6">
                <v:path arrowok="t"/>
              </v:shape>
            </v:group>
            <v:group style="position:absolute;left:8121;top:2486;width:4;height:2" coordorigin="8121,2486" coordsize="4,2">
              <v:shape style="position:absolute;left:8121;top:2486;width:4;height:2" coordorigin="8121,2486" coordsize="4,0" path="m8121,2486l8124,2486e" filled="false" stroked="true" strokeweight="3.364pt" strokecolor="#a6a6a6">
                <v:path arrowok="t"/>
              </v:shape>
            </v:group>
            <v:group style="position:absolute;left:8121;top:2561;width:4;height:2" coordorigin="8121,2561" coordsize="4,2">
              <v:shape style="position:absolute;left:8121;top:2561;width:4;height:2" coordorigin="8121,2561" coordsize="4,0" path="m8121,2561l8124,2561e" filled="false" stroked="true" strokeweight="3.283pt" strokecolor="#a6a6a6">
                <v:path arrowok="t"/>
              </v:shape>
            </v:group>
            <v:group style="position:absolute;left:7595;top:2576;width:673;height:298" coordorigin="7595,2576" coordsize="673,298">
              <v:shape style="position:absolute;left:7595;top:2576;width:673;height:298" coordorigin="7595,2576" coordsize="673,298" path="m7595,2873l8268,2873,8268,2576,7595,2576,7595,2873xe" filled="true" fillcolor="#376da7" stroked="false">
                <v:path arrowok="t"/>
                <v:fill type="solid"/>
              </v:shape>
            </v:group>
            <v:group style="position:absolute;left:1170;top:2576;width:906;height:298" coordorigin="1170,2576" coordsize="906,298">
              <v:shape style="position:absolute;left:1170;top:2576;width:906;height:298" coordorigin="1170,2576" coordsize="906,298" path="m1170,2873l2076,2873,2076,2576,1170,2576,1170,2873xe" filled="true" fillcolor="#8aa5cb" stroked="false">
                <v:path arrowok="t"/>
                <v:fill type="solid"/>
              </v:shape>
            </v:group>
            <v:group style="position:absolute;left:6417;top:2188;width:4;height:2" coordorigin="6417,2188" coordsize="4,2">
              <v:shape style="position:absolute;left:6417;top:2188;width:4;height:2" coordorigin="6417,2188" coordsize="4,0" path="m6417,2188l6420,2188e" filled="false" stroked="true" strokeweight="3.12pt" strokecolor="#a6a6a6">
                <v:path arrowok="t"/>
              </v:shape>
            </v:group>
            <v:group style="position:absolute;left:6417;top:2261;width:4;height:2" coordorigin="6417,2261" coordsize="4,2">
              <v:shape style="position:absolute;left:6417;top:2261;width:4;height:2" coordorigin="6417,2261" coordsize="4,0" path="m6417,2261l6420,2261e" filled="false" stroked="true" strokeweight="3.365pt" strokecolor="#a6a6a6">
                <v:path arrowok="t"/>
              </v:shape>
            </v:group>
            <v:group style="position:absolute;left:6417;top:2336;width:4;height:2" coordorigin="6417,2336" coordsize="4,2">
              <v:shape style="position:absolute;left:6417;top:2336;width:4;height:2" coordorigin="6417,2336" coordsize="4,0" path="m6417,2336l6420,2336e" filled="false" stroked="true" strokeweight="3.365pt" strokecolor="#a6a6a6">
                <v:path arrowok="t"/>
              </v:shape>
            </v:group>
            <v:group style="position:absolute;left:6417;top:2411;width:4;height:2" coordorigin="6417,2411" coordsize="4,2">
              <v:shape style="position:absolute;left:6417;top:2411;width:4;height:2" coordorigin="6417,2411" coordsize="4,0" path="m6417,2411l6420,2411e" filled="false" stroked="true" strokeweight="3.364pt" strokecolor="#a6a6a6">
                <v:path arrowok="t"/>
              </v:shape>
            </v:group>
            <v:group style="position:absolute;left:6417;top:2486;width:4;height:2" coordorigin="6417,2486" coordsize="4,2">
              <v:shape style="position:absolute;left:6417;top:2486;width:4;height:2" coordorigin="6417,2486" coordsize="4,0" path="m6417,2486l6420,2486e" filled="false" stroked="true" strokeweight="3.364pt" strokecolor="#a6a6a6">
                <v:path arrowok="t"/>
              </v:shape>
            </v:group>
            <v:group style="position:absolute;left:6417;top:2561;width:4;height:2" coordorigin="6417,2561" coordsize="4,2">
              <v:shape style="position:absolute;left:6417;top:2561;width:4;height:2" coordorigin="6417,2561" coordsize="4,0" path="m6417,2561l6420,2561e" filled="false" stroked="true" strokeweight="3.283pt" strokecolor="#a6a6a6">
                <v:path arrowok="t"/>
              </v:shape>
            </v:group>
            <v:group style="position:absolute;left:5863;top:2576;width:900;height:298" coordorigin="5863,2576" coordsize="900,298">
              <v:shape style="position:absolute;left:5863;top:2576;width:900;height:298" coordorigin="5863,2576" coordsize="900,298" path="m5863,2873l6763,2873,6763,2576,5863,2576,5863,2873xe" filled="true" fillcolor="#d97759" stroked="false">
                <v:path arrowok="t"/>
                <v:fill type="solid"/>
              </v:shape>
            </v:group>
            <v:group style="position:absolute;left:4655;top:2188;width:4;height:2" coordorigin="4655,2188" coordsize="4,2">
              <v:shape style="position:absolute;left:4655;top:2188;width:4;height:2" coordorigin="4655,2188" coordsize="4,0" path="m4655,2188l4659,2188e" filled="false" stroked="true" strokeweight="3.12pt" strokecolor="#a6a6a6">
                <v:path arrowok="t"/>
              </v:shape>
            </v:group>
            <v:group style="position:absolute;left:4655;top:2261;width:4;height:2" coordorigin="4655,2261" coordsize="4,2">
              <v:shape style="position:absolute;left:4655;top:2261;width:4;height:2" coordorigin="4655,2261" coordsize="4,0" path="m4655,2261l4659,2261e" filled="false" stroked="true" strokeweight="3.365pt" strokecolor="#a6a6a6">
                <v:path arrowok="t"/>
              </v:shape>
            </v:group>
            <v:group style="position:absolute;left:4655;top:2336;width:4;height:2" coordorigin="4655,2336" coordsize="4,2">
              <v:shape style="position:absolute;left:4655;top:2336;width:4;height:2" coordorigin="4655,2336" coordsize="4,0" path="m4655,2336l4659,2336e" filled="false" stroked="true" strokeweight="3.365pt" strokecolor="#a6a6a6">
                <v:path arrowok="t"/>
              </v:shape>
            </v:group>
            <v:group style="position:absolute;left:4655;top:2411;width:4;height:2" coordorigin="4655,2411" coordsize="4,2">
              <v:shape style="position:absolute;left:4655;top:2411;width:4;height:2" coordorigin="4655,2411" coordsize="4,0" path="m4655,2411l4659,2411e" filled="false" stroked="true" strokeweight="3.364pt" strokecolor="#a6a6a6">
                <v:path arrowok="t"/>
              </v:shape>
            </v:group>
            <v:group style="position:absolute;left:4655;top:2486;width:4;height:2" coordorigin="4655,2486" coordsize="4,2">
              <v:shape style="position:absolute;left:4655;top:2486;width:4;height:2" coordorigin="4655,2486" coordsize="4,0" path="m4655,2486l4659,2486e" filled="false" stroked="true" strokeweight="3.364pt" strokecolor="#a6a6a6">
                <v:path arrowok="t"/>
              </v:shape>
            </v:group>
            <v:group style="position:absolute;left:4655;top:2561;width:4;height:2" coordorigin="4655,2561" coordsize="4,2">
              <v:shape style="position:absolute;left:4655;top:2561;width:4;height:2" coordorigin="4655,2561" coordsize="4,0" path="m4655,2561l4659,2561e" filled="false" stroked="true" strokeweight="3.283pt" strokecolor="#a6a6a6">
                <v:path arrowok="t"/>
              </v:shape>
            </v:group>
            <v:group style="position:absolute;left:5537;top:2188;width:4;height:2" coordorigin="5537,2188" coordsize="4,2">
              <v:shape style="position:absolute;left:5537;top:2188;width:4;height:2" coordorigin="5537,2188" coordsize="4,0" path="m5537,2188l5540,2188e" filled="false" stroked="true" strokeweight="3.12pt" strokecolor="#a6a6a6">
                <v:path arrowok="t"/>
              </v:shape>
            </v:group>
            <v:group style="position:absolute;left:5537;top:2261;width:4;height:2" coordorigin="5537,2261" coordsize="4,2">
              <v:shape style="position:absolute;left:5537;top:2261;width:4;height:2" coordorigin="5537,2261" coordsize="4,0" path="m5537,2261l5540,2261e" filled="false" stroked="true" strokeweight="3.365pt" strokecolor="#a6a6a6">
                <v:path arrowok="t"/>
              </v:shape>
            </v:group>
            <v:group style="position:absolute;left:5537;top:2336;width:4;height:2" coordorigin="5537,2336" coordsize="4,2">
              <v:shape style="position:absolute;left:5537;top:2336;width:4;height:2" coordorigin="5537,2336" coordsize="4,0" path="m5537,2336l5540,2336e" filled="false" stroked="true" strokeweight="3.365pt" strokecolor="#a6a6a6">
                <v:path arrowok="t"/>
              </v:shape>
            </v:group>
            <v:group style="position:absolute;left:5537;top:2411;width:4;height:2" coordorigin="5537,2411" coordsize="4,2">
              <v:shape style="position:absolute;left:5537;top:2411;width:4;height:2" coordorigin="5537,2411" coordsize="4,0" path="m5537,2411l5540,2411e" filled="false" stroked="true" strokeweight="3.364pt" strokecolor="#a6a6a6">
                <v:path arrowok="t"/>
              </v:shape>
            </v:group>
            <v:group style="position:absolute;left:5537;top:2486;width:4;height:2" coordorigin="5537,2486" coordsize="4,2">
              <v:shape style="position:absolute;left:5537;top:2486;width:4;height:2" coordorigin="5537,2486" coordsize="4,0" path="m5537,2486l5540,2486e" filled="false" stroked="true" strokeweight="3.364pt" strokecolor="#a6a6a6">
                <v:path arrowok="t"/>
              </v:shape>
            </v:group>
            <v:group style="position:absolute;left:5537;top:2561;width:4;height:2" coordorigin="5537,2561" coordsize="4,2">
              <v:shape style="position:absolute;left:5537;top:2561;width:4;height:2" coordorigin="5537,2561" coordsize="4,0" path="m5537,2561l5540,2561e" filled="false" stroked="true" strokeweight="3.283pt" strokecolor="#a6a6a6">
                <v:path arrowok="t"/>
              </v:shape>
            </v:group>
            <v:group style="position:absolute;left:3725;top:2576;width:2139;height:298" coordorigin="3725,2576" coordsize="2139,298">
              <v:shape style="position:absolute;left:3725;top:2576;width:2139;height:298" coordorigin="3725,2576" coordsize="2139,298" path="m3725,2873l5863,2873,5863,2576,3725,2576,3725,2873xe" filled="true" fillcolor="#7f7f7f" stroked="false">
                <v:path arrowok="t"/>
                <v:fill type="solid"/>
              </v:shape>
            </v:group>
            <v:group style="position:absolute;left:7298;top:2188;width:4;height:2" coordorigin="7298,2188" coordsize="4,2">
              <v:shape style="position:absolute;left:7298;top:2188;width:4;height:2" coordorigin="7298,2188" coordsize="4,0" path="m7298,2188l7301,2188e" filled="false" stroked="true" strokeweight="3.12pt" strokecolor="#a6a6a6">
                <v:path arrowok="t"/>
              </v:shape>
            </v:group>
            <v:group style="position:absolute;left:7298;top:2261;width:4;height:2" coordorigin="7298,2261" coordsize="4,2">
              <v:shape style="position:absolute;left:7298;top:2261;width:4;height:2" coordorigin="7298,2261" coordsize="4,0" path="m7298,2261l7301,2261e" filled="false" stroked="true" strokeweight="3.365pt" strokecolor="#a6a6a6">
                <v:path arrowok="t"/>
              </v:shape>
            </v:group>
            <v:group style="position:absolute;left:7298;top:2336;width:4;height:2" coordorigin="7298,2336" coordsize="4,2">
              <v:shape style="position:absolute;left:7298;top:2336;width:4;height:2" coordorigin="7298,2336" coordsize="4,0" path="m7298,2336l7301,2336e" filled="false" stroked="true" strokeweight="3.365pt" strokecolor="#a6a6a6">
                <v:path arrowok="t"/>
              </v:shape>
            </v:group>
            <v:group style="position:absolute;left:7298;top:2411;width:4;height:2" coordorigin="7298,2411" coordsize="4,2">
              <v:shape style="position:absolute;left:7298;top:2411;width:4;height:2" coordorigin="7298,2411" coordsize="4,0" path="m7298,2411l7301,2411e" filled="false" stroked="true" strokeweight="3.364pt" strokecolor="#a6a6a6">
                <v:path arrowok="t"/>
              </v:shape>
            </v:group>
            <v:group style="position:absolute;left:7298;top:2486;width:4;height:2" coordorigin="7298,2486" coordsize="4,2">
              <v:shape style="position:absolute;left:7298;top:2486;width:4;height:2" coordorigin="7298,2486" coordsize="4,0" path="m7298,2486l7301,2486e" filled="false" stroked="true" strokeweight="3.364pt" strokecolor="#a6a6a6">
                <v:path arrowok="t"/>
              </v:shape>
            </v:group>
            <v:group style="position:absolute;left:7298;top:2561;width:4;height:2" coordorigin="7298,2561" coordsize="4,2">
              <v:shape style="position:absolute;left:7298;top:2561;width:4;height:2" coordorigin="7298,2561" coordsize="4,0" path="m7298,2561l7301,2561e" filled="false" stroked="true" strokeweight="3.283pt" strokecolor="#a6a6a6">
                <v:path arrowok="t"/>
              </v:shape>
            </v:group>
            <v:group style="position:absolute;left:6761;top:2576;width:849;height:298" coordorigin="6761,2576" coordsize="849,298">
              <v:shape style="position:absolute;left:6761;top:2576;width:849;height:298" coordorigin="6761,2576" coordsize="849,298" path="m6761,2873l7610,2873,7610,2576,6761,2576,6761,2873xe" filled="true" fillcolor="#aabe75" stroked="false">
                <v:path arrowok="t"/>
                <v:fill type="solid"/>
              </v:shape>
            </v:group>
            <v:group style="position:absolute;left:8306;top:2414;width:708;height:589" coordorigin="8306,2414" coordsize="708,589">
              <v:shape style="position:absolute;left:8306;top:2414;width:708;height:589" coordorigin="8306,2414" coordsize="708,589" path="m8769,2414l8702,2423,8635,2447,8571,2486,8475,2577,8306,2747,8390,2832,8446,2889,8489,2931,8542,2972,8603,2995,8669,3003,8691,3001,8759,2988,8826,2958,8888,2914,8942,2857,8981,2794,9005,2727,9014,2659,9013,2637,9002,2573,8974,2515,8931,2467,8876,2434,8813,2417,8769,2414xe" filled="true" fillcolor="#b54c64" stroked="false">
                <v:path arrowok="t"/>
                <v:fill type="solid"/>
              </v:shape>
            </v:group>
            <v:group style="position:absolute;left:6633;top:4863;width:709;height:588" coordorigin="6633,4863" coordsize="709,588">
              <v:shape style="position:absolute;left:6633;top:4863;width:709;height:588" coordorigin="6633,4863" coordsize="709,588" path="m7097,4863l7030,4871,6962,4896,6898,4935,6633,5195,6647,5210,6816,5380,6870,5420,6931,5443,6997,5451,7019,5449,7087,5436,7154,5407,7215,5363,7269,5305,7308,5242,7333,5174,7342,5107,7341,5085,7329,5021,7301,4964,7258,4915,7203,4883,7141,4865,7119,4863,7097,4863xe" filled="true" fillcolor="#b54c64" stroked="false">
                <v:path arrowok="t"/>
                <v:fill type="solid"/>
              </v:shape>
            </v:group>
            <v:group style="position:absolute;left:6715;top:1587;width:1205;height:245" coordorigin="6715,1587" coordsize="1205,245">
              <v:shape style="position:absolute;left:6715;top:1587;width:1205;height:245" coordorigin="6715,1587" coordsize="1205,245" path="m7675,1587l7675,1832,7838,1750,7716,1750,7716,1669,7838,1669,7675,1587xe" filled="true" fillcolor="#b54c64" stroked="false">
                <v:path arrowok="t"/>
                <v:fill type="solid"/>
              </v:shape>
              <v:shape style="position:absolute;left:6715;top:1587;width:1205;height:245" coordorigin="6715,1587" coordsize="1205,245" path="m7675,1669l6715,1669,6715,1750,7675,1750,7675,1669xe" filled="true" fillcolor="#b54c64" stroked="false">
                <v:path arrowok="t"/>
                <v:fill type="solid"/>
              </v:shape>
              <v:shape style="position:absolute;left:6715;top:1587;width:1205;height:245" coordorigin="6715,1587" coordsize="1205,245" path="m7838,1669l7716,1669,7716,1750,7838,1750,7920,1709,7838,1669xe" filled="true" fillcolor="#b54c64" stroked="false">
                <v:path arrowok="t"/>
                <v:fill type="solid"/>
              </v:shape>
            </v:group>
            <v:group style="position:absolute;left:5709;top:1587;width:995;height:245" coordorigin="5709,1587" coordsize="995,245">
              <v:shape style="position:absolute;left:5709;top:1587;width:995;height:245" coordorigin="5709,1587" coordsize="995,245" path="m5825,1587l5766,1606,5724,1654,5709,1724,5714,1746,5749,1801,5807,1830,5831,1832,5839,1831,5897,1811,5937,1763,5942,1750,5831,1750,5831,1669,5946,1669,5937,1650,5892,1604,5849,1589,5825,1587xe" filled="true" fillcolor="#b54c64" stroked="false">
                <v:path arrowok="t"/>
                <v:fill type="solid"/>
              </v:shape>
              <v:shape style="position:absolute;left:5709;top:1587;width:995;height:245" coordorigin="5709,1587" coordsize="995,245" path="m6459,1587l6459,1832,6622,1750,6500,1750,6500,1669,6622,1669,6459,1587xe" filled="true" fillcolor="#b54c64" stroked="false">
                <v:path arrowok="t"/>
                <v:fill type="solid"/>
              </v:shape>
              <v:shape style="position:absolute;left:5709;top:1587;width:995;height:245" coordorigin="5709,1587" coordsize="995,245" path="m5946,1669l5831,1669,5831,1750,5942,1750,5945,1741,5950,1717,5952,1690,5946,1669,5946,1669xe" filled="true" fillcolor="#b54c64" stroked="false">
                <v:path arrowok="t"/>
                <v:fill type="solid"/>
              </v:shape>
              <v:shape style="position:absolute;left:5709;top:1587;width:995;height:245" coordorigin="5709,1587" coordsize="995,245" path="m6459,1669l5946,1669,5946,1669,5952,1690,5950,1717,5945,1741,5942,1750,6459,1750,6459,1669xe" filled="true" fillcolor="#b54c64" stroked="false">
                <v:path arrowok="t"/>
                <v:fill type="solid"/>
              </v:shape>
              <v:shape style="position:absolute;left:5709;top:1587;width:995;height:245" coordorigin="5709,1587" coordsize="995,245" path="m6622,1669l6500,1669,6500,1750,6622,1750,6704,1709,6622,1669xe" filled="true" fillcolor="#b54c64" stroked="false">
                <v:path arrowok="t"/>
                <v:fill type="solid"/>
              </v:shape>
            </v:group>
            <v:group style="position:absolute;left:7920;top:1587;width:588;height:245" coordorigin="7920,1587" coordsize="588,245">
              <v:shape style="position:absolute;left:7920;top:1587;width:588;height:245" coordorigin="7920,1587" coordsize="588,245" path="m8263,1587l8263,1832,8426,1750,8304,1750,8304,1669,8426,1669,8263,1587xe" filled="true" fillcolor="#b54c64" stroked="false">
                <v:path arrowok="t"/>
                <v:fill type="solid"/>
              </v:shape>
              <v:shape style="position:absolute;left:7920;top:1587;width:588;height:245" coordorigin="7920,1587" coordsize="588,245" path="m8263,1669l7920,1669,7920,1750,8263,1750,8263,1669xe" filled="true" fillcolor="#b54c64" stroked="false">
                <v:path arrowok="t"/>
                <v:fill type="solid"/>
              </v:shape>
              <v:shape style="position:absolute;left:7920;top:1587;width:588;height:245" coordorigin="7920,1587" coordsize="588,245" path="m8426,1669l8304,1669,8304,1750,8426,1750,8508,1709,8426,1669xe" filled="true" fillcolor="#b54c64" stroked="false">
                <v:path arrowok="t"/>
                <v:fill type="solid"/>
              </v:shape>
            </v:group>
            <v:group style="position:absolute;left:8542;top:1420;width:691;height:578" coordorigin="8542,1420" coordsize="691,578">
              <v:shape style="position:absolute;left:8542;top:1420;width:691;height:578" coordorigin="8542,1420" coordsize="691,578" path="m8934,1997l8906,1997,8919,1998,8934,1997xe" filled="true" fillcolor="#b54c64" stroked="false">
                <v:path arrowok="t"/>
                <v:fill type="solid"/>
              </v:shape>
              <v:shape style="position:absolute;left:8542;top:1420;width:691;height:578" coordorigin="8542,1420" coordsize="691,578" path="m8981,1420l8953,1420,8940,1422,8926,1424,8820,1458,8748,1512,8542,1717,8542,1731,8731,1920,8743,1930,8753,1939,8775,1956,8787,1962,8813,1975,8826,1980,8837,1985,8852,1988,8865,1992,8878,1993,8891,1997,8947,1997,9015,1982,9070,1957,8921,1957,8909,1956,8898,1956,8885,1954,8873,1953,8862,1949,8852,1946,8841,1943,8829,1938,8820,1933,8808,1928,8779,1908,8771,1900,8761,1892,8609,1739,8580,1739,8580,1709,8609,1709,8775,1543,8795,1525,8860,1484,8931,1464,8942,1463,8955,1461,9109,1461,9099,1455,9087,1448,9048,1433,9009,1424,8996,1422,8981,1420xe" filled="true" fillcolor="#b54c64" stroked="false">
                <v:path arrowok="t"/>
                <v:fill type="solid"/>
              </v:shape>
              <v:shape style="position:absolute;left:8542;top:1420;width:691;height:578" coordorigin="8542,1420" coordsize="691,578" path="m9109,1461l8978,1461,9012,1466,9046,1476,9107,1510,9149,1554,9161,1574,9167,1584,9172,1593,9177,1605,9184,1628,9185,1639,9188,1651,9190,1662,9190,1673,9192,1685,9190,1696,9190,1709,9185,1744,9159,1814,9112,1876,9050,1923,8981,1949,8944,1956,8932,1956,8921,1957,9070,1957,9092,1944,9139,1905,9193,1835,9224,1755,9231,1714,9231,1700,9233,1686,9231,1673,9231,1659,9229,1644,9210,1579,9166,1509,9144,1489,9135,1479,9112,1463,9109,1461xe" filled="true" fillcolor="#b54c64" stroked="false">
                <v:path arrowok="t"/>
                <v:fill type="solid"/>
              </v:shape>
              <v:shape style="position:absolute;left:8542;top:1420;width:691;height:578" coordorigin="8542,1420" coordsize="691,578" path="m8580,1709l8580,1739,8594,1724,8580,1709xe" filled="true" fillcolor="#b54c64" stroked="false">
                <v:path arrowok="t"/>
                <v:fill type="solid"/>
              </v:shape>
              <v:shape style="position:absolute;left:8542;top:1420;width:691;height:578" coordorigin="8542,1420" coordsize="691,578" path="m8594,1724l8580,1739,8609,1739,8594,1724xe" filled="true" fillcolor="#b54c64" stroked="false">
                <v:path arrowok="t"/>
                <v:fill type="solid"/>
              </v:shape>
              <v:shape style="position:absolute;left:8542;top:1420;width:691;height:578" coordorigin="8542,1420" coordsize="691,578" path="m8609,1709l8580,1709,8594,1724,8609,1709xe" filled="true" fillcolor="#b54c64" stroked="false">
                <v:path arrowok="t"/>
                <v:fill type="solid"/>
              </v:shape>
            </v:group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  <v:shape style="position:absolute;left:294;top:383;width:7525;height:327" type="#_x0000_t202" filled="false" stroked="false">
                <v:textbox inset="0,0,0,0">
                  <w:txbxContent>
                    <w:p>
                      <w:pPr>
                        <w:spacing w:line="32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Australians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25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are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25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dividing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9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the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23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lifecycle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26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into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20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‘thirds’</w:t>
                      </w:r>
                      <w:r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r>
                    </w:p>
                  </w:txbxContent>
                </v:textbox>
                <w10:wrap type="none"/>
              </v:shape>
              <v:shape style="position:absolute;left:2951;top:1591;width:2666;height:245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B54C64"/>
                          <w:sz w:val="24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B54C64"/>
                          <w:spacing w:val="23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B54C64"/>
                          <w:spacing w:val="-1"/>
                          <w:sz w:val="24"/>
                        </w:rPr>
                        <w:t>Boomer</w:t>
                      </w:r>
                      <w:r>
                        <w:rPr>
                          <w:rFonts w:ascii="Arial"/>
                          <w:b/>
                          <w:color w:val="B54C64"/>
                          <w:spacing w:val="27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B54C64"/>
                          <w:spacing w:val="-2"/>
                          <w:sz w:val="24"/>
                        </w:rPr>
                        <w:t>Trajectory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793;top:1610;width:271;height:245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B54C64"/>
                          <w:spacing w:val="-1"/>
                          <w:sz w:val="24"/>
                        </w:rPr>
                        <w:t>92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288;top:2294;width:478;height:191" type="#_x0000_t202" filled="false" stroked="false">
                <v:textbox inset="0,0,0,0">
                  <w:txbxContent>
                    <w:p>
                      <w:pPr>
                        <w:spacing w:line="18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6187BA"/>
                          <w:spacing w:val="-1"/>
                          <w:sz w:val="19"/>
                        </w:rPr>
                        <w:t>Child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2256;top:2301;width:1332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AA5CAA"/>
                          <w:spacing w:val="-1"/>
                          <w:sz w:val="21"/>
                        </w:rPr>
                        <w:t>Adolescence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4712;top:2278;width:549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7E7E7E"/>
                          <w:spacing w:val="-2"/>
                          <w:sz w:val="21"/>
                        </w:rPr>
                        <w:t>Adult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5840;top:2301;width:2227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C44026"/>
                          <w:spacing w:val="-1"/>
                          <w:w w:val="105"/>
                          <w:sz w:val="21"/>
                        </w:rPr>
                        <w:t>Lifestyle</w:t>
                      </w:r>
                      <w:r>
                        <w:rPr>
                          <w:rFonts w:ascii="Arial"/>
                          <w:b/>
                          <w:color w:val="C44026"/>
                          <w:spacing w:val="19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8DA042"/>
                          <w:spacing w:val="-1"/>
                          <w:w w:val="105"/>
                          <w:sz w:val="21"/>
                        </w:rPr>
                        <w:t>Retired</w:t>
                      </w:r>
                      <w:r>
                        <w:rPr>
                          <w:rFonts w:ascii="Arial"/>
                          <w:b/>
                          <w:color w:val="8DA042"/>
                          <w:spacing w:val="60"/>
                          <w:w w:val="105"/>
                          <w:sz w:val="2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376DA7"/>
                          <w:spacing w:val="-1"/>
                          <w:w w:val="105"/>
                          <w:sz w:val="21"/>
                        </w:rPr>
                        <w:t>Old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460;top:2610;width:8379;height:250" type="#_x0000_t202" filled="false" stroked="false">
                <v:textbox inset="0,0,0,0">
                  <w:txbxContent>
                    <w:p>
                      <w:pPr>
                        <w:tabs>
                          <w:tab w:pos="8107" w:val="left" w:leader="none"/>
                        </w:tabs>
                        <w:spacing w:line="24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2014</w:t>
                        <w:tab/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4"/>
                        </w:rPr>
                        <w:t>82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278;top:3554;width:478;height:191" type="#_x0000_t202" filled="false" stroked="false">
                <v:textbox inset="0,0,0,0">
                  <w:txbxContent>
                    <w:p>
                      <w:pPr>
                        <w:spacing w:line="18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6187BA"/>
                          <w:spacing w:val="-1"/>
                          <w:sz w:val="19"/>
                        </w:rPr>
                        <w:t>Child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2228;top:3562;width:490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AA5CAA"/>
                          <w:spacing w:val="-5"/>
                          <w:sz w:val="21"/>
                        </w:rPr>
                        <w:t>Teen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4058;top:3562;width:549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7E7E7E"/>
                          <w:spacing w:val="-2"/>
                          <w:sz w:val="21"/>
                        </w:rPr>
                        <w:t>Adult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6652;top:3562;width:362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376DA7"/>
                          <w:spacing w:val="-1"/>
                          <w:sz w:val="21"/>
                        </w:rPr>
                        <w:t>Old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470;top:3883;width:7423;height:255" type="#_x0000_t202" filled="false" stroked="false">
                <v:textbox inset="0,0,0,0">
                  <w:txbxContent>
                    <w:p>
                      <w:pPr>
                        <w:tabs>
                          <w:tab w:pos="7151" w:val="left" w:leader="none"/>
                        </w:tabs>
                        <w:spacing w:line="25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1974</w:t>
                        <w:tab/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position w:val="1"/>
                          <w:sz w:val="24"/>
                        </w:rPr>
                        <w:t>71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266;top:4736;width:478;height:191" type="#_x0000_t202" filled="false" stroked="false">
                <v:textbox inset="0,0,0,0">
                  <w:txbxContent>
                    <w:p>
                      <w:pPr>
                        <w:spacing w:line="18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6187BA"/>
                          <w:spacing w:val="-1"/>
                          <w:sz w:val="19"/>
                        </w:rPr>
                        <w:t>Child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3906;top:4743;width:549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7E7E7E"/>
                          <w:spacing w:val="-2"/>
                          <w:sz w:val="21"/>
                        </w:rPr>
                        <w:t>Adult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5842;top:4743;width:362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376DA7"/>
                          <w:spacing w:val="-1"/>
                          <w:sz w:val="21"/>
                        </w:rPr>
                        <w:t>Old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460;top:5058;width:6706;height:253" type="#_x0000_t202" filled="false" stroked="false">
                <v:textbox inset="0,0,0,0">
                  <w:txbxContent>
                    <w:p>
                      <w:pPr>
                        <w:tabs>
                          <w:tab w:pos="6434" w:val="left" w:leader="none"/>
                        </w:tabs>
                        <w:spacing w:line="24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1934</w:t>
                        <w:tab/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position w:val="1"/>
                          <w:sz w:val="24"/>
                        </w:rPr>
                        <w:t>63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102;top:6002;width:137;height:245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z w:val="24"/>
                        </w:rPr>
                        <w:t>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903;top:6002;width:271;height:245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10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781;top:6002;width:271;height:245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20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682;top:6002;width:271;height:245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30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544;top:6002;width:271;height:245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40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422;top:6002;width:271;height:245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50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6304;top:6002;width:271;height:245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60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7184;top:6002;width:271;height:245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70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063;top:6002;width:271;height:245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80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924;top:6002;width:271;height:245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90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22;top:6654;width:4662;height:618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644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Change</w:t>
                      </w:r>
                      <w:r>
                        <w:rPr>
                          <w:rFonts w:ascii="Arial"/>
                          <w:b/>
                          <w:spacing w:val="10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10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life</w:t>
                      </w:r>
                      <w:r>
                        <w:rPr>
                          <w:rFonts w:ascii="Arial"/>
                          <w:b/>
                          <w:spacing w:val="10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expectancy</w:t>
                      </w:r>
                      <w:r>
                        <w:rPr>
                          <w:rFonts w:ascii="Arial"/>
                          <w:b/>
                          <w:spacing w:val="3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over</w:t>
                      </w:r>
                      <w:r>
                        <w:rPr>
                          <w:rFonts w:ascii="Arial"/>
                          <w:b/>
                          <w:spacing w:val="13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</w:rPr>
                        <w:t>80</w:t>
                      </w:r>
                      <w:r>
                        <w:rPr>
                          <w:rFonts w:ascii="Arial"/>
                          <w:b/>
                          <w:spacing w:val="7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years</w:t>
                      </w:r>
                      <w:r>
                        <w:rPr>
                          <w:rFonts w:ascii="Arial"/>
                          <w:b/>
                          <w:spacing w:val="10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4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Australia</w:t>
                      </w:r>
                      <w:r>
                        <w:rPr>
                          <w:rFonts w:ascii="Arial"/>
                          <w:sz w:val="16"/>
                        </w:rPr>
                      </w:r>
                    </w:p>
                    <w:p>
                      <w:pPr>
                        <w:spacing w:line="240" w:lineRule="auto" w:before="8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line="272" w:lineRule="auto" w:before="0"/>
                        <w:ind w:left="0" w:right="1414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©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2015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8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an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Australian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partnership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and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member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firm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the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6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network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1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independent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0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member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firms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affiliated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1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with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83"/>
                          <w:w w:val="107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Cooperative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(“KPMG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International”),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Swiss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entity.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 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All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rights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reserved.</w:t>
                      </w:r>
                      <w:r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r>
                    </w:p>
                    <w:p>
                      <w:pPr>
                        <w:spacing w:line="272" w:lineRule="auto" w:before="33"/>
                        <w:ind w:left="0" w:right="1444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name,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logo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"cutting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through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complexity"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are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registered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or</w:t>
                      </w:r>
                      <w:r>
                        <w:rPr>
                          <w:rFonts w:asci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</w:t>
                      </w:r>
                      <w:r>
                        <w:rPr>
                          <w:rFonts w:asci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Cooperative</w:t>
                      </w:r>
                      <w:r>
                        <w:rPr>
                          <w:rFonts w:ascii="Arial"/>
                          <w:color w:val="0D0D0D"/>
                          <w:spacing w:val="91"/>
                          <w:w w:val="107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("KPMG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International").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Liability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limited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by</w:t>
                      </w:r>
                      <w:r>
                        <w:rPr>
                          <w:rFonts w:asci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scheme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approved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under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Professional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Standards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Legislation.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6696;top:6991;width:2780;height:82" type="#_x0000_t202" filled="false" stroked="false">
                <v:textbox inset="0,0,0,0">
                  <w:txbxContent>
                    <w:p>
                      <w:pPr>
                        <w:spacing w:line="8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8"/>
                          <w:szCs w:val="8"/>
                        </w:rPr>
                      </w:pPr>
                      <w:r>
                        <w:rPr>
                          <w:rFonts w:ascii="Arial"/>
                          <w:spacing w:val="-1"/>
                          <w:sz w:val="8"/>
                        </w:rPr>
                        <w:t>Source: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Based</w:t>
                      </w:r>
                      <w:r>
                        <w:rPr>
                          <w:rFonts w:ascii="Arial"/>
                          <w:spacing w:val="8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on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Australian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Bureau</w:t>
                      </w:r>
                      <w:r>
                        <w:rPr>
                          <w:rFonts w:ascii="Arial"/>
                          <w:spacing w:val="6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of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Statistics</w:t>
                      </w:r>
                      <w:r>
                        <w:rPr>
                          <w:rFonts w:ascii="Arial"/>
                          <w:spacing w:val="2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data;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KPMG</w:t>
                      </w:r>
                      <w:r>
                        <w:rPr>
                          <w:rFonts w:ascii="Arial"/>
                          <w:spacing w:val="6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Demographics</w:t>
                      </w:r>
                      <w:r>
                        <w:rPr>
                          <w:rFonts w:ascii="Arial"/>
                          <w:sz w:val="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52.630001pt;margin-top:409.652008pt;width:490.05pt;height:367.65pt;mso-position-horizontal-relative:page;mso-position-vertical-relative:page;z-index:12400" coordorigin="1053,8193" coordsize="9801,7353">
            <v:shape style="position:absolute;left:1057;top:8267;width:9791;height:895" type="#_x0000_t75" stroked="false">
              <v:imagedata r:id="rId76" o:title=""/>
            </v:shape>
            <v:group style="position:absolute;left:1250;top:15103;width:9333;height:2" coordorigin="1250,15103" coordsize="9333,2">
              <v:shape style="position:absolute;left:1250;top:15103;width:9333;height:2" coordorigin="1250,15103" coordsize="9333,0" path="m1250,15103l10582,15103e" filled="false" stroked="true" strokeweight=".263pt" strokecolor="#000000">
                <v:path arrowok="t"/>
              </v:shape>
            </v:group>
            <v:group style="position:absolute;left:2155;top:12648;width:2;height:1215" coordorigin="2155,12648" coordsize="2,1215">
              <v:shape style="position:absolute;left:2155;top:12648;width:2;height:1215" coordorigin="2155,12648" coordsize="0,1215" path="m2155,12648l2155,13863e" filled="false" stroked="true" strokeweight="3.61pt" strokecolor="#a6a6a6">
                <v:path arrowok="t"/>
              </v:shape>
            </v:group>
            <v:group style="position:absolute;left:2237;top:12803;width:2;height:1060" coordorigin="2237,12803" coordsize="2,1060">
              <v:shape style="position:absolute;left:2237;top:12803;width:2;height:1060" coordorigin="2237,12803" coordsize="0,1060" path="m2237,12803l2237,13863e" filled="false" stroked="true" strokeweight="3.528pt" strokecolor="#a6a6a6">
                <v:path arrowok="t"/>
              </v:shape>
            </v:group>
            <v:group style="position:absolute;left:2320;top:13206;width:2;height:657" coordorigin="2320,13206" coordsize="2,657">
              <v:shape style="position:absolute;left:2320;top:13206;width:2;height:657" coordorigin="2320,13206" coordsize="0,657" path="m2320,13206l2320,13863e" filled="false" stroked="true" strokeweight="3.61pt" strokecolor="#a6a6a6">
                <v:path arrowok="t"/>
              </v:shape>
            </v:group>
            <v:group style="position:absolute;left:2403;top:13232;width:2;height:631" coordorigin="2403,13232" coordsize="2,631">
              <v:shape style="position:absolute;left:2403;top:13232;width:2;height:631" coordorigin="2403,13232" coordsize="0,631" path="m2403,13232l2403,13863e" filled="false" stroked="true" strokeweight="3.61pt" strokecolor="#a6a6a6">
                <v:path arrowok="t"/>
              </v:shape>
            </v:group>
            <v:group style="position:absolute;left:2486;top:12917;width:2;height:946" coordorigin="2486,12917" coordsize="2,946">
              <v:shape style="position:absolute;left:2486;top:12917;width:2;height:946" coordorigin="2486,12917" coordsize="0,946" path="m2486,12917l2486,13863e" filled="false" stroked="true" strokeweight="3.61pt" strokecolor="#a6a6a6">
                <v:path arrowok="t"/>
              </v:shape>
            </v:group>
            <v:group style="position:absolute;left:2569;top:12733;width:2;height:1130" coordorigin="2569,12733" coordsize="2,1130">
              <v:shape style="position:absolute;left:2569;top:12733;width:2;height:1130" coordorigin="2569,12733" coordsize="0,1130" path="m2569,12733l2569,13863e" filled="false" stroked="true" strokeweight="3.528pt" strokecolor="#a6a6a6">
                <v:path arrowok="t"/>
              </v:shape>
            </v:group>
            <v:group style="position:absolute;left:2651;top:12738;width:2;height:1125" coordorigin="2651,12738" coordsize="2,1125">
              <v:shape style="position:absolute;left:2651;top:12738;width:2;height:1125" coordorigin="2651,12738" coordsize="0,1125" path="m2651,12738l2651,13863e" filled="false" stroked="true" strokeweight="3.61pt" strokecolor="#a6a6a6">
                <v:path arrowok="t"/>
              </v:shape>
            </v:group>
            <v:group style="position:absolute;left:2734;top:12924;width:2;height:939" coordorigin="2734,12924" coordsize="2,939">
              <v:shape style="position:absolute;left:2734;top:12924;width:2;height:939" coordorigin="2734,12924" coordsize="0,939" path="m2734,12924l2734,13863e" filled="false" stroked="true" strokeweight="3.528pt" strokecolor="#a6a6a6">
                <v:path arrowok="t"/>
              </v:shape>
            </v:group>
            <v:group style="position:absolute;left:2816;top:12593;width:2;height:1270" coordorigin="2816,12593" coordsize="2,1270">
              <v:shape style="position:absolute;left:2816;top:12593;width:2;height:1270" coordorigin="2816,12593" coordsize="0,1270" path="m2816,12593l2816,13863e" filled="false" stroked="true" strokeweight="3.61pt" strokecolor="#a6a6a6">
                <v:path arrowok="t"/>
              </v:shape>
            </v:group>
            <v:group style="position:absolute;left:2899;top:12504;width:2;height:1359" coordorigin="2899,12504" coordsize="2,1359">
              <v:shape style="position:absolute;left:2899;top:12504;width:2;height:1359" coordorigin="2899,12504" coordsize="0,1359" path="m2899,12504l2899,13863e" filled="false" stroked="true" strokeweight="3.61pt" strokecolor="#a6a6a6">
                <v:path arrowok="t"/>
              </v:shape>
            </v:group>
            <v:group style="position:absolute;left:2983;top:12437;width:2;height:1426" coordorigin="2983,12437" coordsize="2,1426">
              <v:shape style="position:absolute;left:2983;top:12437;width:2;height:1426" coordorigin="2983,12437" coordsize="0,1426" path="m2983,12437l2983,13863e" filled="false" stroked="true" strokeweight="3.61pt" strokecolor="#a6a6a6">
                <v:path arrowok="t"/>
              </v:shape>
            </v:group>
            <v:group style="position:absolute;left:3065;top:12320;width:2;height:1543" coordorigin="3065,12320" coordsize="2,1543">
              <v:shape style="position:absolute;left:3065;top:12320;width:2;height:1543" coordorigin="3065,12320" coordsize="0,1543" path="m3065,12320l3065,13863e" filled="false" stroked="true" strokeweight="3.528pt" strokecolor="#a6a6a6">
                <v:path arrowok="t"/>
              </v:shape>
            </v:group>
            <v:group style="position:absolute;left:3148;top:12357;width:2;height:1506" coordorigin="3148,12357" coordsize="2,1506">
              <v:shape style="position:absolute;left:3148;top:12357;width:2;height:1506" coordorigin="3148,12357" coordsize="0,1506" path="m3148,12357l3148,13863e" filled="false" stroked="true" strokeweight="3.61pt" strokecolor="#a6a6a6">
                <v:path arrowok="t"/>
              </v:shape>
            </v:group>
            <v:group style="position:absolute;left:3230;top:12282;width:2;height:1581" coordorigin="3230,12282" coordsize="2,1581">
              <v:shape style="position:absolute;left:3230;top:12282;width:2;height:1581" coordorigin="3230,12282" coordsize="0,1581" path="m3230,12282l3230,13863e" filled="false" stroked="true" strokeweight="3.528pt" strokecolor="#a6a6a6">
                <v:path arrowok="t"/>
              </v:shape>
            </v:group>
            <v:group style="position:absolute;left:3312;top:12165;width:2;height:1698" coordorigin="3312,12165" coordsize="2,1698">
              <v:shape style="position:absolute;left:3312;top:12165;width:2;height:1698" coordorigin="3312,12165" coordsize="0,1698" path="m3312,12165l3312,13863e" filled="false" stroked="true" strokeweight="3.61pt" strokecolor="#a6a6a6">
                <v:path arrowok="t"/>
              </v:shape>
            </v:group>
            <v:group style="position:absolute;left:3396;top:11931;width:2;height:1932" coordorigin="3396,11931" coordsize="2,1932">
              <v:shape style="position:absolute;left:3396;top:11931;width:2;height:1932" coordorigin="3396,11931" coordsize="0,1932" path="m3396,11931l3396,13863e" filled="false" stroked="true" strokeweight="3.446pt" strokecolor="#a6a6a6">
                <v:path arrowok="t"/>
              </v:shape>
            </v:group>
            <v:group style="position:absolute;left:3478;top:12235;width:2;height:1628" coordorigin="3478,12235" coordsize="2,1628">
              <v:shape style="position:absolute;left:3478;top:12235;width:2;height:1628" coordorigin="3478,12235" coordsize="0,1628" path="m3478,12235l3478,13863e" filled="false" stroked="true" strokeweight="3.528pt" strokecolor="#a6a6a6">
                <v:path arrowok="t"/>
              </v:shape>
            </v:group>
            <v:group style="position:absolute;left:3561;top:12093;width:2;height:1770" coordorigin="3561,12093" coordsize="2,1770">
              <v:shape style="position:absolute;left:3561;top:12093;width:2;height:1770" coordorigin="3561,12093" coordsize="0,1770" path="m3561,12093l3561,13863e" filled="false" stroked="true" strokeweight="3.528pt" strokecolor="#a6a6a6">
                <v:path arrowok="t"/>
              </v:shape>
            </v:group>
            <v:group style="position:absolute;left:3645;top:11902;width:2;height:1961" coordorigin="3645,11902" coordsize="2,1961">
              <v:shape style="position:absolute;left:3645;top:11902;width:2;height:1961" coordorigin="3645,11902" coordsize="0,1961" path="m3645,11902l3645,13863e" filled="false" stroked="true" strokeweight="3.528pt" strokecolor="#a6a6a6">
                <v:path arrowok="t"/>
              </v:shape>
            </v:group>
            <v:group style="position:absolute;left:3727;top:12047;width:2;height:1816" coordorigin="3727,12047" coordsize="2,1816">
              <v:shape style="position:absolute;left:3727;top:12047;width:2;height:1816" coordorigin="3727,12047" coordsize="0,1816" path="m3727,12047l3727,13863e" filled="false" stroked="true" strokeweight="3.446pt" strokecolor="#a6a6a6">
                <v:path arrowok="t"/>
              </v:shape>
            </v:group>
            <v:group style="position:absolute;left:3809;top:12073;width:2;height:1790" coordorigin="3809,12073" coordsize="2,1790">
              <v:shape style="position:absolute;left:3809;top:12073;width:2;height:1790" coordorigin="3809,12073" coordsize="0,1790" path="m3809,12073l3809,13863e" filled="false" stroked="true" strokeweight="3.528pt" strokecolor="#a6a6a6">
                <v:path arrowok="t"/>
              </v:shape>
            </v:group>
            <v:group style="position:absolute;left:3892;top:12104;width:2;height:1759" coordorigin="3892,12104" coordsize="2,1759">
              <v:shape style="position:absolute;left:3892;top:12104;width:2;height:1759" coordorigin="3892,12104" coordsize="0,1759" path="m3892,12104l3892,13863e" filled="false" stroked="true" strokeweight="3.446pt" strokecolor="#a6a6a6">
                <v:path arrowok="t"/>
              </v:shape>
            </v:group>
            <v:group style="position:absolute;left:3974;top:12240;width:2;height:1623" coordorigin="3974,12240" coordsize="2,1623">
              <v:shape style="position:absolute;left:3974;top:12240;width:2;height:1623" coordorigin="3974,12240" coordsize="0,1623" path="m3974,12240l3974,13863e" filled="false" stroked="true" strokeweight="3.528pt" strokecolor="#a6a6a6">
                <v:path arrowok="t"/>
              </v:shape>
            </v:group>
            <v:group style="position:absolute;left:4057;top:11982;width:2;height:1881" coordorigin="4057,11982" coordsize="2,1881">
              <v:shape style="position:absolute;left:4057;top:11982;width:2;height:1881" coordorigin="4057,11982" coordsize="0,1881" path="m4057,11982l4057,13863e" filled="false" stroked="true" strokeweight="3.446pt" strokecolor="#a6a6a6">
                <v:path arrowok="t"/>
              </v:shape>
            </v:group>
            <v:group style="position:absolute;left:4139;top:12304;width:2;height:1559" coordorigin="4139,12304" coordsize="2,1559">
              <v:shape style="position:absolute;left:4139;top:12304;width:2;height:1559" coordorigin="4139,12304" coordsize="0,1559" path="m4139,12304l4139,13863e" filled="false" stroked="true" strokeweight="3.528pt" strokecolor="#a6a6a6">
                <v:path arrowok="t"/>
              </v:shape>
            </v:group>
            <v:group style="position:absolute;left:4223;top:12447;width:2;height:1416" coordorigin="4223,12447" coordsize="2,1416">
              <v:shape style="position:absolute;left:4223;top:12447;width:2;height:1416" coordorigin="4223,12447" coordsize="0,1416" path="m4223,12447l4223,13863e" filled="false" stroked="true" strokeweight="3.446pt" strokecolor="#a6a6a6">
                <v:path arrowok="t"/>
              </v:shape>
            </v:group>
            <v:group style="position:absolute;left:4306;top:12266;width:2;height:1597" coordorigin="4306,12266" coordsize="2,1597">
              <v:shape style="position:absolute;left:4306;top:12266;width:2;height:1597" coordorigin="4306,12266" coordsize="0,1597" path="m4306,12266l4306,13863e" filled="false" stroked="true" strokeweight="3.61pt" strokecolor="#a6a6a6">
                <v:path arrowok="t"/>
              </v:shape>
            </v:group>
            <v:group style="position:absolute;left:4389;top:12261;width:2;height:1602" coordorigin="4389,12261" coordsize="2,1602">
              <v:shape style="position:absolute;left:4389;top:12261;width:2;height:1602" coordorigin="4389,12261" coordsize="0,1602" path="m4389,12261l4389,13863e" filled="false" stroked="true" strokeweight="3.528pt" strokecolor="#a6a6a6">
                <v:path arrowok="t"/>
              </v:shape>
            </v:group>
            <v:group style="position:absolute;left:4471;top:12372;width:2;height:1491" coordorigin="4471,12372" coordsize="2,1491">
              <v:shape style="position:absolute;left:4471;top:12372;width:2;height:1491" coordorigin="4471,12372" coordsize="0,1491" path="m4471,12372l4471,13863e" filled="false" stroked="true" strokeweight="3.61pt" strokecolor="#a6a6a6">
                <v:path arrowok="t"/>
              </v:shape>
            </v:group>
            <v:group style="position:absolute;left:4554;top:12313;width:2;height:1550" coordorigin="4554,12313" coordsize="2,1550">
              <v:shape style="position:absolute;left:4554;top:12313;width:2;height:1550" coordorigin="4554,12313" coordsize="0,1550" path="m4554,12313l4554,13863e" filled="false" stroked="true" strokeweight="3.528pt" strokecolor="#a6a6a6">
                <v:path arrowok="t"/>
              </v:shape>
            </v:group>
            <v:group style="position:absolute;left:4636;top:12010;width:2;height:1853" coordorigin="4636,12010" coordsize="2,1853">
              <v:shape style="position:absolute;left:4636;top:12010;width:2;height:1853" coordorigin="4636,12010" coordsize="0,1853" path="m4636,12010l4636,13863e" filled="false" stroked="true" strokeweight="3.61pt" strokecolor="#a6a6a6">
                <v:path arrowok="t"/>
              </v:shape>
            </v:group>
            <v:group style="position:absolute;left:4719;top:11729;width:2;height:2134" coordorigin="4719,11729" coordsize="2,2134">
              <v:shape style="position:absolute;left:4719;top:11729;width:2;height:2134" coordorigin="4719,11729" coordsize="0,2134" path="m4719,11729l4719,13863e" filled="false" stroked="true" strokeweight="3.61pt" strokecolor="#a6a6a6">
                <v:path arrowok="t"/>
              </v:shape>
            </v:group>
            <v:group style="position:absolute;left:4803;top:12069;width:2;height:1794" coordorigin="4803,12069" coordsize="2,1794">
              <v:shape style="position:absolute;left:4803;top:12069;width:2;height:1794" coordorigin="4803,12069" coordsize="0,1794" path="m4803,12069l4803,13863e" filled="false" stroked="true" strokeweight="3.61pt" strokecolor="#a6a6a6">
                <v:path arrowok="t"/>
              </v:shape>
            </v:group>
            <v:group style="position:absolute;left:4885;top:12101;width:2;height:1762" coordorigin="4885,12101" coordsize="2,1762">
              <v:shape style="position:absolute;left:4885;top:12101;width:2;height:1762" coordorigin="4885,12101" coordsize="0,1762" path="m4885,12101l4885,13863e" filled="false" stroked="true" strokeweight="3.528pt" strokecolor="#a6a6a6">
                <v:path arrowok="t"/>
              </v:shape>
            </v:group>
            <v:group style="position:absolute;left:4968;top:12007;width:2;height:1857" coordorigin="4968,12007" coordsize="2,1857">
              <v:shape style="position:absolute;left:4968;top:12007;width:2;height:1857" coordorigin="4968,12007" coordsize="0,1857" path="m4968,12007l4968,13863e" filled="false" stroked="true" strokeweight="3.61pt" strokecolor="#a6a6a6">
                <v:path arrowok="t"/>
              </v:shape>
            </v:group>
            <v:group style="position:absolute;left:5050;top:11757;width:2;height:2106" coordorigin="5050,11757" coordsize="2,2106">
              <v:shape style="position:absolute;left:5050;top:11757;width:2;height:2106" coordorigin="5050,11757" coordsize="0,2106" path="m5050,11757l5050,13863e" filled="false" stroked="true" strokeweight="3.528pt" strokecolor="#a6a6a6">
                <v:path arrowok="t"/>
              </v:shape>
            </v:group>
            <v:group style="position:absolute;left:5132;top:11698;width:2;height:2165" coordorigin="5132,11698" coordsize="2,2165">
              <v:shape style="position:absolute;left:5132;top:11698;width:2;height:2165" coordorigin="5132,11698" coordsize="0,2165" path="m5132,11698l5132,13863e" filled="false" stroked="true" strokeweight="3.61pt" strokecolor="#a6a6a6">
                <v:path arrowok="t"/>
              </v:shape>
            </v:group>
            <v:group style="position:absolute;left:5215;top:11657;width:2;height:2206" coordorigin="5215,11657" coordsize="2,2206">
              <v:shape style="position:absolute;left:5215;top:11657;width:2;height:2206" coordorigin="5215,11657" coordsize="0,2206" path="m5215,11657l5215,13863e" filled="false" stroked="true" strokeweight="3.528pt" strokecolor="#a6a6a6">
                <v:path arrowok="t"/>
              </v:shape>
            </v:group>
            <v:group style="position:absolute;left:5297;top:11691;width:2;height:2172" coordorigin="5297,11691" coordsize="2,2172">
              <v:shape style="position:absolute;left:5297;top:11691;width:2;height:2172" coordorigin="5297,11691" coordsize="0,2172" path="m5297,11691l5297,13863e" filled="false" stroked="true" strokeweight="3.61pt" strokecolor="#a6a6a6">
                <v:path arrowok="t"/>
              </v:shape>
            </v:group>
            <v:group style="position:absolute;left:5381;top:11987;width:2;height:1876" coordorigin="5381,11987" coordsize="2,1876">
              <v:shape style="position:absolute;left:5381;top:11987;width:2;height:1876" coordorigin="5381,11987" coordsize="0,1876" path="m5381,11987l5381,13863e" filled="false" stroked="true" strokeweight="3.61pt" strokecolor="#a6a6a6">
                <v:path arrowok="t"/>
              </v:shape>
            </v:group>
            <v:group style="position:absolute;left:5464;top:12449;width:2;height:1414" coordorigin="5464,12449" coordsize="2,1414">
              <v:shape style="position:absolute;left:5464;top:12449;width:2;height:1414" coordorigin="5464,12449" coordsize="0,1414" path="m5464,12449l5464,13863e" filled="false" stroked="true" strokeweight="3.61pt" strokecolor="#a6a6a6">
                <v:path arrowok="t"/>
              </v:shape>
            </v:group>
            <v:group style="position:absolute;left:5546;top:12612;width:2;height:1251" coordorigin="5546,12612" coordsize="2,1251">
              <v:shape style="position:absolute;left:5546;top:12612;width:2;height:1251" coordorigin="5546,12612" coordsize="0,1251" path="m5546,12612l5546,13863e" filled="false" stroked="true" strokeweight="3.528pt" strokecolor="#a6a6a6">
                <v:path arrowok="t"/>
              </v:shape>
            </v:group>
            <v:group style="position:absolute;left:5629;top:12922;width:2;height:941" coordorigin="5629,12922" coordsize="2,941">
              <v:shape style="position:absolute;left:5629;top:12922;width:2;height:941" coordorigin="5629,12922" coordsize="0,941" path="m5629,12922l5629,13863e" filled="false" stroked="true" strokeweight="3.61pt" strokecolor="#a6a6a6">
                <v:path arrowok="t"/>
              </v:shape>
            </v:group>
            <v:group style="position:absolute;left:5711;top:12741;width:2;height:1122" coordorigin="5711,12741" coordsize="2,1122">
              <v:shape style="position:absolute;left:5711;top:12741;width:2;height:1122" coordorigin="5711,12741" coordsize="0,1122" path="m5711,12741l5711,13863e" filled="false" stroked="true" strokeweight="3.528pt" strokecolor="#a6a6a6">
                <v:path arrowok="t"/>
              </v:shape>
            </v:group>
            <v:group style="position:absolute;left:5794;top:12447;width:2;height:1416" coordorigin="5794,12447" coordsize="2,1416">
              <v:shape style="position:absolute;left:5794;top:12447;width:2;height:1416" coordorigin="5794,12447" coordsize="0,1416" path="m5794,12447l5794,13863e" filled="false" stroked="true" strokeweight="3.61pt" strokecolor="#a6a6a6">
                <v:path arrowok="t"/>
              </v:shape>
            </v:group>
            <v:group style="position:absolute;left:5876;top:12224;width:2;height:1639" coordorigin="5876,12224" coordsize="2,1639">
              <v:shape style="position:absolute;left:5876;top:12224;width:2;height:1639" coordorigin="5876,12224" coordsize="0,1639" path="m5876,12224l5876,13863e" filled="false" stroked="true" strokeweight="3.528pt" strokecolor="#a6a6a6">
                <v:path arrowok="t"/>
              </v:shape>
            </v:group>
            <v:group style="position:absolute;left:5960;top:12356;width:2;height:1507" coordorigin="5960,12356" coordsize="2,1507">
              <v:shape style="position:absolute;left:5960;top:12356;width:2;height:1507" coordorigin="5960,12356" coordsize="0,1507" path="m5960,12356l5960,13863e" filled="false" stroked="true" strokeweight="3.61pt" strokecolor="#a6a6a6">
                <v:path arrowok="t"/>
              </v:shape>
            </v:group>
            <v:group style="position:absolute;left:6043;top:12406;width:2;height:1457" coordorigin="6043,12406" coordsize="2,1457">
              <v:shape style="position:absolute;left:6043;top:12406;width:2;height:1457" coordorigin="6043,12406" coordsize="0,1457" path="m6043,12406l6043,13863e" filled="false" stroked="true" strokeweight="3.528pt" strokecolor="#a6a6a6">
                <v:path arrowok="t"/>
              </v:shape>
            </v:group>
            <v:group style="position:absolute;left:6125;top:12264;width:2;height:1599" coordorigin="6125,12264" coordsize="2,1599">
              <v:shape style="position:absolute;left:6125;top:12264;width:2;height:1599" coordorigin="6125,12264" coordsize="0,1599" path="m6125,12264l6125,13863e" filled="false" stroked="true" strokeweight="3.61pt" strokecolor="#a6a6a6">
                <v:path arrowok="t"/>
              </v:shape>
            </v:group>
            <v:group style="position:absolute;left:6207;top:12127;width:2;height:1736" coordorigin="6207,12127" coordsize="2,1736">
              <v:shape style="position:absolute;left:6207;top:12127;width:2;height:1736" coordorigin="6207,12127" coordsize="0,1736" path="m6207,12127l6207,13863e" filled="false" stroked="true" strokeweight="3.528pt" strokecolor="#a6a6a6">
                <v:path arrowok="t"/>
              </v:shape>
            </v:group>
            <v:group style="position:absolute;left:6290;top:11982;width:2;height:1881" coordorigin="6290,11982" coordsize="2,1881">
              <v:shape style="position:absolute;left:6290;top:11982;width:2;height:1881" coordorigin="6290,11982" coordsize="0,1881" path="m6290,11982l6290,13863e" filled="false" stroked="true" strokeweight="3.61pt" strokecolor="#a6a6a6">
                <v:path arrowok="t"/>
              </v:shape>
            </v:group>
            <v:group style="position:absolute;left:6372;top:12034;width:2;height:1829" coordorigin="6372,12034" coordsize="2,1829">
              <v:shape style="position:absolute;left:6372;top:12034;width:2;height:1829" coordorigin="6372,12034" coordsize="0,1829" path="m6372,12034l6372,13863e" filled="false" stroked="true" strokeweight="3.528pt" strokecolor="#a6a6a6">
                <v:path arrowok="t"/>
              </v:shape>
            </v:group>
            <v:group style="position:absolute;left:6455;top:11976;width:2;height:1888" coordorigin="6455,11976" coordsize="2,1888">
              <v:shape style="position:absolute;left:6455;top:11976;width:2;height:1888" coordorigin="6455,11976" coordsize="0,1888" path="m6455,11976l6455,13863e" filled="false" stroked="true" strokeweight="3.61pt" strokecolor="#a6a6a6">
                <v:path arrowok="t"/>
              </v:shape>
            </v:group>
            <v:group style="position:absolute;left:6539;top:12137;width:2;height:1726" coordorigin="6539,12137" coordsize="2,1726">
              <v:shape style="position:absolute;left:6539;top:12137;width:2;height:1726" coordorigin="6539,12137" coordsize="0,1726" path="m6539,12137l6539,13863e" filled="false" stroked="true" strokeweight="3.528pt" strokecolor="#a6a6a6">
                <v:path arrowok="t"/>
              </v:shape>
            </v:group>
            <v:group style="position:absolute;left:6622;top:11900;width:2;height:1963" coordorigin="6622,11900" coordsize="2,1963">
              <v:shape style="position:absolute;left:6622;top:11900;width:2;height:1963" coordorigin="6622,11900" coordsize="0,1963" path="m6622,11900l6622,13863e" filled="false" stroked="true" strokeweight="3.528pt" strokecolor="#a6a6a6">
                <v:path arrowok="t"/>
              </v:shape>
            </v:group>
            <v:group style="position:absolute;left:6704;top:11670;width:2;height:2193" coordorigin="6704,11670" coordsize="2,2193">
              <v:shape style="position:absolute;left:6704;top:11670;width:2;height:2193" coordorigin="6704,11670" coordsize="0,2193" path="m6704,11670l6704,13863e" filled="false" stroked="true" strokeweight="3.446pt" strokecolor="#a6a6a6">
                <v:path arrowok="t"/>
              </v:shape>
            </v:group>
            <v:group style="position:absolute;left:6787;top:11061;width:2;height:2802" coordorigin="6787,11061" coordsize="2,2802">
              <v:shape style="position:absolute;left:6787;top:11061;width:2;height:2802" coordorigin="6787,11061" coordsize="0,2802" path="m6787,11061l6787,13863e" filled="false" stroked="true" strokeweight="3.528pt" strokecolor="#a6a6a6">
                <v:path arrowok="t"/>
              </v:shape>
            </v:group>
            <v:group style="position:absolute;left:6869;top:10637;width:2;height:3226" coordorigin="6869,10637" coordsize="2,3226">
              <v:shape style="position:absolute;left:6869;top:10637;width:2;height:3226" coordorigin="6869,10637" coordsize="0,3226" path="m6869,10637l6869,13863e" filled="false" stroked="true" strokeweight="3.446pt" strokecolor="#a6a6a6">
                <v:path arrowok="t"/>
              </v:shape>
            </v:group>
            <v:group style="position:absolute;left:6952;top:10626;width:2;height:3238" coordorigin="6952,10626" coordsize="2,3238">
              <v:shape style="position:absolute;left:6952;top:10626;width:2;height:3238" coordorigin="6952,10626" coordsize="0,3238" path="m6952,10626l6952,13863e" filled="false" stroked="true" strokeweight="3.528pt" strokecolor="#a6a6a6">
                <v:path arrowok="t"/>
              </v:shape>
            </v:group>
            <v:group style="position:absolute;left:7034;top:11669;width:2;height:2194" coordorigin="7034,11669" coordsize="2,2194">
              <v:shape style="position:absolute;left:7034;top:11669;width:2;height:2194" coordorigin="7034,11669" coordsize="0,2194" path="m7034,11669l7034,13863e" filled="false" stroked="true" strokeweight="3.446pt" strokecolor="#a6a6a6">
                <v:path arrowok="t"/>
              </v:shape>
            </v:group>
            <v:group style="position:absolute;left:7117;top:12007;width:2;height:1857" coordorigin="7117,12007" coordsize="2,1857">
              <v:shape style="position:absolute;left:7117;top:12007;width:2;height:1857" coordorigin="7117,12007" coordsize="0,1857" path="m7117,12007l7117,13863e" filled="false" stroked="true" strokeweight="3.528pt" strokecolor="#a6a6a6">
                <v:path arrowok="t"/>
              </v:shape>
            </v:group>
            <v:group style="position:absolute;left:7200;top:11840;width:2;height:2023" coordorigin="7200,11840" coordsize="2,2023">
              <v:shape style="position:absolute;left:7200;top:11840;width:2;height:2023" coordorigin="7200,11840" coordsize="0,2023" path="m7200,11840l7200,13863e" filled="false" stroked="true" strokeweight="3.528pt" strokecolor="#a6a6a6">
                <v:path arrowok="t"/>
              </v:shape>
            </v:group>
            <v:group style="position:absolute;left:7283;top:11540;width:2;height:2323" coordorigin="7283,11540" coordsize="2,2323">
              <v:shape style="position:absolute;left:7283;top:11540;width:2;height:2323" coordorigin="7283,11540" coordsize="0,2323" path="m7283,11540l7283,13863e" filled="false" stroked="true" strokeweight="3.528pt" strokecolor="#a6a6a6">
                <v:path arrowok="t"/>
              </v:shape>
            </v:group>
            <v:group style="position:absolute;left:7366;top:11532;width:2;height:2332" coordorigin="7366,11532" coordsize="2,2332">
              <v:shape style="position:absolute;left:7366;top:11532;width:2;height:2332" coordorigin="7366,11532" coordsize="0,2332" path="m7366,11532l7366,13863e" filled="false" stroked="true" strokeweight="3.446pt" strokecolor="#d67a40">
                <v:path arrowok="t"/>
              </v:shape>
            </v:group>
            <v:group style="position:absolute;left:7449;top:11496;width:2;height:2367" coordorigin="7449,11496" coordsize="2,2367">
              <v:shape style="position:absolute;left:7449;top:11496;width:2;height:2367" coordorigin="7449,11496" coordsize="0,2367" path="m7449,11496l7449,13863e" filled="false" stroked="true" strokeweight="3.61pt" strokecolor="#d67a40">
                <v:path arrowok="t"/>
              </v:shape>
            </v:group>
            <v:group style="position:absolute;left:7531;top:11512;width:2;height:2351" coordorigin="7531,11512" coordsize="2,2351">
              <v:shape style="position:absolute;left:7531;top:11512;width:2;height:2351" coordorigin="7531,11512" coordsize="0,2351" path="m7531,11512l7531,13863e" filled="false" stroked="true" strokeweight="3.528pt" strokecolor="#d67a40">
                <v:path arrowok="t"/>
              </v:shape>
            </v:group>
            <v:group style="position:absolute;left:7614;top:11549;width:2;height:2314" coordorigin="7614,11549" coordsize="2,2314">
              <v:shape style="position:absolute;left:7614;top:11549;width:2;height:2314" coordorigin="7614,11549" coordsize="0,2314" path="m7614,11549l7614,13863e" filled="false" stroked="true" strokeweight="3.61pt" strokecolor="#d67a40">
                <v:path arrowok="t"/>
              </v:shape>
            </v:group>
            <v:group style="position:absolute;left:7696;top:11626;width:2;height:2237" coordorigin="7696,11626" coordsize="2,2237">
              <v:shape style="position:absolute;left:7696;top:11626;width:2;height:2237" coordorigin="7696,11626" coordsize="0,2237" path="m7696,11626l7696,13863e" filled="false" stroked="true" strokeweight="3.528pt" strokecolor="#d67a40">
                <v:path arrowok="t"/>
              </v:shape>
            </v:group>
            <v:group style="position:absolute;left:7780;top:11611;width:2;height:2252" coordorigin="7780,11611" coordsize="2,2252">
              <v:shape style="position:absolute;left:7780;top:11611;width:2;height:2252" coordorigin="7780,11611" coordsize="0,2252" path="m7780,11611l7780,13863e" filled="false" stroked="true" strokeweight="3.61pt" strokecolor="#d67a40">
                <v:path arrowok="t"/>
              </v:shape>
            </v:group>
            <v:group style="position:absolute;left:7863;top:11628;width:2;height:2235" coordorigin="7863,11628" coordsize="2,2235">
              <v:shape style="position:absolute;left:7863;top:11628;width:2;height:2235" coordorigin="7863,11628" coordsize="0,2235" path="m7863,11628l7863,13863e" filled="false" stroked="true" strokeweight="3.528pt" strokecolor="#d67a40">
                <v:path arrowok="t"/>
              </v:shape>
            </v:group>
            <v:group style="position:absolute;left:7945;top:11603;width:2;height:2260" coordorigin="7945,11603" coordsize="2,2260">
              <v:shape style="position:absolute;left:7945;top:11603;width:2;height:2260" coordorigin="7945,11603" coordsize="0,2260" path="m7945,11603l7945,13863e" filled="false" stroked="true" strokeweight="3.61pt" strokecolor="#d67a40">
                <v:path arrowok="t"/>
              </v:shape>
            </v:group>
            <v:group style="position:absolute;left:8028;top:11607;width:2;height:2256" coordorigin="8028,11607" coordsize="2,2256">
              <v:shape style="position:absolute;left:8028;top:11607;width:2;height:2256" coordorigin="8028,11607" coordsize="0,2256" path="m8028,11607l8028,13863e" filled="false" stroked="true" strokeweight="3.528pt" strokecolor="#d67a40">
                <v:path arrowok="t"/>
              </v:shape>
            </v:group>
            <v:group style="position:absolute;left:8110;top:11595;width:2;height:2268" coordorigin="8110,11595" coordsize="2,2268">
              <v:shape style="position:absolute;left:8110;top:11595;width:2;height:2268" coordorigin="8110,11595" coordsize="0,2268" path="m8110,11595l8110,13863e" filled="false" stroked="true" strokeweight="3.61pt" strokecolor="#d67a40">
                <v:path arrowok="t"/>
              </v:shape>
            </v:group>
            <v:group style="position:absolute;left:8192;top:11620;width:2;height:2243" coordorigin="8192,11620" coordsize="2,2243">
              <v:shape style="position:absolute;left:8192;top:11620;width:2;height:2243" coordorigin="8192,11620" coordsize="0,2243" path="m8192,11620l8192,13863e" filled="false" stroked="true" strokeweight="3.528pt" strokecolor="#d67a40">
                <v:path arrowok="t"/>
              </v:shape>
            </v:group>
            <v:group style="position:absolute;left:8275;top:11607;width:2;height:2256" coordorigin="8275,11607" coordsize="2,2256">
              <v:shape style="position:absolute;left:8275;top:11607;width:2;height:2256" coordorigin="8275,11607" coordsize="0,2256" path="m8275,11607l8275,13863e" filled="false" stroked="true" strokeweight="3.61pt" strokecolor="#d67a40">
                <v:path arrowok="t"/>
              </v:shape>
            </v:group>
            <v:group style="position:absolute;left:8358;top:11736;width:2;height:2127" coordorigin="8358,11736" coordsize="2,2127">
              <v:shape style="position:absolute;left:8358;top:11736;width:2;height:2127" coordorigin="8358,11736" coordsize="0,2127" path="m8358,11736l8358,13863e" filled="false" stroked="true" strokeweight="3.61pt" strokecolor="#d67a40">
                <v:path arrowok="t"/>
              </v:shape>
            </v:group>
            <v:group style="position:absolute;left:8441;top:11595;width:2;height:2268" coordorigin="8441,11595" coordsize="2,2268">
              <v:shape style="position:absolute;left:8441;top:11595;width:2;height:2268" coordorigin="8441,11595" coordsize="0,2268" path="m8441,11595l8441,13863e" filled="false" stroked="true" strokeweight="3.61pt" strokecolor="#d67a40">
                <v:path arrowok="t"/>
              </v:shape>
            </v:group>
            <v:group style="position:absolute;left:8524;top:11558;width:2;height:2305" coordorigin="8524,11558" coordsize="2,2305">
              <v:shape style="position:absolute;left:8524;top:11558;width:2;height:2305" coordorigin="8524,11558" coordsize="0,2305" path="m8524,11558l8524,13863e" filled="false" stroked="true" strokeweight="3.528pt" strokecolor="#d67a40">
                <v:path arrowok="t"/>
              </v:shape>
            </v:group>
            <v:group style="position:absolute;left:8606;top:11483;width:2;height:2380" coordorigin="8606,11483" coordsize="2,2380">
              <v:shape style="position:absolute;left:8606;top:11483;width:2;height:2380" coordorigin="8606,11483" coordsize="0,2380" path="m8606,11483l8606,13863e" filled="false" stroked="true" strokeweight="3.61pt" strokecolor="#d67a40">
                <v:path arrowok="t"/>
              </v:shape>
            </v:group>
            <v:group style="position:absolute;left:8689;top:11363;width:2;height:2500" coordorigin="8689,11363" coordsize="2,2500">
              <v:shape style="position:absolute;left:8689;top:11363;width:2;height:2500" coordorigin="8689,11363" coordsize="0,2500" path="m8689,11363l8689,13863e" filled="false" stroked="true" strokeweight="3.528pt" strokecolor="#d67a40">
                <v:path arrowok="t"/>
              </v:shape>
            </v:group>
            <v:group style="position:absolute;left:8771;top:11295;width:2;height:2568" coordorigin="8771,11295" coordsize="2,2568">
              <v:shape style="position:absolute;left:8771;top:11295;width:2;height:2568" coordorigin="8771,11295" coordsize="0,2568" path="m8771,11295l8771,13863e" filled="false" stroked="true" strokeweight="3.61pt" strokecolor="#d67a40">
                <v:path arrowok="t"/>
              </v:shape>
            </v:group>
            <v:group style="position:absolute;left:8854;top:11275;width:2;height:2588" coordorigin="8854,11275" coordsize="2,2588">
              <v:shape style="position:absolute;left:8854;top:11275;width:2;height:2588" coordorigin="8854,11275" coordsize="0,2588" path="m8854,11275l8854,13863e" filled="false" stroked="true" strokeweight="3.528pt" strokecolor="#d67a40">
                <v:path arrowok="t"/>
              </v:shape>
            </v:group>
            <v:group style="position:absolute;left:8936;top:11324;width:2;height:2539" coordorigin="8936,11324" coordsize="2,2539">
              <v:shape style="position:absolute;left:8936;top:11324;width:2;height:2539" coordorigin="8936,11324" coordsize="0,2539" path="m8936,11324l8936,13863e" filled="false" stroked="true" strokeweight="3.61pt" strokecolor="#d67a40">
                <v:path arrowok="t"/>
              </v:shape>
            </v:group>
            <v:group style="position:absolute;left:9020;top:11437;width:2;height:2426" coordorigin="9020,11437" coordsize="2,2426">
              <v:shape style="position:absolute;left:9020;top:11437;width:2;height:2426" coordorigin="9020,11437" coordsize="0,2426" path="m9020,11437l9020,13863e" filled="false" stroked="true" strokeweight="3.528pt" strokecolor="#d67a40">
                <v:path arrowok="t"/>
              </v:shape>
            </v:group>
            <v:group style="position:absolute;left:9102;top:11471;width:2;height:2392" coordorigin="9102,11471" coordsize="2,2392">
              <v:shape style="position:absolute;left:9102;top:11471;width:2;height:2392" coordorigin="9102,11471" coordsize="0,2392" path="m9102,11471l9102,13863e" filled="false" stroked="true" strokeweight="3.61pt" strokecolor="#d67a40">
                <v:path arrowok="t"/>
              </v:shape>
            </v:group>
            <v:group style="position:absolute;left:9185;top:11660;width:2;height:2203" coordorigin="9185,11660" coordsize="2,2203">
              <v:shape style="position:absolute;left:9185;top:11660;width:2;height:2203" coordorigin="9185,11660" coordsize="0,2203" path="m9185,11660l9185,13863e" filled="false" stroked="true" strokeweight="3.528pt" strokecolor="#d67a40">
                <v:path arrowok="t"/>
              </v:shape>
            </v:group>
            <v:group style="position:absolute;left:9267;top:11615;width:2;height:2248" coordorigin="9267,11615" coordsize="2,2248">
              <v:shape style="position:absolute;left:9267;top:11615;width:2;height:2248" coordorigin="9267,11615" coordsize="0,2248" path="m9267,11615l9267,13863e" filled="false" stroked="true" strokeweight="3.61pt" strokecolor="#d67a40">
                <v:path arrowok="t"/>
              </v:shape>
            </v:group>
            <v:group style="position:absolute;left:9350;top:11491;width:2;height:2372" coordorigin="9350,11491" coordsize="2,2372">
              <v:shape style="position:absolute;left:9350;top:11491;width:2;height:2372" coordorigin="9350,11491" coordsize="0,2372" path="m9350,11491l9350,13863e" filled="false" stroked="true" strokeweight="3.528pt" strokecolor="#d67a40">
                <v:path arrowok="t"/>
              </v:shape>
            </v:group>
            <v:group style="position:absolute;left:9432;top:11422;width:2;height:2441" coordorigin="9432,11422" coordsize="2,2441">
              <v:shape style="position:absolute;left:9432;top:11422;width:2;height:2441" coordorigin="9432,11422" coordsize="0,2441" path="m9432,11422l9432,13863e" filled="false" stroked="true" strokeweight="3.61pt" strokecolor="#d67a40">
                <v:path arrowok="t"/>
              </v:shape>
            </v:group>
            <v:group style="position:absolute;left:9515;top:11375;width:2;height:2488" coordorigin="9515,11375" coordsize="2,2488">
              <v:shape style="position:absolute;left:9515;top:11375;width:2;height:2488" coordorigin="9515,11375" coordsize="0,2488" path="m9515,11375l9515,13863e" filled="false" stroked="true" strokeweight="3.61pt" strokecolor="#d67a40">
                <v:path arrowok="t"/>
              </v:shape>
            </v:group>
            <v:group style="position:absolute;left:9600;top:11357;width:2;height:2506" coordorigin="9600,11357" coordsize="2,2506">
              <v:shape style="position:absolute;left:9600;top:11357;width:2;height:2506" coordorigin="9600,11357" coordsize="0,2506" path="m9600,11357l9600,13863e" filled="false" stroked="true" strokeweight="3.528pt" strokecolor="#d67a40">
                <v:path arrowok="t"/>
              </v:shape>
            </v:group>
            <v:group style="position:absolute;left:9682;top:11375;width:2;height:2488" coordorigin="9682,11375" coordsize="2,2488">
              <v:shape style="position:absolute;left:9682;top:11375;width:2;height:2488" coordorigin="9682,11375" coordsize="0,2488" path="m9682,11375l9682,13863e" filled="false" stroked="true" strokeweight="3.446pt" strokecolor="#d67a40">
                <v:path arrowok="t"/>
              </v:shape>
            </v:group>
            <v:group style="position:absolute;left:9764;top:11406;width:2;height:2457" coordorigin="9764,11406" coordsize="2,2457">
              <v:shape style="position:absolute;left:9764;top:11406;width:2;height:2457" coordorigin="9764,11406" coordsize="0,2457" path="m9764,11406l9764,13863e" filled="false" stroked="true" strokeweight="3.528pt" strokecolor="#d67a40">
                <v:path arrowok="t"/>
              </v:shape>
            </v:group>
            <v:group style="position:absolute;left:9847;top:11491;width:2;height:2372" coordorigin="9847,11491" coordsize="2,2372">
              <v:shape style="position:absolute;left:9847;top:11491;width:2;height:2372" coordorigin="9847,11491" coordsize="0,2372" path="m9847,11491l9847,13863e" filled="false" stroked="true" strokeweight="3.446pt" strokecolor="#d67a40">
                <v:path arrowok="t"/>
              </v:shape>
            </v:group>
            <v:group style="position:absolute;left:9807;top:11486;width:77;height:2382" coordorigin="9807,11486" coordsize="77,2382">
              <v:shape style="position:absolute;left:9807;top:11486;width:77;height:2382" coordorigin="9807,11486" coordsize="77,2382" path="m9882,11486l9810,11486,9807,11487,9807,13864,9810,13867,9882,13867,9884,13864,9884,13861,9815,13861,9812,13856,9815,13856,9815,11496,9812,11496,9815,11491,9884,11491,9884,11487,9882,11486xe" filled="true" fillcolor="#d67a40" stroked="false">
                <v:path arrowok="t"/>
                <v:fill type="solid"/>
              </v:shape>
              <v:shape style="position:absolute;left:9807;top:11486;width:77;height:2382" coordorigin="9807,11486" coordsize="77,2382" path="m9875,13856l9815,13856,9815,13861,9875,13861,9875,13856xe" filled="true" fillcolor="#d67a40" stroked="false">
                <v:path arrowok="t"/>
                <v:fill type="solid"/>
              </v:shape>
              <v:shape style="position:absolute;left:9807;top:11486;width:77;height:2382" coordorigin="9807,11486" coordsize="77,2382" path="m9884,11491l9875,11491,9880,11496,9875,11496,9875,13856,9880,13856,9875,13861,9884,13861,9884,11491xe" filled="true" fillcolor="#d67a40" stroked="false">
                <v:path arrowok="t"/>
                <v:fill type="solid"/>
              </v:shape>
              <v:shape style="position:absolute;left:9807;top:11486;width:77;height:2382" coordorigin="9807,11486" coordsize="77,2382" path="m9875,11491l9815,11491,9815,11496,9875,11496,9875,11491xe" filled="true" fillcolor="#d67a40" stroked="false">
                <v:path arrowok="t"/>
                <v:fill type="solid"/>
              </v:shape>
            </v:group>
            <v:group style="position:absolute;left:9807;top:11484;width:79;height:2384" coordorigin="9807,11484" coordsize="79,2384">
              <v:shape style="position:absolute;left:9807;top:11484;width:79;height:2384" coordorigin="9807,11484" coordsize="79,2384" path="m9810,11486l9808,11486,9808,11487,9807,11489,9807,13864,9810,13867,9882,13867,9884,13866,9810,13866,9808,13864,9808,11489,9810,11487,9810,1148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84,11486l9882,11486,9882,11487,9884,11489,9884,13864,9882,13866,9884,13866,9885,13864,9885,11489,9884,11487,9884,1148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12,13856l9815,13863,9817,13861,9815,13861,9815,13859,9812,1385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77,13858l9875,13861,9877,13863,9878,13861,9877,13861,9877,13858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15,13859l9815,13861,9817,13861,9815,13859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17,11491l9815,11493,9815,13859,9817,13861,9817,11491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75,11491l9875,13861,9877,13858,9877,11494,9875,11491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79,13856l9877,13858,9877,13861,9878,13861,9880,13857,9879,1385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12,13856l9812,13858,9813,13858,9812,1385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15,13856l9812,13856,9813,13858,9815,13858,9815,1385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75,13856l9817,13856,9817,13858,9875,13858,9875,1385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79,13856l9877,13856,9877,13858,9878,13858,9879,1385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80,13857l9879,13858,9880,13858,9880,13857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80,13856l9879,13856,9880,13857,9880,1385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15,11491l9812,11496,9812,11497,9815,11493,9815,11491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15,11496l9813,11496,9812,11497,9815,11497,9815,1149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75,11496l9817,11496,9817,11497,9875,11497,9875,1149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78,11496l9877,11496,9877,11497,9879,11497,9878,1149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77,11491l9877,11494,9879,11497,9880,11496,9877,11491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80,11496l9879,11497,9880,11497,9880,11496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77,11491l9875,11491,9877,11494,9877,11491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17,11491l9815,11491,9815,11493,9817,11491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80,11484l9812,11484,9810,11486,9810,11487,9812,11486,9882,11486,9880,11484xe" filled="true" fillcolor="#ffffff" stroked="false">
                <v:path arrowok="t"/>
                <v:fill type="solid"/>
              </v:shape>
              <v:shape style="position:absolute;left:9807;top:11484;width:79;height:2384" coordorigin="9807,11484" coordsize="79,2384" path="m9882,11486l9880,11486,9882,11487,9882,11486xe" filled="true" fillcolor="#ffffff" stroked="false">
                <v:path arrowok="t"/>
                <v:fill type="solid"/>
              </v:shape>
            </v:group>
            <v:group style="position:absolute;left:9929;top:11579;width:2;height:2284" coordorigin="9929,11579" coordsize="2,2284">
              <v:shape style="position:absolute;left:9929;top:11579;width:2;height:2284" coordorigin="9929,11579" coordsize="0,2284" path="m9929,11579l9929,13863e" filled="false" stroked="true" strokeweight="3.528pt" strokecolor="#d67a40">
                <v:path arrowok="t"/>
              </v:shape>
            </v:group>
            <v:group style="position:absolute;left:10012;top:11732;width:2;height:2131" coordorigin="10012,11732" coordsize="2,2131">
              <v:shape style="position:absolute;left:10012;top:11732;width:2;height:2131" coordorigin="10012,11732" coordsize="0,2131" path="m10012,11732l10012,13863e" filled="false" stroked="true" strokeweight="3.446pt" strokecolor="#d67a40">
                <v:path arrowok="t"/>
              </v:shape>
            </v:group>
            <v:group style="position:absolute;left:10094;top:11824;width:2;height:2039" coordorigin="10094,11824" coordsize="2,2039">
              <v:shape style="position:absolute;left:10094;top:11824;width:2;height:2039" coordorigin="10094,11824" coordsize="0,2039" path="m10094,11824l10094,13863e" filled="false" stroked="true" strokeweight="3.528pt" strokecolor="#d67a40">
                <v:path arrowok="t"/>
              </v:shape>
            </v:group>
            <v:group style="position:absolute;left:10177;top:11953;width:2;height:1910" coordorigin="10177,11953" coordsize="2,1910">
              <v:shape style="position:absolute;left:10177;top:11953;width:2;height:1910" coordorigin="10177,11953" coordsize="0,1910" path="m10177,11953l10177,13863e" filled="false" stroked="true" strokeweight="3.528pt" strokecolor="#d67a40">
                <v:path arrowok="t"/>
              </v:shape>
            </v:group>
            <v:group style="position:absolute;left:10261;top:11976;width:2;height:1888" coordorigin="10261,11976" coordsize="2,1888">
              <v:shape style="position:absolute;left:10261;top:11976;width:2;height:1888" coordorigin="10261,11976" coordsize="0,1888" path="m10261,11976l10261,13863e" filled="false" stroked="true" strokeweight="3.528pt" strokecolor="#d67a40">
                <v:path arrowok="t"/>
              </v:shape>
            </v:group>
            <v:group style="position:absolute;left:10343;top:12029;width:2;height:1834" coordorigin="10343,12029" coordsize="2,1834">
              <v:shape style="position:absolute;left:10343;top:12029;width:2;height:1834" coordorigin="10343,12029" coordsize="0,1834" path="m10343,12029l10343,13863e" filled="false" stroked="true" strokeweight="3.446pt" strokecolor="#d67a40">
                <v:path arrowok="t"/>
              </v:shape>
            </v:group>
            <v:group style="position:absolute;left:2109;top:10085;width:11;height:3778" coordorigin="2109,10085" coordsize="11,3778">
              <v:shape style="position:absolute;left:2109;top:10085;width:11;height:3778" coordorigin="2109,10085" coordsize="11,3778" path="m2109,13863l2119,13863,2119,10085,2109,10085,2109,13863xe" filled="true" fillcolor="#a6a6a6" stroked="false">
                <v:path arrowok="t"/>
                <v:fill type="solid"/>
              </v:shape>
            </v:group>
            <v:group style="position:absolute;left:2113;top:10081;width:2;height:3833" coordorigin="2113,10081" coordsize="2,3833">
              <v:shape style="position:absolute;left:2113;top:10081;width:2;height:3833" coordorigin="2113,10081" coordsize="0,3833" path="m2113,10081l2113,13914e" filled="false" stroked="true" strokeweight=".539pt" strokecolor="#000000">
                <v:path arrowok="t"/>
              </v:shape>
            </v:group>
            <v:group style="position:absolute;left:2117;top:10085;width:4;height:3778" coordorigin="2117,10085" coordsize="4,3778">
              <v:shape style="position:absolute;left:2117;top:10085;width:4;height:3778" coordorigin="2117,10085" coordsize="4,3778" path="m2117,13863l2121,13863,2121,10085,2117,10085,2117,13863xe" filled="true" fillcolor="#000000" stroked="false">
                <v:path arrowok="t"/>
                <v:fill type="solid"/>
              </v:shape>
            </v:group>
            <v:group style="position:absolute;left:2077;top:13858;width:36;height:10" coordorigin="2077,13858" coordsize="36,10">
              <v:shape style="position:absolute;left:2077;top:13858;width:36;height:10" coordorigin="2077,13858" coordsize="36,10" path="m2077,13863l2113,13863e" filled="false" stroked="true" strokeweight=".59pt" strokecolor="#a6a6a6">
                <v:path arrowok="t"/>
              </v:shape>
            </v:group>
            <v:group style="position:absolute;left:2077;top:13319;width:36;height:9" coordorigin="2077,13319" coordsize="36,9">
              <v:shape style="position:absolute;left:2077;top:13319;width:36;height:9" coordorigin="2077,13319" coordsize="36,9" path="m2077,13323l2113,13323e" filled="false" stroked="true" strokeweight=".508pt" strokecolor="#a6a6a6">
                <v:path arrowok="t"/>
              </v:shape>
            </v:group>
            <v:group style="position:absolute;left:2077;top:12779;width:36;height:10" coordorigin="2077,12779" coordsize="36,10">
              <v:shape style="position:absolute;left:2077;top:12779;width:36;height:10" coordorigin="2077,12779" coordsize="36,10" path="m2077,12784l2113,12784e" filled="false" stroked="true" strokeweight=".59pt" strokecolor="#a6a6a6">
                <v:path arrowok="t"/>
              </v:shape>
            </v:group>
            <v:group style="position:absolute;left:2077;top:12238;width:36;height:12" coordorigin="2077,12238" coordsize="36,12">
              <v:shape style="position:absolute;left:2077;top:12238;width:36;height:12" coordorigin="2077,12238" coordsize="36,12" path="m2077,12244l2113,12244e" filled="false" stroked="true" strokeweight=".671pt" strokecolor="#a6a6a6">
                <v:path arrowok="t"/>
              </v:shape>
            </v:group>
            <v:group style="position:absolute;left:2077;top:11698;width:36;height:14" coordorigin="2077,11698" coordsize="36,14">
              <v:shape style="position:absolute;left:2077;top:11698;width:36;height:14" coordorigin="2077,11698" coordsize="36,14" path="m2077,11705l2113,11705e" filled="false" stroked="true" strokeweight=".753pt" strokecolor="#a6a6a6">
                <v:path arrowok="t"/>
              </v:shape>
            </v:group>
            <v:group style="position:absolute;left:2077;top:11159;width:36;height:12" coordorigin="2077,11159" coordsize="36,12">
              <v:shape style="position:absolute;left:2077;top:11159;width:36;height:12" coordorigin="2077,11159" coordsize="36,12" path="m2077,11165l2113,11165e" filled="false" stroked="true" strokeweight=".671pt" strokecolor="#a6a6a6">
                <v:path arrowok="t"/>
              </v:shape>
            </v:group>
            <v:group style="position:absolute;left:2077;top:10621;width:36;height:10" coordorigin="2077,10621" coordsize="36,10">
              <v:shape style="position:absolute;left:2077;top:10621;width:36;height:10" coordorigin="2077,10621" coordsize="36,10" path="m2077,10626l2113,10626e" filled="false" stroked="true" strokeweight=".59pt" strokecolor="#a6a6a6">
                <v:path arrowok="t"/>
              </v:shape>
            </v:group>
            <v:group style="position:absolute;left:2077;top:10082;width:36;height:9" coordorigin="2077,10082" coordsize="36,9">
              <v:shape style="position:absolute;left:2077;top:10082;width:36;height:9" coordorigin="2077,10082" coordsize="36,9" path="m2077,10086l2113,10086e" filled="false" stroked="true" strokeweight=".508pt" strokecolor="#a6a6a6">
                <v:path arrowok="t"/>
              </v:shape>
            </v:group>
            <v:group style="position:absolute;left:2076;top:10080;width:38;height:3788" coordorigin="2076,10080" coordsize="38,3788">
              <v:shape style="position:absolute;left:2076;top:10080;width:38;height:3788" coordorigin="2076,10080" coordsize="38,3788" path="m2076,13867l2114,13867,2114,10080,2076,10080,2076,13867xe" filled="true" fillcolor="#000000" stroked="false">
                <v:path arrowok="t"/>
                <v:fill type="solid"/>
              </v:shape>
            </v:group>
            <v:group style="position:absolute;left:2110;top:13865;width:8275;height:2" coordorigin="2110,13865" coordsize="8275,2">
              <v:shape style="position:absolute;left:2110;top:13865;width:8275;height:2" coordorigin="2110,13865" coordsize="8275,0" path="m2110,13865l10385,13865e" filled="false" stroked="true" strokeweight=".34pt" strokecolor="#000000">
                <v:path arrowok="t"/>
              </v:shape>
            </v:group>
            <v:group style="position:absolute;left:10383;top:13866;width:2;height:2" coordorigin="10383,13866" coordsize="2,2">
              <v:shape style="position:absolute;left:10383;top:13866;width:2;height:2" coordorigin="10383,13866" coordsize="2,2" path="m10385,13866l10383,13867,10385,13867,10385,13866xe" filled="true" fillcolor="#000000" stroked="false">
                <v:path arrowok="t"/>
                <v:fill type="solid"/>
              </v:shape>
            </v:group>
            <v:group style="position:absolute;left:2193;top:13863;width:9;height:48" coordorigin="2193,13863" coordsize="9,48">
              <v:shape style="position:absolute;left:2193;top:13863;width:9;height:48" coordorigin="2193,13863" coordsize="9,48" path="m2193,13886l2202,13886e" filled="false" stroked="true" strokeweight="2.467pt" strokecolor="#000000">
                <v:path arrowok="t"/>
              </v:shape>
            </v:group>
            <v:group style="position:absolute;left:2275;top:13863;width:9;height:48" coordorigin="2275,13863" coordsize="9,48">
              <v:shape style="position:absolute;left:2275;top:13863;width:9;height:48" coordorigin="2275,13863" coordsize="9,48" path="m2275,13886l2283,13886e" filled="false" stroked="true" strokeweight="2.467pt" strokecolor="#000000">
                <v:path arrowok="t"/>
              </v:shape>
            </v:group>
            <v:group style="position:absolute;left:2358;top:13863;width:9;height:48" coordorigin="2358,13863" coordsize="9,48">
              <v:shape style="position:absolute;left:2358;top:13863;width:9;height:48" coordorigin="2358,13863" coordsize="9,48" path="m2358,13886l2366,13886e" filled="false" stroked="true" strokeweight="2.467pt" strokecolor="#000000">
                <v:path arrowok="t"/>
              </v:shape>
            </v:group>
            <v:group style="position:absolute;left:2440;top:13863;width:9;height:48" coordorigin="2440,13863" coordsize="9,48">
              <v:shape style="position:absolute;left:2440;top:13863;width:9;height:48" coordorigin="2440,13863" coordsize="9,48" path="m2440,13886l2448,13886e" filled="false" stroked="true" strokeweight="2.467pt" strokecolor="#000000">
                <v:path arrowok="t"/>
              </v:shape>
            </v:group>
            <v:group style="position:absolute;left:2523;top:13863;width:9;height:48" coordorigin="2523,13863" coordsize="9,48">
              <v:shape style="position:absolute;left:2523;top:13863;width:9;height:48" coordorigin="2523,13863" coordsize="9,48" path="m2523,13886l2531,13886e" filled="false" stroked="true" strokeweight="2.467pt" strokecolor="#000000">
                <v:path arrowok="t"/>
              </v:shape>
            </v:group>
            <v:group style="position:absolute;left:2606;top:13863;width:7;height:48" coordorigin="2606,13863" coordsize="7,48">
              <v:shape style="position:absolute;left:2606;top:13863;width:7;height:48" coordorigin="2606,13863" coordsize="7,48" path="m2606,13886l2613,13886e" filled="false" stroked="true" strokeweight="2.467pt" strokecolor="#000000">
                <v:path arrowok="t"/>
              </v:shape>
            </v:group>
            <v:group style="position:absolute;left:2690;top:13863;width:7;height:48" coordorigin="2690,13863" coordsize="7,48">
              <v:shape style="position:absolute;left:2690;top:13863;width:7;height:48" coordorigin="2690,13863" coordsize="7,48" path="m2690,13886l2696,13886e" filled="false" stroked="true" strokeweight="2.467pt" strokecolor="#000000">
                <v:path arrowok="t"/>
              </v:shape>
            </v:group>
            <v:group style="position:absolute;left:2771;top:13863;width:9;height:48" coordorigin="2771,13863" coordsize="9,48">
              <v:shape style="position:absolute;left:2771;top:13863;width:9;height:48" coordorigin="2771,13863" coordsize="9,48" path="m2771,13886l2779,13886e" filled="false" stroked="true" strokeweight="2.467pt" strokecolor="#000000">
                <v:path arrowok="t"/>
              </v:shape>
            </v:group>
            <v:group style="position:absolute;left:2854;top:13863;width:9;height:48" coordorigin="2854,13863" coordsize="9,48">
              <v:shape style="position:absolute;left:2854;top:13863;width:9;height:48" coordorigin="2854,13863" coordsize="9,48" path="m2854,13886l2863,13886e" filled="false" stroked="true" strokeweight="2.467pt" strokecolor="#000000">
                <v:path arrowok="t"/>
              </v:shape>
            </v:group>
            <v:group style="position:absolute;left:2936;top:13863;width:9;height:48" coordorigin="2936,13863" coordsize="9,48">
              <v:shape style="position:absolute;left:2936;top:13863;width:9;height:48" coordorigin="2936,13863" coordsize="9,48" path="m2936,13886l2944,13886e" filled="false" stroked="true" strokeweight="2.467pt" strokecolor="#000000">
                <v:path arrowok="t"/>
              </v:shape>
            </v:group>
            <v:group style="position:absolute;left:3019;top:13863;width:9;height:48" coordorigin="3019,13863" coordsize="9,48">
              <v:shape style="position:absolute;left:3019;top:13863;width:9;height:48" coordorigin="3019,13863" coordsize="9,48" path="m3019,13886l3027,13886e" filled="false" stroked="true" strokeweight="2.467pt" strokecolor="#000000">
                <v:path arrowok="t"/>
              </v:shape>
            </v:group>
            <v:group style="position:absolute;left:3101;top:13863;width:9;height:48" coordorigin="3101,13863" coordsize="9,48">
              <v:shape style="position:absolute;left:3101;top:13863;width:9;height:48" coordorigin="3101,13863" coordsize="9,48" path="m3101,13886l3109,13886e" filled="false" stroked="true" strokeweight="2.467pt" strokecolor="#000000">
                <v:path arrowok="t"/>
              </v:shape>
            </v:group>
            <v:group style="position:absolute;left:3184;top:13863;width:9;height:48" coordorigin="3184,13863" coordsize="9,48">
              <v:shape style="position:absolute;left:3184;top:13863;width:9;height:48" coordorigin="3184,13863" coordsize="9,48" path="m3184,13886l3192,13886e" filled="false" stroked="true" strokeweight="2.467pt" strokecolor="#000000">
                <v:path arrowok="t"/>
              </v:shape>
            </v:group>
            <v:group style="position:absolute;left:3267;top:13863;width:7;height:48" coordorigin="3267,13863" coordsize="7,48">
              <v:shape style="position:absolute;left:3267;top:13863;width:7;height:48" coordorigin="3267,13863" coordsize="7,48" path="m3267,13886l3274,13886e" filled="false" stroked="true" strokeweight="2.467pt" strokecolor="#000000">
                <v:path arrowok="t"/>
              </v:shape>
            </v:group>
            <v:group style="position:absolute;left:3351;top:13863;width:9;height:48" coordorigin="3351,13863" coordsize="9,48">
              <v:shape style="position:absolute;left:3351;top:13863;width:9;height:48" coordorigin="3351,13863" coordsize="9,48" path="m3351,13886l3359,13886e" filled="false" stroked="true" strokeweight="2.467pt" strokecolor="#000000">
                <v:path arrowok="t"/>
              </v:shape>
            </v:group>
            <v:group style="position:absolute;left:3432;top:13863;width:9;height:48" coordorigin="3432,13863" coordsize="9,48">
              <v:shape style="position:absolute;left:3432;top:13863;width:9;height:48" coordorigin="3432,13863" coordsize="9,48" path="m3432,13886l3441,13886e" filled="false" stroked="true" strokeweight="2.467pt" strokecolor="#000000">
                <v:path arrowok="t"/>
              </v:shape>
            </v:group>
            <v:group style="position:absolute;left:3516;top:13863;width:10;height:48" coordorigin="3516,13863" coordsize="10,48">
              <v:shape style="position:absolute;left:3516;top:13863;width:10;height:48" coordorigin="3516,13863" coordsize="10,48" path="m3516,13886l3525,13886e" filled="false" stroked="true" strokeweight="2.467pt" strokecolor="#000000">
                <v:path arrowok="t"/>
              </v:shape>
            </v:group>
            <v:group style="position:absolute;left:3597;top:13863;width:10;height:48" coordorigin="3597,13863" coordsize="10,48">
              <v:shape style="position:absolute;left:3597;top:13863;width:10;height:48" coordorigin="3597,13863" coordsize="10,48" path="m3597,13886l3607,13886e" filled="false" stroked="true" strokeweight="2.467pt" strokecolor="#000000">
                <v:path arrowok="t"/>
              </v:shape>
            </v:group>
            <v:group style="position:absolute;left:3680;top:13863;width:10;height:48" coordorigin="3680,13863" coordsize="10,48">
              <v:shape style="position:absolute;left:3680;top:13863;width:10;height:48" coordorigin="3680,13863" coordsize="10,48" path="m3680,13886l3690,13886e" filled="false" stroked="true" strokeweight="2.467pt" strokecolor="#000000">
                <v:path arrowok="t"/>
              </v:shape>
            </v:group>
            <v:group style="position:absolute;left:3762;top:13863;width:10;height:48" coordorigin="3762,13863" coordsize="10,48">
              <v:shape style="position:absolute;left:3762;top:13863;width:10;height:48" coordorigin="3762,13863" coordsize="10,48" path="m3762,13886l3772,13886e" filled="false" stroked="true" strokeweight="2.467pt" strokecolor="#000000">
                <v:path arrowok="t"/>
              </v:shape>
            </v:group>
            <v:group style="position:absolute;left:3847;top:13863;width:9;height:48" coordorigin="3847,13863" coordsize="9,48">
              <v:shape style="position:absolute;left:3847;top:13863;width:9;height:48" coordorigin="3847,13863" coordsize="9,48" path="m3847,13886l3855,13886e" filled="false" stroked="true" strokeweight="2.467pt" strokecolor="#000000">
                <v:path arrowok="t"/>
              </v:shape>
            </v:group>
            <v:group style="position:absolute;left:3929;top:13863;width:10;height:48" coordorigin="3929,13863" coordsize="10,48">
              <v:shape style="position:absolute;left:3929;top:13863;width:10;height:48" coordorigin="3929,13863" coordsize="10,48" path="m3929,13886l3938,13886e" filled="false" stroked="true" strokeweight="2.467pt" strokecolor="#000000">
                <v:path arrowok="t"/>
              </v:shape>
            </v:group>
            <v:group style="position:absolute;left:4012;top:13863;width:10;height:48" coordorigin="4012,13863" coordsize="10,48">
              <v:shape style="position:absolute;left:4012;top:13863;width:10;height:48" coordorigin="4012,13863" coordsize="10,48" path="m4012,13886l4022,13886e" filled="false" stroked="true" strokeweight="2.467pt" strokecolor="#000000">
                <v:path arrowok="t"/>
              </v:shape>
            </v:group>
            <v:group style="position:absolute;left:4093;top:13863;width:10;height:48" coordorigin="4093,13863" coordsize="10,48">
              <v:shape style="position:absolute;left:4093;top:13863;width:10;height:48" coordorigin="4093,13863" coordsize="10,48" path="m4093,13886l4103,13886e" filled="false" stroked="true" strokeweight="2.467pt" strokecolor="#000000">
                <v:path arrowok="t"/>
              </v:shape>
            </v:group>
            <v:group style="position:absolute;left:4178;top:13863;width:9;height:48" coordorigin="4178,13863" coordsize="9,48">
              <v:shape style="position:absolute;left:4178;top:13863;width:9;height:48" coordorigin="4178,13863" coordsize="9,48" path="m4178,13886l4187,13886e" filled="false" stroked="true" strokeweight="2.467pt" strokecolor="#000000">
                <v:path arrowok="t"/>
              </v:shape>
            </v:group>
            <v:group style="position:absolute;left:4260;top:13863;width:9;height:48" coordorigin="4260,13863" coordsize="9,48">
              <v:shape style="position:absolute;left:4260;top:13863;width:9;height:48" coordorigin="4260,13863" coordsize="9,48" path="m4260,13886l4268,13886e" filled="false" stroked="true" strokeweight="2.467pt" strokecolor="#000000">
                <v:path arrowok="t"/>
              </v:shape>
            </v:group>
            <v:group style="position:absolute;left:4343;top:13863;width:9;height:48" coordorigin="4343,13863" coordsize="9,48">
              <v:shape style="position:absolute;left:4343;top:13863;width:9;height:48" coordorigin="4343,13863" coordsize="9,48" path="m4343,13886l4351,13886e" filled="false" stroked="true" strokeweight="2.467pt" strokecolor="#000000">
                <v:path arrowok="t"/>
              </v:shape>
            </v:group>
            <v:group style="position:absolute;left:4426;top:13863;width:7;height:48" coordorigin="4426,13863" coordsize="7,48">
              <v:shape style="position:absolute;left:4426;top:13863;width:7;height:48" coordorigin="4426,13863" coordsize="7,48" path="m4426,13886l4433,13886e" filled="false" stroked="true" strokeweight="2.467pt" strokecolor="#000000">
                <v:path arrowok="t"/>
              </v:shape>
            </v:group>
            <v:group style="position:absolute;left:4510;top:13863;width:7;height:48" coordorigin="4510,13863" coordsize="7,48">
              <v:shape style="position:absolute;left:4510;top:13863;width:7;height:48" coordorigin="4510,13863" coordsize="7,48" path="m4510,13886l4516,13886e" filled="false" stroked="true" strokeweight="2.467pt" strokecolor="#000000">
                <v:path arrowok="t"/>
              </v:shape>
            </v:group>
            <v:group style="position:absolute;left:4591;top:13863;width:9;height:48" coordorigin="4591,13863" coordsize="9,48">
              <v:shape style="position:absolute;left:4591;top:13863;width:9;height:48" coordorigin="4591,13863" coordsize="9,48" path="m4591,13886l4599,13886e" filled="false" stroked="true" strokeweight="2.467pt" strokecolor="#000000">
                <v:path arrowok="t"/>
              </v:shape>
            </v:group>
            <v:group style="position:absolute;left:4675;top:13863;width:9;height:48" coordorigin="4675,13863" coordsize="9,48">
              <v:shape style="position:absolute;left:4675;top:13863;width:9;height:48" coordorigin="4675,13863" coordsize="9,48" path="m4675,13886l4683,13886e" filled="false" stroked="true" strokeweight="2.467pt" strokecolor="#000000">
                <v:path arrowok="t"/>
              </v:shape>
            </v:group>
            <v:group style="position:absolute;left:4756;top:13863;width:9;height:48" coordorigin="4756,13863" coordsize="9,48">
              <v:shape style="position:absolute;left:4756;top:13863;width:9;height:48" coordorigin="4756,13863" coordsize="9,48" path="m4756,13886l4764,13886e" filled="false" stroked="true" strokeweight="2.467pt" strokecolor="#000000">
                <v:path arrowok="t"/>
              </v:shape>
            </v:group>
            <v:group style="position:absolute;left:4839;top:13863;width:9;height:48" coordorigin="4839,13863" coordsize="9,48">
              <v:shape style="position:absolute;left:4839;top:13863;width:9;height:48" coordorigin="4839,13863" coordsize="9,48" path="m4839,13886l4848,13886e" filled="false" stroked="true" strokeweight="2.467pt" strokecolor="#000000">
                <v:path arrowok="t"/>
              </v:shape>
            </v:group>
            <v:group style="position:absolute;left:4921;top:13863;width:9;height:48" coordorigin="4921,13863" coordsize="9,48">
              <v:shape style="position:absolute;left:4921;top:13863;width:9;height:48" coordorigin="4921,13863" coordsize="9,48" path="m4921,13886l4929,13886e" filled="false" stroked="true" strokeweight="2.467pt" strokecolor="#000000">
                <v:path arrowok="t"/>
              </v:shape>
            </v:group>
            <v:group style="position:absolute;left:5004;top:13863;width:9;height:48" coordorigin="5004,13863" coordsize="9,48">
              <v:shape style="position:absolute;left:5004;top:13863;width:9;height:48" coordorigin="5004,13863" coordsize="9,48" path="m5004,13886l5013,13886e" filled="false" stroked="true" strokeweight="2.467pt" strokecolor="#000000">
                <v:path arrowok="t"/>
              </v:shape>
            </v:group>
            <v:group style="position:absolute;left:5088;top:13863;width:9;height:48" coordorigin="5088,13863" coordsize="9,48">
              <v:shape style="position:absolute;left:5088;top:13863;width:9;height:48" coordorigin="5088,13863" coordsize="9,48" path="m5088,13886l5096,13886e" filled="false" stroked="true" strokeweight="2.467pt" strokecolor="#000000">
                <v:path arrowok="t"/>
              </v:shape>
            </v:group>
            <v:group style="position:absolute;left:5171;top:13863;width:9;height:48" coordorigin="5171,13863" coordsize="9,48">
              <v:shape style="position:absolute;left:5171;top:13863;width:9;height:48" coordorigin="5171,13863" coordsize="9,48" path="m5171,13886l5179,13886e" filled="false" stroked="true" strokeweight="2.467pt" strokecolor="#000000">
                <v:path arrowok="t"/>
              </v:shape>
            </v:group>
            <v:group style="position:absolute;left:5252;top:13863;width:9;height:48" coordorigin="5252,13863" coordsize="9,48">
              <v:shape style="position:absolute;left:5252;top:13863;width:9;height:48" coordorigin="5252,13863" coordsize="9,48" path="m5252,13886l5261,13886e" filled="false" stroked="true" strokeweight="2.467pt" strokecolor="#000000">
                <v:path arrowok="t"/>
              </v:shape>
            </v:group>
            <v:group style="position:absolute;left:5336;top:13863;width:9;height:48" coordorigin="5336,13863" coordsize="9,48">
              <v:shape style="position:absolute;left:5336;top:13863;width:9;height:48" coordorigin="5336,13863" coordsize="9,48" path="m5336,13886l5344,13886e" filled="false" stroked="true" strokeweight="2.467pt" strokecolor="#000000">
                <v:path arrowok="t"/>
              </v:shape>
            </v:group>
            <v:group style="position:absolute;left:5417;top:13863;width:9;height:48" coordorigin="5417,13863" coordsize="9,48">
              <v:shape style="position:absolute;left:5417;top:13863;width:9;height:48" coordorigin="5417,13863" coordsize="9,48" path="m5417,13886l5425,13886e" filled="false" stroked="true" strokeweight="2.467pt" strokecolor="#000000">
                <v:path arrowok="t"/>
              </v:shape>
            </v:group>
            <v:group style="position:absolute;left:5501;top:13863;width:9;height:48" coordorigin="5501,13863" coordsize="9,48">
              <v:shape style="position:absolute;left:5501;top:13863;width:9;height:48" coordorigin="5501,13863" coordsize="9,48" path="m5501,13886l5509,13886e" filled="false" stroked="true" strokeweight="2.467pt" strokecolor="#000000">
                <v:path arrowok="t"/>
              </v:shape>
            </v:group>
            <v:group style="position:absolute;left:5584;top:13863;width:7;height:48" coordorigin="5584,13863" coordsize="7,48">
              <v:shape style="position:absolute;left:5584;top:13863;width:7;height:48" coordorigin="5584,13863" coordsize="7,48" path="m5584,13886l5590,13886e" filled="false" stroked="true" strokeweight="2.467pt" strokecolor="#000000">
                <v:path arrowok="t"/>
              </v:shape>
            </v:group>
            <v:group style="position:absolute;left:5667;top:13863;width:7;height:48" coordorigin="5667,13863" coordsize="7,48">
              <v:shape style="position:absolute;left:5667;top:13863;width:7;height:48" coordorigin="5667,13863" coordsize="7,48" path="m5667,13886l5674,13886e" filled="false" stroked="true" strokeweight="2.467pt" strokecolor="#000000">
                <v:path arrowok="t"/>
              </v:shape>
            </v:group>
            <v:group style="position:absolute;left:5749;top:13863;width:9;height:48" coordorigin="5749,13863" coordsize="9,48">
              <v:shape style="position:absolute;left:5749;top:13863;width:9;height:48" coordorigin="5749,13863" coordsize="9,48" path="m5749,13886l5757,13886e" filled="false" stroked="true" strokeweight="2.467pt" strokecolor="#000000">
                <v:path arrowok="t"/>
              </v:shape>
            </v:group>
            <v:group style="position:absolute;left:5832;top:13863;width:9;height:48" coordorigin="5832,13863" coordsize="9,48">
              <v:shape style="position:absolute;left:5832;top:13863;width:9;height:48" coordorigin="5832,13863" coordsize="9,48" path="m5832,13886l5840,13886e" filled="false" stroked="true" strokeweight="2.467pt" strokecolor="#000000">
                <v:path arrowok="t"/>
              </v:shape>
            </v:group>
            <v:group style="position:absolute;left:5914;top:13863;width:9;height:48" coordorigin="5914,13863" coordsize="9,48">
              <v:shape style="position:absolute;left:5914;top:13863;width:9;height:48" coordorigin="5914,13863" coordsize="9,48" path="m5914,13886l5922,13886e" filled="false" stroked="true" strokeweight="2.467pt" strokecolor="#000000">
                <v:path arrowok="t"/>
              </v:shape>
            </v:group>
            <v:group style="position:absolute;left:5997;top:13863;width:9;height:48" coordorigin="5997,13863" coordsize="9,48">
              <v:shape style="position:absolute;left:5997;top:13863;width:9;height:48" coordorigin="5997,13863" coordsize="9,48" path="m5997,13886l6005,13886e" filled="false" stroked="true" strokeweight="2.467pt" strokecolor="#000000">
                <v:path arrowok="t"/>
              </v:shape>
            </v:group>
            <v:group style="position:absolute;left:6078;top:13863;width:9;height:48" coordorigin="6078,13863" coordsize="9,48">
              <v:shape style="position:absolute;left:6078;top:13863;width:9;height:48" coordorigin="6078,13863" coordsize="9,48" path="m6078,13886l6087,13886e" filled="false" stroked="true" strokeweight="2.467pt" strokecolor="#000000">
                <v:path arrowok="t"/>
              </v:shape>
            </v:group>
            <v:group style="position:absolute;left:6162;top:13863;width:9;height:48" coordorigin="6162,13863" coordsize="9,48">
              <v:shape style="position:absolute;left:6162;top:13863;width:9;height:48" coordorigin="6162,13863" coordsize="9,48" path="m6162,13886l6170,13886e" filled="false" stroked="true" strokeweight="2.467pt" strokecolor="#000000">
                <v:path arrowok="t"/>
              </v:shape>
            </v:group>
            <v:group style="position:absolute;left:6245;top:13863;width:7;height:48" coordorigin="6245,13863" coordsize="7,48">
              <v:shape style="position:absolute;left:6245;top:13863;width:7;height:48" coordorigin="6245,13863" coordsize="7,48" path="m6245,13886l6251,13886e" filled="false" stroked="true" strokeweight="2.467pt" strokecolor="#000000">
                <v:path arrowok="t"/>
              </v:shape>
            </v:group>
            <v:group style="position:absolute;left:6328;top:13863;width:7;height:48" coordorigin="6328,13863" coordsize="7,48">
              <v:shape style="position:absolute;left:6328;top:13863;width:7;height:48" coordorigin="6328,13863" coordsize="7,48" path="m6328,13886l6335,13886e" filled="false" stroked="true" strokeweight="2.467pt" strokecolor="#000000">
                <v:path arrowok="t"/>
              </v:shape>
            </v:group>
            <v:group style="position:absolute;left:6410;top:13863;width:9;height:48" coordorigin="6410,13863" coordsize="9,48">
              <v:shape style="position:absolute;left:6410;top:13863;width:9;height:48" coordorigin="6410,13863" coordsize="9,48" path="m6410,13886l6418,13886e" filled="false" stroked="true" strokeweight="2.467pt" strokecolor="#000000">
                <v:path arrowok="t"/>
              </v:shape>
            </v:group>
            <v:group style="position:absolute;left:6493;top:13863;width:9;height:48" coordorigin="6493,13863" coordsize="9,48">
              <v:shape style="position:absolute;left:6493;top:13863;width:9;height:48" coordorigin="6493,13863" coordsize="9,48" path="m6493,13886l6501,13886e" filled="false" stroked="true" strokeweight="2.467pt" strokecolor="#000000">
                <v:path arrowok="t"/>
              </v:shape>
            </v:group>
            <v:group style="position:absolute;left:6575;top:13863;width:9;height:48" coordorigin="6575,13863" coordsize="9,48">
              <v:shape style="position:absolute;left:6575;top:13863;width:9;height:48" coordorigin="6575,13863" coordsize="9,48" path="m6575,13886l6583,13886e" filled="false" stroked="true" strokeweight="2.467pt" strokecolor="#000000">
                <v:path arrowok="t"/>
              </v:shape>
            </v:group>
            <v:group style="position:absolute;left:6658;top:13863;width:10;height:48" coordorigin="6658,13863" coordsize="10,48">
              <v:shape style="position:absolute;left:6658;top:13863;width:10;height:48" coordorigin="6658,13863" coordsize="10,48" path="m6658,13886l6668,13886e" filled="false" stroked="true" strokeweight="2.467pt" strokecolor="#000000">
                <v:path arrowok="t"/>
              </v:shape>
            </v:group>
            <v:group style="position:absolute;left:6740;top:13863;width:10;height:48" coordorigin="6740,13863" coordsize="10,48">
              <v:shape style="position:absolute;left:6740;top:13863;width:10;height:48" coordorigin="6740,13863" coordsize="10,48" path="m6740,13886l6749,13886e" filled="false" stroked="true" strokeweight="2.467pt" strokecolor="#000000">
                <v:path arrowok="t"/>
              </v:shape>
            </v:group>
            <v:group style="position:absolute;left:6823;top:13863;width:10;height:48" coordorigin="6823,13863" coordsize="10,48">
              <v:shape style="position:absolute;left:6823;top:13863;width:10;height:48" coordorigin="6823,13863" coordsize="10,48" path="m6823,13886l6833,13886e" filled="false" stroked="true" strokeweight="2.467pt" strokecolor="#000000">
                <v:path arrowok="t"/>
              </v:shape>
            </v:group>
            <v:group style="position:absolute;left:6906;top:13863;width:10;height:48" coordorigin="6906,13863" coordsize="10,48">
              <v:shape style="position:absolute;left:6906;top:13863;width:10;height:48" coordorigin="6906,13863" coordsize="10,48" path="m6906,13886l6916,13886e" filled="false" stroked="true" strokeweight="2.467pt" strokecolor="#000000">
                <v:path arrowok="t"/>
              </v:shape>
            </v:group>
            <v:group style="position:absolute;left:6989;top:13863;width:10;height:48" coordorigin="6989,13863" coordsize="10,48">
              <v:shape style="position:absolute;left:6989;top:13863;width:10;height:48" coordorigin="6989,13863" coordsize="10,48" path="m6989,13886l6999,13886e" filled="false" stroked="true" strokeweight="2.467pt" strokecolor="#000000">
                <v:path arrowok="t"/>
              </v:shape>
            </v:group>
            <v:group style="position:absolute;left:7071;top:13863;width:10;height:48" coordorigin="7071,13863" coordsize="10,48">
              <v:shape style="position:absolute;left:7071;top:13863;width:10;height:48" coordorigin="7071,13863" coordsize="10,48" path="m7071,13886l7081,13886e" filled="false" stroked="true" strokeweight="2.467pt" strokecolor="#000000">
                <v:path arrowok="t"/>
              </v:shape>
            </v:group>
            <v:group style="position:absolute;left:7154;top:13863;width:10;height:48" coordorigin="7154,13863" coordsize="10,48">
              <v:shape style="position:absolute;left:7154;top:13863;width:10;height:48" coordorigin="7154,13863" coordsize="10,48" path="m7154,13886l7164,13886e" filled="false" stroked="true" strokeweight="2.467pt" strokecolor="#000000">
                <v:path arrowok="t"/>
              </v:shape>
            </v:group>
            <v:group style="position:absolute;left:7236;top:13863;width:10;height:48" coordorigin="7236,13863" coordsize="10,48">
              <v:shape style="position:absolute;left:7236;top:13863;width:10;height:48" coordorigin="7236,13863" coordsize="10,48" path="m7236,13886l7246,13886e" filled="false" stroked="true" strokeweight="2.467pt" strokecolor="#000000">
                <v:path arrowok="t"/>
              </v:shape>
            </v:group>
            <v:group style="position:absolute;left:7321;top:13863;width:9;height:48" coordorigin="7321,13863" coordsize="9,48">
              <v:shape style="position:absolute;left:7321;top:13863;width:9;height:48" coordorigin="7321,13863" coordsize="9,48" path="m7321,13886l7329,13886e" filled="false" stroked="true" strokeweight="2.467pt" strokecolor="#000000">
                <v:path arrowok="t"/>
              </v:shape>
            </v:group>
            <v:group style="position:absolute;left:7404;top:13863;width:7;height:48" coordorigin="7404,13863" coordsize="7,48">
              <v:shape style="position:absolute;left:7404;top:13863;width:7;height:48" coordorigin="7404,13863" coordsize="7,48" path="m7404,13886l7410,13886e" filled="false" stroked="true" strokeweight="2.467pt" strokecolor="#000000">
                <v:path arrowok="t"/>
              </v:shape>
            </v:group>
            <v:group style="position:absolute;left:7487;top:13863;width:7;height:48" coordorigin="7487,13863" coordsize="7,48">
              <v:shape style="position:absolute;left:7487;top:13863;width:7;height:48" coordorigin="7487,13863" coordsize="7,48" path="m7487,13886l7494,13886e" filled="false" stroked="true" strokeweight="2.467pt" strokecolor="#000000">
                <v:path arrowok="t"/>
              </v:shape>
            </v:group>
            <v:group style="position:absolute;left:7569;top:13863;width:9;height:48" coordorigin="7569,13863" coordsize="9,48">
              <v:shape style="position:absolute;left:7569;top:13863;width:9;height:48" coordorigin="7569,13863" coordsize="9,48" path="m7569,13886l7577,13886e" filled="false" stroked="true" strokeweight="2.467pt" strokecolor="#000000">
                <v:path arrowok="t"/>
              </v:shape>
            </v:group>
            <v:group style="position:absolute;left:7652;top:13863;width:9;height:48" coordorigin="7652,13863" coordsize="9,48">
              <v:shape style="position:absolute;left:7652;top:13863;width:9;height:48" coordorigin="7652,13863" coordsize="9,48" path="m7652,13886l7660,13886e" filled="false" stroked="true" strokeweight="2.467pt" strokecolor="#000000">
                <v:path arrowok="t"/>
              </v:shape>
            </v:group>
            <v:group style="position:absolute;left:7734;top:13863;width:9;height:48" coordorigin="7734,13863" coordsize="9,48">
              <v:shape style="position:absolute;left:7734;top:13863;width:9;height:48" coordorigin="7734,13863" coordsize="9,48" path="m7734,13886l7742,13886e" filled="false" stroked="true" strokeweight="2.467pt" strokecolor="#000000">
                <v:path arrowok="t"/>
              </v:shape>
            </v:group>
            <v:group style="position:absolute;left:7817;top:13863;width:9;height:48" coordorigin="7817,13863" coordsize="9,48">
              <v:shape style="position:absolute;left:7817;top:13863;width:9;height:48" coordorigin="7817,13863" coordsize="9,48" path="m7817,13886l7825,13886e" filled="false" stroked="true" strokeweight="2.467pt" strokecolor="#000000">
                <v:path arrowok="t"/>
              </v:shape>
            </v:group>
            <v:group style="position:absolute;left:7899;top:13863;width:9;height:48" coordorigin="7899,13863" coordsize="9,48">
              <v:shape style="position:absolute;left:7899;top:13863;width:9;height:48" coordorigin="7899,13863" coordsize="9,48" path="m7899,13886l7907,13886e" filled="false" stroked="true" strokeweight="2.467pt" strokecolor="#000000">
                <v:path arrowok="t"/>
              </v:shape>
            </v:group>
            <v:group style="position:absolute;left:7982;top:13863;width:9;height:48" coordorigin="7982,13863" coordsize="9,48">
              <v:shape style="position:absolute;left:7982;top:13863;width:9;height:48" coordorigin="7982,13863" coordsize="9,48" path="m7982,13886l7990,13886e" filled="false" stroked="true" strokeweight="2.467pt" strokecolor="#000000">
                <v:path arrowok="t"/>
              </v:shape>
            </v:group>
            <v:group style="position:absolute;left:8065;top:13863;width:7;height:48" coordorigin="8065,13863" coordsize="7,48">
              <v:shape style="position:absolute;left:8065;top:13863;width:7;height:48" coordorigin="8065,13863" coordsize="7,48" path="m8065,13886l8072,13886e" filled="false" stroked="true" strokeweight="2.467pt" strokecolor="#000000">
                <v:path arrowok="t"/>
              </v:shape>
            </v:group>
            <v:group style="position:absolute;left:8148;top:13863;width:9;height:48" coordorigin="8148,13863" coordsize="9,48">
              <v:shape style="position:absolute;left:8148;top:13863;width:9;height:48" coordorigin="8148,13863" coordsize="9,48" path="m8148,13886l8156,13886e" filled="false" stroked="true" strokeweight="2.467pt" strokecolor="#000000">
                <v:path arrowok="t"/>
              </v:shape>
            </v:group>
            <v:group style="position:absolute;left:8230;top:13863;width:9;height:48" coordorigin="8230,13863" coordsize="9,48">
              <v:shape style="position:absolute;left:8230;top:13863;width:9;height:48" coordorigin="8230,13863" coordsize="9,48" path="m8230,13886l8238,13886e" filled="false" stroked="true" strokeweight="2.467pt" strokecolor="#000000">
                <v:path arrowok="t"/>
              </v:shape>
            </v:group>
            <v:group style="position:absolute;left:8313;top:13863;width:9;height:48" coordorigin="8313,13863" coordsize="9,48">
              <v:shape style="position:absolute;left:8313;top:13863;width:9;height:48" coordorigin="8313,13863" coordsize="9,48" path="m8313,13886l8321,13886e" filled="false" stroked="true" strokeweight="2.467pt" strokecolor="#000000">
                <v:path arrowok="t"/>
              </v:shape>
            </v:group>
            <v:group style="position:absolute;left:8395;top:13863;width:9;height:48" coordorigin="8395,13863" coordsize="9,48">
              <v:shape style="position:absolute;left:8395;top:13863;width:9;height:48" coordorigin="8395,13863" coordsize="9,48" path="m8395,13886l8403,13886e" filled="false" stroked="true" strokeweight="2.467pt" strokecolor="#000000">
                <v:path arrowok="t"/>
              </v:shape>
            </v:group>
            <v:group style="position:absolute;left:8478;top:13863;width:9;height:48" coordorigin="8478,13863" coordsize="9,48">
              <v:shape style="position:absolute;left:8478;top:13863;width:9;height:48" coordorigin="8478,13863" coordsize="9,48" path="m8478,13886l8486,13886e" filled="false" stroked="true" strokeweight="2.467pt" strokecolor="#000000">
                <v:path arrowok="t"/>
              </v:shape>
            </v:group>
            <v:group style="position:absolute;left:8560;top:13863;width:9;height:48" coordorigin="8560,13863" coordsize="9,48">
              <v:shape style="position:absolute;left:8560;top:13863;width:9;height:48" coordorigin="8560,13863" coordsize="9,48" path="m8560,13886l8568,13886e" filled="false" stroked="true" strokeweight="2.467pt" strokecolor="#000000">
                <v:path arrowok="t"/>
              </v:shape>
            </v:group>
            <v:group style="position:absolute;left:8645;top:13863;width:7;height:48" coordorigin="8645,13863" coordsize="7,48">
              <v:shape style="position:absolute;left:8645;top:13863;width:7;height:48" coordorigin="8645,13863" coordsize="7,48" path="m8645,13886l8651,13886e" filled="false" stroked="true" strokeweight="2.467pt" strokecolor="#000000">
                <v:path arrowok="t"/>
              </v:shape>
            </v:group>
            <v:group style="position:absolute;left:8726;top:13863;width:9;height:48" coordorigin="8726,13863" coordsize="9,48">
              <v:shape style="position:absolute;left:8726;top:13863;width:9;height:48" coordorigin="8726,13863" coordsize="9,48" path="m8726,13886l8734,13886e" filled="false" stroked="true" strokeweight="2.467pt" strokecolor="#000000">
                <v:path arrowok="t"/>
              </v:shape>
            </v:group>
            <v:group style="position:absolute;left:8809;top:13863;width:9;height:48" coordorigin="8809,13863" coordsize="9,48">
              <v:shape style="position:absolute;left:8809;top:13863;width:9;height:48" coordorigin="8809,13863" coordsize="9,48" path="m8809,13886l8818,13886e" filled="false" stroked="true" strokeweight="2.467pt" strokecolor="#000000">
                <v:path arrowok="t"/>
              </v:shape>
            </v:group>
            <v:group style="position:absolute;left:8891;top:13863;width:9;height:48" coordorigin="8891,13863" coordsize="9,48">
              <v:shape style="position:absolute;left:8891;top:13863;width:9;height:48" coordorigin="8891,13863" coordsize="9,48" path="m8891,13886l8899,13886e" filled="false" stroked="true" strokeweight="2.467pt" strokecolor="#000000">
                <v:path arrowok="t"/>
              </v:shape>
            </v:group>
            <v:group style="position:absolute;left:8974;top:13863;width:9;height:48" coordorigin="8974,13863" coordsize="9,48">
              <v:shape style="position:absolute;left:8974;top:13863;width:9;height:48" coordorigin="8974,13863" coordsize="9,48" path="m8974,13886l8982,13886e" filled="false" stroked="true" strokeweight="2.467pt" strokecolor="#000000">
                <v:path arrowok="t"/>
              </v:shape>
            </v:group>
            <v:group style="position:absolute;left:9056;top:13863;width:9;height:48" coordorigin="9056,13863" coordsize="9,48">
              <v:shape style="position:absolute;left:9056;top:13863;width:9;height:48" coordorigin="9056,13863" coordsize="9,48" path="m9056,13886l9064,13886e" filled="false" stroked="true" strokeweight="2.467pt" strokecolor="#000000">
                <v:path arrowok="t"/>
              </v:shape>
            </v:group>
            <v:group style="position:absolute;left:9139;top:13863;width:9;height:48" coordorigin="9139,13863" coordsize="9,48">
              <v:shape style="position:absolute;left:9139;top:13863;width:9;height:48" coordorigin="9139,13863" coordsize="9,48" path="m9139,13886l9147,13886e" filled="false" stroked="true" strokeweight="2.467pt" strokecolor="#000000">
                <v:path arrowok="t"/>
              </v:shape>
            </v:group>
            <v:group style="position:absolute;left:9222;top:13863;width:7;height:48" coordorigin="9222,13863" coordsize="7,48">
              <v:shape style="position:absolute;left:9222;top:13863;width:7;height:48" coordorigin="9222,13863" coordsize="7,48" path="m9222,13886l9229,13886e" filled="false" stroked="true" strokeweight="2.467pt" strokecolor="#000000">
                <v:path arrowok="t"/>
              </v:shape>
            </v:group>
            <v:group style="position:absolute;left:9306;top:13863;width:7;height:48" coordorigin="9306,13863" coordsize="7,48">
              <v:shape style="position:absolute;left:9306;top:13863;width:7;height:48" coordorigin="9306,13863" coordsize="7,48" path="m9306,13886l9312,13886e" filled="false" stroked="true" strokeweight="2.467pt" strokecolor="#000000">
                <v:path arrowok="t"/>
              </v:shape>
            </v:group>
            <v:group style="position:absolute;left:9387;top:13863;width:9;height:48" coordorigin="9387,13863" coordsize="9,48">
              <v:shape style="position:absolute;left:9387;top:13863;width:9;height:48" coordorigin="9387,13863" coordsize="9,48" path="m9387,13886l9395,13886e" filled="false" stroked="true" strokeweight="2.467pt" strokecolor="#000000">
                <v:path arrowok="t"/>
              </v:shape>
            </v:group>
            <v:group style="position:absolute;left:9471;top:13863;width:9;height:48" coordorigin="9471,13863" coordsize="9,48">
              <v:shape style="position:absolute;left:9471;top:13863;width:9;height:48" coordorigin="9471,13863" coordsize="9,48" path="m9471,13886l9479,13886e" filled="false" stroked="true" strokeweight="2.467pt" strokecolor="#000000">
                <v:path arrowok="t"/>
              </v:shape>
            </v:group>
            <v:group style="position:absolute;left:9552;top:13863;width:9;height:48" coordorigin="9552,13863" coordsize="9,48">
              <v:shape style="position:absolute;left:9552;top:13863;width:9;height:48" coordorigin="9552,13863" coordsize="9,48" path="m9552,13886l9560,13886e" filled="false" stroked="true" strokeweight="2.467pt" strokecolor="#000000">
                <v:path arrowok="t"/>
              </v:shape>
            </v:group>
            <v:group style="position:absolute;left:9635;top:13863;width:9;height:48" coordorigin="9635,13863" coordsize="9,48">
              <v:shape style="position:absolute;left:9635;top:13863;width:9;height:48" coordorigin="9635,13863" coordsize="9,48" path="m9635,13886l9644,13886e" filled="false" stroked="true" strokeweight="2.467pt" strokecolor="#000000">
                <v:path arrowok="t"/>
              </v:shape>
            </v:group>
            <v:group style="position:absolute;left:9717;top:13863;width:9;height:48" coordorigin="9717,13863" coordsize="9,48">
              <v:shape style="position:absolute;left:9717;top:13863;width:9;height:48" coordorigin="9717,13863" coordsize="9,48" path="m9717,13886l9725,13886e" filled="false" stroked="true" strokeweight="2.467pt" strokecolor="#000000">
                <v:path arrowok="t"/>
              </v:shape>
            </v:group>
            <v:group style="position:absolute;left:9800;top:13863;width:10;height:48" coordorigin="9800,13863" coordsize="10,48">
              <v:shape style="position:absolute;left:9800;top:13863;width:10;height:48" coordorigin="9800,13863" coordsize="10,48" path="m9800,13886l9810,13886e" filled="false" stroked="true" strokeweight="2.467pt" strokecolor="#000000">
                <v:path arrowok="t"/>
              </v:shape>
            </v:group>
            <v:group style="position:absolute;left:9884;top:13863;width:10;height:48" coordorigin="9884,13863" coordsize="10,48">
              <v:shape style="position:absolute;left:9884;top:13863;width:10;height:48" coordorigin="9884,13863" coordsize="10,48" path="m9884,13886l9893,13886e" filled="false" stroked="true" strokeweight="2.467pt" strokecolor="#000000">
                <v:path arrowok="t"/>
              </v:shape>
            </v:group>
            <v:group style="position:absolute;left:9967;top:13863;width:10;height:48" coordorigin="9967,13863" coordsize="10,48">
              <v:shape style="position:absolute;left:9967;top:13863;width:10;height:48" coordorigin="9967,13863" coordsize="10,48" path="m9967,13886l9977,13886e" filled="false" stroked="true" strokeweight="2.467pt" strokecolor="#000000">
                <v:path arrowok="t"/>
              </v:shape>
            </v:group>
            <v:group style="position:absolute;left:10048;top:13863;width:10;height:48" coordorigin="10048,13863" coordsize="10,48">
              <v:shape style="position:absolute;left:10048;top:13863;width:10;height:48" coordorigin="10048,13863" coordsize="10,48" path="m10048,13886l10058,13886e" filled="false" stroked="true" strokeweight="2.467pt" strokecolor="#000000">
                <v:path arrowok="t"/>
              </v:shape>
            </v:group>
            <v:group style="position:absolute;left:10132;top:13863;width:10;height:48" coordorigin="10132,13863" coordsize="10,48">
              <v:shape style="position:absolute;left:10132;top:13863;width:10;height:48" coordorigin="10132,13863" coordsize="10,48" path="m10132,13886l10141,13886e" filled="false" stroked="true" strokeweight="2.467pt" strokecolor="#000000">
                <v:path arrowok="t"/>
              </v:shape>
            </v:group>
            <v:group style="position:absolute;left:10213;top:13863;width:10;height:48" coordorigin="10213,13863" coordsize="10,48">
              <v:shape style="position:absolute;left:10213;top:13863;width:10;height:48" coordorigin="10213,13863" coordsize="10,48" path="m10213,13886l10223,13886e" filled="false" stroked="true" strokeweight="2.467pt" strokecolor="#000000">
                <v:path arrowok="t"/>
              </v:shape>
            </v:group>
            <v:group style="position:absolute;left:10297;top:13863;width:10;height:48" coordorigin="10297,13863" coordsize="10,48">
              <v:shape style="position:absolute;left:10297;top:13863;width:10;height:48" coordorigin="10297,13863" coordsize="10,48" path="m10297,13886l10306,13886e" filled="false" stroked="true" strokeweight="2.467pt" strokecolor="#000000">
                <v:path arrowok="t"/>
              </v:shape>
            </v:group>
            <v:group style="position:absolute;left:10381;top:13863;width:7;height:48" coordorigin="10381,13863" coordsize="7,48">
              <v:shape style="position:absolute;left:10381;top:13863;width:7;height:48" coordorigin="10381,13863" coordsize="7,48" path="m10381,13886l10388,13886e" filled="false" stroked="true" strokeweight="2.467pt" strokecolor="#000000">
                <v:path arrowok="t"/>
              </v:shape>
            </v:group>
            <v:group style="position:absolute;left:2108;top:13861;width:8280;height:49" coordorigin="2108,13861" coordsize="8280,49">
              <v:shape style="position:absolute;left:2108;top:13861;width:8280;height:49" coordorigin="2108,13861" coordsize="8280,49" path="m2118,13861l2110,13861,2108,13863,2108,13910,2110,13910,2110,13863,2120,13863,211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118,13908l2110,13908,2110,13910,2118,13910,211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120,13863l2118,13863,2118,13910,2120,13910,2120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202,13861l2193,13861,2192,13863,2192,13910,2193,13910,2193,13863,2203,13863,2202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202,13908l2193,13908,2193,13910,2202,13910,220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203,13863l2202,13863,2202,13910,2203,13910,220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283,13861l2275,13861,2273,13863,2273,13910,2275,13910,2275,13863,2285,13863,2283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283,13908l2275,13908,2275,13910,2283,13910,228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285,13863l2283,13863,2283,13910,2285,13910,2285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366,13861l2358,13861,2357,13863,2357,13910,2358,13910,2358,13863,2368,13863,2366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366,13908l2358,13908,2358,13910,2366,13910,236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368,13863l2366,13863,2366,13910,2368,13910,2368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448,13861l2440,13861,2438,13863,2438,13910,2440,13910,2440,13863,2450,13863,244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448,13908l2440,13908,2440,13910,2448,13910,244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450,13863l2448,13863,2448,13910,2450,13910,2450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531,13861l2523,13861,2521,13863,2521,13910,2523,13910,2523,13863,2533,13863,2531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531,13908l2523,13908,2523,13910,2531,13910,253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533,13863l2531,13863,2531,13910,2533,13910,253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613,13861l2606,13861,2605,13863,2605,13910,2608,13910,2606,13908,2608,13908,2608,13863,2615,13863,2613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608,13908l2606,13908,2608,13910,260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613,13908l2608,13908,2608,13910,2613,13910,261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615,13863l2613,13863,2613,13910,2615,13910,2615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690,13908l2690,13910,2691,13910,269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696,13861l2690,13861,2690,13908,2691,13910,2691,13863,2698,13863,2696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696,13908l2691,13908,2691,13910,2696,13910,269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698,13863l2696,13863,2696,13910,2698,13910,2698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771,13908l2771,13910,2773,13910,277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779,13861l2771,13861,2771,13908,2773,13910,2773,13863,2781,13863,277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779,13908l2773,13908,2773,13910,2779,13910,277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781,13863l2779,13863,2779,13910,2781,13910,2781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854,13908l2854,13910,2856,13910,285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863,13861l2854,13861,2854,13908,2856,13910,2856,13863,2864,13863,2863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863,13908l2856,13908,2856,13910,2863,13910,286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864,13863l2863,13863,2863,13910,2864,13910,2864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936,13908l2936,13910,2938,13910,293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944,13861l2936,13861,2936,13908,2938,13910,2938,13863,2946,13863,2944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944,13908l2938,13908,2938,13910,2944,13910,294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2946,13863l2944,13863,2944,13910,2946,13910,2946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019,13908l3019,13910,3021,13910,301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028,13861l3019,13861,3019,13908,3021,13910,3021,13863,3029,13863,302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028,13908l3021,13908,3021,13910,3028,13910,302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029,13863l3028,13863,3028,13910,3029,13910,3029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101,13908l3101,13910,3103,13910,310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109,13861l3101,13861,3101,13908,3103,13910,3103,13863,3111,13863,310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109,13908l3103,13908,3103,13910,3109,13910,310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111,13863l3109,13863,3109,13910,3111,13910,3111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184,13908l3184,13910,3186,13910,318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192,13861l3184,13861,3184,13908,3186,13910,3186,13863,3194,13863,3192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192,13908l3186,13908,3186,13910,3192,13910,319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194,13863l3192,13863,3192,13910,3194,13910,3194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267,13908l3267,13910,3269,13910,326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274,13861l3267,13861,3267,13908,3269,13910,3269,13863,3276,13863,3274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274,13908l3269,13908,3269,13910,3274,13910,327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276,13863l3274,13863,3274,13910,3276,13910,3276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351,13908l3351,13910,3352,13910,335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359,13861l3351,13861,3351,13908,3352,13910,3352,13863,3361,13863,335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359,13908l3352,13908,3352,13910,3359,13910,335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361,13863l3359,13863,3359,13910,3361,13910,3361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432,13908l3432,13910,3434,13910,343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441,13861l3432,13861,3432,13908,3434,13910,3434,13863,3442,13863,3441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441,13908l3434,13908,3434,13910,3441,13910,344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442,13863l3441,13863,3441,13910,3442,13910,3442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516,13908l3516,13910,3517,13910,351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525,13861l3516,13861,3516,13908,3517,13910,3517,13863,3525,13863,3525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524,13908l3517,13908,3517,13910,3524,13910,352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525,13863l3524,13863,3524,13910,3525,13908,3525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525,13908l3524,13910,3525,13910,352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597,13908l3597,13910,3599,13910,359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607,13861l3597,13861,3597,13908,3599,13910,3599,13863,3607,13863,3607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605,13908l3599,13908,3599,13910,3605,13910,360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607,13863l3605,13863,3605,13910,3607,13908,3607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607,13908l3605,13910,3607,13910,360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690,13861l3680,13861,3680,13910,3682,13910,3680,13908,3682,13908,3682,13863,3690,13863,3690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682,13908l3680,13908,3682,13910,368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689,13908l3682,13908,3682,13910,3689,13910,368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690,13863l3689,13863,3689,13910,3690,13908,3690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690,13908l3689,13910,3690,13910,369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772,13861l3762,13861,3762,13910,3764,13910,3762,13908,3764,13908,3764,13863,3772,13863,3772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764,13908l3762,13908,3764,13910,376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770,13908l3764,13908,3764,13910,3770,13910,377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772,13863l3770,13863,3770,13910,3772,13908,3772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772,13908l3770,13910,3772,13910,377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847,13908l3847,13910,3849,13910,384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855,13861l3847,13861,3847,13908,3849,13910,3849,13863,3855,13863,3855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853,13908l3849,13908,3849,13910,3853,13910,385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855,13863l3853,13863,3853,13910,3855,13908,3855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855,13908l3853,13910,3855,13910,385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929,13908l3929,13910,3930,13910,392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938,13861l3929,13861,3929,13908,3930,13910,3930,13863,3938,13863,393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937,13908l3930,13908,3930,13910,3937,13910,393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938,13863l3937,13863,3937,13910,3938,13908,3938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3938,13908l3937,13910,3938,13910,393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012,13908l4012,13910,4013,13910,401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022,13861l4012,13861,4012,13908,4013,13910,4013,13863,4022,13863,4022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020,13908l4013,13908,4013,13910,4020,13910,402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022,13863l4020,13863,4020,13910,4022,13908,4022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022,13908l4020,13910,4022,13910,402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093,13908l4093,13910,4095,13910,409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103,13861l4093,13861,4093,13908,4095,13910,4095,13863,4103,13863,4103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102,13908l4095,13908,4095,13910,4102,13910,410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103,13863l4102,13863,4102,13910,4103,13908,410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103,13908l4102,13910,4103,13910,410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187,13861l4178,13861,4177,13863,4177,13910,4178,13910,4178,13863,4187,13863,4187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185,13908l4178,13908,4178,13910,4185,13910,418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187,13863l4185,13863,4185,13910,4187,13908,4187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187,13908l4185,13910,4187,13910,418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268,13861l4260,13861,4258,13863,4258,13910,4260,13910,4260,13863,4268,13863,426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266,13908l4260,13908,4260,13910,4266,13910,426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268,13863l4266,13863,4266,13910,4268,13908,4268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268,13908l4266,13910,4268,13910,426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351,13861l4343,13861,4342,13863,4342,13910,4343,13910,4343,13863,4351,13863,4351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350,13908l4343,13908,4343,13910,4350,13910,435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351,13863l4350,13863,4350,13910,4351,13908,4351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351,13908l4350,13910,4351,13910,435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433,13861l4426,13861,4425,13863,4425,13910,4426,13910,4426,13863,4433,13863,4433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431,13908l4426,13908,4426,13910,4431,13910,443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433,13863l4431,13863,4431,13910,4433,13908,443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433,13908l4431,13910,4433,13910,443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516,13861l4510,13861,4508,13863,4508,13910,4510,13910,4510,13863,4516,13863,4516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515,13908l4510,13908,4510,13910,4515,13910,451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516,13863l4515,13863,4515,13910,4516,13908,4516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516,13908l4515,13910,4516,13910,451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599,13861l4591,13861,4590,13863,4590,13910,4591,13910,4591,13863,4599,13863,459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598,13908l4591,13908,4591,13910,4598,13910,459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599,13863l4598,13863,4598,13910,4599,13908,4599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599,13908l4598,13910,4599,13910,459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683,13861l4675,13861,4673,13863,4673,13910,4675,13910,4675,13863,4683,13863,4683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681,13908l4675,13908,4675,13910,4681,13910,468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683,13863l4681,13863,4681,13910,4683,13908,468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683,13908l4681,13910,4683,13910,468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764,13861l4756,13861,4755,13863,4755,13910,4756,13910,4756,13863,4764,13863,4764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763,13908l4756,13908,4756,13910,4763,13910,476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764,13863l4763,13863,4763,13910,4764,13908,4764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764,13908l4763,13910,4764,13910,476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848,13861l4839,13861,4838,13863,4838,13910,4839,13910,4839,13863,4848,13863,484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846,13908l4839,13908,4839,13910,4846,13910,484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848,13863l4846,13863,4846,13910,4848,13908,4848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848,13908l4846,13910,4848,13910,484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929,13861l4921,13861,4919,13863,4919,13910,4921,13910,4921,13863,4929,13863,492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928,13908l4921,13908,4921,13910,4928,13910,492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929,13863l4928,13863,4928,13910,4929,13908,4929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4929,13908l4928,13910,4929,13910,492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012,13861l5004,13861,5003,13863,5003,13910,5004,13910,5004,13863,5012,13863,5012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011,13908l5004,13908,5004,13910,5011,13910,501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012,13863l5011,13863,5011,13910,5012,13908,5012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012,13908l5011,13910,5012,13910,501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096,13861l5088,13861,5086,13863,5086,13910,5088,13910,5088,13863,5097,13863,5096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094,13908l5088,13908,5088,13910,5094,13910,509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097,13863l5094,13863,5094,13910,5096,13908,5097,13908,5097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097,13908l5096,13908,5094,13910,5097,13910,509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179,13861l5171,13861,5169,13863,5169,13910,5171,13910,5171,13863,5181,13863,517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179,13908l5171,13908,5171,13910,5179,13910,517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181,13863l5179,13863,5179,13910,5181,13910,5181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261,13861l5252,13861,5251,13863,5251,13910,5252,13910,5252,13863,5262,13863,5261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261,13908l5252,13908,5252,13910,5261,13910,526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262,13863l5261,13863,5261,13910,5262,13910,5262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344,13861l5336,13861,5334,13863,5334,13910,5336,13910,5336,13863,5346,13863,5344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344,13908l5336,13908,5336,13910,5344,13910,534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346,13863l5344,13863,5344,13910,5346,13910,5346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425,13861l5417,13861,5416,13863,5416,13910,5417,13910,5417,13863,5427,13863,5425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425,13908l5417,13908,5417,13910,5425,13910,542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427,13863l5425,13863,5425,13910,5427,13910,5427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509,13861l5501,13861,5499,13863,5499,13910,5501,13910,5501,13863,5510,13863,550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509,13908l5501,13908,5501,13910,5509,13910,550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510,13863l5509,13863,5509,13910,5510,13910,5510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590,13861l5584,13861,5582,13863,5582,13910,5584,13910,5584,13863,5592,13863,5590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590,13908l5584,13908,5584,13910,5590,13910,559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592,13863l5590,13863,5590,13910,5592,13910,5592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674,13861l5667,13861,5665,13863,5665,13910,5669,13910,5667,13908,5669,13908,5669,13863,5675,13863,5674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669,13908l5667,13908,5669,13910,566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674,13908l5669,13908,5669,13910,5674,13910,567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675,13863l5674,13863,5674,13910,5675,13910,5675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757,13861l5749,13861,5747,13863,5747,13910,5750,13910,5749,13908,5750,13908,5750,13863,5758,13863,5757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750,13908l5749,13908,5750,13910,575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757,13908l5750,13908,5750,13910,5757,13910,575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758,13863l5757,13863,5757,13910,5758,13910,5758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832,13908l5832,13910,5834,13910,583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840,13861l5832,13861,5832,13908,5834,13910,5834,13863,5842,13863,5840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840,13908l5834,13908,5834,13910,5840,13910,584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842,13863l5840,13863,5840,13910,5842,13910,5842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914,13908l5914,13910,5915,13910,591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922,13861l5914,13861,5914,13908,5915,13910,5915,13863,5923,13863,5922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922,13908l5915,13908,5915,13910,5922,13910,592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923,13863l5922,13863,5922,13910,5923,13910,592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5997,13908l5997,13910,5998,13910,599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005,13861l5997,13861,5997,13908,5998,13910,5998,13863,6007,13863,6005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005,13908l5998,13908,5998,13910,6005,13910,600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007,13863l6005,13863,6005,13910,6007,13910,6007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078,13908l6078,13910,6080,13910,607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087,13861l6078,13861,6078,13908,6080,13910,6080,13863,6088,13863,6087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087,13908l6080,13908,6080,13910,6087,13910,608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088,13863l6087,13863,6087,13910,6088,13910,6088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162,13908l6162,13910,6163,13910,616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170,13861l6162,13861,6162,13908,6163,13910,6163,13863,6171,13863,6170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170,13908l6163,13908,6163,13910,6170,13910,617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171,13863l6170,13863,6170,13910,6171,13910,6171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245,13908l6245,13910,6247,13910,624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251,13861l6245,13861,6245,13908,6247,13910,6247,13863,6253,13863,6251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251,13908l6247,13908,6247,13910,6251,13910,625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253,13863l6251,13863,6251,13910,6253,13910,625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328,13908l6328,13910,6330,13910,632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335,13861l6328,13861,6328,13908,6330,13910,6330,13863,6336,13863,6335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335,13908l6330,13908,6330,13910,6335,13910,633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336,13863l6335,13863,6335,13910,6336,13910,6336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410,13908l6410,13910,6411,13910,641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418,13861l6410,13861,6410,13908,6411,13910,6411,13863,6420,13863,641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418,13908l6411,13908,6411,13910,6418,13910,641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420,13863l6418,13863,6418,13910,6420,13910,6420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493,13908l6493,13910,6495,13910,649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501,13861l6493,13861,6493,13908,6495,13910,6495,13863,6503,13863,6501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501,13908l6495,13908,6495,13910,6501,13910,650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503,13863l6501,13863,6501,13910,6503,13910,650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575,13908l6575,13910,6576,13910,657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583,13861l6575,13861,6575,13908,6576,13910,6576,13863,6584,13863,6583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583,13908l6576,13908,6576,13910,6583,13910,658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584,13863l6583,13863,6583,13910,6584,13910,6584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658,13908l6658,13910,6660,13910,665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668,13861l6658,13861,6658,13908,6660,13910,6660,13863,6668,13863,666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666,13908l6660,13908,6660,13910,6666,13910,666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668,13863l6666,13863,6666,13910,6668,13908,6668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668,13908l6666,13910,6668,13910,666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740,13908l6740,13910,6741,13910,674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749,13861l6740,13861,6740,13908,6741,13910,6741,13863,6749,13863,674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748,13908l6741,13908,6741,13910,6748,13910,674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749,13863l6748,13863,6748,13910,6749,13908,6749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749,13908l6748,13910,6749,13910,674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823,13908l6823,13910,6824,13910,682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833,13861l6823,13861,6823,13908,6824,13910,6824,13863,6833,13863,6833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831,13908l6824,13908,6824,13910,6831,13910,683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833,13863l6831,13863,6831,13910,6833,13908,683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833,13908l6831,13910,6833,13910,683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916,13861l6906,13861,6906,13910,6908,13910,6906,13908,6908,13908,6908,13863,6916,13863,6916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908,13908l6906,13908,6908,13910,690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914,13908l6908,13908,6908,13910,6914,13910,691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916,13863l6914,13863,6914,13910,6916,13908,6916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916,13908l6914,13910,6916,13910,691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989,13908l6989,13910,6991,13910,698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999,13861l6989,13861,6989,13908,6991,13910,6991,13863,6999,13863,699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997,13908l6991,13908,6991,13910,6997,13910,699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999,13863l6997,13863,6997,13910,6999,13908,6999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6999,13908l6997,13910,6999,13910,699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071,13908l7071,13910,7073,13910,707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081,13861l7071,13861,7071,13908,7073,13910,7073,13863,7081,13863,7081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079,13908l7073,13908,7073,13910,7079,13910,707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081,13863l7079,13863,7079,13910,7081,13908,7081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081,13908l7079,13910,7081,13910,708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154,13908l7154,13910,7156,13910,715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164,13861l7154,13861,7154,13908,7156,13910,7156,13863,7164,13863,7164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162,13908l7156,13908,7156,13910,7162,13910,716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164,13863l7162,13863,7162,13910,7164,13908,7164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164,13908l7162,13910,7164,13910,716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236,13908l7236,13910,7237,13910,723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246,13861l7236,13861,7236,13908,7237,13910,7237,13863,7246,13863,7246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244,13908l7237,13908,7237,13910,7244,13910,724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246,13863l7244,13863,7244,13910,7246,13908,7246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246,13908l7244,13910,7246,13910,724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329,13861l7321,13861,7319,13863,7319,13910,7321,13910,7321,13863,7329,13863,732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327,13908l7321,13908,7321,13910,7327,13910,732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329,13863l7327,13863,7327,13910,7329,13908,7329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329,13908l7327,13910,7329,13910,732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410,13861l7404,13861,7402,13863,7402,13910,7404,13910,7404,13863,7410,13863,7410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409,13908l7404,13908,7404,13910,7409,13910,740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410,13863l7409,13863,7409,13910,7410,13908,7410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410,13908l7409,13910,7410,13910,741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494,13861l7487,13861,7486,13863,7486,13910,7487,13910,7487,13863,7494,13863,7494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492,13908l7487,13908,7487,13910,7492,13910,749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494,13863l7492,13863,7492,13910,7494,13908,7494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494,13908l7492,13910,7494,13910,749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577,13861l7569,13861,7567,13863,7567,13910,7569,13910,7569,13863,7577,13863,7577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575,13908l7569,13908,7569,13910,7575,13910,757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577,13863l7575,13863,7575,13910,7577,13908,7577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577,13908l7575,13910,7577,13910,757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660,13861l7652,13861,7650,13863,7650,13910,7652,13910,7652,13863,7660,13863,7660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659,13908l7652,13908,7652,13910,7659,13910,765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660,13863l7659,13863,7659,13910,7660,13908,7660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660,13908l7659,13910,7660,13910,766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742,13861l7734,13861,7732,13863,7732,13910,7734,13910,7734,13863,7742,13863,7742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740,13908l7734,13908,7734,13910,7740,13910,774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742,13863l7740,13863,7740,13910,7742,13908,7742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742,13908l7740,13910,7742,13910,774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825,13861l7817,13861,7815,13863,7815,13910,7817,13910,7817,13863,7825,13863,7825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823,13908l7817,13908,7817,13910,7823,13910,782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825,13863l7823,13863,7823,13910,7825,13908,7825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825,13908l7823,13910,7825,13910,782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907,13861l7899,13861,7897,13863,7897,13910,7899,13910,7899,13863,7907,13863,7907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905,13908l7899,13908,7899,13910,7905,13910,790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907,13863l7905,13863,7905,13910,7907,13908,7907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907,13908l7905,13910,7907,13910,790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990,13861l7982,13861,7980,13863,7980,13910,7982,13910,7982,13863,7990,13863,7990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988,13908l7982,13908,7982,13910,7988,13910,798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990,13863l7988,13863,7988,13910,7990,13908,7990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7990,13908l7988,13910,7990,13910,799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072,13861l8065,13861,8063,13863,8063,13910,8065,13910,8065,13863,8072,13863,8072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070,13908l8065,13908,8065,13910,8070,13910,807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072,13863l8070,13863,8070,13910,8072,13908,8072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072,13908l8070,13910,8072,13910,807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156,13861l8148,13861,8147,13863,8147,13910,8148,13910,8148,13863,8158,13863,8156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155,13908l8148,13908,8148,13910,8155,13910,815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158,13863l8155,13863,8155,13910,8156,13908,8158,13908,8158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158,13908l8156,13908,8155,13910,8158,13910,815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238,13861l8230,13861,8228,13863,8228,13910,8230,13910,8230,13863,8240,13863,823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236,13908l8230,13908,8230,13910,8236,13910,823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240,13863l8236,13863,8236,13910,8238,13908,8240,13908,8240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240,13908l8238,13908,8236,13910,8240,13910,824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321,13861l8313,13861,8312,13863,8312,13910,8313,13910,8313,13863,8323,13863,8321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321,13908l8313,13908,8313,13910,8321,13910,832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323,13863l8321,13863,8321,13910,8323,13910,832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403,13861l8395,13861,8393,13863,8393,13910,8395,13910,8395,13863,8405,13863,8403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403,13908l8395,13908,8395,13910,8403,13910,840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405,13863l8403,13863,8403,13910,8405,13910,8405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486,13861l8478,13861,8476,13863,8476,13910,8478,13910,8478,13863,8488,13863,8486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486,13908l8478,13908,8478,13910,8486,13910,848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488,13863l8486,13863,8486,13910,8488,13910,8488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568,13861l8560,13861,8558,13863,8558,13910,8560,13910,8560,13863,8569,13863,856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568,13908l8560,13908,8560,13910,8568,13910,856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569,13863l8568,13863,8568,13910,8569,13910,8569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651,13861l8645,13861,8643,13863,8643,13910,8645,13910,8645,13863,8653,13863,8651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651,13908l8645,13908,8645,13910,8651,13910,865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653,13863l8651,13863,8651,13910,8653,13910,865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734,13861l8726,13861,8725,13863,8725,13910,8726,13910,8726,13863,8736,13863,8734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734,13908l8726,13908,8726,13910,8734,13910,873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736,13863l8734,13863,8734,13910,8736,13910,8736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818,13861l8809,13861,8808,13863,8808,13910,8811,13910,8809,13908,8811,13908,8811,13863,8819,13863,881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811,13908l8809,13908,8811,13910,881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818,13908l8811,13908,8811,13910,8818,13910,881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819,13863l8818,13863,8818,13910,8819,13910,8819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899,13861l8891,13861,8889,13863,8889,13910,8893,13910,8891,13908,8893,13908,8893,13863,8901,13863,889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893,13908l8891,13908,8893,13910,889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899,13908l8893,13908,8893,13910,8899,13910,889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901,13863l8899,13863,8899,13910,8901,13910,8901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974,13908l8974,13910,8976,13910,897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982,13861l8974,13861,8974,13908,8976,13910,8976,13863,8984,13863,8982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982,13908l8976,13908,8976,13910,8982,13910,898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8984,13863l8982,13863,8982,13910,8984,13910,8984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056,13908l9056,13910,9058,13910,905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064,13861l9056,13861,9056,13908,9058,13910,9058,13863,9066,13863,9064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064,13908l9058,13908,9058,13910,9064,13910,906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066,13863l9064,13863,9064,13910,9066,13910,9066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139,13908l9139,13910,9141,13910,913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147,13861l9139,13861,9139,13908,9141,13910,9141,13863,9149,13863,9147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147,13908l9141,13908,9141,13910,9147,13910,914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149,13863l9147,13863,9147,13910,9149,13910,9149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222,13908l9222,13910,9224,13910,922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229,13861l9222,13861,9222,13908,9224,13910,9224,13863,9231,13863,922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229,13908l9224,13908,9224,13910,9229,13910,922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231,13863l9229,13863,9229,13910,9231,13910,9231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306,13908l9306,13910,9307,13910,930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312,13861l9306,13861,9306,13908,9307,13910,9307,13863,9314,13863,9312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312,13908l9307,13908,9307,13910,9312,13910,931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314,13863l9312,13863,9312,13910,9314,13910,9314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387,13908l9387,13910,9389,13910,938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395,13861l9387,13861,9387,13908,9389,13910,9389,13863,9397,13863,9395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395,13908l9389,13908,9389,13910,9395,13910,939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397,13863l9395,13863,9395,13910,9397,13910,9397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471,13908l9471,13910,9472,13910,947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479,13861l9471,13861,9471,13908,9472,13910,9472,13863,9480,13863,9479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479,13908l9472,13908,9472,13910,9479,13910,9479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480,13863l9479,13863,9479,13910,9480,13910,9480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552,13908l9552,13910,9554,13910,955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560,13861l9552,13861,9552,13908,9554,13910,9554,13863,9562,13863,9560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560,13908l9554,13908,9554,13910,9560,13910,956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562,13863l9560,13863,9560,13910,9562,13910,9562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635,13908l9635,13910,9637,13910,963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644,13861l9635,13861,9635,13908,9637,13910,9637,13863,9645,13863,9644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644,13908l9637,13908,9637,13910,9644,13910,964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645,13863l9644,13863,9644,13910,9645,13910,9645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717,13908l9717,13910,9719,13910,971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725,13861l9717,13861,9717,13908,9719,13910,9719,13863,9727,13863,9725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725,13908l9719,13908,9719,13910,9725,13910,972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727,13863l9725,13863,9725,13910,9727,13910,9727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800,13908l9800,13910,9802,13910,980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810,13861l9800,13861,9800,13908,9802,13910,9802,13863,9810,13863,9810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808,13908l9802,13908,9802,13910,9808,13910,980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810,13863l9808,13863,9808,13910,9810,13908,9810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810,13908l9808,13910,9810,13910,981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884,13908l9884,13910,9885,13910,9884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893,13861l9884,13861,9884,13908,9885,13910,9885,13863,9893,13863,9893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892,13908l9885,13908,9885,13910,9892,13910,9892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893,13863l9892,13863,9892,13910,9893,13908,989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893,13908l9892,13910,9893,13910,989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967,13908l9967,13910,9968,13910,996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977,13861l9967,13861,9967,13908,9968,13910,9968,13863,9977,13863,9977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975,13908l9968,13908,9968,13910,9975,13910,997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977,13863l9975,13863,9975,13910,9977,13908,9977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9977,13908l9975,13910,9977,13910,997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048,13908l10048,13910,10050,13910,1004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058,13861l10048,13861,10048,13908,10050,13910,10050,13863,10058,13863,1005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057,13908l10050,13908,10050,13910,10057,13910,1005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058,13863l10057,13863,10057,13910,10058,13908,10058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058,13908l10057,13910,10058,13910,10058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141,13861l10132,13861,10132,13910,10133,13910,10132,13908,10133,13908,10133,13863,10141,13863,10141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133,13908l10132,13908,10133,13910,1013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140,13908l10133,13908,10133,13910,10140,13910,10140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141,13863l10140,13863,10140,13910,10141,13908,10141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141,13908l10140,13910,10141,13910,1014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223,13861l10213,13861,10213,13910,10215,13910,10213,13908,10215,13908,10215,13863,10223,13863,10223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215,13908l10213,13908,10215,13910,1021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221,13908l10215,13908,10215,13910,10221,13910,10221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223,13863l10221,13863,10221,13910,10223,13908,10223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223,13908l10221,13910,10223,13910,10223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297,13908l10297,13910,10298,13910,10297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306,13861l10297,13861,10297,13908,10298,13910,10298,13863,10306,13863,10306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305,13908l10298,13908,10298,13910,10305,13910,10305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306,13863l10305,13863,10305,13910,10306,13908,10306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306,13908l10305,13910,10306,13910,1030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388,13861l10381,13861,10380,13863,10380,13910,10381,13910,10381,13863,10388,13863,10388,13861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386,13908l10381,13908,10381,13910,10386,13910,10386,13908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388,13863l10386,13863,10386,13910,10388,13908,10388,13863xe" filled="true" fillcolor="#000000" stroked="false">
                <v:path arrowok="t"/>
                <v:fill type="solid"/>
              </v:shape>
              <v:shape style="position:absolute;left:2108;top:13861;width:8280;height:49" coordorigin="2108,13861" coordsize="8280,49" path="m10388,13908l10386,13910,10388,13910,10388,13908xe" filled="true" fillcolor="#000000" stroked="false">
                <v:path arrowok="t"/>
                <v:fill type="solid"/>
              </v:shape>
            </v:group>
            <v:group style="position:absolute;left:1057;top:8198;width:9792;height:7344" coordorigin="1057,8198" coordsize="9792,7344">
              <v:shape style="position:absolute;left:1057;top:8198;width:9792;height:7344" coordorigin="1057,8198" coordsize="9792,7344" path="m1057,15541l10848,15541,10848,8198,1057,8198,1057,15541xe" filled="false" stroked="true" strokeweight=".464pt" strokecolor="#414042">
                <v:path arrowok="t"/>
              </v:shape>
              <v:shape style="position:absolute;left:1398;top:8385;width:8882;height:719" type="#_x0000_t202" filled="false" stroked="false">
                <v:textbox inset="0,0,0,0">
                  <w:txbxContent>
                    <w:p>
                      <w:pPr>
                        <w:spacing w:line="32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Australia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has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responded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its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demographic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challenge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by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2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doubling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6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immigration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</w:txbxContent>
                </v:textbox>
                <w10:wrap type="none"/>
              </v:shape>
              <v:shape style="position:absolute;left:1617;top:9574;width:702;height:561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218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1950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2"/>
                        </w:rPr>
                        <w:t>350,000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5861;top:9574;width:483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2000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9962;top:9574;width:483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sz w:val="21"/>
                        </w:rPr>
                        <w:t>2050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1617;top:10549;width:456;height:126" type="#_x0000_t202" filled="false" stroked="false">
                <v:textbox inset="0,0,0,0">
                  <w:txbxContent>
                    <w:p>
                      <w:pPr>
                        <w:spacing w:line="12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2"/>
                        </w:rPr>
                        <w:t>300,000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1617;top:11093;width:456;height:126" type="#_x0000_t202" filled="false" stroked="false">
                <v:textbox inset="0,0,0,0">
                  <w:txbxContent>
                    <w:p>
                      <w:pPr>
                        <w:spacing w:line="12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2"/>
                        </w:rPr>
                        <w:t>250,000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1617;top:11632;width:456;height:126" type="#_x0000_t202" filled="false" stroked="false">
                <v:textbox inset="0,0,0,0">
                  <w:txbxContent>
                    <w:p>
                      <w:pPr>
                        <w:spacing w:line="12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2"/>
                        </w:rPr>
                        <w:t>200,000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1617;top:12170;width:456;height:126" type="#_x0000_t202" filled="false" stroked="false">
                <v:textbox inset="0,0,0,0">
                  <w:txbxContent>
                    <w:p>
                      <w:pPr>
                        <w:spacing w:line="12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2"/>
                        </w:rPr>
                        <w:t>150,000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1617;top:12711;width:456;height:126" type="#_x0000_t202" filled="false" stroked="false">
                <v:textbox inset="0,0,0,0">
                  <w:txbxContent>
                    <w:p>
                      <w:pPr>
                        <w:spacing w:line="12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2"/>
                        </w:rPr>
                        <w:t>100,000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1676;top:13246;width:385;height:126" type="#_x0000_t202" filled="false" stroked="false">
                <v:textbox inset="0,0,0,0">
                  <w:txbxContent>
                    <w:p>
                      <w:pPr>
                        <w:spacing w:line="12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pacing w:val="-1"/>
                          <w:w w:val="105"/>
                          <w:sz w:val="12"/>
                        </w:rPr>
                        <w:t>50,000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1908;top:13791;width:42;height:126" type="#_x0000_t202" filled="false" stroked="false">
                <v:textbox inset="0,0,0,0">
                  <w:txbxContent>
                    <w:p>
                      <w:pPr>
                        <w:spacing w:line="12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w w:val="105"/>
                          <w:sz w:val="12"/>
                        </w:rPr>
                        <w:t>-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2175;top:14777;width:6055;height:177" type="#_x0000_t202" filled="false" stroked="false">
                <v:textbox inset="0,0,0,0">
                  <w:txbxContent>
                    <w:p>
                      <w:pPr>
                        <w:spacing w:line="17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17"/>
                        </w:rPr>
                        <w:t>Net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w w:val="105"/>
                          <w:sz w:val="17"/>
                        </w:rPr>
                        <w:t>growth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w w:val="105"/>
                          <w:sz w:val="17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-15"/>
                          <w:w w:val="10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w w:val="105"/>
                          <w:sz w:val="17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-15"/>
                          <w:w w:val="10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7"/>
                        </w:rPr>
                        <w:t>working-age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7"/>
                        </w:rPr>
                        <w:t>(15-64)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w w:val="105"/>
                          <w:sz w:val="17"/>
                        </w:rPr>
                        <w:t>population</w:t>
                      </w:r>
                      <w:r>
                        <w:rPr>
                          <w:rFonts w:ascii="Arial"/>
                          <w:b/>
                          <w:spacing w:val="-17"/>
                          <w:w w:val="10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7"/>
                        </w:rPr>
                        <w:t>between</w:t>
                      </w:r>
                      <w:r>
                        <w:rPr>
                          <w:rFonts w:ascii="Arial"/>
                          <w:b/>
                          <w:spacing w:val="-16"/>
                          <w:w w:val="10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7"/>
                        </w:rPr>
                        <w:t>1950</w:t>
                      </w:r>
                      <w:r>
                        <w:rPr>
                          <w:rFonts w:ascii="Arial"/>
                          <w:b/>
                          <w:spacing w:val="-15"/>
                          <w:w w:val="10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7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-14"/>
                          <w:w w:val="10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w w:val="105"/>
                          <w:sz w:val="17"/>
                        </w:rPr>
                        <w:t>2050</w:t>
                      </w:r>
                      <w:r>
                        <w:rPr>
                          <w:rFonts w:ascii="Arial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1274;top:15182;width:3245;height:283" type="#_x0000_t202" filled="false" stroked="false">
                <v:textbox inset="0,0,0,0">
                  <w:txbxContent>
                    <w:p>
                      <w:pPr>
                        <w:spacing w:line="5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©</w:t>
                      </w:r>
                      <w:r>
                        <w:rPr>
                          <w:rFonts w:ascii="Arial" w:hAnsi="Arial"/>
                          <w:color w:val="0D0D0D"/>
                          <w:spacing w:val="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2015</w:t>
                      </w:r>
                      <w:r>
                        <w:rPr>
                          <w:rFonts w:ascii="Arial" w:hAns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KPMG,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Australian</w:t>
                      </w:r>
                      <w:r>
                        <w:rPr>
                          <w:rFonts w:ascii="Arial" w:hAns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partnership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firm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 w:hAns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network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independent</w:t>
                      </w:r>
                      <w:r>
                        <w:rPr>
                          <w:rFonts w:ascii="Arial" w:hAnsi="Arial"/>
                          <w:color w:val="0D0D0D"/>
                          <w:spacing w:val="10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firms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affiliated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with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sz w:val="5"/>
                        </w:rPr>
                      </w:r>
                    </w:p>
                    <w:p>
                      <w:pPr>
                        <w:spacing w:before="7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Cooperative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(“KPMG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International”),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Swiss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entity.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 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All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rights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reserved.</w:t>
                      </w:r>
                      <w:r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3"/>
                          <w:szCs w:val="3"/>
                        </w:rPr>
                      </w:pPr>
                    </w:p>
                    <w:p>
                      <w:pPr>
                        <w:spacing w:line="272" w:lineRule="auto" w:before="0"/>
                        <w:ind w:left="0" w:right="27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name,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logo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"cutting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through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complexity"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are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registered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or</w:t>
                      </w:r>
                      <w:r>
                        <w:rPr>
                          <w:rFonts w:asci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</w:t>
                      </w:r>
                      <w:r>
                        <w:rPr>
                          <w:rFonts w:asci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Cooperative</w:t>
                      </w:r>
                      <w:r>
                        <w:rPr>
                          <w:rFonts w:ascii="Arial"/>
                          <w:color w:val="0D0D0D"/>
                          <w:spacing w:val="91"/>
                          <w:w w:val="107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("KPMG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International").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Liability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limited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by</w:t>
                      </w:r>
                      <w:r>
                        <w:rPr>
                          <w:rFonts w:asci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scheme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approved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under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Professional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Standards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Legislation.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7775;top:15282;width:2803;height:82" type="#_x0000_t202" filled="false" stroked="false">
                <v:textbox inset="0,0,0,0">
                  <w:txbxContent>
                    <w:p>
                      <w:pPr>
                        <w:spacing w:line="8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8"/>
                          <w:szCs w:val="8"/>
                        </w:rPr>
                      </w:pPr>
                      <w:r>
                        <w:rPr>
                          <w:rFonts w:ascii="Arial"/>
                          <w:spacing w:val="-1"/>
                          <w:sz w:val="8"/>
                        </w:rPr>
                        <w:t>Source:</w:t>
                      </w:r>
                      <w:r>
                        <w:rPr>
                          <w:rFonts w:ascii="Arial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9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Based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on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Australian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Bureau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of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Statistics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data;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KPMG</w:t>
                      </w:r>
                      <w:r>
                        <w:rPr>
                          <w:rFonts w:ascii="Arial"/>
                          <w:spacing w:val="8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Demographics</w:t>
                      </w:r>
                      <w:r>
                        <w:rPr>
                          <w:rFonts w:ascii="Arial"/>
                          <w:sz w:val="8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  <w:r>
        <w:rPr/>
        <w:pict>
          <v:shape style="position:absolute;margin-left:104.708748pt;margin-top:704.217346pt;width:417.7pt;height:16.05pt;mso-position-horizontal-relative:page;mso-position-vertical-relative:page;z-index:12424" type="#_x0000_t202" filled="false" stroked="false">
            <v:textbox inset="0,0,0,0" style="layout-flow:vertical;mso-layout-flow-alt:bottom-to-top">
              <w:txbxContent>
                <w:p>
                  <w:pPr>
                    <w:spacing w:before="4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1951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8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1954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1957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1960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5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1963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1966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1969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1972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1975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1978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1981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1984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1987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1990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8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1993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5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1996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1999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2002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2005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2008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2011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2014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2017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2020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2023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5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2026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2029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8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2032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2035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2038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2041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2044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2047</w:t>
                  </w:r>
                  <w:r>
                    <w:rPr>
                      <w:rFonts w:ascii="Arial"/>
                      <w:sz w:val="12"/>
                    </w:rPr>
                  </w:r>
                </w:p>
                <w:p>
                  <w:pPr>
                    <w:spacing w:line="240" w:lineRule="auto" w:before="7"/>
                    <w:rPr>
                      <w:rFonts w:ascii="Times New Roman" w:hAnsi="Times New Roman" w:cs="Times New Roman" w:eastAsia="Times New Roman"/>
                      <w:sz w:val="9"/>
                      <w:szCs w:val="9"/>
                    </w:rPr>
                  </w:pPr>
                </w:p>
                <w:p>
                  <w:pPr>
                    <w:spacing w:before="0"/>
                    <w:ind w:left="20" w:right="0" w:firstLine="0"/>
                    <w:jc w:val="left"/>
                    <w:rPr>
                      <w:rFonts w:ascii="Arial" w:hAnsi="Arial" w:cs="Arial" w:eastAsia="Arial"/>
                      <w:sz w:val="12"/>
                      <w:szCs w:val="12"/>
                    </w:rPr>
                  </w:pPr>
                  <w:r>
                    <w:rPr>
                      <w:rFonts w:ascii="Arial"/>
                      <w:w w:val="104"/>
                      <w:sz w:val="12"/>
                    </w:rPr>
                    <w:t>2050</w:t>
                  </w:r>
                  <w:r>
                    <w:rPr>
                      <w:rFonts w:ascii="Arial"/>
                      <w:sz w:val="12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shape style="position:absolute;left:5;top:44;width:9800;height:895" type="#_x0000_t75" stroked="false">
              <v:imagedata r:id="rId100" o:title=""/>
            </v:shape>
            <v:group style="position:absolute;left:198;top:6887;width:9342;height:2" coordorigin="198,6887" coordsize="9342,2">
              <v:shape style="position:absolute;left:198;top:6887;width:9342;height:2" coordorigin="198,6887" coordsize="9342,0" path="m198,6887l9539,6887e" filled="false" stroked="true" strokeweight=".264pt" strokecolor="#000000">
                <v:path arrowok="t"/>
              </v:shape>
              <v:shape style="position:absolute;left:2544;top:1662;width:2233;height:2235" type="#_x0000_t75" stroked="false">
                <v:imagedata r:id="rId101" o:title=""/>
              </v:shape>
            </v:group>
            <v:group style="position:absolute;left:226;top:1662;width:2234;height:2236" coordorigin="226,1662" coordsize="2234,2236">
              <v:shape style="position:absolute;left:226;top:1662;width:2234;height:2236" coordorigin="226,1662" coordsize="2234,2236" path="m1343,1662l1251,1665,1162,1676,1074,1694,990,1719,908,1749,829,1786,754,1829,683,1877,616,1931,553,1989,494,2052,441,2119,393,2190,350,2265,313,2344,283,2426,258,2511,240,2598,229,2688,226,2779,229,2871,240,2961,258,3048,283,3133,313,3214,350,3293,393,3368,441,3439,494,3507,553,3570,616,3628,683,3681,754,3730,829,3772,908,3809,990,3840,1074,3864,1162,3882,1251,3893,1343,3897,1435,3893,1524,3882,1611,3864,1696,3840,1777,3809,1856,3772,1931,3730,2002,3681,2069,3628,2132,3570,2190,3507,2244,3439,2292,3368,2335,3293,2371,3214,2402,3133,2427,3048,2445,2961,2455,2871,2459,2779,2455,2688,2445,2598,2427,2511,2402,2426,2371,2344,2335,2265,2292,2190,2244,2119,2190,2052,2132,1989,2069,1931,2002,1877,1931,1829,1856,1786,1777,1749,1696,1719,1611,1694,1524,1676,1435,1665,1343,1662xe" filled="true" fillcolor="#d0a4d0" stroked="false">
                <v:path arrowok="t"/>
                <v:fill type="solid"/>
              </v:shape>
              <v:shape style="position:absolute;left:4918;top:1727;width:2170;height:2170" type="#_x0000_t75" stroked="false">
                <v:imagedata r:id="rId102" o:title=""/>
              </v:shape>
              <v:shape style="position:absolute;left:7253;top:1727;width:2119;height:2158" type="#_x0000_t75" stroked="false">
                <v:imagedata r:id="rId103" o:title="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198;top:359;width:8049;height:327" type="#_x0000_t202" filled="false" stroked="false">
                <v:textbox inset="0,0,0,0">
                  <w:txbxContent>
                    <w:p>
                      <w:pPr>
                        <w:spacing w:line="32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From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5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Boomers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7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z w:val="32"/>
                          <w:szCs w:val="32"/>
                        </w:rPr>
                        <w:t>to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4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Xers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6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and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9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Ys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6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z w:val="32"/>
                          <w:szCs w:val="32"/>
                        </w:rPr>
                        <w:t>…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4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and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6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finally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1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z w:val="32"/>
                          <w:szCs w:val="32"/>
                        </w:rPr>
                        <w:t>to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14"/>
                          <w:sz w:val="32"/>
                          <w:szCs w:val="32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FFFFFF"/>
                          <w:spacing w:val="-1"/>
                          <w:sz w:val="32"/>
                          <w:szCs w:val="32"/>
                        </w:rPr>
                        <w:t>Zeds</w:t>
                      </w:r>
                      <w:r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r>
                    </w:p>
                  </w:txbxContent>
                </v:textbox>
                <w10:wrap type="none"/>
              </v:shape>
              <v:shape style="position:absolute;left:378;top:2379;width:2140;height:3436" type="#_x0000_t202" filled="false" stroked="false">
                <v:textbox inset="0,0,0,0">
                  <w:txbxContent>
                    <w:p>
                      <w:pPr>
                        <w:spacing w:line="314" w:lineRule="exact" w:before="0"/>
                        <w:ind w:left="0" w:right="208" w:firstLine="0"/>
                        <w:jc w:val="center"/>
                        <w:rPr>
                          <w:rFonts w:ascii="Arial Narrow" w:hAnsi="Arial Narrow" w:cs="Arial Narrow" w:eastAsia="Arial Narrow"/>
                          <w:sz w:val="36"/>
                          <w:szCs w:val="36"/>
                        </w:rPr>
                      </w:pP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2"/>
                          <w:w w:val="70"/>
                          <w:sz w:val="36"/>
                          <w:szCs w:val="36"/>
                        </w:rPr>
                        <w:t></w:t>
                      </w:r>
                      <w:r>
                        <w:rPr>
                          <w:rFonts w:ascii="Arial Narrow" w:hAnsi="Arial Narrow" w:cs="Arial Narrow" w:eastAsia="Arial Narrow"/>
                          <w:sz w:val="36"/>
                          <w:szCs w:val="36"/>
                        </w:rPr>
                      </w:r>
                    </w:p>
                    <w:p>
                      <w:pPr>
                        <w:spacing w:line="356" w:lineRule="exact" w:before="0"/>
                        <w:ind w:left="196" w:right="0" w:firstLine="0"/>
                        <w:jc w:val="left"/>
                        <w:rPr>
                          <w:rFonts w:ascii="Arial Narrow" w:hAnsi="Arial Narrow" w:cs="Arial Narrow" w:eastAsia="Arial Narrow"/>
                          <w:sz w:val="36"/>
                          <w:szCs w:val="36"/>
                        </w:rPr>
                      </w:pP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2"/>
                          <w:w w:val="70"/>
                          <w:sz w:val="36"/>
                          <w:szCs w:val="36"/>
                        </w:rPr>
                        <w:t></w:t>
                      </w:r>
                      <w:r>
                        <w:rPr>
                          <w:rFonts w:ascii="Arial Narrow" w:hAnsi="Arial Narrow" w:cs="Arial Narrow" w:eastAsia="Arial Narrow"/>
                          <w:sz w:val="36"/>
                          <w:szCs w:val="36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36"/>
                          <w:szCs w:val="36"/>
                        </w:rPr>
                      </w:pP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36"/>
                          <w:szCs w:val="36"/>
                        </w:rPr>
                      </w:pP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32"/>
                          <w:szCs w:val="32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 w:eastAsia="Arial"/>
                          <w:color w:val="AA5CAA"/>
                          <w:sz w:val="18"/>
                          <w:szCs w:val="18"/>
                        </w:rPr>
                        <w:t></w:t>
                      </w:r>
                      <w:r>
                        <w:rPr>
                          <w:rFonts w:ascii="Arial" w:hAnsi="Arial" w:cs="Arial" w:eastAsia="Arial"/>
                          <w:color w:val="AA5CAA"/>
                          <w:spacing w:val="7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pacing w:val="-1"/>
                          <w:sz w:val="18"/>
                          <w:szCs w:val="18"/>
                        </w:rPr>
                        <w:t>Born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pacing w:val="-15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z w:val="18"/>
                          <w:szCs w:val="18"/>
                        </w:rPr>
                        <w:t>1946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pacing w:val="-17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pacing w:val="-16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z w:val="18"/>
                          <w:szCs w:val="18"/>
                        </w:rPr>
                        <w:t>1964</w:t>
                      </w:r>
                      <w:r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r>
                    </w:p>
                    <w:p>
                      <w:pPr>
                        <w:numPr>
                          <w:ilvl w:val="0"/>
                          <w:numId w:val="15"/>
                        </w:numPr>
                        <w:tabs>
                          <w:tab w:pos="193" w:val="left" w:leader="none"/>
                        </w:tabs>
                        <w:spacing w:before="38"/>
                        <w:ind w:left="192" w:right="0" w:hanging="192"/>
                        <w:jc w:val="left"/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pacing w:val="-4"/>
                          <w:sz w:val="18"/>
                          <w:szCs w:val="18"/>
                        </w:rPr>
                        <w:t>Today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z w:val="18"/>
                          <w:szCs w:val="18"/>
                        </w:rPr>
                        <w:t>50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AA5CAA"/>
                          <w:sz w:val="18"/>
                          <w:szCs w:val="18"/>
                        </w:rPr>
                        <w:t>68</w:t>
                      </w:r>
                      <w:r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line="300" w:lineRule="auto" w:before="0"/>
                        <w:ind w:left="223" w:right="38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Hierarchical</w:t>
                      </w:r>
                      <w:r>
                        <w:rPr>
                          <w:rFonts w:ascii="Arial"/>
                          <w:b/>
                          <w:color w:val="404040"/>
                          <w:spacing w:val="25"/>
                          <w:w w:val="101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Indulged</w:t>
                      </w:r>
                      <w:r>
                        <w:rPr>
                          <w:rFonts w:ascii="Arial"/>
                          <w:b/>
                          <w:color w:val="404040"/>
                          <w:spacing w:val="4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their</w:t>
                      </w:r>
                      <w:r>
                        <w:rPr>
                          <w:rFonts w:ascii="Arial"/>
                          <w:b/>
                          <w:color w:val="404040"/>
                          <w:spacing w:val="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kids</w:t>
                      </w:r>
                      <w:r>
                        <w:rPr>
                          <w:rFonts w:ascii="Arial"/>
                          <w:sz w:val="17"/>
                        </w:rPr>
                      </w:r>
                    </w:p>
                    <w:p>
                      <w:pPr>
                        <w:spacing w:before="1"/>
                        <w:ind w:left="223" w:right="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Depression</w:t>
                      </w:r>
                      <w:r>
                        <w:rPr>
                          <w:rFonts w:ascii="Arial"/>
                          <w:b/>
                          <w:color w:val="404040"/>
                          <w:spacing w:val="3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era</w:t>
                      </w:r>
                      <w:r>
                        <w:rPr>
                          <w:rFonts w:ascii="Arial"/>
                          <w:b/>
                          <w:color w:val="404040"/>
                          <w:spacing w:val="7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parents</w:t>
                      </w:r>
                      <w:r>
                        <w:rPr>
                          <w:rFonts w:ascii="Arial"/>
                          <w:sz w:val="17"/>
                        </w:rPr>
                      </w:r>
                    </w:p>
                    <w:p>
                      <w:pPr>
                        <w:spacing w:before="49"/>
                        <w:ind w:left="223" w:right="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Sandwich</w:t>
                      </w:r>
                      <w:r>
                        <w:rPr>
                          <w:rFonts w:ascii="Arial"/>
                          <w:b/>
                          <w:color w:val="404040"/>
                          <w:spacing w:val="11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generation</w:t>
                      </w:r>
                      <w:r>
                        <w:rPr>
                          <w:rFonts w:ascii="Arial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2680;top:2188;width:2010;height:2892" type="#_x0000_t202" filled="false" stroked="false">
                <v:textbox inset="0,0,0,0">
                  <w:txbxContent>
                    <w:p>
                      <w:pPr>
                        <w:spacing w:line="1398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36"/>
                          <w:szCs w:val="36"/>
                        </w:rPr>
                      </w:pPr>
                      <w:r>
                        <w:rPr>
                          <w:rFonts w:ascii="Arial Narrow" w:hAnsi="Arial Narrow" w:cs="Arial Narrow" w:eastAsia="Arial Narrow"/>
                          <w:color w:val="FFFFFF"/>
                          <w:w w:val="55"/>
                          <w:sz w:val="36"/>
                          <w:szCs w:val="36"/>
                        </w:rPr>
                        <w:t>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1"/>
                          <w:w w:val="55"/>
                          <w:sz w:val="36"/>
                          <w:szCs w:val="36"/>
                        </w:rPr>
                        <w:t>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40"/>
                          <w:w w:val="55"/>
                          <w:sz w:val="36"/>
                          <w:szCs w:val="36"/>
                        </w:rPr>
                        <w:t></w:t>
                      </w:r>
                      <w:r>
                        <w:rPr>
                          <w:rFonts w:ascii="Arial Narrow" w:hAnsi="Arial Narrow" w:cs="Arial Narrow" w:eastAsia="Arial Narrow"/>
                          <w:color w:val="409DAD"/>
                          <w:spacing w:val="-718"/>
                          <w:w w:val="55"/>
                          <w:position w:val="-37"/>
                          <w:sz w:val="136"/>
                          <w:szCs w:val="136"/>
                        </w:rPr>
                        <w:t>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1"/>
                          <w:w w:val="55"/>
                          <w:sz w:val="36"/>
                          <w:szCs w:val="36"/>
                        </w:rPr>
                        <w:t>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21"/>
                          <w:w w:val="55"/>
                          <w:sz w:val="36"/>
                          <w:szCs w:val="36"/>
                        </w:rPr>
                        <w:t>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2"/>
                          <w:w w:val="55"/>
                          <w:sz w:val="36"/>
                          <w:szCs w:val="36"/>
                        </w:rPr>
                        <w:t>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w w:val="55"/>
                          <w:sz w:val="36"/>
                          <w:szCs w:val="36"/>
                        </w:rPr>
                        <w:t></w:t>
                      </w:r>
                      <w:r>
                        <w:rPr>
                          <w:rFonts w:ascii="Arial Narrow" w:hAnsi="Arial Narrow" w:cs="Arial Narrow" w:eastAsia="Arial Narrow"/>
                          <w:sz w:val="36"/>
                          <w:szCs w:val="36"/>
                        </w:rPr>
                      </w:r>
                    </w:p>
                    <w:p>
                      <w:pPr>
                        <w:spacing w:before="665"/>
                        <w:ind w:left="32" w:right="0" w:firstLine="0"/>
                        <w:jc w:val="left"/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 w:eastAsia="Arial"/>
                          <w:color w:val="007B92"/>
                          <w:sz w:val="18"/>
                          <w:szCs w:val="18"/>
                        </w:rPr>
                        <w:t></w:t>
                      </w:r>
                      <w:r>
                        <w:rPr>
                          <w:rFonts w:ascii="Arial" w:hAnsi="Arial" w:cs="Arial" w:eastAsia="Arial"/>
                          <w:color w:val="007B92"/>
                          <w:spacing w:val="3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pacing w:val="-1"/>
                          <w:sz w:val="18"/>
                          <w:szCs w:val="18"/>
                        </w:rPr>
                        <w:t>Born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pacing w:val="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z w:val="18"/>
                          <w:szCs w:val="18"/>
                        </w:rPr>
                        <w:t>1965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pacing w:val="-3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z w:val="18"/>
                          <w:szCs w:val="18"/>
                        </w:rPr>
                        <w:t>1982</w:t>
                      </w:r>
                      <w:r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r>
                    </w:p>
                    <w:p>
                      <w:pPr>
                        <w:numPr>
                          <w:ilvl w:val="0"/>
                          <w:numId w:val="16"/>
                        </w:numPr>
                        <w:tabs>
                          <w:tab w:pos="224" w:val="left" w:leader="none"/>
                        </w:tabs>
                        <w:spacing w:before="38"/>
                        <w:ind w:left="223" w:right="0" w:hanging="191"/>
                        <w:jc w:val="left"/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pacing w:val="-4"/>
                          <w:sz w:val="18"/>
                          <w:szCs w:val="18"/>
                        </w:rPr>
                        <w:t>Today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z w:val="18"/>
                          <w:szCs w:val="18"/>
                        </w:rPr>
                        <w:t>32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007B92"/>
                          <w:sz w:val="18"/>
                          <w:szCs w:val="18"/>
                        </w:rPr>
                        <w:t>49</w:t>
                      </w:r>
                      <w:r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271" w:right="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Forgotten</w:t>
                      </w:r>
                      <w:r>
                        <w:rPr>
                          <w:rFonts w:ascii="Arial"/>
                          <w:b/>
                          <w:color w:val="404040"/>
                          <w:spacing w:val="13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generation</w:t>
                      </w:r>
                      <w:r>
                        <w:rPr>
                          <w:rFonts w:ascii="Arial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023;top:2191;width:2197;height:2889" type="#_x0000_t202" filled="false" stroked="false">
                <v:textbox inset="0,0,0,0">
                  <w:txbxContent>
                    <w:p>
                      <w:pPr>
                        <w:spacing w:line="1398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36"/>
                          <w:szCs w:val="36"/>
                        </w:rPr>
                      </w:pPr>
                      <w:r>
                        <w:rPr>
                          <w:rFonts w:ascii="Arial Narrow" w:hAnsi="Arial Narrow" w:cs="Arial Narrow" w:eastAsia="Arial Narrow"/>
                          <w:color w:val="FFFFFF"/>
                          <w:w w:val="55"/>
                          <w:sz w:val="36"/>
                          <w:szCs w:val="36"/>
                        </w:rPr>
                        <w:t>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1"/>
                          <w:w w:val="55"/>
                          <w:sz w:val="36"/>
                          <w:szCs w:val="36"/>
                        </w:rPr>
                        <w:t>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16"/>
                          <w:w w:val="55"/>
                          <w:sz w:val="36"/>
                          <w:szCs w:val="36"/>
                        </w:rPr>
                        <w:t></w:t>
                      </w:r>
                      <w:r>
                        <w:rPr>
                          <w:rFonts w:ascii="Arial Narrow" w:hAnsi="Arial Narrow" w:cs="Arial Narrow" w:eastAsia="Arial Narrow"/>
                          <w:color w:val="D67A40"/>
                          <w:spacing w:val="-743"/>
                          <w:w w:val="55"/>
                          <w:position w:val="-34"/>
                          <w:sz w:val="136"/>
                          <w:szCs w:val="136"/>
                        </w:rPr>
                        <w:t>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1"/>
                          <w:w w:val="55"/>
                          <w:sz w:val="36"/>
                          <w:szCs w:val="36"/>
                        </w:rPr>
                        <w:t>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21"/>
                          <w:w w:val="55"/>
                          <w:sz w:val="36"/>
                          <w:szCs w:val="36"/>
                        </w:rPr>
                        <w:t>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2"/>
                          <w:w w:val="55"/>
                          <w:sz w:val="36"/>
                          <w:szCs w:val="36"/>
                        </w:rPr>
                        <w:t>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w w:val="55"/>
                          <w:sz w:val="36"/>
                          <w:szCs w:val="36"/>
                        </w:rPr>
                        <w:t></w:t>
                      </w:r>
                      <w:r>
                        <w:rPr>
                          <w:rFonts w:ascii="Arial Narrow" w:hAnsi="Arial Narrow" w:cs="Arial Narrow" w:eastAsia="Arial Narrow"/>
                          <w:sz w:val="36"/>
                          <w:szCs w:val="36"/>
                        </w:rPr>
                      </w:r>
                    </w:p>
                    <w:p>
                      <w:pPr>
                        <w:spacing w:before="662"/>
                        <w:ind w:left="89" w:right="0" w:firstLine="0"/>
                        <w:jc w:val="left"/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 w:eastAsia="Arial"/>
                          <w:color w:val="C84E00"/>
                          <w:sz w:val="18"/>
                          <w:szCs w:val="18"/>
                        </w:rPr>
                        <w:t></w:t>
                      </w:r>
                      <w:r>
                        <w:rPr>
                          <w:rFonts w:ascii="Arial" w:hAnsi="Arial" w:cs="Arial" w:eastAsia="Arial"/>
                          <w:color w:val="C84E00"/>
                          <w:spacing w:val="3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pacing w:val="-1"/>
                          <w:sz w:val="18"/>
                          <w:szCs w:val="18"/>
                        </w:rPr>
                        <w:t>Born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pacing w:val="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z w:val="18"/>
                          <w:szCs w:val="18"/>
                        </w:rPr>
                        <w:t>1983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pacing w:val="-3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z w:val="18"/>
                          <w:szCs w:val="18"/>
                        </w:rPr>
                        <w:t>2000</w:t>
                      </w:r>
                      <w:r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r>
                    </w:p>
                    <w:p>
                      <w:pPr>
                        <w:numPr>
                          <w:ilvl w:val="0"/>
                          <w:numId w:val="17"/>
                        </w:numPr>
                        <w:tabs>
                          <w:tab w:pos="282" w:val="left" w:leader="none"/>
                        </w:tabs>
                        <w:spacing w:before="38"/>
                        <w:ind w:left="281" w:right="0" w:hanging="192"/>
                        <w:jc w:val="left"/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pacing w:val="-4"/>
                          <w:sz w:val="18"/>
                          <w:szCs w:val="18"/>
                        </w:rPr>
                        <w:t>Today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z w:val="18"/>
                          <w:szCs w:val="18"/>
                        </w:rPr>
                        <w:t>14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C84E00"/>
                          <w:sz w:val="18"/>
                          <w:szCs w:val="18"/>
                        </w:rPr>
                        <w:t>31</w:t>
                      </w:r>
                      <w:r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295" w:right="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-1"/>
                          <w:sz w:val="17"/>
                          <w:szCs w:val="17"/>
                        </w:rPr>
                        <w:t>Special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4"/>
                          <w:sz w:val="17"/>
                          <w:szCs w:val="1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z w:val="17"/>
                          <w:szCs w:val="17"/>
                        </w:rPr>
                        <w:t>…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7"/>
                          <w:sz w:val="17"/>
                          <w:szCs w:val="1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-1"/>
                          <w:sz w:val="17"/>
                          <w:szCs w:val="17"/>
                        </w:rPr>
                        <w:t>bubble-wrap</w:t>
                      </w:r>
                      <w:r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2951;top:5151;width:2217;height:664" type="#_x0000_t202" filled="false" stroked="false">
                <v:textbox inset="0,0,0,0">
                  <w:txbxContent>
                    <w:p>
                      <w:pPr>
                        <w:spacing w:line="17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-1"/>
                          <w:sz w:val="17"/>
                          <w:szCs w:val="17"/>
                        </w:rPr>
                        <w:t>Wrong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3"/>
                          <w:sz w:val="17"/>
                          <w:szCs w:val="1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-1"/>
                          <w:sz w:val="17"/>
                          <w:szCs w:val="17"/>
                        </w:rPr>
                        <w:t>place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1"/>
                          <w:sz w:val="17"/>
                          <w:szCs w:val="1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z w:val="17"/>
                          <w:szCs w:val="17"/>
                        </w:rPr>
                        <w:t>…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3"/>
                          <w:sz w:val="17"/>
                          <w:szCs w:val="1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z w:val="17"/>
                          <w:szCs w:val="17"/>
                        </w:rPr>
                        <w:t>wrong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-1"/>
                          <w:sz w:val="17"/>
                          <w:szCs w:val="17"/>
                        </w:rPr>
                        <w:t>time</w:t>
                      </w:r>
                      <w:r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r>
                    </w:p>
                    <w:p>
                      <w:pPr>
                        <w:spacing w:line="240" w:lineRule="atLeast" w:before="5"/>
                        <w:ind w:left="0" w:right="68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b/>
                          <w:color w:val="404040"/>
                          <w:sz w:val="17"/>
                        </w:rPr>
                        <w:t>No</w:t>
                      </w:r>
                      <w:r>
                        <w:rPr>
                          <w:rFonts w:ascii="Arial"/>
                          <w:b/>
                          <w:color w:val="404040"/>
                          <w:spacing w:val="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workplace</w:t>
                      </w:r>
                      <w:r>
                        <w:rPr>
                          <w:rFonts w:ascii="Arial"/>
                          <w:b/>
                          <w:color w:val="404040"/>
                          <w:spacing w:val="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guilt</w:t>
                      </w:r>
                      <w:r>
                        <w:rPr>
                          <w:rFonts w:ascii="Arial"/>
                          <w:b/>
                          <w:color w:val="404040"/>
                          <w:spacing w:val="27"/>
                          <w:w w:val="101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2"/>
                          <w:sz w:val="17"/>
                        </w:rPr>
                        <w:t>Angsty</w:t>
                      </w:r>
                      <w:r>
                        <w:rPr>
                          <w:rFonts w:ascii="Arial"/>
                          <w:b/>
                          <w:color w:val="404040"/>
                          <w:spacing w:val="7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z w:val="17"/>
                        </w:rPr>
                        <w:t>about Ys</w:t>
                      </w:r>
                      <w:r>
                        <w:rPr>
                          <w:rFonts w:ascii="Arial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319;top:5151;width:1603;height:419" type="#_x0000_t202" filled="false" stroked="false">
                <v:textbox inset="0,0,0,0">
                  <w:txbxContent>
                    <w:p>
                      <w:pPr>
                        <w:spacing w:line="17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Chaotic</w:t>
                      </w:r>
                      <w:r>
                        <w:rPr>
                          <w:rFonts w:ascii="Arial"/>
                          <w:b/>
                          <w:color w:val="404040"/>
                          <w:spacing w:val="11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connection</w:t>
                      </w:r>
                      <w:r>
                        <w:rPr>
                          <w:rFonts w:ascii="Arial"/>
                          <w:sz w:val="17"/>
                        </w:rPr>
                      </w:r>
                    </w:p>
                    <w:p>
                      <w:pPr>
                        <w:spacing w:before="49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Entrepreneurials</w:t>
                      </w:r>
                      <w:r>
                        <w:rPr>
                          <w:rFonts w:ascii="Arial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7332;top:2191;width:2343;height:3379" type="#_x0000_t202" filled="false" stroked="false">
                <v:textbox inset="0,0,0,0">
                  <w:txbxContent>
                    <w:p>
                      <w:pPr>
                        <w:spacing w:line="1393" w:lineRule="exact" w:before="0"/>
                        <w:ind w:left="0" w:right="380" w:firstLine="0"/>
                        <w:jc w:val="center"/>
                        <w:rPr>
                          <w:rFonts w:ascii="Arial Narrow" w:hAnsi="Arial Narrow" w:cs="Arial Narrow" w:eastAsia="Arial Narrow"/>
                          <w:sz w:val="36"/>
                          <w:szCs w:val="36"/>
                        </w:rPr>
                      </w:pPr>
                      <w:r>
                        <w:rPr>
                          <w:rFonts w:ascii="Arial Narrow" w:hAnsi="Arial Narrow" w:cs="Arial Narrow" w:eastAsia="Arial Narrow"/>
                          <w:color w:val="FFFFFF"/>
                          <w:w w:val="50"/>
                          <w:sz w:val="36"/>
                          <w:szCs w:val="36"/>
                        </w:rPr>
                        <w:t>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1"/>
                          <w:w w:val="50"/>
                          <w:sz w:val="36"/>
                          <w:szCs w:val="36"/>
                        </w:rPr>
                        <w:t>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142"/>
                          <w:w w:val="50"/>
                          <w:sz w:val="36"/>
                          <w:szCs w:val="36"/>
                        </w:rPr>
                        <w:t></w:t>
                      </w:r>
                      <w:r>
                        <w:rPr>
                          <w:rFonts w:ascii="Arial Narrow" w:hAnsi="Arial Narrow" w:cs="Arial Narrow" w:eastAsia="Arial Narrow"/>
                          <w:color w:val="4065AA"/>
                          <w:spacing w:val="-527"/>
                          <w:w w:val="50"/>
                          <w:position w:val="-34"/>
                          <w:sz w:val="136"/>
                          <w:szCs w:val="136"/>
                        </w:rPr>
                        <w:t>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1"/>
                          <w:w w:val="50"/>
                          <w:sz w:val="36"/>
                          <w:szCs w:val="36"/>
                        </w:rPr>
                        <w:t>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19"/>
                          <w:w w:val="50"/>
                          <w:sz w:val="36"/>
                          <w:szCs w:val="36"/>
                        </w:rPr>
                        <w:t>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spacing w:val="-2"/>
                          <w:w w:val="50"/>
                          <w:sz w:val="36"/>
                          <w:szCs w:val="36"/>
                        </w:rPr>
                        <w:t></w:t>
                      </w:r>
                      <w:r>
                        <w:rPr>
                          <w:rFonts w:ascii="Arial Narrow" w:hAnsi="Arial Narrow" w:cs="Arial Narrow" w:eastAsia="Arial Narrow"/>
                          <w:color w:val="FFFFFF"/>
                          <w:w w:val="50"/>
                          <w:sz w:val="36"/>
                          <w:szCs w:val="36"/>
                        </w:rPr>
                        <w:t></w:t>
                      </w:r>
                      <w:r>
                        <w:rPr>
                          <w:rFonts w:ascii="Arial Narrow" w:hAnsi="Arial Narrow" w:cs="Arial Narrow" w:eastAsia="Arial Narrow"/>
                          <w:sz w:val="36"/>
                          <w:szCs w:val="36"/>
                        </w:rPr>
                      </w:r>
                    </w:p>
                    <w:p>
                      <w:pPr>
                        <w:spacing w:before="667"/>
                        <w:ind w:left="116" w:right="0" w:firstLine="0"/>
                        <w:jc w:val="left"/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 w:eastAsia="Arial"/>
                          <w:color w:val="4065AA"/>
                          <w:sz w:val="18"/>
                          <w:szCs w:val="18"/>
                        </w:rPr>
                        <w:t></w:t>
                      </w:r>
                      <w:r>
                        <w:rPr>
                          <w:rFonts w:ascii="Arial" w:hAnsi="Arial" w:cs="Arial" w:eastAsia="Arial"/>
                          <w:color w:val="4065AA"/>
                          <w:spacing w:val="3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pacing w:val="-1"/>
                          <w:sz w:val="18"/>
                          <w:szCs w:val="18"/>
                        </w:rPr>
                        <w:t>Born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pacing w:val="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z w:val="18"/>
                          <w:szCs w:val="18"/>
                        </w:rPr>
                        <w:t>2001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pacing w:val="-3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z w:val="18"/>
                          <w:szCs w:val="18"/>
                        </w:rPr>
                        <w:t>2019</w:t>
                      </w:r>
                      <w:r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r>
                    </w:p>
                    <w:p>
                      <w:pPr>
                        <w:numPr>
                          <w:ilvl w:val="0"/>
                          <w:numId w:val="18"/>
                        </w:numPr>
                        <w:tabs>
                          <w:tab w:pos="308" w:val="left" w:leader="none"/>
                        </w:tabs>
                        <w:spacing w:before="38"/>
                        <w:ind w:left="307" w:right="0" w:hanging="191"/>
                        <w:jc w:val="left"/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pacing w:val="-4"/>
                          <w:sz w:val="18"/>
                          <w:szCs w:val="18"/>
                        </w:rPr>
                        <w:t>Today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z w:val="18"/>
                          <w:szCs w:val="18"/>
                        </w:rPr>
                        <w:t>0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65AA"/>
                          <w:sz w:val="18"/>
                          <w:szCs w:val="18"/>
                        </w:rPr>
                        <w:t>13</w:t>
                      </w:r>
                      <w:r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r>
                    </w:p>
                    <w:p>
                      <w:pPr>
                        <w:spacing w:line="240" w:lineRule="atLeast" w:before="133"/>
                        <w:ind w:left="295" w:right="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Parents</w:t>
                      </w:r>
                      <w:r>
                        <w:rPr>
                          <w:rFonts w:ascii="Arial"/>
                          <w:b/>
                          <w:color w:val="404040"/>
                          <w:spacing w:val="16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results-oriented</w:t>
                      </w:r>
                      <w:r>
                        <w:rPr>
                          <w:rFonts w:ascii="Arial"/>
                          <w:b/>
                          <w:color w:val="404040"/>
                          <w:spacing w:val="25"/>
                          <w:w w:val="101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3"/>
                          <w:sz w:val="17"/>
                        </w:rPr>
                        <w:t>Youth</w:t>
                      </w:r>
                      <w:r>
                        <w:rPr>
                          <w:rFonts w:ascii="Arial"/>
                          <w:b/>
                          <w:color w:val="404040"/>
                          <w:spacing w:val="4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color w:val="404040"/>
                          <w:spacing w:val="6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straitened</w:t>
                      </w:r>
                      <w:r>
                        <w:rPr>
                          <w:rFonts w:ascii="Arial"/>
                          <w:b/>
                          <w:color w:val="404040"/>
                          <w:spacing w:val="3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times</w:t>
                      </w:r>
                      <w:r>
                        <w:rPr>
                          <w:rFonts w:ascii="Arial"/>
                          <w:b/>
                          <w:color w:val="404040"/>
                          <w:spacing w:val="21"/>
                          <w:w w:val="101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Highly</w:t>
                      </w:r>
                      <w:r>
                        <w:rPr>
                          <w:rFonts w:ascii="Arial"/>
                          <w:b/>
                          <w:color w:val="404040"/>
                          <w:spacing w:val="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educated,</w:t>
                      </w:r>
                      <w:r>
                        <w:rPr>
                          <w:rFonts w:ascii="Arial"/>
                          <w:b/>
                          <w:color w:val="404040"/>
                          <w:spacing w:val="3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global</w:t>
                      </w:r>
                      <w:r>
                        <w:rPr>
                          <w:rFonts w:ascii="Arial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319;top:5641;width:2129;height:174" type="#_x0000_t202" filled="false" stroked="false">
                <v:textbox inset="0,0,0,0">
                  <w:txbxContent>
                    <w:p>
                      <w:pPr>
                        <w:spacing w:line="17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Disappointed</w:t>
                      </w:r>
                      <w:r>
                        <w:rPr>
                          <w:rFonts w:ascii="Arial"/>
                          <w:b/>
                          <w:color w:val="404040"/>
                          <w:spacing w:val="15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404040"/>
                          <w:spacing w:val="-1"/>
                          <w:sz w:val="17"/>
                        </w:rPr>
                        <w:t>generation?</w:t>
                      </w:r>
                      <w:r>
                        <w:rPr>
                          <w:rFonts w:ascii="Arial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7627;top:5641;width:1715;height:174" type="#_x0000_t202" filled="false" stroked="false">
                <v:textbox inset="0,0,0,0">
                  <w:txbxContent>
                    <w:p>
                      <w:pPr>
                        <w:spacing w:line="17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-1"/>
                          <w:sz w:val="17"/>
                          <w:szCs w:val="17"/>
                        </w:rPr>
                        <w:t>Pragmatists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2"/>
                          <w:sz w:val="17"/>
                          <w:szCs w:val="1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z w:val="17"/>
                          <w:szCs w:val="17"/>
                        </w:rPr>
                        <w:t>…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8"/>
                          <w:sz w:val="17"/>
                          <w:szCs w:val="1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404040"/>
                          <w:spacing w:val="-1"/>
                          <w:sz w:val="17"/>
                          <w:szCs w:val="17"/>
                        </w:rPr>
                        <w:t>fixers</w:t>
                      </w:r>
                      <w:r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222;top:6966;width:3248;height:283" type="#_x0000_t202" filled="false" stroked="false">
                <v:textbox inset="0,0,0,0">
                  <w:txbxContent>
                    <w:p>
                      <w:pPr>
                        <w:spacing w:line="5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©</w:t>
                      </w:r>
                      <w:r>
                        <w:rPr>
                          <w:rFonts w:ascii="Arial" w:hAnsi="Arial"/>
                          <w:color w:val="0D0D0D"/>
                          <w:spacing w:val="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2015</w:t>
                      </w:r>
                      <w:r>
                        <w:rPr>
                          <w:rFonts w:ascii="Arial" w:hAns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KPMG,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Australian</w:t>
                      </w:r>
                      <w:r>
                        <w:rPr>
                          <w:rFonts w:ascii="Arial" w:hAns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partnership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firm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 w:hAns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network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independent</w:t>
                      </w:r>
                      <w:r>
                        <w:rPr>
                          <w:rFonts w:ascii="Arial" w:hAnsi="Arial"/>
                          <w:color w:val="0D0D0D"/>
                          <w:spacing w:val="10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firms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affiliated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with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sz w:val="5"/>
                        </w:rPr>
                      </w:r>
                    </w:p>
                    <w:p>
                      <w:pPr>
                        <w:spacing w:before="8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Cooperative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(“KPMG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International”),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Swiss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entity.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 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All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rights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reserved.</w:t>
                      </w:r>
                      <w:r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3"/>
                          <w:szCs w:val="3"/>
                        </w:rPr>
                      </w:pPr>
                    </w:p>
                    <w:p>
                      <w:pPr>
                        <w:spacing w:line="272" w:lineRule="auto" w:before="0"/>
                        <w:ind w:left="0" w:right="27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name,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logo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"cutting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through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complexity"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are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registered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or</w:t>
                      </w:r>
                      <w:r>
                        <w:rPr>
                          <w:rFonts w:asci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</w:t>
                      </w:r>
                      <w:r>
                        <w:rPr>
                          <w:rFonts w:asci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Cooperative</w:t>
                      </w:r>
                      <w:r>
                        <w:rPr>
                          <w:rFonts w:ascii="Arial"/>
                          <w:color w:val="0D0D0D"/>
                          <w:spacing w:val="91"/>
                          <w:w w:val="107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("KPMG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International").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Liability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limited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by</w:t>
                      </w:r>
                      <w:r>
                        <w:rPr>
                          <w:rFonts w:asci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scheme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approved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under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Professional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Standards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Legislation.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8614;top:7126;width:1095;height:82" type="#_x0000_t202" filled="false" stroked="false">
                <v:textbox inset="0,0,0,0">
                  <w:txbxContent>
                    <w:p>
                      <w:pPr>
                        <w:spacing w:line="8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8"/>
                          <w:szCs w:val="8"/>
                        </w:rPr>
                      </w:pPr>
                      <w:r>
                        <w:rPr>
                          <w:rFonts w:ascii="Arial"/>
                          <w:spacing w:val="-1"/>
                          <w:sz w:val="8"/>
                        </w:rPr>
                        <w:t>Source:</w:t>
                      </w:r>
                      <w:r>
                        <w:rPr>
                          <w:rFonts w:ascii="Arial"/>
                          <w:spacing w:val="8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KPMG</w:t>
                      </w:r>
                      <w:r>
                        <w:rPr>
                          <w:rFonts w:ascii="Arial"/>
                          <w:spacing w:val="13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Demographics</w:t>
                      </w:r>
                      <w:r>
                        <w:rPr>
                          <w:rFonts w:ascii="Arial"/>
                          <w:sz w:val="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pict>
          <v:group style="position:absolute;margin-left:52.504002pt;margin-top:33.767014pt;width:490.55pt;height:368.15pt;mso-position-horizontal-relative:page;mso-position-vertical-relative:page;z-index:13096" coordorigin="1050,675" coordsize="9811,7363">
            <v:shape style="position:absolute;left:1055;top:719;width:9800;height:895" type="#_x0000_t75" stroked="false">
              <v:imagedata r:id="rId104" o:title=""/>
            </v:shape>
            <v:group style="position:absolute;left:1248;top:7562;width:9342;height:2" coordorigin="1248,7562" coordsize="9342,2">
              <v:shape style="position:absolute;left:1248;top:7562;width:9342;height:2" coordorigin="1248,7562" coordsize="9342,0" path="m1248,7562l10589,7562e" filled="false" stroked="true" strokeweight=".264pt" strokecolor="#000000">
                <v:path arrowok="t"/>
              </v:shape>
            </v:group>
            <v:group style="position:absolute;left:6496;top:1862;width:4038;height:286" coordorigin="6496,1862" coordsize="4038,286">
              <v:shape style="position:absolute;left:6496;top:1862;width:4038;height:286" coordorigin="6496,1862" coordsize="4038,286" path="m10534,1862l6496,1862,6496,2147,10534,2147,10534,2143,6506,2143,6501,2138,6506,2138,6506,1871,6501,1871,6506,1866,10534,1866,10534,1862xe" filled="true" fillcolor="#d67a40" stroked="false">
                <v:path arrowok="t"/>
                <v:fill type="solid"/>
              </v:shape>
              <v:shape style="position:absolute;left:6496;top:1862;width:4038;height:286" coordorigin="6496,1862" coordsize="4038,286" path="m6506,2138l6501,2138,6506,2143,6506,2138xe" filled="true" fillcolor="#d67a40" stroked="false">
                <v:path arrowok="t"/>
                <v:fill type="solid"/>
              </v:shape>
              <v:shape style="position:absolute;left:6496;top:1862;width:4038;height:286" coordorigin="6496,1862" coordsize="4038,286" path="m10524,2138l6506,2138,6506,2143,10524,2143,10524,2138xe" filled="true" fillcolor="#d67a40" stroked="false">
                <v:path arrowok="t"/>
                <v:fill type="solid"/>
              </v:shape>
              <v:shape style="position:absolute;left:6496;top:1862;width:4038;height:286" coordorigin="6496,1862" coordsize="4038,286" path="m10524,1866l10524,2143,10529,2138,10534,2138,10534,1871,10529,1871,10524,1866xe" filled="true" fillcolor="#d67a40" stroked="false">
                <v:path arrowok="t"/>
                <v:fill type="solid"/>
              </v:shape>
              <v:shape style="position:absolute;left:6496;top:1862;width:4038;height:286" coordorigin="6496,1862" coordsize="4038,286" path="m10534,2138l10529,2138,10524,2143,10534,2143,10534,2138xe" filled="true" fillcolor="#d67a40" stroked="false">
                <v:path arrowok="t"/>
                <v:fill type="solid"/>
              </v:shape>
              <v:shape style="position:absolute;left:6496;top:1862;width:4038;height:286" coordorigin="6496,1862" coordsize="4038,286" path="m6506,1866l6501,1871,6506,1871,6506,1866xe" filled="true" fillcolor="#d67a40" stroked="false">
                <v:path arrowok="t"/>
                <v:fill type="solid"/>
              </v:shape>
              <v:shape style="position:absolute;left:6496;top:1862;width:4038;height:286" coordorigin="6496,1862" coordsize="4038,286" path="m10524,1866l6506,1866,6506,1871,10524,1871,10524,1866xe" filled="true" fillcolor="#d67a40" stroked="false">
                <v:path arrowok="t"/>
                <v:fill type="solid"/>
              </v:shape>
              <v:shape style="position:absolute;left:6496;top:1862;width:4038;height:286" coordorigin="6496,1862" coordsize="4038,286" path="m10534,1866l10524,1866,10529,1871,10534,1871,10534,1866xe" filled="true" fillcolor="#d67a40" stroked="false">
                <v:path arrowok="t"/>
                <v:fill type="solid"/>
              </v:shape>
            </v:group>
            <v:group style="position:absolute;left:2040;top:3749;width:190;height:1440" coordorigin="2040,3749" coordsize="190,1440">
              <v:shape style="position:absolute;left:2040;top:3749;width:190;height:1440" coordorigin="2040,3749" coordsize="190,1440" path="m2040,5188l2230,5188,2230,3749,2040,3749,2040,5188xe" filled="true" fillcolor="#a6a6a6" stroked="false">
                <v:path arrowok="t"/>
                <v:fill type="solid"/>
              </v:shape>
            </v:group>
            <v:group style="position:absolute;left:2004;top:2692;width:2;height:3330" coordorigin="2004,2692" coordsize="2,3330">
              <v:shape style="position:absolute;left:2004;top:2692;width:2;height:3330" coordorigin="2004,2692" coordsize="0,3330" path="m2004,2692l2004,6022e" filled="false" stroked="true" strokeweight=".2646pt" strokecolor="#000000">
                <v:path arrowok="t"/>
              </v:shape>
            </v:group>
            <v:group style="position:absolute;left:1964;top:6021;width:43;height:2" coordorigin="1964,6021" coordsize="43,2">
              <v:shape style="position:absolute;left:1964;top:6021;width:43;height:2" coordorigin="1964,6021" coordsize="43,0" path="m1964,6021l2006,6021e" filled="false" stroked="true" strokeweight=".2797pt" strokecolor="#000000">
                <v:path arrowok="t"/>
              </v:shape>
            </v:group>
            <v:group style="position:absolute;left:1964;top:2692;width:45;height:2" coordorigin="1964,2692" coordsize="45,2">
              <v:shape style="position:absolute;left:1964;top:2692;width:45;height:2" coordorigin="1964,2692" coordsize="45,0" path="m1964,2692l2008,2692e" filled="false" stroked="true" strokeweight=".2813pt" strokecolor="#000000">
                <v:path arrowok="t"/>
              </v:shape>
            </v:group>
            <v:group style="position:absolute;left:2007;top:2693;width:2;height:3329" coordorigin="2007,2693" coordsize="2,3329">
              <v:shape style="position:absolute;left:2007;top:2693;width:2;height:3329" coordorigin="2007,2693" coordsize="0,3329" path="m2007,2693l2007,6022e" filled="false" stroked="true" strokeweight=".182pt" strokecolor="#000000">
                <v:path arrowok="t"/>
              </v:shape>
            </v:group>
            <v:group style="position:absolute;left:2493;top:3406;width:188;height:1783" coordorigin="2493,3406" coordsize="188,1783">
              <v:shape style="position:absolute;left:2493;top:3406;width:188;height:1783" coordorigin="2493,3406" coordsize="188,1783" path="m2493,5188l2681,5188,2681,3406,2493,3406,2493,5188xe" filled="true" fillcolor="#a6a6a6" stroked="false">
                <v:path arrowok="t"/>
                <v:fill type="solid"/>
              </v:shape>
            </v:group>
            <v:group style="position:absolute;left:2946;top:4340;width:187;height:848" coordorigin="2946,4340" coordsize="187,848">
              <v:shape style="position:absolute;left:2946;top:4340;width:187;height:848" coordorigin="2946,4340" coordsize="187,848" path="m2946,5188l3132,5188,3132,4340,2946,4340,2946,5188xe" filled="true" fillcolor="#a6a6a6" stroked="false">
                <v:path arrowok="t"/>
                <v:fill type="solid"/>
              </v:shape>
            </v:group>
            <v:group style="position:absolute;left:3395;top:4638;width:190;height:551" coordorigin="3395,4638" coordsize="190,551">
              <v:shape style="position:absolute;left:3395;top:4638;width:190;height:551" coordorigin="3395,4638" coordsize="190,551" path="m3395,5188l3584,5188,3584,4638,3395,4638,3395,5188xe" filled="true" fillcolor="#a6a6a6" stroked="false">
                <v:path arrowok="t"/>
                <v:fill type="solid"/>
              </v:shape>
            </v:group>
            <v:group style="position:absolute;left:3846;top:4499;width:190;height:690" coordorigin="3846,4499" coordsize="190,690">
              <v:shape style="position:absolute;left:3846;top:4499;width:190;height:690" coordorigin="3846,4499" coordsize="190,690" path="m3846,5188l4035,5188,4035,4499,3846,4499,3846,5188xe" filled="true" fillcolor="#a6a6a6" stroked="false">
                <v:path arrowok="t"/>
                <v:fill type="solid"/>
              </v:shape>
            </v:group>
            <v:group style="position:absolute;left:4300;top:2723;width:187;height:2466" coordorigin="4300,2723" coordsize="187,2466">
              <v:shape style="position:absolute;left:4300;top:2723;width:187;height:2466" coordorigin="4300,2723" coordsize="187,2466" path="m4300,5188l4486,5188,4486,2723,4300,2723,4300,5188xe" filled="true" fillcolor="#a6a6a6" stroked="false">
                <v:path arrowok="t"/>
                <v:fill type="solid"/>
              </v:shape>
            </v:group>
            <v:group style="position:absolute;left:4751;top:4229;width:187;height:960" coordorigin="4751,4229" coordsize="187,960">
              <v:shape style="position:absolute;left:4751;top:4229;width:187;height:960" coordorigin="4751,4229" coordsize="187,960" path="m4751,5188l4937,5188,4937,4229,4751,4229,4751,5188xe" filled="true" fillcolor="#a6a6a6" stroked="false">
                <v:path arrowok="t"/>
                <v:fill type="solid"/>
              </v:shape>
            </v:group>
            <v:group style="position:absolute;left:5200;top:4432;width:192;height:757" coordorigin="5200,4432" coordsize="192,757">
              <v:shape style="position:absolute;left:5200;top:4432;width:192;height:757" coordorigin="5200,4432" coordsize="192,757" path="m5200,5188l5392,5188,5392,4432,5200,4432,5200,5188xe" filled="true" fillcolor="#a6a6a6" stroked="false">
                <v:path arrowok="t"/>
                <v:fill type="solid"/>
              </v:shape>
            </v:group>
            <v:group style="position:absolute;left:5651;top:5172;width:190;height:2" coordorigin="5651,5172" coordsize="190,2">
              <v:shape style="position:absolute;left:5651;top:5172;width:190;height:2" coordorigin="5651,5172" coordsize="190,0" path="m5651,5172l5841,5172e" filled="false" stroked="true" strokeweight="1.734pt" strokecolor="#a6a6a6">
                <v:path arrowok="t"/>
              </v:shape>
            </v:group>
            <v:group style="position:absolute;left:6106;top:4824;width:187;height:365" coordorigin="6106,4824" coordsize="187,365">
              <v:shape style="position:absolute;left:6106;top:4824;width:187;height:365" coordorigin="6106,4824" coordsize="187,365" path="m6106,5188l6292,5188,6292,4824,6106,4824,6106,5188xe" filled="true" fillcolor="#a6a6a6" stroked="false">
                <v:path arrowok="t"/>
                <v:fill type="solid"/>
              </v:shape>
            </v:group>
            <v:group style="position:absolute;left:6557;top:4780;width:188;height:409" coordorigin="6557,4780" coordsize="188,409">
              <v:shape style="position:absolute;left:6557;top:4780;width:188;height:409" coordorigin="6557,4780" coordsize="188,409" path="m6557,5188l6744,5188,6744,4780,6557,4780,6557,5188xe" filled="true" fillcolor="#a6a6a6" stroked="false">
                <v:path arrowok="t"/>
                <v:fill type="solid"/>
              </v:shape>
            </v:group>
            <v:group style="position:absolute;left:7006;top:3881;width:190;height:1308" coordorigin="7006,3881" coordsize="190,1308">
              <v:shape style="position:absolute;left:7006;top:3881;width:190;height:1308" coordorigin="7006,3881" coordsize="190,1308" path="m7006,5188l7195,5188,7195,3881,7006,3881,7006,5188xe" filled="true" fillcolor="#a6a6a6" stroked="false">
                <v:path arrowok="t"/>
                <v:fill type="solid"/>
              </v:shape>
            </v:group>
            <v:group style="position:absolute;left:7458;top:4930;width:188;height:259" coordorigin="7458,4930" coordsize="188,259">
              <v:shape style="position:absolute;left:7458;top:4930;width:188;height:259" coordorigin="7458,4930" coordsize="188,259" path="m7458,5188l7646,5188,7646,4930,7458,4930,7458,5188xe" filled="true" fillcolor="#a6a6a6" stroked="false">
                <v:path arrowok="t"/>
                <v:fill type="solid"/>
              </v:shape>
            </v:group>
            <v:group style="position:absolute;left:7911;top:4747;width:188;height:442" coordorigin="7911,4747" coordsize="188,442">
              <v:shape style="position:absolute;left:7911;top:4747;width:188;height:442" coordorigin="7911,4747" coordsize="188,442" path="m7911,5188l8099,5188,8099,4747,7911,4747,7911,5188xe" filled="true" fillcolor="#a6a6a6" stroked="false">
                <v:path arrowok="t"/>
                <v:fill type="solid"/>
              </v:shape>
            </v:group>
            <v:group style="position:absolute;left:8360;top:4857;width:190;height:332" coordorigin="8360,4857" coordsize="190,332">
              <v:shape style="position:absolute;left:8360;top:4857;width:190;height:332" coordorigin="8360,4857" coordsize="190,332" path="m8360,5188l8550,5188,8550,4857,8360,4857,8360,5188xe" filled="true" fillcolor="#a6a6a6" stroked="false">
                <v:path arrowok="t"/>
                <v:fill type="solid"/>
              </v:shape>
            </v:group>
            <v:group style="position:absolute;left:8813;top:4997;width:188;height:192" coordorigin="8813,4997" coordsize="188,192">
              <v:shape style="position:absolute;left:8813;top:4997;width:188;height:192" coordorigin="8813,4997" coordsize="188,192" path="m8813,5188l9001,5188,9001,4997,8813,4997,8813,5188xe" filled="true" fillcolor="#a6a6a6" stroked="false">
                <v:path arrowok="t"/>
                <v:fill type="solid"/>
              </v:shape>
            </v:group>
            <v:group style="position:absolute;left:9266;top:5176;width:188;height:2" coordorigin="9266,5176" coordsize="188,2">
              <v:shape style="position:absolute;left:9266;top:5176;width:188;height:2" coordorigin="9266,5176" coordsize="188,0" path="m9266,5176l9454,5176e" filled="false" stroked="true" strokeweight="1.325pt" strokecolor="#a6a6a6">
                <v:path arrowok="t"/>
              </v:shape>
            </v:group>
            <v:group style="position:absolute;left:9718;top:5209;width:187;height:2" coordorigin="9718,5209" coordsize="187,2">
              <v:shape style="position:absolute;left:9718;top:5209;width:187;height:2" coordorigin="9718,5209" coordsize="187,0" path="m9718,5209l9904,5209e" filled="false" stroked="true" strokeweight="2.224pt" strokecolor="#a6a6a6">
                <v:path arrowok="t"/>
              </v:shape>
            </v:group>
            <v:group style="position:absolute;left:10168;top:5188;width:188;height:566" coordorigin="10168,5188" coordsize="188,566">
              <v:shape style="position:absolute;left:10168;top:5188;width:188;height:566" coordorigin="10168,5188" coordsize="188,566" path="m10168,5754l10355,5754,10355,5188,10168,5188,10168,5754xe" filled="true" fillcolor="#a6a6a6" stroked="false">
                <v:path arrowok="t"/>
                <v:fill type="solid"/>
              </v:shape>
            </v:group>
            <v:group style="position:absolute;left:1964;top:5189;width:8620;height:2" coordorigin="1964,5189" coordsize="8620,2">
              <v:shape style="position:absolute;left:1964;top:5189;width:8620;height:2" coordorigin="1964,5189" coordsize="8620,0" path="m1964,5189l10583,5189e" filled="false" stroked="true" strokeweight=".3001pt" strokecolor="#000000">
                <v:path arrowok="t"/>
              </v:shape>
            </v:group>
            <v:group style="position:absolute;left:1985;top:2688;width:2;height:3337" coordorigin="1985,2688" coordsize="2,3337">
              <v:shape style="position:absolute;left:1985;top:2688;width:2;height:3337" coordorigin="1985,2688" coordsize="0,3337" path="m1985,2688l1985,6025e" filled="false" stroked="true" strokeweight="2.224pt" strokecolor="#000000">
                <v:path arrowok="t"/>
              </v:shape>
            </v:group>
            <v:group style="position:absolute;left:2003;top:5205;width:8582;height:2" coordorigin="2003,5205" coordsize="8582,2">
              <v:shape style="position:absolute;left:2003;top:5205;width:8582;height:2" coordorigin="2003,5205" coordsize="8582,0" path="m2003,5205l10584,5205e" filled="false" stroked="true" strokeweight="1.816pt" strokecolor="#000000">
                <v:path arrowok="t"/>
              </v:shape>
            </v:group>
            <v:group style="position:absolute;left:6496;top:2393;width:4036;height:288" coordorigin="6496,2393" coordsize="4036,288">
              <v:shape style="position:absolute;left:6496;top:2393;width:4036;height:288" coordorigin="6496,2393" coordsize="4036,288" path="m10532,2393l6496,2393,6496,2680,10532,2680,10532,2674,6506,2674,6501,2669,6506,2669,6506,2404,6501,2404,6506,2399,10532,2399,10532,2393xe" filled="true" fillcolor="#d67a40" stroked="false">
                <v:path arrowok="t"/>
                <v:fill type="solid"/>
              </v:shape>
              <v:shape style="position:absolute;left:6496;top:2393;width:4036;height:288" coordorigin="6496,2393" coordsize="4036,288" path="m6506,2669l6501,2669,6506,2674,6506,2669xe" filled="true" fillcolor="#d67a40" stroked="false">
                <v:path arrowok="t"/>
                <v:fill type="solid"/>
              </v:shape>
              <v:shape style="position:absolute;left:6496;top:2393;width:4036;height:288" coordorigin="6496,2393" coordsize="4036,288" path="m10522,2669l6506,2669,6506,2674,10522,2674,10522,2669xe" filled="true" fillcolor="#d67a40" stroked="false">
                <v:path arrowok="t"/>
                <v:fill type="solid"/>
              </v:shape>
              <v:shape style="position:absolute;left:6496;top:2393;width:4036;height:288" coordorigin="6496,2393" coordsize="4036,288" path="m10522,2399l10522,2674,10527,2669,10532,2669,10532,2404,10527,2404,10522,2399xe" filled="true" fillcolor="#d67a40" stroked="false">
                <v:path arrowok="t"/>
                <v:fill type="solid"/>
              </v:shape>
              <v:shape style="position:absolute;left:6496;top:2393;width:4036;height:288" coordorigin="6496,2393" coordsize="4036,288" path="m10532,2669l10527,2669,10522,2674,10532,2674,10532,2669xe" filled="true" fillcolor="#d67a40" stroked="false">
                <v:path arrowok="t"/>
                <v:fill type="solid"/>
              </v:shape>
              <v:shape style="position:absolute;left:6496;top:2393;width:4036;height:288" coordorigin="6496,2393" coordsize="4036,288" path="m6506,2399l6501,2404,6506,2404,6506,2399xe" filled="true" fillcolor="#d67a40" stroked="false">
                <v:path arrowok="t"/>
                <v:fill type="solid"/>
              </v:shape>
              <v:shape style="position:absolute;left:6496;top:2393;width:4036;height:288" coordorigin="6496,2393" coordsize="4036,288" path="m10522,2399l6506,2399,6506,2404,10522,2404,10522,2399xe" filled="true" fillcolor="#d67a40" stroked="false">
                <v:path arrowok="t"/>
                <v:fill type="solid"/>
              </v:shape>
              <v:shape style="position:absolute;left:6496;top:2393;width:4036;height:288" coordorigin="6496,2393" coordsize="4036,288" path="m10532,2399l10522,2399,10527,2404,10532,2404,10532,2399xe" filled="true" fillcolor="#d67a40" stroked="false">
                <v:path arrowok="t"/>
                <v:fill type="solid"/>
              </v:shape>
            </v:group>
            <v:group style="position:absolute;left:3132;top:4182;width:188;height:1007" coordorigin="3132,4182" coordsize="188,1007">
              <v:shape style="position:absolute;left:3132;top:4182;width:188;height:1007" coordorigin="3132,4182" coordsize="188,1007" path="m3132,5188l3320,5188,3320,4182,3132,4182,3132,5188xe" filled="true" fillcolor="#d67a40" stroked="false">
                <v:path arrowok="t"/>
                <v:fill type="solid"/>
              </v:shape>
              <v:shape style="position:absolute;left:2199;top:2082;width:319;height:291" type="#_x0000_t75" stroked="false">
                <v:imagedata r:id="rId105" o:title=""/>
              </v:shape>
              <v:shape style="position:absolute;left:2542;top:2025;width:314;height:384" type="#_x0000_t75" stroked="false">
                <v:imagedata r:id="rId106" o:title=""/>
              </v:shape>
              <v:shape style="position:absolute;left:2534;top:2742;width:665;height:415" type="#_x0000_t75" stroked="false">
                <v:imagedata r:id="rId107" o:title=""/>
              </v:shape>
              <v:shape style="position:absolute;left:2704;top:3589;width:812;height:366" type="#_x0000_t75" stroked="false">
                <v:imagedata r:id="rId108" o:title=""/>
              </v:shape>
            </v:group>
            <v:group style="position:absolute;left:2230;top:2881;width:188;height:2308" coordorigin="2230,2881" coordsize="188,2308">
              <v:shape style="position:absolute;left:2230;top:2881;width:188;height:2308" coordorigin="2230,2881" coordsize="188,2308" path="m2230,5188l2418,5188,2418,2881,2230,2881,2230,5188xe" filled="true" fillcolor="#d67a40" stroked="false">
                <v:path arrowok="t"/>
                <v:fill type="solid"/>
              </v:shape>
            </v:group>
            <v:group style="position:absolute;left:2681;top:4098;width:188;height:1090" coordorigin="2681,4098" coordsize="188,1090">
              <v:shape style="position:absolute;left:2681;top:4098;width:188;height:1090" coordorigin="2681,4098" coordsize="188,1090" path="m2681,5188l2869,5188,2869,4098,2681,4098,2681,5188xe" filled="true" fillcolor="#d67a40" stroked="false">
                <v:path arrowok="t"/>
                <v:fill type="solid"/>
              </v:shape>
            </v:group>
            <v:group style="position:absolute;left:3584;top:4190;width:188;height:999" coordorigin="3584,4190" coordsize="188,999">
              <v:shape style="position:absolute;left:3584;top:4190;width:188;height:999" coordorigin="3584,4190" coordsize="188,999" path="m3584,5188l3772,5188,3772,4190,3584,4190,3584,5188xe" filled="true" fillcolor="#d67a40" stroked="false">
                <v:path arrowok="t"/>
                <v:fill type="solid"/>
              </v:shape>
            </v:group>
            <v:group style="position:absolute;left:4035;top:4574;width:188;height:615" coordorigin="4035,4574" coordsize="188,615">
              <v:shape style="position:absolute;left:4035;top:4574;width:188;height:615" coordorigin="4035,4574" coordsize="188,615" path="m4035,5188l4223,5188,4223,4574,4035,4574,4035,5188xe" filled="true" fillcolor="#d67a40" stroked="false">
                <v:path arrowok="t"/>
                <v:fill type="solid"/>
              </v:shape>
            </v:group>
            <v:group style="position:absolute;left:4486;top:4698;width:188;height:491" coordorigin="4486,4698" coordsize="188,491">
              <v:shape style="position:absolute;left:4486;top:4698;width:188;height:491" coordorigin="4486,4698" coordsize="188,491" path="m4486,5188l4674,5188,4674,4698,4486,4698,4486,5188xe" filled="true" fillcolor="#d67a40" stroked="false">
                <v:path arrowok="t"/>
                <v:fill type="solid"/>
              </v:shape>
            </v:group>
            <v:group style="position:absolute;left:4937;top:4747;width:190;height:442" coordorigin="4937,4747" coordsize="190,442">
              <v:shape style="position:absolute;left:4937;top:4747;width:190;height:442" coordorigin="4937,4747" coordsize="190,442" path="m4937,5188l5127,5188,5127,4747,4937,4747,4937,5188xe" filled="true" fillcolor="#d67a40" stroked="false">
                <v:path arrowok="t"/>
                <v:fill type="solid"/>
              </v:shape>
            </v:group>
            <v:group style="position:absolute;left:5392;top:4790;width:187;height:399" coordorigin="5392,4790" coordsize="187,399">
              <v:shape style="position:absolute;left:5392;top:4790;width:187;height:399" coordorigin="5392,4790" coordsize="187,399" path="m5392,5188l5578,5188,5578,4790,5392,4790,5392,5188xe" filled="true" fillcolor="#d67a40" stroked="false">
                <v:path arrowok="t"/>
                <v:fill type="solid"/>
              </v:shape>
            </v:group>
            <v:group style="position:absolute;left:5841;top:4824;width:188;height:365" coordorigin="5841,4824" coordsize="188,365">
              <v:shape style="position:absolute;left:5841;top:4824;width:188;height:365" coordorigin="5841,4824" coordsize="188,365" path="m5841,5188l6029,5188,6029,4824,5841,4824,5841,5188xe" filled="true" fillcolor="#d67a40" stroked="false">
                <v:path arrowok="t"/>
                <v:fill type="solid"/>
              </v:shape>
            </v:group>
            <v:group style="position:absolute;left:6292;top:4857;width:190;height:332" coordorigin="6292,4857" coordsize="190,332">
              <v:shape style="position:absolute;left:6292;top:4857;width:190;height:332" coordorigin="6292,4857" coordsize="190,332" path="m6292,5188l6481,5188,6481,4857,6292,4857,6292,5188xe" filled="true" fillcolor="#d67a40" stroked="false">
                <v:path arrowok="t"/>
                <v:fill type="solid"/>
              </v:shape>
            </v:group>
            <v:group style="position:absolute;left:6744;top:5015;width:188;height:174" coordorigin="6744,5015" coordsize="188,174">
              <v:shape style="position:absolute;left:6744;top:5015;width:188;height:174" coordorigin="6744,5015" coordsize="188,174" path="m6744,5188l6932,5188,6932,5015,6744,5015,6744,5188xe" filled="true" fillcolor="#d67a40" stroked="false">
                <v:path arrowok="t"/>
                <v:fill type="solid"/>
              </v:shape>
            </v:group>
            <v:group style="position:absolute;left:7195;top:5084;width:188;height:108" coordorigin="7195,5084" coordsize="188,108">
              <v:shape style="position:absolute;left:7195;top:5084;width:188;height:108" coordorigin="7195,5084" coordsize="188,108" path="m7195,5191l7383,5191,7383,5084,7195,5084,7195,5191xe" filled="true" fillcolor="#d67a40" stroked="false">
                <v:path arrowok="t"/>
                <v:fill type="solid"/>
              </v:shape>
            </v:group>
            <v:group style="position:absolute;left:7646;top:5080;width:188;height:108" coordorigin="7646,5080" coordsize="188,108">
              <v:shape style="position:absolute;left:7646;top:5080;width:188;height:108" coordorigin="7646,5080" coordsize="188,108" path="m7646,5188l7834,5188,7834,5080,7646,5080,7646,5188xe" filled="true" fillcolor="#d67a40" stroked="false">
                <v:path arrowok="t"/>
                <v:fill type="solid"/>
              </v:shape>
            </v:group>
            <v:group style="position:absolute;left:8099;top:5098;width:188;height:100" coordorigin="8099,5098" coordsize="188,100">
              <v:shape style="position:absolute;left:8099;top:5098;width:188;height:100" coordorigin="8099,5098" coordsize="188,100" path="m8099,5198l8287,5198,8287,5098,8099,5098,8099,5198xe" filled="true" fillcolor="#d67a40" stroked="false">
                <v:path arrowok="t"/>
                <v:fill type="solid"/>
              </v:shape>
            </v:group>
            <v:group style="position:absolute;left:8550;top:5147;width:188;height:2" coordorigin="8550,5147" coordsize="188,2">
              <v:shape style="position:absolute;left:8550;top:5147;width:188;height:2" coordorigin="8550,5147" coordsize="188,0" path="m8550,5147l8738,5147e" filled="false" stroked="true" strokeweight="4.185pt" strokecolor="#d67a40">
                <v:path arrowok="t"/>
              </v:shape>
            </v:group>
            <v:group style="position:absolute;left:9001;top:5227;width:190;height:2" coordorigin="9001,5227" coordsize="190,2">
              <v:shape style="position:absolute;left:9001;top:5227;width:190;height:2" coordorigin="9001,5227" coordsize="190,0" path="m9001,5227l9190,5227e" filled="false" stroked="true" strokeweight="3.94pt" strokecolor="#d67a40">
                <v:path arrowok="t"/>
              </v:shape>
            </v:group>
            <v:group style="position:absolute;left:9453;top:5188;width:187;height:118" coordorigin="9453,5188" coordsize="187,118">
              <v:shape style="position:absolute;left:9453;top:5188;width:187;height:118" coordorigin="9453,5188" coordsize="187,118" path="m9453,5306l9640,5306,9640,5188,9453,5188,9453,5306xe" filled="true" fillcolor="#d67a40" stroked="false">
                <v:path arrowok="t"/>
                <v:fill type="solid"/>
              </v:shape>
            </v:group>
            <v:group style="position:absolute;left:9904;top:5188;width:188;height:268" coordorigin="9904,5188" coordsize="188,268">
              <v:shape style="position:absolute;left:9904;top:5188;width:188;height:268" coordorigin="9904,5188" coordsize="188,268" path="m9904,5456l10092,5456,10092,5188,9904,5188,9904,5456xe" filled="true" fillcolor="#d67a40" stroked="false">
                <v:path arrowok="t"/>
                <v:fill type="solid"/>
              </v:shape>
            </v:group>
            <v:group style="position:absolute;left:10355;top:5188;width:190;height:809" coordorigin="10355,5188" coordsize="190,809">
              <v:shape style="position:absolute;left:10355;top:5188;width:190;height:809" coordorigin="10355,5188" coordsize="190,809" path="m10355,5997l10545,5997,10545,5188,10355,5188,10355,5997xe" filled="true" fillcolor="#d67a40" stroked="false">
                <v:path arrowok="t"/>
                <v:fill type="solid"/>
              </v:shape>
              <v:shape style="position:absolute;left:3563;top:3620;width:211;height:296" type="#_x0000_t75" stroked="false">
                <v:imagedata r:id="rId109" o:title=""/>
              </v:shape>
              <v:shape style="position:absolute;left:3803;top:3628;width:278;height:283" type="#_x0000_t75" stroked="false">
                <v:imagedata r:id="rId110" o:title=""/>
              </v:shape>
            </v:group>
            <v:group style="position:absolute;left:1055;top:680;width:9801;height:7353" coordorigin="1055,680" coordsize="9801,7353">
              <v:shape style="position:absolute;left:1055;top:680;width:9801;height:7353" coordorigin="1055,680" coordsize="9801,7353" path="m1055,8033l10855,8033,10855,680,1055,680,1055,8033xe" filled="false" stroked="true" strokeweight=".5pt" strokecolor="#414042">
                <v:path arrowok="t"/>
              </v:shape>
              <v:shape style="position:absolute;left:1393;top:843;width:8973;height:1258" type="#_x0000_t202" filled="false" stroked="false">
                <v:textbox inset="0,0,0,0">
                  <w:txbxContent>
                    <w:p>
                      <w:pPr>
                        <w:spacing w:line="32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There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has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been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shift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Australian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economy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towards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2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knowledge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5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workers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line="240" w:lineRule="auto" w:before="1"/>
                        <w:rPr>
                          <w:rFonts w:ascii="Times New Roman" w:hAnsi="Times New Roman" w:cs="Times New Roman" w:eastAsia="Times New Roman"/>
                          <w:sz w:val="31"/>
                          <w:szCs w:val="31"/>
                        </w:rPr>
                      </w:pPr>
                    </w:p>
                    <w:p>
                      <w:pPr>
                        <w:spacing w:before="0"/>
                        <w:ind w:left="5184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z w:val="16"/>
                          <w:szCs w:val="16"/>
                        </w:rPr>
                        <w:t>6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pacing w:val="7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pacing w:val="-1"/>
                          <w:sz w:val="16"/>
                          <w:szCs w:val="16"/>
                        </w:rPr>
                        <w:t>years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pacing w:val="8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pacing w:val="-1"/>
                          <w:sz w:val="16"/>
                          <w:szCs w:val="16"/>
                        </w:rPr>
                        <w:t>November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pacing w:val="7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z w:val="16"/>
                          <w:szCs w:val="16"/>
                        </w:rPr>
                        <w:t>2008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pacing w:val="4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z w:val="16"/>
                          <w:szCs w:val="16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pacing w:val="8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pacing w:val="-1"/>
                          <w:sz w:val="16"/>
                          <w:szCs w:val="16"/>
                        </w:rPr>
                        <w:t>up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pacing w:val="10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z w:val="16"/>
                          <w:szCs w:val="16"/>
                        </w:rPr>
                        <w:t>1.5m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pacing w:val="5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z w:val="16"/>
                          <w:szCs w:val="16"/>
                        </w:rPr>
                        <w:t>(9.3m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pacing w:val="8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z w:val="16"/>
                          <w:szCs w:val="16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pacing w:val="8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595959"/>
                          <w:sz w:val="16"/>
                          <w:szCs w:val="16"/>
                        </w:rPr>
                        <w:t>10.8m)</w:t>
                      </w:r>
                      <w:r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1991;top:2419;width:967;height:270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-4" w:right="0" w:firstLine="0"/>
                        <w:jc w:val="center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pacing w:val="-1"/>
                          <w:sz w:val="12"/>
                        </w:rPr>
                        <w:t>Healthcare</w:t>
                      </w:r>
                      <w:r>
                        <w:rPr>
                          <w:rFonts w:ascii="Arial"/>
                          <w:spacing w:val="9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sz w:val="12"/>
                        </w:rPr>
                        <w:t>&amp;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before="9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pacing w:val="-1"/>
                          <w:sz w:val="12"/>
                        </w:rPr>
                        <w:t>Social</w:t>
                      </w:r>
                      <w:r>
                        <w:rPr>
                          <w:rFonts w:ascii="Arial"/>
                          <w:spacing w:val="16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2"/>
                        </w:rPr>
                        <w:t>Assistance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6578;top:2470;width:3865;height:164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z w:val="16"/>
                          <w:szCs w:val="16"/>
                        </w:rPr>
                        <w:t>6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7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-1"/>
                          <w:sz w:val="16"/>
                          <w:szCs w:val="16"/>
                        </w:rPr>
                        <w:t>years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9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-1"/>
                          <w:sz w:val="16"/>
                          <w:szCs w:val="16"/>
                        </w:rPr>
                        <w:t>November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6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z w:val="16"/>
                          <w:szCs w:val="16"/>
                        </w:rPr>
                        <w:t>2014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5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z w:val="16"/>
                          <w:szCs w:val="16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8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-1"/>
                          <w:sz w:val="16"/>
                          <w:szCs w:val="16"/>
                        </w:rPr>
                        <w:t>up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10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z w:val="16"/>
                          <w:szCs w:val="16"/>
                        </w:rPr>
                        <w:t>0.9m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6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-1"/>
                          <w:sz w:val="16"/>
                          <w:szCs w:val="16"/>
                        </w:rPr>
                        <w:t>(10.8m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5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z w:val="16"/>
                          <w:szCs w:val="16"/>
                        </w:rPr>
                        <w:t>–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7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b/>
                          <w:bCs/>
                          <w:color w:val="D67A40"/>
                          <w:spacing w:val="-2"/>
                          <w:sz w:val="16"/>
                          <w:szCs w:val="16"/>
                        </w:rPr>
                        <w:t>11.6m)</w:t>
                      </w:r>
                      <w:r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1423;top:2651;width:447;height:538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z w:val="12"/>
                        </w:rPr>
                        <w:t>300,000</w:t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1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z w:val="12"/>
                        </w:rPr>
                        <w:t>250,000</w:t>
                      </w:r>
                    </w:p>
                  </w:txbxContent>
                </v:textbox>
                <w10:wrap type="none"/>
              </v:shape>
              <v:shape style="position:absolute;left:2498;top:3138;width:740;height:270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pacing w:val="-1"/>
                          <w:sz w:val="12"/>
                        </w:rPr>
                        <w:t>Professionals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before="9"/>
                        <w:ind w:left="6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z w:val="12"/>
                        </w:rPr>
                        <w:t>&amp;</w:t>
                      </w:r>
                      <w:r>
                        <w:rPr>
                          <w:rFonts w:ascii="Arial"/>
                          <w:spacing w:val="11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12"/>
                        </w:rPr>
                        <w:t>Sciences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1423;top:3482;width:447;height:540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z w:val="12"/>
                        </w:rPr>
                        <w:t>200,000</w:t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z w:val="12"/>
                        </w:rPr>
                        <w:t>150,000</w:t>
                      </w:r>
                    </w:p>
                  </w:txbxContent>
                </v:textbox>
                <w10:wrap type="none"/>
              </v:shape>
              <v:shape style="position:absolute;left:2812;top:3907;width:1458;height:270" type="#_x0000_t202" filled="false" stroked="false">
                <v:textbox inset="0,0,0,0">
                  <w:txbxContent>
                    <w:p>
                      <w:pPr>
                        <w:spacing w:line="94" w:lineRule="exact" w:before="0"/>
                        <w:ind w:left="573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pacing w:val="-1"/>
                          <w:sz w:val="12"/>
                        </w:rPr>
                        <w:t>Accommodation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tabs>
                          <w:tab w:pos="816" w:val="left" w:leader="none"/>
                        </w:tabs>
                        <w:spacing w:line="17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pacing w:val="-1"/>
                          <w:sz w:val="12"/>
                        </w:rPr>
                        <w:t>Education</w:t>
                        <w:tab/>
                      </w:r>
                      <w:r>
                        <w:rPr>
                          <w:rFonts w:ascii="Arial"/>
                          <w:position w:val="-5"/>
                          <w:sz w:val="12"/>
                        </w:rPr>
                        <w:t>&amp;</w:t>
                      </w:r>
                      <w:r>
                        <w:rPr>
                          <w:rFonts w:ascii="Arial"/>
                          <w:spacing w:val="7"/>
                          <w:position w:val="-5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position w:val="-5"/>
                          <w:sz w:val="12"/>
                        </w:rPr>
                        <w:t>Food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1379;top:4316;width:510;height:1790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44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z w:val="12"/>
                        </w:rPr>
                        <w:t>100,000</w:t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before="0"/>
                        <w:ind w:left="100" w:right="0" w:firstLine="0"/>
                        <w:jc w:val="center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z w:val="12"/>
                        </w:rPr>
                        <w:t>50,000</w:t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righ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z w:val="12"/>
                        </w:rPr>
                        <w:t>0</w:t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before="0"/>
                        <w:ind w:left="71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z w:val="12"/>
                        </w:rPr>
                        <w:t>-50,000</w:t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before="0"/>
                        <w:ind w:left="0" w:right="20" w:firstLine="0"/>
                        <w:jc w:val="center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sz w:val="12"/>
                        </w:rPr>
                        <w:t>-100,000</w:t>
                      </w:r>
                    </w:p>
                  </w:txbxContent>
                </v:textbox>
                <w10:wrap type="none"/>
              </v:shape>
              <v:shape style="position:absolute;left:1274;top:7643;width:3248;height:283" type="#_x0000_t202" filled="false" stroked="false">
                <v:textbox inset="0,0,0,0">
                  <w:txbxContent>
                    <w:p>
                      <w:pPr>
                        <w:spacing w:line="5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©</w:t>
                      </w:r>
                      <w:r>
                        <w:rPr>
                          <w:rFonts w:ascii="Arial" w:hAnsi="Arial"/>
                          <w:color w:val="0D0D0D"/>
                          <w:spacing w:val="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2015</w:t>
                      </w:r>
                      <w:r>
                        <w:rPr>
                          <w:rFonts w:ascii="Arial" w:hAns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KPMG,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Australian</w:t>
                      </w:r>
                      <w:r>
                        <w:rPr>
                          <w:rFonts w:ascii="Arial" w:hAns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partnership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firm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 w:hAns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network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independent</w:t>
                      </w:r>
                      <w:r>
                        <w:rPr>
                          <w:rFonts w:ascii="Arial" w:hAnsi="Arial"/>
                          <w:color w:val="0D0D0D"/>
                          <w:spacing w:val="10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firms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affiliated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with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sz w:val="5"/>
                        </w:rPr>
                      </w:r>
                    </w:p>
                    <w:p>
                      <w:pPr>
                        <w:spacing w:before="8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Cooperative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(“KPMG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International”),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Swiss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entity.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 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All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rights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reserved.</w:t>
                      </w:r>
                      <w:r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3"/>
                          <w:szCs w:val="3"/>
                        </w:rPr>
                      </w:pPr>
                    </w:p>
                    <w:p>
                      <w:pPr>
                        <w:spacing w:line="272" w:lineRule="auto" w:before="0"/>
                        <w:ind w:left="0" w:right="27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name,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logo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"cutting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through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complexity"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are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registered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or</w:t>
                      </w:r>
                      <w:r>
                        <w:rPr>
                          <w:rFonts w:asci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</w:t>
                      </w:r>
                      <w:r>
                        <w:rPr>
                          <w:rFonts w:asci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Cooperative</w:t>
                      </w:r>
                      <w:r>
                        <w:rPr>
                          <w:rFonts w:ascii="Arial"/>
                          <w:color w:val="0D0D0D"/>
                          <w:spacing w:val="91"/>
                          <w:w w:val="107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("KPMG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International").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Liability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limited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by</w:t>
                      </w:r>
                      <w:r>
                        <w:rPr>
                          <w:rFonts w:asci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scheme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approved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under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Professional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Standards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Legislation.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7807;top:7761;width:2806;height:82" type="#_x0000_t202" filled="false" stroked="false">
                <v:textbox inset="0,0,0,0">
                  <w:txbxContent>
                    <w:p>
                      <w:pPr>
                        <w:spacing w:line="8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8"/>
                          <w:szCs w:val="8"/>
                        </w:rPr>
                      </w:pPr>
                      <w:r>
                        <w:rPr>
                          <w:rFonts w:ascii="Arial"/>
                          <w:spacing w:val="-1"/>
                          <w:sz w:val="8"/>
                        </w:rPr>
                        <w:t>Source:</w:t>
                      </w:r>
                      <w:r>
                        <w:rPr>
                          <w:rFonts w:ascii="Arial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9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Based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on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Australian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Bureau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of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Statistics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data;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KPMG</w:t>
                      </w:r>
                      <w:r>
                        <w:rPr>
                          <w:rFonts w:ascii="Arial"/>
                          <w:spacing w:val="8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Demographics</w:t>
                      </w:r>
                      <w:r>
                        <w:rPr>
                          <w:rFonts w:ascii="Arial"/>
                          <w:sz w:val="8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  <w:r>
        <w:rPr/>
        <w:pict>
          <v:shape style="position:absolute;margin-left:103.428413pt;margin-top:303.508606pt;width:38.85pt;height:52.65pt;mso-position-horizontal-relative:page;mso-position-vertical-relative:page;z-index:13120" type="#_x0000_t202" filled="false" stroked="false">
            <v:textbox inset="0,0,0,0" style="layout-flow:vertical;mso-layout-flow-alt:bottom-to-top">
              <w:txbxContent>
                <w:p>
                  <w:pPr>
                    <w:spacing w:before="3"/>
                    <w:ind w:left="21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Healthcare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14"/>
                    <w:ind w:left="20" w:right="0" w:firstLine="1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&amp;</w:t>
                  </w:r>
                  <w:r>
                    <w:rPr>
                      <w:rFonts w:ascii="Arial"/>
                      <w:b/>
                      <w:color w:val="404040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Social</w:t>
                  </w:r>
                  <w:r>
                    <w:rPr>
                      <w:rFonts w:ascii="Arial"/>
                      <w:b/>
                      <w:color w:val="404040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2"/>
                      <w:w w:val="104"/>
                      <w:sz w:val="13"/>
                    </w:rPr>
                    <w:t>Assist.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line="262" w:lineRule="auto" w:before="125"/>
                    <w:ind w:left="20" w:right="34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Professional/</w:t>
                  </w:r>
                  <w:r>
                    <w:rPr>
                      <w:rFonts w:ascii="Arial"/>
                      <w:b/>
                      <w:color w:val="404040"/>
                      <w:spacing w:val="26"/>
                      <w:w w:val="104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Scientific/Tech.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49.421509pt;margin-top:315.610046pt;width:17pt;height:41.65pt;mso-position-horizontal-relative:page;mso-position-vertical-relative:page;z-index:13144" type="#_x0000_t202" filled="false" stroked="false">
            <v:textbox inset="0,0,0,0" style="layout-flow:vertical;mso-layout-flow-alt:bottom-to-top">
              <w:txbxContent>
                <w:p>
                  <w:pPr>
                    <w:spacing w:line="262" w:lineRule="auto" w:before="3"/>
                    <w:ind w:left="20" w:right="18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Education</w:t>
                  </w:r>
                  <w:r>
                    <w:rPr>
                      <w:rFonts w:ascii="Arial"/>
                      <w:b/>
                      <w:color w:val="404040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&amp;</w:t>
                  </w:r>
                  <w:r>
                    <w:rPr>
                      <w:rFonts w:ascii="Arial"/>
                      <w:b/>
                      <w:color w:val="404040"/>
                      <w:spacing w:val="25"/>
                      <w:w w:val="104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Training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5.975113pt;margin-top:306.390198pt;width:8.8pt;height:49.95pt;mso-position-horizontal-relative:page;mso-position-vertical-relative:page;z-index:13168" type="#_x0000_t202" filled="false" stroked="false">
            <v:textbox inset="0,0,0,0" style="layout-flow:vertical;mso-layout-flow-alt:bottom-to-top">
              <w:txbxContent>
                <w:p>
                  <w:pPr>
                    <w:spacing w:before="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2"/>
                      <w:w w:val="104"/>
                      <w:sz w:val="13"/>
                    </w:rPr>
                    <w:t>Accom</w:t>
                  </w:r>
                  <w:r>
                    <w:rPr>
                      <w:rFonts w:ascii="Arial"/>
                      <w:b/>
                      <w:color w:val="404040"/>
                      <w:spacing w:val="6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&amp;</w:t>
                  </w:r>
                  <w:r>
                    <w:rPr>
                      <w:rFonts w:ascii="Arial"/>
                      <w:b/>
                      <w:color w:val="404040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Food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92.804718pt;margin-top:311.546844pt;width:17pt;height:45.15pt;mso-position-horizontal-relative:page;mso-position-vertical-relative:page;z-index:13192" type="#_x0000_t202" filled="false" stroked="false">
            <v:textbox inset="0,0,0,0" style="layout-flow:vertical;mso-layout-flow-alt:bottom-to-top">
              <w:txbxContent>
                <w:p>
                  <w:pPr>
                    <w:spacing w:before="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Public</w:t>
                  </w:r>
                  <w:r>
                    <w:rPr>
                      <w:rFonts w:ascii="Arial"/>
                      <w:b/>
                      <w:color w:val="404040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2"/>
                      <w:w w:val="104"/>
                      <w:sz w:val="13"/>
                    </w:rPr>
                    <w:t>Admin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14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&amp;</w:t>
                  </w:r>
                  <w:r>
                    <w:rPr>
                      <w:rFonts w:ascii="Arial"/>
                      <w:b/>
                      <w:color w:val="404040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Safety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20.091003pt;margin-top:312.689545pt;width:8.8pt;height:44.3pt;mso-position-horizontal-relative:page;mso-position-vertical-relative:page;z-index:13216" type="#_x0000_t202" filled="false" stroked="false">
            <v:textbox inset="0,0,0,0" style="layout-flow:vertical;mso-layout-flow-alt:bottom-to-top">
              <w:txbxContent>
                <w:p>
                  <w:pPr>
                    <w:spacing w:before="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Construction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41.986206pt;margin-top:316.410858pt;width:8.8pt;height:40.9pt;mso-position-horizontal-relative:page;mso-position-vertical-relative:page;z-index:13240" type="#_x0000_t202" filled="false" stroked="false">
            <v:textbox inset="0,0,0,0" style="layout-flow:vertical;mso-layout-flow-alt:bottom-to-top">
              <w:txbxContent>
                <w:p>
                  <w:pPr>
                    <w:spacing w:before="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Retail</w:t>
                  </w:r>
                  <w:r>
                    <w:rPr>
                      <w:rFonts w:ascii="Arial"/>
                      <w:b/>
                      <w:color w:val="404040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Trade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63.308929pt;margin-top:334.985626pt;width:8.8pt;height:24.05pt;mso-position-horizontal-relative:page;mso-position-vertical-relative:page;z-index:13264" type="#_x0000_t202" filled="false" stroked="false">
            <v:textbox inset="0,0,0,0" style="layout-flow:vertical;mso-layout-flow-alt:bottom-to-top">
              <w:txbxContent>
                <w:p>
                  <w:pPr>
                    <w:spacing w:before="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Mining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87.818024pt;margin-top:297.57254pt;width:8.8pt;height:57.95pt;mso-position-horizontal-relative:page;mso-position-vertical-relative:page;z-index:13288" type="#_x0000_t202" filled="false" stroked="false">
            <v:textbox inset="0,0,0,0" style="layout-flow:vertical;mso-layout-flow-alt:bottom-to-top">
              <w:txbxContent>
                <w:p>
                  <w:pPr>
                    <w:spacing w:before="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2"/>
                      <w:w w:val="104"/>
                      <w:sz w:val="13"/>
                    </w:rPr>
                    <w:t>Admin</w:t>
                  </w:r>
                  <w:r>
                    <w:rPr>
                      <w:rFonts w:ascii="Arial"/>
                      <w:b/>
                      <w:color w:val="404040"/>
                      <w:spacing w:val="6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&amp;</w:t>
                  </w:r>
                  <w:r>
                    <w:rPr>
                      <w:rFonts w:ascii="Arial"/>
                      <w:b/>
                      <w:color w:val="404040"/>
                      <w:spacing w:val="3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Support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1.428406pt;margin-top:296.105408pt;width:8.8pt;height:59.35pt;mso-position-horizontal-relative:page;mso-position-vertical-relative:page;z-index:13312" type="#_x0000_t202" filled="false" stroked="false">
            <v:textbox inset="0,0,0,0" style="layout-flow:vertical;mso-layout-flow-alt:bottom-to-top">
              <w:txbxContent>
                <w:p>
                  <w:pPr>
                    <w:spacing w:before="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2"/>
                      <w:w w:val="104"/>
                      <w:sz w:val="13"/>
                    </w:rPr>
                    <w:t>Arts</w:t>
                  </w:r>
                  <w:r>
                    <w:rPr>
                      <w:rFonts w:ascii="Arial"/>
                      <w:b/>
                      <w:color w:val="404040"/>
                      <w:spacing w:val="7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&amp;</w:t>
                  </w:r>
                  <w:r>
                    <w:rPr>
                      <w:rFonts w:ascii="Arial"/>
                      <w:b/>
                      <w:color w:val="404040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Recreation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29.320007pt;margin-top:319.448090pt;width:17pt;height:38.1pt;mso-position-horizontal-relative:page;mso-position-vertical-relative:page;z-index:13336" type="#_x0000_t202" filled="false" stroked="false">
            <v:textbox inset="0,0,0,0" style="layout-flow:vertical;mso-layout-flow-alt:bottom-to-top">
              <w:txbxContent>
                <w:p>
                  <w:pPr>
                    <w:spacing w:line="262" w:lineRule="auto" w:before="3"/>
                    <w:ind w:left="20" w:right="18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Financial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&amp;</w:t>
                  </w:r>
                  <w:r>
                    <w:rPr>
                      <w:rFonts w:ascii="Arial"/>
                      <w:b/>
                      <w:color w:val="404040"/>
                      <w:spacing w:val="24"/>
                      <w:w w:val="104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Insurance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2.685303pt;margin-top:297.705078pt;width:16.95pt;height:57.9pt;mso-position-horizontal-relative:page;mso-position-vertical-relative:page;z-index:13360" type="#_x0000_t202" filled="false" stroked="false">
            <v:textbox inset="0,0,0,0" style="layout-flow:vertical;mso-layout-flow-alt:bottom-to-top">
              <w:txbxContent>
                <w:p>
                  <w:pPr>
                    <w:spacing w:line="262" w:lineRule="auto" w:before="3"/>
                    <w:ind w:left="20" w:right="18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Transport/Postal/</w:t>
                  </w:r>
                  <w:r>
                    <w:rPr>
                      <w:rFonts w:ascii="Arial"/>
                      <w:b/>
                      <w:color w:val="404040"/>
                      <w:spacing w:val="21"/>
                      <w:w w:val="104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Warehouse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77.029724pt;margin-top:307.359955pt;width:8.8pt;height:49.15pt;mso-position-horizontal-relative:page;mso-position-vertical-relative:page;z-index:13384" type="#_x0000_t202" filled="false" stroked="false">
            <v:textbox inset="0,0,0,0" style="layout-flow:vertical;mso-layout-flow-alt:bottom-to-top">
              <w:txbxContent>
                <w:p>
                  <w:pPr>
                    <w:spacing w:before="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Other</w:t>
                  </w:r>
                  <w:r>
                    <w:rPr>
                      <w:rFonts w:ascii="Arial"/>
                      <w:b/>
                      <w:color w:val="404040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services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95.984528pt;margin-top:306.049683pt;width:17pt;height:50.3pt;mso-position-horizontal-relative:page;mso-position-vertical-relative:page;z-index:13408" type="#_x0000_t202" filled="false" stroked="false">
            <v:textbox inset="0,0,0,0" style="layout-flow:vertical;mso-layout-flow-alt:bottom-to-top">
              <w:txbxContent>
                <w:p>
                  <w:pPr>
                    <w:spacing w:line="262" w:lineRule="auto" w:before="3"/>
                    <w:ind w:left="20" w:right="18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Rental/hiring</w:t>
                  </w:r>
                  <w:r>
                    <w:rPr>
                      <w:rFonts w:ascii="Arial"/>
                      <w:b/>
                      <w:color w:val="404040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&amp;</w:t>
                  </w:r>
                  <w:r>
                    <w:rPr>
                      <w:rFonts w:ascii="Arial"/>
                      <w:b/>
                      <w:color w:val="404040"/>
                      <w:spacing w:val="27"/>
                      <w:w w:val="104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Real</w:t>
                  </w:r>
                  <w:r>
                    <w:rPr>
                      <w:rFonts w:ascii="Arial"/>
                      <w:b/>
                      <w:color w:val="404040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Estate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9.431519pt;margin-top:305.400452pt;width:16.95pt;height:50.85pt;mso-position-horizontal-relative:page;mso-position-vertical-relative:page;z-index:13432" type="#_x0000_t202" filled="false" stroked="false">
            <v:textbox inset="0,0,0,0" style="layout-flow:vertical;mso-layout-flow-alt:bottom-to-top">
              <w:txbxContent>
                <w:p>
                  <w:pPr>
                    <w:spacing w:line="262" w:lineRule="auto" w:before="3"/>
                    <w:ind w:left="20" w:right="18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Electricity/Gas/</w:t>
                  </w:r>
                  <w:r>
                    <w:rPr>
                      <w:rFonts w:ascii="Arial"/>
                      <w:b/>
                      <w:color w:val="404040"/>
                      <w:spacing w:val="22"/>
                      <w:w w:val="104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Water</w:t>
                  </w:r>
                  <w:r>
                    <w:rPr>
                      <w:rFonts w:ascii="Arial"/>
                      <w:b/>
                      <w:color w:val="404040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&amp;</w:t>
                  </w:r>
                  <w:r>
                    <w:rPr>
                      <w:rFonts w:ascii="Arial"/>
                      <w:b/>
                      <w:color w:val="404040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Waste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45.656219pt;margin-top:299.826111pt;width:8.8pt;height:55.95pt;mso-position-horizontal-relative:page;mso-position-vertical-relative:page;z-index:13456" type="#_x0000_t202" filled="false" stroked="false">
            <v:textbox inset="0,0,0,0" style="layout-flow:vertical;mso-layout-flow-alt:bottom-to-top">
              <w:txbxContent>
                <w:p>
                  <w:pPr>
                    <w:spacing w:before="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Wholesale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Trade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64.531616pt;margin-top:314.624023pt;width:17pt;height:42.35pt;mso-position-horizontal-relative:page;mso-position-vertical-relative:page;z-index:13480" type="#_x0000_t202" filled="false" stroked="false">
            <v:textbox inset="0,0,0,0" style="layout-flow:vertical;mso-layout-flow-alt:bottom-to-top">
              <w:txbxContent>
                <w:p>
                  <w:pPr>
                    <w:spacing w:line="262" w:lineRule="auto" w:before="3"/>
                    <w:ind w:left="20" w:right="18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Info</w:t>
                  </w:r>
                  <w:r>
                    <w:rPr>
                      <w:rFonts w:ascii="Arial"/>
                      <w:b/>
                      <w:color w:val="404040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Media</w:t>
                  </w:r>
                  <w:r>
                    <w:rPr>
                      <w:rFonts w:ascii="Arial"/>
                      <w:b/>
                      <w:color w:val="404040"/>
                      <w:spacing w:val="-3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w w:val="104"/>
                      <w:sz w:val="13"/>
                    </w:rPr>
                    <w:t>&amp;</w:t>
                  </w:r>
                  <w:r>
                    <w:rPr>
                      <w:rFonts w:ascii="Arial"/>
                      <w:b/>
                      <w:color w:val="404040"/>
                      <w:spacing w:val="24"/>
                      <w:w w:val="104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Telecoms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7.730103pt;margin-top:287.405518pt;width:16.95pt;height:67pt;mso-position-horizontal-relative:page;mso-position-vertical-relative:page;z-index:13504" type="#_x0000_t202" filled="false" stroked="false">
            <v:textbox inset="0,0,0,0" style="layout-flow:vertical;mso-layout-flow-alt:bottom-to-top">
              <w:txbxContent>
                <w:p>
                  <w:pPr>
                    <w:spacing w:before="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595959"/>
                      <w:spacing w:val="-1"/>
                      <w:w w:val="104"/>
                      <w:sz w:val="13"/>
                    </w:rPr>
                    <w:t>Agriculture/Forestry</w:t>
                  </w:r>
                  <w:r>
                    <w:rPr>
                      <w:rFonts w:ascii="Arial"/>
                      <w:sz w:val="13"/>
                    </w:rPr>
                  </w:r>
                </w:p>
                <w:p>
                  <w:pPr>
                    <w:spacing w:before="14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595959"/>
                      <w:w w:val="104"/>
                      <w:sz w:val="13"/>
                    </w:rPr>
                    <w:t>&amp;</w:t>
                  </w:r>
                  <w:r>
                    <w:rPr>
                      <w:rFonts w:ascii="Arial"/>
                      <w:b/>
                      <w:color w:val="595959"/>
                      <w:spacing w:val="1"/>
                      <w:sz w:val="13"/>
                    </w:rPr>
                    <w:t> </w:t>
                  </w:r>
                  <w:r>
                    <w:rPr>
                      <w:rFonts w:ascii="Arial"/>
                      <w:b/>
                      <w:color w:val="595959"/>
                      <w:spacing w:val="-1"/>
                      <w:w w:val="104"/>
                      <w:sz w:val="13"/>
                    </w:rPr>
                    <w:t>Fishing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13.712769pt;margin-top:307.538086pt;width:8.8pt;height:48.95pt;mso-position-horizontal-relative:page;mso-position-vertical-relative:page;z-index:13528" type="#_x0000_t202" filled="false" stroked="false">
            <v:textbox inset="0,0,0,0" style="layout-flow:vertical;mso-layout-flow-alt:bottom-to-top">
              <w:txbxContent>
                <w:p>
                  <w:pPr>
                    <w:spacing w:before="3"/>
                    <w:ind w:left="20" w:right="0" w:firstLine="0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>
                    <w:rPr>
                      <w:rFonts w:ascii="Arial"/>
                      <w:b/>
                      <w:color w:val="404040"/>
                      <w:spacing w:val="-1"/>
                      <w:w w:val="104"/>
                      <w:sz w:val="13"/>
                    </w:rPr>
                    <w:t>Manufacturing</w:t>
                  </w:r>
                  <w:r>
                    <w:rPr>
                      <w:rFonts w:ascii="Arial"/>
                      <w:sz w:val="13"/>
                    </w:rPr>
                  </w:r>
                </w:p>
              </w:txbxContent>
            </v:textbox>
            <w10:wrap type="none"/>
          </v:shape>
        </w:pic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shape style="position:absolute;left:5;top:74;width:9791;height:895" type="#_x0000_t75" stroked="false">
              <v:imagedata r:id="rId111" o:title=""/>
            </v:shape>
            <v:group style="position:absolute;left:197;top:6910;width:9333;height:2" coordorigin="197,6910" coordsize="9333,2">
              <v:shape style="position:absolute;left:197;top:6910;width:9333;height:2" coordorigin="197,6910" coordsize="9333,0" path="m197,6910l9530,6910e" filled="false" stroked="true" strokeweight=".263pt" strokecolor="#000000">
                <v:path arrowok="t"/>
              </v:shape>
            </v:group>
            <v:group style="position:absolute;left:901;top:5725;width:213;height:97" coordorigin="901,5725" coordsize="213,97">
              <v:shape style="position:absolute;left:901;top:5725;width:213;height:97" coordorigin="901,5725" coordsize="213,97" path="m901,5821l1113,5821,1113,5725,901,5725,901,5821xe" filled="true" fillcolor="#a6a6a6" stroked="false">
                <v:path arrowok="t"/>
                <v:fill type="solid"/>
              </v:shape>
            </v:group>
            <v:group style="position:absolute;left:1640;top:5141;width:213;height:681" coordorigin="1640,5141" coordsize="213,681">
              <v:shape style="position:absolute;left:1640;top:5141;width:213;height:681" coordorigin="1640,5141" coordsize="213,681" path="m1640,5821l1852,5821,1852,5141,1640,5141,1640,5821xe" filled="true" fillcolor="#a6a6a6" stroked="false">
                <v:path arrowok="t"/>
                <v:fill type="solid"/>
              </v:shape>
            </v:group>
            <v:group style="position:absolute;left:2383;top:4543;width:211;height:1279" coordorigin="2383,4543" coordsize="211,1279">
              <v:shape style="position:absolute;left:2383;top:4543;width:211;height:1279" coordorigin="2383,4543" coordsize="211,1279" path="m2383,5821l2594,5821,2594,4543,2383,4543,2383,5821xe" filled="true" fillcolor="#a6a6a6" stroked="false">
                <v:path arrowok="t"/>
                <v:fill type="solid"/>
              </v:shape>
            </v:group>
            <v:group style="position:absolute;left:3124;top:3880;width:211;height:1941" coordorigin="3124,3880" coordsize="211,1941">
              <v:shape style="position:absolute;left:3124;top:3880;width:211;height:1941" coordorigin="3124,3880" coordsize="211,1941" path="m3124,5821l3335,5821,3335,3880,3124,3880,3124,5821xe" filled="true" fillcolor="#a6a6a6" stroked="false">
                <v:path arrowok="t"/>
                <v:fill type="solid"/>
              </v:shape>
            </v:group>
            <v:group style="position:absolute;left:3865;top:3239;width:213;height:2583" coordorigin="3865,3239" coordsize="213,2583">
              <v:shape style="position:absolute;left:3865;top:3239;width:213;height:2583" coordorigin="3865,3239" coordsize="213,2583" path="m3865,5821l4077,5821,4077,3239,3865,3239,3865,5821xe" filled="true" fillcolor="#a6a6a6" stroked="false">
                <v:path arrowok="t"/>
                <v:fill type="solid"/>
              </v:shape>
            </v:group>
            <v:group style="position:absolute;left:4606;top:2845;width:213;height:2976" coordorigin="4606,2845" coordsize="213,2976">
              <v:shape style="position:absolute;left:4606;top:2845;width:213;height:2976" coordorigin="4606,2845" coordsize="213,2976" path="m4606,5821l4819,5821,4819,2845,4606,2845,4606,5821xe" filled="true" fillcolor="#a6a6a6" stroked="false">
                <v:path arrowok="t"/>
                <v:fill type="solid"/>
              </v:shape>
            </v:group>
            <v:group style="position:absolute;left:5347;top:2956;width:213;height:2865" coordorigin="5347,2956" coordsize="213,2865">
              <v:shape style="position:absolute;left:5347;top:2956;width:213;height:2865" coordorigin="5347,2956" coordsize="213,2865" path="m5347,5821l5560,5821,5560,2956,5347,2956,5347,5821xe" filled="true" fillcolor="#a6a6a6" stroked="false">
                <v:path arrowok="t"/>
                <v:fill type="solid"/>
              </v:shape>
            </v:group>
            <v:group style="position:absolute;left:6089;top:3285;width:213;height:2537" coordorigin="6089,3285" coordsize="213,2537">
              <v:shape style="position:absolute;left:6089;top:3285;width:213;height:2537" coordorigin="6089,3285" coordsize="213,2537" path="m6089,5821l6301,5821,6301,3285,6089,3285,6089,5821xe" filled="true" fillcolor="#a6a6a6" stroked="false">
                <v:path arrowok="t"/>
                <v:fill type="solid"/>
              </v:shape>
            </v:group>
            <v:group style="position:absolute;left:6831;top:3618;width:211;height:2204" coordorigin="6831,3618" coordsize="211,2204">
              <v:shape style="position:absolute;left:6831;top:3618;width:211;height:2204" coordorigin="6831,3618" coordsize="211,2204" path="m6831,5821l7042,5821,7042,3618,6831,3618,6831,5821xe" filled="true" fillcolor="#a6a6a6" stroked="false">
                <v:path arrowok="t"/>
                <v:fill type="solid"/>
              </v:shape>
            </v:group>
            <v:group style="position:absolute;left:7571;top:4564;width:213;height:1257" coordorigin="7571,4564" coordsize="213,1257">
              <v:shape style="position:absolute;left:7571;top:4564;width:213;height:1257" coordorigin="7571,4564" coordsize="213,1257" path="m7571,5821l7783,5821,7783,4564,7571,4564,7571,5821xe" filled="true" fillcolor="#a6a6a6" stroked="false">
                <v:path arrowok="t"/>
                <v:fill type="solid"/>
              </v:shape>
            </v:group>
            <v:group style="position:absolute;left:8312;top:5415;width:213;height:407" coordorigin="8312,5415" coordsize="213,407">
              <v:shape style="position:absolute;left:8312;top:5415;width:213;height:407" coordorigin="8312,5415" coordsize="213,407" path="m8312,5821l8524,5821,8524,5415,8312,5415,8312,5821xe" filled="true" fillcolor="#a6a6a6" stroked="false">
                <v:path arrowok="t"/>
                <v:fill type="solid"/>
              </v:shape>
            </v:group>
            <v:group style="position:absolute;left:738;top:2088;width:6;height:3734" coordorigin="738,2088" coordsize="6,3734">
              <v:shape style="position:absolute;left:738;top:2088;width:6;height:3734" coordorigin="738,2088" coordsize="6,3734" path="m738,5821l743,5821,743,2088,738,2088,738,5821xe" filled="true" fillcolor="#000000" stroked="false">
                <v:path arrowok="t"/>
                <v:fill type="solid"/>
              </v:shape>
            </v:group>
            <v:group style="position:absolute;left:707;top:5822;width:8190;height:2" coordorigin="707,5822" coordsize="8190,2">
              <v:shape style="position:absolute;left:707;top:5822;width:8190;height:2" coordorigin="707,5822" coordsize="8190,0" path="m707,5822l8896,5822e" filled="false" stroked="true" strokeweight=".3pt" strokecolor="#000000">
                <v:path arrowok="t"/>
              </v:shape>
            </v:group>
            <v:group style="position:absolute;left:737;top:2088;width:4;height:3732" coordorigin="737,2088" coordsize="4,3732">
              <v:shape style="position:absolute;left:737;top:2088;width:4;height:3732" coordorigin="737,2088" coordsize="4,3732" path="m737,5820l740,5820,740,2088,737,2088,737,5820xe" filled="true" fillcolor="#000000" stroked="false">
                <v:path arrowok="t"/>
                <v:fill type="solid"/>
              </v:shape>
            </v:group>
            <v:group style="position:absolute;left:707;top:2088;width:36;height:2" coordorigin="707,2088" coordsize="36,2">
              <v:shape style="position:absolute;left:707;top:2088;width:36;height:2" coordorigin="707,2088" coordsize="36,0" path="m707,2088l742,2088e" filled="false" stroked="true" strokeweight=".2637pt" strokecolor="#000000">
                <v:path arrowok="t"/>
              </v:shape>
            </v:group>
            <v:group style="position:absolute;left:706;top:2086;width:37;height:3737" coordorigin="706,2086" coordsize="37,3737">
              <v:shape style="position:absolute;left:706;top:2086;width:37;height:3737" coordorigin="706,2086" coordsize="37,3737" path="m706,5823l742,5823,742,2086,706,2086,706,5823xe" filled="true" fillcolor="#000000" stroked="false">
                <v:path arrowok="t"/>
                <v:fill type="solid"/>
              </v:shape>
            </v:group>
            <v:group style="position:absolute;left:738;top:5834;width:8161;height:2" coordorigin="738,5834" coordsize="8161,2">
              <v:shape style="position:absolute;left:738;top:5834;width:8161;height:2" coordorigin="738,5834" coordsize="8161,0" path="m738,5834l8898,5834e" filled="false" stroked="true" strokeweight="1.406pt" strokecolor="#000000">
                <v:path arrowok="t"/>
              </v:shape>
            </v:group>
            <v:group style="position:absolute;left:1113;top:5780;width:211;height:2" coordorigin="1113,5780" coordsize="211,2">
              <v:shape style="position:absolute;left:1113;top:5780;width:211;height:2" coordorigin="1113,5780" coordsize="211,0" path="m1113,5780l1324,5780e" filled="false" stroked="true" strokeweight="4.181pt" strokecolor="#d67a40">
                <v:path arrowok="t"/>
              </v:shape>
            </v:group>
            <v:group style="position:absolute;left:1852;top:5079;width:213;height:743" coordorigin="1852,5079" coordsize="213,743">
              <v:shape style="position:absolute;left:1852;top:5079;width:213;height:743" coordorigin="1852,5079" coordsize="213,743" path="m1852,5821l2065,5821,2065,5079,1852,5079,1852,5821xe" filled="true" fillcolor="#d67a40" stroked="false">
                <v:path arrowok="t"/>
                <v:fill type="solid"/>
              </v:shape>
            </v:group>
            <v:group style="position:absolute;left:2594;top:4380;width:211;height:1442" coordorigin="2594,4380" coordsize="211,1442">
              <v:shape style="position:absolute;left:2594;top:4380;width:211;height:1442" coordorigin="2594,4380" coordsize="211,1442" path="m2594,5821l2804,5821,2804,4380,2594,4380,2594,5821xe" filled="true" fillcolor="#d67a40" stroked="false">
                <v:path arrowok="t"/>
                <v:fill type="solid"/>
              </v:shape>
            </v:group>
            <v:group style="position:absolute;left:3335;top:4019;width:214;height:1803" coordorigin="3335,4019" coordsize="214,1803">
              <v:shape style="position:absolute;left:3335;top:4019;width:214;height:1803" coordorigin="3335,4019" coordsize="214,1803" path="m3335,5821l3549,5821,3549,4019,3335,4019,3335,5821xe" filled="true" fillcolor="#d67a40" stroked="false">
                <v:path arrowok="t"/>
                <v:fill type="solid"/>
              </v:shape>
            </v:group>
            <v:group style="position:absolute;left:4077;top:3467;width:213;height:2354" coordorigin="4077,3467" coordsize="213,2354">
              <v:shape style="position:absolute;left:4077;top:3467;width:213;height:2354" coordorigin="4077,3467" coordsize="213,2354" path="m4077,5821l4290,5821,4290,3467,4077,3467,4077,5821xe" filled="true" fillcolor="#d67a40" stroked="false">
                <v:path arrowok="t"/>
                <v:fill type="solid"/>
              </v:shape>
            </v:group>
            <v:group style="position:absolute;left:4819;top:2868;width:213;height:2953" coordorigin="4819,2868" coordsize="213,2953">
              <v:shape style="position:absolute;left:4819;top:2868;width:213;height:2953" coordorigin="4819,2868" coordsize="213,2953" path="m4819,5821l5031,5821,5031,2868,4819,2868,4819,5821xe" filled="true" fillcolor="#d67a40" stroked="false">
                <v:path arrowok="t"/>
                <v:fill type="solid"/>
              </v:shape>
            </v:group>
            <v:group style="position:absolute;left:5560;top:2488;width:211;height:3334" coordorigin="5560,2488" coordsize="211,3334">
              <v:shape style="position:absolute;left:5560;top:2488;width:211;height:3334" coordorigin="5560,2488" coordsize="211,3334" path="m5560,5821l5770,5821,5770,2488,5560,2488,5560,5821xe" filled="true" fillcolor="#d67a40" stroked="false">
                <v:path arrowok="t"/>
                <v:fill type="solid"/>
              </v:shape>
            </v:group>
            <v:group style="position:absolute;left:6301;top:2720;width:211;height:3102" coordorigin="6301,2720" coordsize="211,3102">
              <v:shape style="position:absolute;left:6301;top:2720;width:211;height:3102" coordorigin="6301,2720" coordsize="211,3102" path="m6301,5821l6511,5821,6511,2720,6301,2720,6301,5821xe" filled="true" fillcolor="#d67a40" stroked="false">
                <v:path arrowok="t"/>
                <v:fill type="solid"/>
              </v:shape>
            </v:group>
            <v:group style="position:absolute;left:7042;top:3249;width:211;height:2573" coordorigin="7042,3249" coordsize="211,2573">
              <v:shape style="position:absolute;left:7042;top:3249;width:211;height:2573" coordorigin="7042,3249" coordsize="211,2573" path="m7042,5821l7252,5821,7252,3249,7042,3249,7042,5821xe" filled="true" fillcolor="#d67a40" stroked="false">
                <v:path arrowok="t"/>
                <v:fill type="solid"/>
              </v:shape>
            </v:group>
            <v:group style="position:absolute;left:7783;top:3910;width:214;height:1912" coordorigin="7783,3910" coordsize="214,1912">
              <v:shape style="position:absolute;left:7783;top:3910;width:214;height:1912" coordorigin="7783,3910" coordsize="214,1912" path="m7783,5821l7997,5821,7997,3910,7783,3910,7783,5821xe" filled="true" fillcolor="#d67a40" stroked="false">
                <v:path arrowok="t"/>
                <v:fill type="solid"/>
              </v:shape>
            </v:group>
            <v:group style="position:absolute;left:8524;top:5051;width:213;height:771" coordorigin="8524,5051" coordsize="213,771">
              <v:shape style="position:absolute;left:8524;top:5051;width:213;height:771" coordorigin="8524,5051" coordsize="213,771" path="m8524,5821l8736,5821,8736,5051,8524,5051,8524,5821xe" filled="true" fillcolor="#d67a40" stroked="false">
                <v:path arrowok="t"/>
                <v:fill type="solid"/>
              </v:shape>
            </v:group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  <v:shape style="position:absolute;left:344;top:383;width:8579;height:327" type="#_x0000_t202" filled="false" stroked="false">
                <v:textbox inset="0,0,0,0">
                  <w:txbxContent>
                    <w:p>
                      <w:pPr>
                        <w:spacing w:line="32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Is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there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an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OH&amp;S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risk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with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truck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driving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workforce?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</w:txbxContent>
                </v:textbox>
                <w10:wrap type="none"/>
              </v:shape>
              <v:shape style="position:absolute;left:277;top:2057;width:378;height:123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24,000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7210;top:1104;width:2317;height:1050" type="#_x0000_t202" filled="false" stroked="false">
                <v:textbox inset="0,0,0,0">
                  <w:txbxContent>
                    <w:p>
                      <w:pPr>
                        <w:tabs>
                          <w:tab w:pos="1059" w:val="left" w:leader="none"/>
                        </w:tabs>
                        <w:spacing w:line="18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7E7E7E"/>
                          <w:spacing w:val="-1"/>
                          <w:sz w:val="19"/>
                        </w:rPr>
                        <w:t>2006:</w:t>
                        <w:tab/>
                        <w:t>121,000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  <w:p>
                      <w:pPr>
                        <w:tabs>
                          <w:tab w:pos="1059" w:val="left" w:leader="none"/>
                        </w:tabs>
                        <w:spacing w:before="7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D67A40"/>
                          <w:spacing w:val="-3"/>
                          <w:sz w:val="19"/>
                        </w:rPr>
                        <w:t>2011:</w:t>
                        <w:tab/>
                      </w:r>
                      <w:r>
                        <w:rPr>
                          <w:rFonts w:ascii="Arial"/>
                          <w:b/>
                          <w:color w:val="D67A40"/>
                          <w:spacing w:val="-1"/>
                          <w:sz w:val="19"/>
                        </w:rPr>
                        <w:t>135,400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  <w:p>
                      <w:pPr>
                        <w:tabs>
                          <w:tab w:pos="1059" w:val="left" w:leader="none"/>
                        </w:tabs>
                        <w:spacing w:before="6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Change:</w:t>
                        <w:tab/>
                        <w:t>14,400</w:t>
                      </w:r>
                      <w:r>
                        <w:rPr>
                          <w:rFonts w:ascii="Arial"/>
                          <w:b/>
                          <w:spacing w:val="-6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or</w:t>
                      </w:r>
                      <w:r>
                        <w:rPr>
                          <w:rFonts w:ascii="Arial"/>
                          <w:b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12%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  <w:p>
                      <w:pPr>
                        <w:spacing w:before="6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color w:val="C84E00"/>
                          <w:spacing w:val="-2"/>
                          <w:sz w:val="19"/>
                        </w:rPr>
                        <w:t>Aged</w:t>
                      </w:r>
                      <w:r>
                        <w:rPr>
                          <w:rFonts w:ascii="Arial"/>
                          <w:b/>
                          <w:color w:val="C84E00"/>
                          <w:spacing w:val="3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sz w:val="19"/>
                        </w:rPr>
                        <w:t>50+:</w:t>
                      </w:r>
                      <w:r>
                        <w:rPr>
                          <w:rFonts w:ascii="Arial"/>
                          <w:b/>
                          <w:color w:val="C84E0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C84E00"/>
                          <w:spacing w:val="38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C84E00"/>
                          <w:spacing w:val="-1"/>
                          <w:sz w:val="19"/>
                        </w:rPr>
                        <w:t>40%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277;top:2372;width:378;height:3544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22,000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20,000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18,000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16,000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14,000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12,000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10,000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66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8,000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before="0"/>
                        <w:ind w:left="66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6,000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66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4,000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14"/>
                          <w:szCs w:val="14"/>
                        </w:rPr>
                      </w:pPr>
                    </w:p>
                    <w:p>
                      <w:pPr>
                        <w:spacing w:before="0"/>
                        <w:ind w:left="66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2,000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3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0" w:right="11" w:firstLine="0"/>
                        <w:jc w:val="righ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943;top:5931;width:316;height:123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15-19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1686;top:5931;width:316;height:123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20-24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2427;top:5931;width:316;height:123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25-29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3168;top:5931;width:316;height:123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30-34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3909;top:5931;width:316;height:123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35-39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4650;top:5931;width:316;height:123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40-44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5391;top:5931;width:316;height:123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45-49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6121;top:5931;width:1078;height:123" type="#_x0000_t202" filled="false" stroked="false">
                <v:textbox inset="0,0,0,0">
                  <w:txbxContent>
                    <w:p>
                      <w:pPr>
                        <w:tabs>
                          <w:tab w:pos="762" w:val="left" w:leader="none"/>
                        </w:tabs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50-54</w:t>
                        <w:tab/>
                        <w:t>55-59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7646;top:5931;width:316;height:123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60-64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8418;top:5931;width:210;height:123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404040"/>
                          <w:sz w:val="12"/>
                        </w:rPr>
                        <w:t>65+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222;top:6494;width:6368;height:778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515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b/>
                          <w:spacing w:val="-3"/>
                          <w:sz w:val="16"/>
                        </w:rPr>
                        <w:t>Age</w:t>
                      </w:r>
                      <w:r>
                        <w:rPr>
                          <w:rFonts w:ascii="Arial"/>
                          <w:b/>
                          <w:spacing w:val="16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profile</w:t>
                      </w:r>
                      <w:r>
                        <w:rPr>
                          <w:rFonts w:ascii="Arial"/>
                          <w:b/>
                          <w:spacing w:val="11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spacing w:val="12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2"/>
                          <w:sz w:val="16"/>
                        </w:rPr>
                        <w:t>Truck</w:t>
                      </w:r>
                      <w:r>
                        <w:rPr>
                          <w:rFonts w:ascii="Arial"/>
                          <w:b/>
                          <w:spacing w:val="7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Drivers</w:t>
                      </w:r>
                      <w:r>
                        <w:rPr>
                          <w:rFonts w:ascii="Arial"/>
                          <w:b/>
                          <w:spacing w:val="10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(General)</w:t>
                      </w:r>
                      <w:r>
                        <w:rPr>
                          <w:rFonts w:ascii="Arial"/>
                          <w:b/>
                          <w:spacing w:val="8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</w:rPr>
                        <w:t>between</w:t>
                      </w:r>
                      <w:r>
                        <w:rPr>
                          <w:rFonts w:ascii="Arial"/>
                          <w:b/>
                          <w:spacing w:val="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spacing w:val="11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6"/>
                        </w:rPr>
                        <w:t>2006</w:t>
                      </w:r>
                      <w:r>
                        <w:rPr>
                          <w:rFonts w:ascii="Arial"/>
                          <w:b/>
                          <w:spacing w:val="6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spacing w:val="11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2"/>
                          <w:sz w:val="16"/>
                        </w:rPr>
                        <w:t>2011</w:t>
                      </w:r>
                      <w:r>
                        <w:rPr>
                          <w:rFonts w:ascii="Arial"/>
                          <w:b/>
                          <w:spacing w:val="6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6"/>
                        </w:rPr>
                        <w:t>Censuses</w:t>
                      </w:r>
                      <w:r>
                        <w:rPr>
                          <w:rFonts w:ascii="Arial"/>
                          <w:sz w:val="16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6"/>
                          <w:szCs w:val="16"/>
                        </w:rPr>
                      </w:pPr>
                    </w:p>
                    <w:p>
                      <w:pPr>
                        <w:spacing w:line="240" w:lineRule="auto" w:before="7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72" w:lineRule="auto" w:before="0"/>
                        <w:ind w:left="0" w:right="3121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©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2015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8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an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Australian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partnership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and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member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firm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the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6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network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1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independent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0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member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firms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affiliated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1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with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7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83"/>
                          <w:w w:val="107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Cooperative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(“KPMG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International”),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Swiss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entity.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 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All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rights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reserved.</w:t>
                      </w:r>
                      <w:r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r>
                    </w:p>
                    <w:p>
                      <w:pPr>
                        <w:spacing w:line="272" w:lineRule="auto" w:before="33"/>
                        <w:ind w:left="0" w:right="3151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name,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logo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"cutting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through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complexity"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are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registered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or</w:t>
                      </w:r>
                      <w:r>
                        <w:rPr>
                          <w:rFonts w:asci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</w:t>
                      </w:r>
                      <w:r>
                        <w:rPr>
                          <w:rFonts w:asci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Cooperative</w:t>
                      </w:r>
                      <w:r>
                        <w:rPr>
                          <w:rFonts w:ascii="Arial"/>
                          <w:color w:val="0D0D0D"/>
                          <w:spacing w:val="91"/>
                          <w:w w:val="107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("KPMG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International").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Liability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limited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by</w:t>
                      </w:r>
                      <w:r>
                        <w:rPr>
                          <w:rFonts w:asci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scheme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approved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under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Professional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Standards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Legislation.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6717;top:7100;width:2803;height:82" type="#_x0000_t202" filled="false" stroked="false">
                <v:textbox inset="0,0,0,0">
                  <w:txbxContent>
                    <w:p>
                      <w:pPr>
                        <w:spacing w:line="8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8"/>
                          <w:szCs w:val="8"/>
                        </w:rPr>
                      </w:pPr>
                      <w:r>
                        <w:rPr>
                          <w:rFonts w:ascii="Arial"/>
                          <w:spacing w:val="-1"/>
                          <w:sz w:val="8"/>
                        </w:rPr>
                        <w:t>Source:</w:t>
                      </w:r>
                      <w:r>
                        <w:rPr>
                          <w:rFonts w:ascii="Arial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9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Based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on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Australian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Bureau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of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Statistics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data;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KPMG</w:t>
                      </w:r>
                      <w:r>
                        <w:rPr>
                          <w:rFonts w:ascii="Arial"/>
                          <w:spacing w:val="8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Demographics</w:t>
                      </w:r>
                      <w:r>
                        <w:rPr>
                          <w:rFonts w:ascii="Arial"/>
                          <w:sz w:val="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shape style="position:absolute;left:5;top:44;width:9800;height:895" type="#_x0000_t75" stroked="false">
              <v:imagedata r:id="rId112" o:title=""/>
            </v:shape>
            <v:group style="position:absolute;left:198;top:6887;width:9342;height:2" coordorigin="198,6887" coordsize="9342,2">
              <v:shape style="position:absolute;left:198;top:6887;width:9342;height:2" coordorigin="198,6887" coordsize="9342,0" path="m198,6887l9539,6887e" filled="false" stroked="true" strokeweight=".264pt" strokecolor="#000000">
                <v:path arrowok="t"/>
              </v:shape>
            </v:group>
            <v:group style="position:absolute;left:9284;top:2332;width:41;height:10" coordorigin="9284,2332" coordsize="41,10">
              <v:shape style="position:absolute;left:9284;top:2332;width:41;height:10" coordorigin="9284,2332" coordsize="41,10" path="m9284,2336l9325,2336e" filled="false" stroked="true" strokeweight=".59pt" strokecolor="#c84e00">
                <v:path arrowok="t"/>
              </v:shape>
            </v:group>
            <v:group style="position:absolute;left:9212;top:2332;width:41;height:10" coordorigin="9212,2332" coordsize="41,10">
              <v:shape style="position:absolute;left:9212;top:2332;width:41;height:10" coordorigin="9212,2332" coordsize="41,10" path="m9212,2336l9253,2336e" filled="false" stroked="true" strokeweight=".59pt" strokecolor="#c84e00">
                <v:path arrowok="t"/>
              </v:shape>
            </v:group>
            <v:group style="position:absolute;left:9140;top:2332;width:41;height:10" coordorigin="9140,2332" coordsize="41,10">
              <v:shape style="position:absolute;left:9140;top:2332;width:41;height:10" coordorigin="9140,2332" coordsize="41,10" path="m9140,2336l9181,2336e" filled="false" stroked="true" strokeweight=".59pt" strokecolor="#c84e00">
                <v:path arrowok="t"/>
              </v:shape>
            </v:group>
            <v:group style="position:absolute;left:9068;top:2332;width:41;height:10" coordorigin="9068,2332" coordsize="41,10">
              <v:shape style="position:absolute;left:9068;top:2332;width:41;height:10" coordorigin="9068,2332" coordsize="41,10" path="m9068,2336l9109,2336e" filled="false" stroked="true" strokeweight=".59pt" strokecolor="#c84e00">
                <v:path arrowok="t"/>
              </v:shape>
            </v:group>
            <v:group style="position:absolute;left:8998;top:2332;width:41;height:10" coordorigin="8998,2332" coordsize="41,10">
              <v:shape style="position:absolute;left:8998;top:2332;width:41;height:10" coordorigin="8998,2332" coordsize="41,10" path="m8998,2336l9039,2336e" filled="false" stroked="true" strokeweight=".59pt" strokecolor="#c84e00">
                <v:path arrowok="t"/>
              </v:shape>
            </v:group>
            <v:group style="position:absolute;left:8926;top:2332;width:41;height:10" coordorigin="8926,2332" coordsize="41,10">
              <v:shape style="position:absolute;left:8926;top:2332;width:41;height:10" coordorigin="8926,2332" coordsize="41,10" path="m8926,2336l8967,2336e" filled="false" stroked="true" strokeweight=".59pt" strokecolor="#c84e00">
                <v:path arrowok="t"/>
              </v:shape>
            </v:group>
            <v:group style="position:absolute;left:8854;top:2332;width:41;height:10" coordorigin="8854,2332" coordsize="41,10">
              <v:shape style="position:absolute;left:8854;top:2332;width:41;height:10" coordorigin="8854,2332" coordsize="41,10" path="m8854,2336l8895,2336e" filled="false" stroked="true" strokeweight=".59pt" strokecolor="#c84e00">
                <v:path arrowok="t"/>
              </v:shape>
            </v:group>
            <v:group style="position:absolute;left:8783;top:2332;width:41;height:10" coordorigin="8783,2332" coordsize="41,10">
              <v:shape style="position:absolute;left:8783;top:2332;width:41;height:10" coordorigin="8783,2332" coordsize="41,10" path="m8783,2336l8823,2336e" filled="false" stroked="true" strokeweight=".59pt" strokecolor="#c84e00">
                <v:path arrowok="t"/>
              </v:shape>
            </v:group>
            <v:group style="position:absolute;left:8712;top:2332;width:41;height:10" coordorigin="8712,2332" coordsize="41,10">
              <v:shape style="position:absolute;left:8712;top:2332;width:41;height:10" coordorigin="8712,2332" coordsize="41,10" path="m8712,2336l8753,2336e" filled="false" stroked="true" strokeweight=".59pt" strokecolor="#c84e00">
                <v:path arrowok="t"/>
              </v:shape>
            </v:group>
            <v:group style="position:absolute;left:8640;top:2332;width:41;height:10" coordorigin="8640,2332" coordsize="41,10">
              <v:shape style="position:absolute;left:8640;top:2332;width:41;height:10" coordorigin="8640,2332" coordsize="41,10" path="m8640,2336l8681,2336e" filled="false" stroked="true" strokeweight=".59pt" strokecolor="#c84e00">
                <v:path arrowok="t"/>
              </v:shape>
            </v:group>
            <v:group style="position:absolute;left:8568;top:2332;width:41;height:10" coordorigin="8568,2332" coordsize="41,10">
              <v:shape style="position:absolute;left:8568;top:2332;width:41;height:10" coordorigin="8568,2332" coordsize="41,10" path="m8568,2336l8609,2336e" filled="false" stroked="true" strokeweight=".59pt" strokecolor="#c84e00">
                <v:path arrowok="t"/>
              </v:shape>
            </v:group>
            <v:group style="position:absolute;left:8497;top:2332;width:41;height:10" coordorigin="8497,2332" coordsize="41,10">
              <v:shape style="position:absolute;left:8497;top:2332;width:41;height:10" coordorigin="8497,2332" coordsize="41,10" path="m8497,2336l8537,2336e" filled="false" stroked="true" strokeweight=".59pt" strokecolor="#c84e00">
                <v:path arrowok="t"/>
              </v:shape>
            </v:group>
            <v:group style="position:absolute;left:8426;top:2332;width:41;height:10" coordorigin="8426,2332" coordsize="41,10">
              <v:shape style="position:absolute;left:8426;top:2332;width:41;height:10" coordorigin="8426,2332" coordsize="41,10" path="m8426,2336l8467,2336e" filled="false" stroked="true" strokeweight=".59pt" strokecolor="#c84e00">
                <v:path arrowok="t"/>
              </v:shape>
            </v:group>
            <v:group style="position:absolute;left:8354;top:2332;width:41;height:10" coordorigin="8354,2332" coordsize="41,10">
              <v:shape style="position:absolute;left:8354;top:2332;width:41;height:10" coordorigin="8354,2332" coordsize="41,10" path="m8354,2336l8395,2336e" filled="false" stroked="true" strokeweight=".59pt" strokecolor="#c84e00">
                <v:path arrowok="t"/>
              </v:shape>
            </v:group>
            <v:group style="position:absolute;left:8283;top:2332;width:41;height:10" coordorigin="8283,2332" coordsize="41,10">
              <v:shape style="position:absolute;left:8283;top:2332;width:41;height:10" coordorigin="8283,2332" coordsize="41,10" path="m8283,2336l8323,2336e" filled="false" stroked="true" strokeweight=".59pt" strokecolor="#c84e00">
                <v:path arrowok="t"/>
              </v:shape>
            </v:group>
            <v:group style="position:absolute;left:8211;top:2332;width:41;height:10" coordorigin="8211,2332" coordsize="41,10">
              <v:shape style="position:absolute;left:8211;top:2332;width:41;height:10" coordorigin="8211,2332" coordsize="41,10" path="m8211,2336l8251,2336e" filled="false" stroked="true" strokeweight=".59pt" strokecolor="#c84e00">
                <v:path arrowok="t"/>
              </v:shape>
            </v:group>
            <v:group style="position:absolute;left:8140;top:2332;width:41;height:10" coordorigin="8140,2332" coordsize="41,10">
              <v:shape style="position:absolute;left:8140;top:2332;width:41;height:10" coordorigin="8140,2332" coordsize="41,10" path="m8140,2336l8181,2336e" filled="false" stroked="true" strokeweight=".59pt" strokecolor="#c84e00">
                <v:path arrowok="t"/>
              </v:shape>
            </v:group>
            <v:group style="position:absolute;left:8068;top:2332;width:41;height:10" coordorigin="8068,2332" coordsize="41,10">
              <v:shape style="position:absolute;left:8068;top:2332;width:41;height:10" coordorigin="8068,2332" coordsize="41,10" path="m8068,2336l8109,2336e" filled="false" stroked="true" strokeweight=".59pt" strokecolor="#c84e00">
                <v:path arrowok="t"/>
              </v:shape>
            </v:group>
            <v:group style="position:absolute;left:7997;top:2332;width:41;height:10" coordorigin="7997,2332" coordsize="41,10">
              <v:shape style="position:absolute;left:7997;top:2332;width:41;height:10" coordorigin="7997,2332" coordsize="41,10" path="m7997,2336l8037,2336e" filled="false" stroked="true" strokeweight=".59pt" strokecolor="#c84e00">
                <v:path arrowok="t"/>
              </v:shape>
            </v:group>
            <v:group style="position:absolute;left:7925;top:2332;width:41;height:10" coordorigin="7925,2332" coordsize="41,10">
              <v:shape style="position:absolute;left:7925;top:2332;width:41;height:10" coordorigin="7925,2332" coordsize="41,10" path="m7925,2336l7966,2336e" filled="false" stroked="true" strokeweight=".59pt" strokecolor="#c84e00">
                <v:path arrowok="t"/>
              </v:shape>
            </v:group>
            <v:group style="position:absolute;left:7854;top:2332;width:41;height:10" coordorigin="7854,2332" coordsize="41,10">
              <v:shape style="position:absolute;left:7854;top:2332;width:41;height:10" coordorigin="7854,2332" coordsize="41,10" path="m7854,2336l7895,2336e" filled="false" stroked="true" strokeweight=".59pt" strokecolor="#c84e00">
                <v:path arrowok="t"/>
              </v:shape>
            </v:group>
            <v:group style="position:absolute;left:7783;top:2332;width:41;height:10" coordorigin="7783,2332" coordsize="41,10">
              <v:shape style="position:absolute;left:7783;top:2332;width:41;height:10" coordorigin="7783,2332" coordsize="41,10" path="m7783,2336l7823,2336e" filled="false" stroked="true" strokeweight=".59pt" strokecolor="#c84e00">
                <v:path arrowok="t"/>
              </v:shape>
            </v:group>
            <v:group style="position:absolute;left:7711;top:2332;width:41;height:10" coordorigin="7711,2332" coordsize="41,10">
              <v:shape style="position:absolute;left:7711;top:2332;width:41;height:10" coordorigin="7711,2332" coordsize="41,10" path="m7711,2336l7751,2336e" filled="false" stroked="true" strokeweight=".59pt" strokecolor="#c84e00">
                <v:path arrowok="t"/>
              </v:shape>
            </v:group>
            <v:group style="position:absolute;left:7639;top:2332;width:41;height:10" coordorigin="7639,2332" coordsize="41,10">
              <v:shape style="position:absolute;left:7639;top:2332;width:41;height:10" coordorigin="7639,2332" coordsize="41,10" path="m7639,2336l7680,2336e" filled="false" stroked="true" strokeweight=".59pt" strokecolor="#c84e00">
                <v:path arrowok="t"/>
              </v:shape>
            </v:group>
            <v:group style="position:absolute;left:7568;top:2332;width:41;height:10" coordorigin="7568,2332" coordsize="41,10">
              <v:shape style="position:absolute;left:7568;top:2332;width:41;height:10" coordorigin="7568,2332" coordsize="41,10" path="m7568,2336l7609,2336e" filled="false" stroked="true" strokeweight=".59pt" strokecolor="#c84e00">
                <v:path arrowok="t"/>
              </v:shape>
            </v:group>
            <v:group style="position:absolute;left:7497;top:2332;width:41;height:10" coordorigin="7497,2332" coordsize="41,10">
              <v:shape style="position:absolute;left:7497;top:2332;width:41;height:10" coordorigin="7497,2332" coordsize="41,10" path="m7497,2336l7537,2336e" filled="false" stroked="true" strokeweight=".59pt" strokecolor="#c84e00">
                <v:path arrowok="t"/>
              </v:shape>
            </v:group>
            <v:group style="position:absolute;left:7425;top:2332;width:41;height:10" coordorigin="7425,2332" coordsize="41,10">
              <v:shape style="position:absolute;left:7425;top:2332;width:41;height:10" coordorigin="7425,2332" coordsize="41,10" path="m7425,2336l7466,2336e" filled="false" stroked="true" strokeweight=".59pt" strokecolor="#c84e00">
                <v:path arrowok="t"/>
              </v:shape>
            </v:group>
            <v:group style="position:absolute;left:7353;top:2332;width:41;height:10" coordorigin="7353,2332" coordsize="41,10">
              <v:shape style="position:absolute;left:7353;top:2332;width:41;height:10" coordorigin="7353,2332" coordsize="41,10" path="m7353,2336l7394,2336e" filled="false" stroked="true" strokeweight=".59pt" strokecolor="#c84e00">
                <v:path arrowok="t"/>
              </v:shape>
            </v:group>
            <v:group style="position:absolute;left:7283;top:2332;width:41;height:10" coordorigin="7283,2332" coordsize="41,10">
              <v:shape style="position:absolute;left:7283;top:2332;width:41;height:10" coordorigin="7283,2332" coordsize="41,10" path="m7283,2336l7323,2336e" filled="false" stroked="true" strokeweight=".59pt" strokecolor="#c84e00">
                <v:path arrowok="t"/>
              </v:shape>
            </v:group>
            <v:group style="position:absolute;left:7211;top:2332;width:41;height:10" coordorigin="7211,2332" coordsize="41,10">
              <v:shape style="position:absolute;left:7211;top:2332;width:41;height:10" coordorigin="7211,2332" coordsize="41,10" path="m7211,2336l7251,2336e" filled="false" stroked="true" strokeweight=".59pt" strokecolor="#c84e00">
                <v:path arrowok="t"/>
              </v:shape>
            </v:group>
            <v:group style="position:absolute;left:7139;top:2332;width:41;height:10" coordorigin="7139,2332" coordsize="41,10">
              <v:shape style="position:absolute;left:7139;top:2332;width:41;height:10" coordorigin="7139,2332" coordsize="41,10" path="m7139,2336l7180,2336e" filled="false" stroked="true" strokeweight=".59pt" strokecolor="#c84e00">
                <v:path arrowok="t"/>
              </v:shape>
            </v:group>
            <v:group style="position:absolute;left:7067;top:2332;width:41;height:10" coordorigin="7067,2332" coordsize="41,10">
              <v:shape style="position:absolute;left:7067;top:2332;width:41;height:10" coordorigin="7067,2332" coordsize="41,10" path="m7067,2336l7108,2336e" filled="false" stroked="true" strokeweight=".59pt" strokecolor="#c84e00">
                <v:path arrowok="t"/>
              </v:shape>
            </v:group>
            <v:group style="position:absolute;left:6997;top:2332;width:41;height:10" coordorigin="6997,2332" coordsize="41,10">
              <v:shape style="position:absolute;left:6997;top:2332;width:41;height:10" coordorigin="6997,2332" coordsize="41,10" path="m6997,2336l7037,2336e" filled="false" stroked="true" strokeweight=".59pt" strokecolor="#c84e00">
                <v:path arrowok="t"/>
              </v:shape>
            </v:group>
            <v:group style="position:absolute;left:6925;top:2332;width:41;height:10" coordorigin="6925,2332" coordsize="41,10">
              <v:shape style="position:absolute;left:6925;top:2332;width:41;height:10" coordorigin="6925,2332" coordsize="41,10" path="m6925,2336l6966,2336e" filled="false" stroked="true" strokeweight=".59pt" strokecolor="#c84e00">
                <v:path arrowok="t"/>
              </v:shape>
            </v:group>
            <v:group style="position:absolute;left:6853;top:2332;width:41;height:10" coordorigin="6853,2332" coordsize="41,10">
              <v:shape style="position:absolute;left:6853;top:2332;width:41;height:10" coordorigin="6853,2332" coordsize="41,10" path="m6853,2336l6894,2336e" filled="false" stroked="true" strokeweight=".59pt" strokecolor="#c84e00">
                <v:path arrowok="t"/>
              </v:shape>
            </v:group>
            <v:group style="position:absolute;left:6781;top:2332;width:41;height:10" coordorigin="6781,2332" coordsize="41,10">
              <v:shape style="position:absolute;left:6781;top:2332;width:41;height:10" coordorigin="6781,2332" coordsize="41,10" path="m6781,2336l6822,2336e" filled="false" stroked="true" strokeweight=".59pt" strokecolor="#c84e00">
                <v:path arrowok="t"/>
              </v:shape>
            </v:group>
            <v:group style="position:absolute;left:6711;top:2332;width:41;height:10" coordorigin="6711,2332" coordsize="41,10">
              <v:shape style="position:absolute;left:6711;top:2332;width:41;height:10" coordorigin="6711,2332" coordsize="41,10" path="m6711,2336l6752,2336e" filled="false" stroked="true" strokeweight=".59pt" strokecolor="#c84e00">
                <v:path arrowok="t"/>
              </v:shape>
            </v:group>
            <v:group style="position:absolute;left:6639;top:2332;width:41;height:10" coordorigin="6639,2332" coordsize="41,10">
              <v:shape style="position:absolute;left:6639;top:2332;width:41;height:10" coordorigin="6639,2332" coordsize="41,10" path="m6639,2336l6680,2336e" filled="false" stroked="true" strokeweight=".59pt" strokecolor="#c84e00">
                <v:path arrowok="t"/>
              </v:shape>
            </v:group>
            <v:group style="position:absolute;left:6567;top:2332;width:41;height:10" coordorigin="6567,2332" coordsize="41,10">
              <v:shape style="position:absolute;left:6567;top:2332;width:41;height:10" coordorigin="6567,2332" coordsize="41,10" path="m6567,2336l6608,2336e" filled="false" stroked="true" strokeweight=".59pt" strokecolor="#c84e00">
                <v:path arrowok="t"/>
              </v:shape>
            </v:group>
            <v:group style="position:absolute;left:6495;top:2332;width:41;height:10" coordorigin="6495,2332" coordsize="41,10">
              <v:shape style="position:absolute;left:6495;top:2332;width:41;height:10" coordorigin="6495,2332" coordsize="41,10" path="m6495,2336l6536,2336e" filled="false" stroked="true" strokeweight=".59pt" strokecolor="#c84e00">
                <v:path arrowok="t"/>
              </v:shape>
            </v:group>
            <v:group style="position:absolute;left:6425;top:2332;width:41;height:10" coordorigin="6425,2332" coordsize="41,10">
              <v:shape style="position:absolute;left:6425;top:2332;width:41;height:10" coordorigin="6425,2332" coordsize="41,10" path="m6425,2336l6466,2336e" filled="false" stroked="true" strokeweight=".59pt" strokecolor="#c84e00">
                <v:path arrowok="t"/>
              </v:shape>
            </v:group>
            <v:group style="position:absolute;left:6353;top:2332;width:41;height:10" coordorigin="6353,2332" coordsize="41,10">
              <v:shape style="position:absolute;left:6353;top:2332;width:41;height:10" coordorigin="6353,2332" coordsize="41,10" path="m6353,2336l6394,2336e" filled="false" stroked="true" strokeweight=".59pt" strokecolor="#c84e00">
                <v:path arrowok="t"/>
              </v:shape>
            </v:group>
            <v:group style="position:absolute;left:6281;top:2332;width:41;height:10" coordorigin="6281,2332" coordsize="41,10">
              <v:shape style="position:absolute;left:6281;top:2332;width:41;height:10" coordorigin="6281,2332" coordsize="41,10" path="m6281,2336l6322,2336e" filled="false" stroked="true" strokeweight=".59pt" strokecolor="#c84e00">
                <v:path arrowok="t"/>
              </v:shape>
            </v:group>
            <v:group style="position:absolute;left:6209;top:2332;width:41;height:10" coordorigin="6209,2332" coordsize="41,10">
              <v:shape style="position:absolute;left:6209;top:2332;width:41;height:10" coordorigin="6209,2332" coordsize="41,10" path="m6209,2336l6250,2336e" filled="false" stroked="true" strokeweight=".59pt" strokecolor="#c84e00">
                <v:path arrowok="t"/>
              </v:shape>
            </v:group>
            <v:group style="position:absolute;left:6139;top:2332;width:41;height:10" coordorigin="6139,2332" coordsize="41,10">
              <v:shape style="position:absolute;left:6139;top:2332;width:41;height:10" coordorigin="6139,2332" coordsize="41,10" path="m6139,2336l6180,2336e" filled="false" stroked="true" strokeweight=".59pt" strokecolor="#c84e00">
                <v:path arrowok="t"/>
              </v:shape>
            </v:group>
            <v:group style="position:absolute;left:6067;top:2332;width:41;height:10" coordorigin="6067,2332" coordsize="41,10">
              <v:shape style="position:absolute;left:6067;top:2332;width:41;height:10" coordorigin="6067,2332" coordsize="41,10" path="m6067,2336l6108,2336e" filled="false" stroked="true" strokeweight=".59pt" strokecolor="#c84e00">
                <v:path arrowok="t"/>
              </v:shape>
            </v:group>
            <v:group style="position:absolute;left:5995;top:2332;width:41;height:10" coordorigin="5995,2332" coordsize="41,10">
              <v:shape style="position:absolute;left:5995;top:2332;width:41;height:10" coordorigin="5995,2332" coordsize="41,10" path="m5995,2336l6036,2336e" filled="false" stroked="true" strokeweight=".59pt" strokecolor="#c84e00">
                <v:path arrowok="t"/>
              </v:shape>
            </v:group>
            <v:group style="position:absolute;left:5923;top:2332;width:41;height:10" coordorigin="5923,2332" coordsize="41,10">
              <v:shape style="position:absolute;left:5923;top:2332;width:41;height:10" coordorigin="5923,2332" coordsize="41,10" path="m5923,2336l5964,2336e" filled="false" stroked="true" strokeweight=".59pt" strokecolor="#c84e00">
                <v:path arrowok="t"/>
              </v:shape>
            </v:group>
            <v:group style="position:absolute;left:5853;top:2332;width:41;height:10" coordorigin="5853,2332" coordsize="41,10">
              <v:shape style="position:absolute;left:5853;top:2332;width:41;height:10" coordorigin="5853,2332" coordsize="41,10" path="m5853,2336l5894,2336e" filled="false" stroked="true" strokeweight=".59pt" strokecolor="#c84e00">
                <v:path arrowok="t"/>
              </v:shape>
            </v:group>
            <v:group style="position:absolute;left:5781;top:2332;width:41;height:10" coordorigin="5781,2332" coordsize="41,10">
              <v:shape style="position:absolute;left:5781;top:2332;width:41;height:10" coordorigin="5781,2332" coordsize="41,10" path="m5781,2336l5822,2336e" filled="false" stroked="true" strokeweight=".59pt" strokecolor="#c84e00">
                <v:path arrowok="t"/>
              </v:shape>
            </v:group>
            <v:group style="position:absolute;left:5709;top:2332;width:41;height:10" coordorigin="5709,2332" coordsize="41,10">
              <v:shape style="position:absolute;left:5709;top:2332;width:41;height:10" coordorigin="5709,2332" coordsize="41,10" path="m5709,2336l5750,2336e" filled="false" stroked="true" strokeweight=".59pt" strokecolor="#c84e00">
                <v:path arrowok="t"/>
              </v:shape>
            </v:group>
            <v:group style="position:absolute;left:5637;top:2332;width:41;height:10" coordorigin="5637,2332" coordsize="41,10">
              <v:shape style="position:absolute;left:5637;top:2332;width:41;height:10" coordorigin="5637,2332" coordsize="41,10" path="m5637,2336l5678,2336e" filled="false" stroked="true" strokeweight=".59pt" strokecolor="#c84e00">
                <v:path arrowok="t"/>
              </v:shape>
            </v:group>
            <v:group style="position:absolute;left:5567;top:2332;width:41;height:10" coordorigin="5567,2332" coordsize="41,10">
              <v:shape style="position:absolute;left:5567;top:2332;width:41;height:10" coordorigin="5567,2332" coordsize="41,10" path="m5567,2336l5608,2336e" filled="false" stroked="true" strokeweight=".59pt" strokecolor="#c84e00">
                <v:path arrowok="t"/>
              </v:shape>
            </v:group>
            <v:group style="position:absolute;left:5495;top:2332;width:41;height:10" coordorigin="5495,2332" coordsize="41,10">
              <v:shape style="position:absolute;left:5495;top:2332;width:41;height:10" coordorigin="5495,2332" coordsize="41,10" path="m5495,2336l5536,2336e" filled="false" stroked="true" strokeweight=".59pt" strokecolor="#c84e00">
                <v:path arrowok="t"/>
              </v:shape>
            </v:group>
            <v:group style="position:absolute;left:5423;top:2332;width:41;height:10" coordorigin="5423,2332" coordsize="41,10">
              <v:shape style="position:absolute;left:5423;top:2332;width:41;height:10" coordorigin="5423,2332" coordsize="41,10" path="m5423,2336l5464,2336e" filled="false" stroked="true" strokeweight=".59pt" strokecolor="#c84e00">
                <v:path arrowok="t"/>
              </v:shape>
            </v:group>
            <v:group style="position:absolute;left:5351;top:2332;width:41;height:10" coordorigin="5351,2332" coordsize="41,10">
              <v:shape style="position:absolute;left:5351;top:2332;width:41;height:10" coordorigin="5351,2332" coordsize="41,10" path="m5351,2336l5392,2336e" filled="false" stroked="true" strokeweight=".59pt" strokecolor="#c84e00">
                <v:path arrowok="t"/>
              </v:shape>
            </v:group>
            <v:group style="position:absolute;left:5281;top:2332;width:41;height:10" coordorigin="5281,2332" coordsize="41,10">
              <v:shape style="position:absolute;left:5281;top:2332;width:41;height:10" coordorigin="5281,2332" coordsize="41,10" path="m5281,2336l5322,2336e" filled="false" stroked="true" strokeweight=".59pt" strokecolor="#c84e00">
                <v:path arrowok="t"/>
              </v:shape>
            </v:group>
            <v:group style="position:absolute;left:5209;top:2332;width:41;height:10" coordorigin="5209,2332" coordsize="41,10">
              <v:shape style="position:absolute;left:5209;top:2332;width:41;height:10" coordorigin="5209,2332" coordsize="41,10" path="m5209,2336l5250,2336e" filled="false" stroked="true" strokeweight=".59pt" strokecolor="#c84e00">
                <v:path arrowok="t"/>
              </v:shape>
            </v:group>
            <v:group style="position:absolute;left:5137;top:2332;width:41;height:10" coordorigin="5137,2332" coordsize="41,10">
              <v:shape style="position:absolute;left:5137;top:2332;width:41;height:10" coordorigin="5137,2332" coordsize="41,10" path="m5137,2336l5178,2336e" filled="false" stroked="true" strokeweight=".59pt" strokecolor="#c84e00">
                <v:path arrowok="t"/>
              </v:shape>
            </v:group>
            <v:group style="position:absolute;left:5065;top:2332;width:41;height:10" coordorigin="5065,2332" coordsize="41,10">
              <v:shape style="position:absolute;left:5065;top:2332;width:41;height:10" coordorigin="5065,2332" coordsize="41,10" path="m5065,2336l5106,2336e" filled="false" stroked="true" strokeweight=".59pt" strokecolor="#c84e00">
                <v:path arrowok="t"/>
              </v:shape>
            </v:group>
            <v:group style="position:absolute;left:4995;top:2332;width:41;height:10" coordorigin="4995,2332" coordsize="41,10">
              <v:shape style="position:absolute;left:4995;top:2332;width:41;height:10" coordorigin="4995,2332" coordsize="41,10" path="m4995,2336l5036,2336e" filled="false" stroked="true" strokeweight=".59pt" strokecolor="#c84e00">
                <v:path arrowok="t"/>
              </v:shape>
            </v:group>
            <v:group style="position:absolute;left:4923;top:2332;width:41;height:10" coordorigin="4923,2332" coordsize="41,10">
              <v:shape style="position:absolute;left:4923;top:2332;width:41;height:10" coordorigin="4923,2332" coordsize="41,10" path="m4923,2336l4964,2336e" filled="false" stroked="true" strokeweight=".59pt" strokecolor="#c84e00">
                <v:path arrowok="t"/>
              </v:shape>
            </v:group>
            <v:group style="position:absolute;left:4851;top:2332;width:41;height:10" coordorigin="4851,2332" coordsize="41,10">
              <v:shape style="position:absolute;left:4851;top:2332;width:41;height:10" coordorigin="4851,2332" coordsize="41,10" path="m4851,2336l4892,2336e" filled="false" stroked="true" strokeweight=".59pt" strokecolor="#c84e00">
                <v:path arrowok="t"/>
              </v:shape>
            </v:group>
            <v:group style="position:absolute;left:4779;top:2332;width:41;height:10" coordorigin="4779,2332" coordsize="41,10">
              <v:shape style="position:absolute;left:4779;top:2332;width:41;height:10" coordorigin="4779,2332" coordsize="41,10" path="m4779,2336l4820,2336e" filled="false" stroked="true" strokeweight=".59pt" strokecolor="#c84e00">
                <v:path arrowok="t"/>
              </v:shape>
            </v:group>
            <v:group style="position:absolute;left:4709;top:2332;width:41;height:10" coordorigin="4709,2332" coordsize="41,10">
              <v:shape style="position:absolute;left:4709;top:2332;width:41;height:10" coordorigin="4709,2332" coordsize="41,10" path="m4709,2336l4750,2336e" filled="false" stroked="true" strokeweight=".59pt" strokecolor="#c84e00">
                <v:path arrowok="t"/>
              </v:shape>
            </v:group>
            <v:group style="position:absolute;left:4637;top:2332;width:41;height:10" coordorigin="4637,2332" coordsize="41,10">
              <v:shape style="position:absolute;left:4637;top:2332;width:41;height:10" coordorigin="4637,2332" coordsize="41,10" path="m4637,2336l4678,2336e" filled="false" stroked="true" strokeweight=".59pt" strokecolor="#c84e00">
                <v:path arrowok="t"/>
              </v:shape>
            </v:group>
            <v:group style="position:absolute;left:4565;top:2332;width:41;height:10" coordorigin="4565,2332" coordsize="41,10">
              <v:shape style="position:absolute;left:4565;top:2332;width:41;height:10" coordorigin="4565,2332" coordsize="41,10" path="m4565,2336l4606,2336e" filled="false" stroked="true" strokeweight=".59pt" strokecolor="#c84e00">
                <v:path arrowok="t"/>
              </v:shape>
            </v:group>
            <v:group style="position:absolute;left:4493;top:2332;width:41;height:10" coordorigin="4493,2332" coordsize="41,10">
              <v:shape style="position:absolute;left:4493;top:2332;width:41;height:10" coordorigin="4493,2332" coordsize="41,10" path="m4493,2336l4534,2336e" filled="false" stroked="true" strokeweight=".59pt" strokecolor="#c84e00">
                <v:path arrowok="t"/>
              </v:shape>
            </v:group>
            <v:group style="position:absolute;left:4423;top:2332;width:41;height:10" coordorigin="4423,2332" coordsize="41,10">
              <v:shape style="position:absolute;left:4423;top:2332;width:41;height:10" coordorigin="4423,2332" coordsize="41,10" path="m4423,2336l4464,2336e" filled="false" stroked="true" strokeweight=".59pt" strokecolor="#c84e00">
                <v:path arrowok="t"/>
              </v:shape>
            </v:group>
            <v:group style="position:absolute;left:4351;top:2332;width:41;height:10" coordorigin="4351,2332" coordsize="41,10">
              <v:shape style="position:absolute;left:4351;top:2332;width:41;height:10" coordorigin="4351,2332" coordsize="41,10" path="m4351,2336l4392,2336e" filled="false" stroked="true" strokeweight=".59pt" strokecolor="#c84e00">
                <v:path arrowok="t"/>
              </v:shape>
            </v:group>
            <v:group style="position:absolute;left:4279;top:2332;width:41;height:10" coordorigin="4279,2332" coordsize="41,10">
              <v:shape style="position:absolute;left:4279;top:2332;width:41;height:10" coordorigin="4279,2332" coordsize="41,10" path="m4279,2336l4320,2336e" filled="false" stroked="true" strokeweight=".59pt" strokecolor="#c84e00">
                <v:path arrowok="t"/>
              </v:shape>
            </v:group>
            <v:group style="position:absolute;left:4207;top:2332;width:41;height:10" coordorigin="4207,2332" coordsize="41,10">
              <v:shape style="position:absolute;left:4207;top:2332;width:41;height:10" coordorigin="4207,2332" coordsize="41,10" path="m4207,2336l4248,2336e" filled="false" stroked="true" strokeweight=".59pt" strokecolor="#c84e00">
                <v:path arrowok="t"/>
              </v:shape>
            </v:group>
            <v:group style="position:absolute;left:4137;top:2332;width:41;height:10" coordorigin="4137,2332" coordsize="41,10">
              <v:shape style="position:absolute;left:4137;top:2332;width:41;height:10" coordorigin="4137,2332" coordsize="41,10" path="m4137,2336l4178,2336e" filled="false" stroked="true" strokeweight=".59pt" strokecolor="#c84e00">
                <v:path arrowok="t"/>
              </v:shape>
            </v:group>
            <v:group style="position:absolute;left:4065;top:2332;width:41;height:10" coordorigin="4065,2332" coordsize="41,10">
              <v:shape style="position:absolute;left:4065;top:2332;width:41;height:10" coordorigin="4065,2332" coordsize="41,10" path="m4065,2336l4106,2336e" filled="false" stroked="true" strokeweight=".59pt" strokecolor="#c84e00">
                <v:path arrowok="t"/>
              </v:shape>
            </v:group>
            <v:group style="position:absolute;left:3993;top:2332;width:41;height:10" coordorigin="3993,2332" coordsize="41,10">
              <v:shape style="position:absolute;left:3993;top:2332;width:41;height:10" coordorigin="3993,2332" coordsize="41,10" path="m3993,2336l4034,2336e" filled="false" stroked="true" strokeweight=".59pt" strokecolor="#c84e00">
                <v:path arrowok="t"/>
              </v:shape>
            </v:group>
            <v:group style="position:absolute;left:3922;top:2332;width:41;height:10" coordorigin="3922,2332" coordsize="41,10">
              <v:shape style="position:absolute;left:3922;top:2332;width:41;height:10" coordorigin="3922,2332" coordsize="41,10" path="m3922,2336l3962,2336e" filled="false" stroked="true" strokeweight=".59pt" strokecolor="#c84e00">
                <v:path arrowok="t"/>
              </v:shape>
            </v:group>
            <v:group style="position:absolute;left:3851;top:2332;width:41;height:10" coordorigin="3851,2332" coordsize="41,10">
              <v:shape style="position:absolute;left:3851;top:2332;width:41;height:10" coordorigin="3851,2332" coordsize="41,10" path="m3851,2336l3892,2336e" filled="false" stroked="true" strokeweight=".59pt" strokecolor="#c84e00">
                <v:path arrowok="t"/>
              </v:shape>
            </v:group>
            <v:group style="position:absolute;left:3779;top:2332;width:41;height:10" coordorigin="3779,2332" coordsize="41,10">
              <v:shape style="position:absolute;left:3779;top:2332;width:41;height:10" coordorigin="3779,2332" coordsize="41,10" path="m3779,2336l3820,2336e" filled="false" stroked="true" strokeweight=".59pt" strokecolor="#c84e00">
                <v:path arrowok="t"/>
              </v:shape>
            </v:group>
            <v:group style="position:absolute;left:3708;top:2332;width:41;height:10" coordorigin="3708,2332" coordsize="41,10">
              <v:shape style="position:absolute;left:3708;top:2332;width:41;height:10" coordorigin="3708,2332" coordsize="41,10" path="m3708,2336l3748,2336e" filled="false" stroked="true" strokeweight=".59pt" strokecolor="#c84e00">
                <v:path arrowok="t"/>
              </v:shape>
            </v:group>
            <v:group style="position:absolute;left:3636;top:2332;width:41;height:10" coordorigin="3636,2332" coordsize="41,10">
              <v:shape style="position:absolute;left:3636;top:2332;width:41;height:10" coordorigin="3636,2332" coordsize="41,10" path="m3636,2336l3676,2336e" filled="false" stroked="true" strokeweight=".59pt" strokecolor="#c84e00">
                <v:path arrowok="t"/>
              </v:shape>
            </v:group>
            <v:group style="position:absolute;left:3565;top:2332;width:41;height:10" coordorigin="3565,2332" coordsize="41,10">
              <v:shape style="position:absolute;left:3565;top:2332;width:41;height:10" coordorigin="3565,2332" coordsize="41,10" path="m3565,2336l3606,2336e" filled="false" stroked="true" strokeweight=".59pt" strokecolor="#c84e00">
                <v:path arrowok="t"/>
              </v:shape>
            </v:group>
            <v:group style="position:absolute;left:3493;top:2332;width:41;height:10" coordorigin="3493,2332" coordsize="41,10">
              <v:shape style="position:absolute;left:3493;top:2332;width:41;height:10" coordorigin="3493,2332" coordsize="41,10" path="m3493,2336l3534,2336e" filled="false" stroked="true" strokeweight=".59pt" strokecolor="#c84e00">
                <v:path arrowok="t"/>
              </v:shape>
            </v:group>
            <v:group style="position:absolute;left:3422;top:2332;width:41;height:10" coordorigin="3422,2332" coordsize="41,10">
              <v:shape style="position:absolute;left:3422;top:2332;width:41;height:10" coordorigin="3422,2332" coordsize="41,10" path="m3422,2336l3462,2336e" filled="false" stroked="true" strokeweight=".59pt" strokecolor="#c84e00">
                <v:path arrowok="t"/>
              </v:shape>
            </v:group>
            <v:group style="position:absolute;left:3350;top:2332;width:41;height:10" coordorigin="3350,2332" coordsize="41,10">
              <v:shape style="position:absolute;left:3350;top:2332;width:41;height:10" coordorigin="3350,2332" coordsize="41,10" path="m3350,2336l3391,2336e" filled="false" stroked="true" strokeweight=".59pt" strokecolor="#c84e00">
                <v:path arrowok="t"/>
              </v:shape>
            </v:group>
            <v:group style="position:absolute;left:3279;top:2332;width:41;height:10" coordorigin="3279,2332" coordsize="41,10">
              <v:shape style="position:absolute;left:3279;top:2332;width:41;height:10" coordorigin="3279,2332" coordsize="41,10" path="m3279,2336l3320,2336e" filled="false" stroked="true" strokeweight=".59pt" strokecolor="#c84e00">
                <v:path arrowok="t"/>
              </v:shape>
            </v:group>
            <v:group style="position:absolute;left:3208;top:2332;width:41;height:10" coordorigin="3208,2332" coordsize="41,10">
              <v:shape style="position:absolute;left:3208;top:2332;width:41;height:10" coordorigin="3208,2332" coordsize="41,10" path="m3208,2336l3248,2336e" filled="false" stroked="true" strokeweight=".59pt" strokecolor="#c84e00">
                <v:path arrowok="t"/>
              </v:shape>
            </v:group>
            <v:group style="position:absolute;left:3136;top:2332;width:41;height:10" coordorigin="3136,2332" coordsize="41,10">
              <v:shape style="position:absolute;left:3136;top:2332;width:41;height:10" coordorigin="3136,2332" coordsize="41,10" path="m3136,2336l3176,2336e" filled="false" stroked="true" strokeweight=".59pt" strokecolor="#c84e00">
                <v:path arrowok="t"/>
              </v:shape>
            </v:group>
            <v:group style="position:absolute;left:3064;top:2332;width:41;height:10" coordorigin="3064,2332" coordsize="41,10">
              <v:shape style="position:absolute;left:3064;top:2332;width:41;height:10" coordorigin="3064,2332" coordsize="41,10" path="m3064,2336l3105,2336e" filled="false" stroked="true" strokeweight=".59pt" strokecolor="#c84e00">
                <v:path arrowok="t"/>
              </v:shape>
            </v:group>
            <v:group style="position:absolute;left:2993;top:2332;width:41;height:10" coordorigin="2993,2332" coordsize="41,10">
              <v:shape style="position:absolute;left:2993;top:2332;width:41;height:10" coordorigin="2993,2332" coordsize="41,10" path="m2993,2336l3034,2336e" filled="false" stroked="true" strokeweight=".59pt" strokecolor="#c84e00">
                <v:path arrowok="t"/>
              </v:shape>
            </v:group>
            <v:group style="position:absolute;left:2922;top:2332;width:41;height:10" coordorigin="2922,2332" coordsize="41,10">
              <v:shape style="position:absolute;left:2922;top:2332;width:41;height:10" coordorigin="2922,2332" coordsize="41,10" path="m2922,2336l2962,2336e" filled="false" stroked="true" strokeweight=".59pt" strokecolor="#c84e00">
                <v:path arrowok="t"/>
              </v:shape>
            </v:group>
            <v:group style="position:absolute;left:2850;top:2332;width:41;height:10" coordorigin="2850,2332" coordsize="41,10">
              <v:shape style="position:absolute;left:2850;top:2332;width:41;height:10" coordorigin="2850,2332" coordsize="41,10" path="m2850,2336l2891,2336e" filled="false" stroked="true" strokeweight=".59pt" strokecolor="#c84e00">
                <v:path arrowok="t"/>
              </v:shape>
            </v:group>
            <v:group style="position:absolute;left:2778;top:2332;width:41;height:10" coordorigin="2778,2332" coordsize="41,10">
              <v:shape style="position:absolute;left:2778;top:2332;width:41;height:10" coordorigin="2778,2332" coordsize="41,10" path="m2778,2336l2819,2336e" filled="false" stroked="true" strokeweight=".59pt" strokecolor="#c84e00">
                <v:path arrowok="t"/>
              </v:shape>
            </v:group>
            <v:group style="position:absolute;left:2708;top:2332;width:41;height:10" coordorigin="2708,2332" coordsize="41,10">
              <v:shape style="position:absolute;left:2708;top:2332;width:41;height:10" coordorigin="2708,2332" coordsize="41,10" path="m2708,2336l2748,2336e" filled="false" stroked="true" strokeweight=".59pt" strokecolor="#c84e00">
                <v:path arrowok="t"/>
              </v:shape>
            </v:group>
            <v:group style="position:absolute;left:2636;top:2332;width:41;height:10" coordorigin="2636,2332" coordsize="41,10">
              <v:shape style="position:absolute;left:2636;top:2332;width:41;height:10" coordorigin="2636,2332" coordsize="41,10" path="m2636,2336l2676,2336e" filled="false" stroked="true" strokeweight=".59pt" strokecolor="#c84e00">
                <v:path arrowok="t"/>
              </v:shape>
            </v:group>
            <v:group style="position:absolute;left:2564;top:2332;width:41;height:10" coordorigin="2564,2332" coordsize="41,10">
              <v:shape style="position:absolute;left:2564;top:2332;width:41;height:10" coordorigin="2564,2332" coordsize="41,10" path="m2564,2336l2605,2336e" filled="false" stroked="true" strokeweight=".59pt" strokecolor="#c84e00">
                <v:path arrowok="t"/>
              </v:shape>
            </v:group>
            <v:group style="position:absolute;left:2492;top:2332;width:41;height:10" coordorigin="2492,2332" coordsize="41,10">
              <v:shape style="position:absolute;left:2492;top:2332;width:41;height:10" coordorigin="2492,2332" coordsize="41,10" path="m2492,2336l2533,2336e" filled="false" stroked="true" strokeweight=".59pt" strokecolor="#c84e00">
                <v:path arrowok="t"/>
              </v:shape>
            </v:group>
            <v:group style="position:absolute;left:2422;top:2332;width:41;height:10" coordorigin="2422,2332" coordsize="41,10">
              <v:shape style="position:absolute;left:2422;top:2332;width:41;height:10" coordorigin="2422,2332" coordsize="41,10" path="m2422,2336l2462,2336e" filled="false" stroked="true" strokeweight=".59pt" strokecolor="#c84e00">
                <v:path arrowok="t"/>
              </v:shape>
            </v:group>
            <v:group style="position:absolute;left:2350;top:2332;width:41;height:10" coordorigin="2350,2332" coordsize="41,10">
              <v:shape style="position:absolute;left:2350;top:2332;width:41;height:10" coordorigin="2350,2332" coordsize="41,10" path="m2350,2336l2391,2336e" filled="false" stroked="true" strokeweight=".59pt" strokecolor="#c84e00">
                <v:path arrowok="t"/>
              </v:shape>
            </v:group>
            <v:group style="position:absolute;left:2278;top:2332;width:41;height:10" coordorigin="2278,2332" coordsize="41,10">
              <v:shape style="position:absolute;left:2278;top:2332;width:41;height:10" coordorigin="2278,2332" coordsize="41,10" path="m2278,2336l2319,2336e" filled="false" stroked="true" strokeweight=".59pt" strokecolor="#c84e00">
                <v:path arrowok="t"/>
              </v:shape>
            </v:group>
            <v:group style="position:absolute;left:2206;top:2332;width:41;height:10" coordorigin="2206,2332" coordsize="41,10">
              <v:shape style="position:absolute;left:2206;top:2332;width:41;height:10" coordorigin="2206,2332" coordsize="41,10" path="m2206,2336l2247,2336e" filled="false" stroked="true" strokeweight=".59pt" strokecolor="#c84e00">
                <v:path arrowok="t"/>
              </v:shape>
            </v:group>
            <v:group style="position:absolute;left:2136;top:2332;width:41;height:10" coordorigin="2136,2332" coordsize="41,10">
              <v:shape style="position:absolute;left:2136;top:2332;width:41;height:10" coordorigin="2136,2332" coordsize="41,10" path="m2136,2336l2176,2336e" filled="false" stroked="true" strokeweight=".59pt" strokecolor="#c84e00">
                <v:path arrowok="t"/>
              </v:shape>
            </v:group>
            <v:group style="position:absolute;left:2064;top:2332;width:41;height:10" coordorigin="2064,2332" coordsize="41,10">
              <v:shape style="position:absolute;left:2064;top:2332;width:41;height:10" coordorigin="2064,2332" coordsize="41,10" path="m2064,2336l2105,2336e" filled="false" stroked="true" strokeweight=".59pt" strokecolor="#c84e00">
                <v:path arrowok="t"/>
              </v:shape>
            </v:group>
            <v:group style="position:absolute;left:1992;top:2332;width:41;height:10" coordorigin="1992,2332" coordsize="41,10">
              <v:shape style="position:absolute;left:1992;top:2332;width:41;height:10" coordorigin="1992,2332" coordsize="41,10" path="m1992,2336l2033,2336e" filled="false" stroked="true" strokeweight=".59pt" strokecolor="#c84e00">
                <v:path arrowok="t"/>
              </v:shape>
            </v:group>
            <v:group style="position:absolute;left:1920;top:2332;width:41;height:10" coordorigin="1920,2332" coordsize="41,10">
              <v:shape style="position:absolute;left:1920;top:2332;width:41;height:10" coordorigin="1920,2332" coordsize="41,10" path="m1920,2336l1961,2336e" filled="false" stroked="true" strokeweight=".59pt" strokecolor="#c84e00">
                <v:path arrowok="t"/>
              </v:shape>
            </v:group>
            <v:group style="position:absolute;left:1850;top:2332;width:41;height:10" coordorigin="1850,2332" coordsize="41,10">
              <v:shape style="position:absolute;left:1850;top:2332;width:41;height:10" coordorigin="1850,2332" coordsize="41,10" path="m1850,2336l1891,2336e" filled="false" stroked="true" strokeweight=".59pt" strokecolor="#c84e00">
                <v:path arrowok="t"/>
              </v:shape>
            </v:group>
            <v:group style="position:absolute;left:1778;top:2332;width:41;height:10" coordorigin="1778,2332" coordsize="41,10">
              <v:shape style="position:absolute;left:1778;top:2332;width:41;height:10" coordorigin="1778,2332" coordsize="41,10" path="m1778,2336l1819,2336e" filled="false" stroked="true" strokeweight=".59pt" strokecolor="#c84e00">
                <v:path arrowok="t"/>
              </v:shape>
            </v:group>
            <v:group style="position:absolute;left:1706;top:2332;width:41;height:10" coordorigin="1706,2332" coordsize="41,10">
              <v:shape style="position:absolute;left:1706;top:2332;width:41;height:10" coordorigin="1706,2332" coordsize="41,10" path="m1706,2336l1747,2336e" filled="false" stroked="true" strokeweight=".59pt" strokecolor="#c84e00">
                <v:path arrowok="t"/>
              </v:shape>
            </v:group>
            <v:group style="position:absolute;left:1634;top:2332;width:41;height:10" coordorigin="1634,2332" coordsize="41,10">
              <v:shape style="position:absolute;left:1634;top:2332;width:41;height:10" coordorigin="1634,2332" coordsize="41,10" path="m1634,2336l1675,2336e" filled="false" stroked="true" strokeweight=".59pt" strokecolor="#c84e00">
                <v:path arrowok="t"/>
              </v:shape>
            </v:group>
            <v:group style="position:absolute;left:1564;top:2332;width:41;height:10" coordorigin="1564,2332" coordsize="41,10">
              <v:shape style="position:absolute;left:1564;top:2332;width:41;height:10" coordorigin="1564,2332" coordsize="41,10" path="m1564,2336l1605,2336e" filled="false" stroked="true" strokeweight=".59pt" strokecolor="#c84e00">
                <v:path arrowok="t"/>
              </v:shape>
            </v:group>
            <v:group style="position:absolute;left:1492;top:2332;width:41;height:10" coordorigin="1492,2332" coordsize="41,10">
              <v:shape style="position:absolute;left:1492;top:2332;width:41;height:10" coordorigin="1492,2332" coordsize="41,10" path="m1492,2336l1533,2336e" filled="false" stroked="true" strokeweight=".59pt" strokecolor="#c84e00">
                <v:path arrowok="t"/>
              </v:shape>
            </v:group>
            <v:group style="position:absolute;left:1420;top:2332;width:41;height:10" coordorigin="1420,2332" coordsize="41,10">
              <v:shape style="position:absolute;left:1420;top:2332;width:41;height:10" coordorigin="1420,2332" coordsize="41,10" path="m1420,2336l1461,2336e" filled="false" stroked="true" strokeweight=".59pt" strokecolor="#c84e00">
                <v:path arrowok="t"/>
              </v:shape>
            </v:group>
            <v:group style="position:absolute;left:1348;top:2332;width:41;height:10" coordorigin="1348,2332" coordsize="41,10">
              <v:shape style="position:absolute;left:1348;top:2332;width:41;height:10" coordorigin="1348,2332" coordsize="41,10" path="m1348,2336l1389,2336e" filled="false" stroked="true" strokeweight=".59pt" strokecolor="#c84e00">
                <v:path arrowok="t"/>
              </v:shape>
            </v:group>
            <v:group style="position:absolute;left:1278;top:2332;width:41;height:10" coordorigin="1278,2332" coordsize="41,10">
              <v:shape style="position:absolute;left:1278;top:2332;width:41;height:10" coordorigin="1278,2332" coordsize="41,10" path="m1278,2336l1319,2336e" filled="false" stroked="true" strokeweight=".59pt" strokecolor="#c84e00">
                <v:path arrowok="t"/>
              </v:shape>
            </v:group>
            <v:group style="position:absolute;left:1206;top:2332;width:41;height:10" coordorigin="1206,2332" coordsize="41,10">
              <v:shape style="position:absolute;left:1206;top:2332;width:41;height:10" coordorigin="1206,2332" coordsize="41,10" path="m1206,2336l1247,2336e" filled="false" stroked="true" strokeweight=".59pt" strokecolor="#c84e00">
                <v:path arrowok="t"/>
              </v:shape>
            </v:group>
            <v:group style="position:absolute;left:1134;top:2332;width:41;height:10" coordorigin="1134,2332" coordsize="41,10">
              <v:shape style="position:absolute;left:1134;top:2332;width:41;height:10" coordorigin="1134,2332" coordsize="41,10" path="m1134,2336l1175,2336e" filled="false" stroked="true" strokeweight=".59pt" strokecolor="#c84e00">
                <v:path arrowok="t"/>
              </v:shape>
            </v:group>
            <v:group style="position:absolute;left:1062;top:2332;width:41;height:10" coordorigin="1062,2332" coordsize="41,10">
              <v:shape style="position:absolute;left:1062;top:2332;width:41;height:10" coordorigin="1062,2332" coordsize="41,10" path="m1062,2336l1103,2336e" filled="false" stroked="true" strokeweight=".59pt" strokecolor="#c84e00">
                <v:path arrowok="t"/>
              </v:shape>
            </v:group>
            <v:group style="position:absolute;left:992;top:2332;width:41;height:10" coordorigin="992,2332" coordsize="41,10">
              <v:shape style="position:absolute;left:992;top:2332;width:41;height:10" coordorigin="992,2332" coordsize="41,10" path="m992,2336l1033,2336e" filled="false" stroked="true" strokeweight=".59pt" strokecolor="#c84e00">
                <v:path arrowok="t"/>
              </v:shape>
            </v:group>
            <v:group style="position:absolute;left:920;top:2332;width:41;height:10" coordorigin="920,2332" coordsize="41,10">
              <v:shape style="position:absolute;left:920;top:2332;width:41;height:10" coordorigin="920,2332" coordsize="41,10" path="m920,2336l961,2336e" filled="false" stroked="true" strokeweight=".59pt" strokecolor="#c84e00">
                <v:path arrowok="t"/>
              </v:shape>
            </v:group>
            <v:group style="position:absolute;left:933;top:5358;width:2;height:479" coordorigin="933,5358" coordsize="2,479">
              <v:shape style="position:absolute;left:933;top:5358;width:2;height:479" coordorigin="933,5358" coordsize="0,479" path="m933,5358l933,5836e" filled="false" stroked="true" strokeweight="3.531pt" strokecolor="#acacac">
                <v:path arrowok="t"/>
              </v:shape>
            </v:group>
            <v:group style="position:absolute;left:1020;top:5371;width:2;height:466" coordorigin="1020,5371" coordsize="2,466">
              <v:shape style="position:absolute;left:1020;top:5371;width:2;height:466" coordorigin="1020,5371" coordsize="0,466" path="m1020,5371l1020,5836e" filled="false" stroked="true" strokeweight="3.368pt" strokecolor="#acacac">
                <v:path arrowok="t"/>
              </v:shape>
            </v:group>
            <v:group style="position:absolute;left:1101;top:5397;width:2;height:440" coordorigin="1101,5397" coordsize="2,440">
              <v:shape style="position:absolute;left:1101;top:5397;width:2;height:440" coordorigin="1101,5397" coordsize="0,440" path="m1101,5397l1101,5836e" filled="false" stroked="true" strokeweight="2.959pt" strokecolor="#acacac">
                <v:path arrowok="t"/>
              </v:shape>
            </v:group>
            <v:group style="position:absolute;left:1181;top:5310;width:2;height:527" coordorigin="1181,5310" coordsize="2,527">
              <v:shape style="position:absolute;left:1181;top:5310;width:2;height:527" coordorigin="1181,5310" coordsize="0,527" path="m1181,5310l1181,5836e" filled="false" stroked="true" strokeweight="3.45pt" strokecolor="#acacac">
                <v:path arrowok="t"/>
              </v:shape>
            </v:group>
            <v:group style="position:absolute;left:1267;top:5317;width:2;height:520" coordorigin="1267,5317" coordsize="2,520">
              <v:shape style="position:absolute;left:1267;top:5317;width:2;height:520" coordorigin="1267,5317" coordsize="0,520" path="m1267,5317l1267,5836e" filled="false" stroked="true" strokeweight="3.45pt" strokecolor="#acacac">
                <v:path arrowok="t"/>
              </v:shape>
            </v:group>
            <v:group style="position:absolute;left:1348;top:5295;width:2;height:541" coordorigin="1348,5295" coordsize="2,541">
              <v:shape style="position:absolute;left:1348;top:5295;width:2;height:541" coordorigin="1348,5295" coordsize="0,541" path="m1348,5295l1348,5836e" filled="false" stroked="true" strokeweight="2.878pt" strokecolor="#acacac">
                <v:path arrowok="t"/>
              </v:shape>
            </v:group>
            <v:group style="position:absolute;left:1430;top:5310;width:2;height:527" coordorigin="1430,5310" coordsize="2,527">
              <v:shape style="position:absolute;left:1430;top:5310;width:2;height:527" coordorigin="1430,5310" coordsize="0,527" path="m1430,5310l1430,5836e" filled="false" stroked="true" strokeweight="3.368pt" strokecolor="#acacac">
                <v:path arrowok="t"/>
              </v:shape>
            </v:group>
            <v:group style="position:absolute;left:1515;top:5310;width:2;height:527" coordorigin="1515,5310" coordsize="2,527">
              <v:shape style="position:absolute;left:1515;top:5310;width:2;height:527" coordorigin="1515,5310" coordsize="0,527" path="m1515,5310l1515,5836e" filled="false" stroked="true" strokeweight="3.368pt" strokecolor="#acacac">
                <v:path arrowok="t"/>
              </v:shape>
            </v:group>
            <v:group style="position:absolute;left:1596;top:5343;width:2;height:494" coordorigin="1596,5343" coordsize="2,494">
              <v:shape style="position:absolute;left:1596;top:5343;width:2;height:494" coordorigin="1596,5343" coordsize="0,494" path="m1596,5343l1596,5836e" filled="false" stroked="true" strokeweight="2.878pt" strokecolor="#acacac">
                <v:path arrowok="t"/>
              </v:shape>
            </v:group>
            <v:group style="position:absolute;left:1677;top:5412;width:2;height:425" coordorigin="1677,5412" coordsize="2,425">
              <v:shape style="position:absolute;left:1677;top:5412;width:2;height:425" coordorigin="1677,5412" coordsize="0,425" path="m1677,5412l1677,5836e" filled="false" stroked="true" strokeweight="3.45pt" strokecolor="#acacac">
                <v:path arrowok="t"/>
              </v:shape>
            </v:group>
            <v:group style="position:absolute;left:1763;top:5412;width:2;height:425" coordorigin="1763,5412" coordsize="2,425">
              <v:shape style="position:absolute;left:1763;top:5412;width:2;height:425" coordorigin="1763,5412" coordsize="0,425" path="m1763,5412l1763,5836e" filled="false" stroked="true" strokeweight="3.368pt" strokecolor="#acacac">
                <v:path arrowok="t"/>
              </v:shape>
            </v:group>
            <v:group style="position:absolute;left:1844;top:5384;width:2;height:453" coordorigin="1844,5384" coordsize="2,453">
              <v:shape style="position:absolute;left:1844;top:5384;width:2;height:453" coordorigin="1844,5384" coordsize="0,453" path="m1844,5384l1844,5836e" filled="false" stroked="true" strokeweight="2.959pt" strokecolor="#acacac">
                <v:path arrowok="t"/>
              </v:shape>
            </v:group>
            <v:group style="position:absolute;left:1925;top:5397;width:2;height:440" coordorigin="1925,5397" coordsize="2,440">
              <v:shape style="position:absolute;left:1925;top:5397;width:2;height:440" coordorigin="1925,5397" coordsize="0,440" path="m1925,5397l1925,5836e" filled="false" stroked="true" strokeweight="3.368pt" strokecolor="#acacac">
                <v:path arrowok="t"/>
              </v:shape>
            </v:group>
            <v:group style="position:absolute;left:2006;top:5392;width:2;height:445" coordorigin="2006,5392" coordsize="2,445">
              <v:shape style="position:absolute;left:2006;top:5392;width:2;height:445" coordorigin="2006,5392" coordsize="0,445" path="m2006,5392l2006,5836e" filled="false" stroked="true" strokeweight="2.959pt" strokecolor="#acacac">
                <v:path arrowok="t"/>
              </v:shape>
            </v:group>
            <v:group style="position:absolute;left:2087;top:5485;width:2;height:352" coordorigin="2087,5485" coordsize="2,352">
              <v:shape style="position:absolute;left:2087;top:5485;width:2;height:352" coordorigin="2087,5485" coordsize="0,352" path="m2087,5485l2087,5836e" filled="false" stroked="true" strokeweight="3.368pt" strokecolor="#acacac">
                <v:path arrowok="t"/>
              </v:shape>
            </v:group>
            <v:group style="position:absolute;left:2173;top:5418;width:2;height:419" coordorigin="2173,5418" coordsize="2,419">
              <v:shape style="position:absolute;left:2173;top:5418;width:2;height:419" coordorigin="2173,5418" coordsize="0,419" path="m2173,5418l2173,5836e" filled="false" stroked="true" strokeweight="3.368pt" strokecolor="#acacac">
                <v:path arrowok="t"/>
              </v:shape>
            </v:group>
            <v:group style="position:absolute;left:2254;top:5377;width:2;height:460" coordorigin="2254,5377" coordsize="2,460">
              <v:shape style="position:absolute;left:2254;top:5377;width:2;height:460" coordorigin="2254,5377" coordsize="0,460" path="m2254,5377l2254,5836e" filled="false" stroked="true" strokeweight="2.959pt" strokecolor="#acacac">
                <v:path arrowok="t"/>
              </v:shape>
            </v:group>
            <v:group style="position:absolute;left:2335;top:5526;width:2;height:311" coordorigin="2335,5526" coordsize="2,311">
              <v:shape style="position:absolute;left:2335;top:5526;width:2;height:311" coordorigin="2335,5526" coordsize="0,311" path="m2335,5526l2335,5836e" filled="false" stroked="true" strokeweight="3.368pt" strokecolor="#acacac">
                <v:path arrowok="t"/>
              </v:shape>
            </v:group>
            <v:group style="position:absolute;left:2421;top:5505;width:2;height:332" coordorigin="2421,5505" coordsize="2,332">
              <v:shape style="position:absolute;left:2421;top:5505;width:2;height:332" coordorigin="2421,5505" coordsize="0,332" path="m2421,5505l2421,5836e" filled="false" stroked="true" strokeweight="3.45pt" strokecolor="#acacac">
                <v:path arrowok="t"/>
              </v:shape>
            </v:group>
            <v:group style="position:absolute;left:2502;top:5545;width:2;height:291" coordorigin="2502,5545" coordsize="2,291">
              <v:shape style="position:absolute;left:2502;top:5545;width:2;height:291" coordorigin="2502,5545" coordsize="0,291" path="m2502,5545l2502,5836e" filled="false" stroked="true" strokeweight="2.878pt" strokecolor="#acacac">
                <v:path arrowok="t"/>
              </v:shape>
            </v:group>
            <v:group style="position:absolute;left:2583;top:5444;width:2;height:393" coordorigin="2583,5444" coordsize="2,393">
              <v:shape style="position:absolute;left:2583;top:5444;width:2;height:393" coordorigin="2583,5444" coordsize="0,393" path="m2583,5444l2583,5836e" filled="false" stroked="true" strokeweight="3.368pt" strokecolor="#acacac">
                <v:path arrowok="t"/>
              </v:shape>
            </v:group>
            <v:group style="position:absolute;left:2669;top:5317;width:2;height:520" coordorigin="2669,5317" coordsize="2,520">
              <v:shape style="position:absolute;left:2669;top:5317;width:2;height:520" coordorigin="2669,5317" coordsize="0,520" path="m2669,5317l2669,5836e" filled="false" stroked="true" strokeweight="3.45pt" strokecolor="#acacac">
                <v:path arrowok="t"/>
              </v:shape>
            </v:group>
            <v:group style="position:absolute;left:2749;top:5188;width:2;height:649" coordorigin="2749,5188" coordsize="2,649">
              <v:shape style="position:absolute;left:2749;top:5188;width:2;height:649" coordorigin="2749,5188" coordsize="0,649" path="m2749,5188l2749,5836e" filled="false" stroked="true" strokeweight="2.959pt" strokecolor="#acacac">
                <v:path arrowok="t"/>
              </v:shape>
            </v:group>
            <v:group style="position:absolute;left:2830;top:5134;width:2;height:703" coordorigin="2830,5134" coordsize="2,703">
              <v:shape style="position:absolute;left:2830;top:5134;width:2;height:703" coordorigin="2830,5134" coordsize="0,703" path="m2830,5134l2830,5836e" filled="false" stroked="true" strokeweight="3.368pt" strokecolor="#acacac">
                <v:path arrowok="t"/>
              </v:shape>
            </v:group>
            <v:group style="position:absolute;left:2917;top:5086;width:2;height:750" coordorigin="2917,5086" coordsize="2,750">
              <v:shape style="position:absolute;left:2917;top:5086;width:2;height:750" coordorigin="2917,5086" coordsize="0,750" path="m2917,5086l2917,5836e" filled="false" stroked="true" strokeweight="3.45pt" strokecolor="#acacac">
                <v:path arrowok="t"/>
              </v:shape>
            </v:group>
            <v:group style="position:absolute;left:2998;top:5134;width:2;height:703" coordorigin="2998,5134" coordsize="2,703">
              <v:shape style="position:absolute;left:2998;top:5134;width:2;height:703" coordorigin="2998,5134" coordsize="0,703" path="m2998,5134l2998,5836e" filled="false" stroked="true" strokeweight="2.959pt" strokecolor="#acacac">
                <v:path arrowok="t"/>
              </v:shape>
            </v:group>
            <v:group style="position:absolute;left:3079;top:4884;width:2;height:953" coordorigin="3079,4884" coordsize="2,953">
              <v:shape style="position:absolute;left:3079;top:4884;width:2;height:953" coordorigin="3079,4884" coordsize="0,953" path="m3079,4884l3079,5836e" filled="false" stroked="true" strokeweight="3.45pt" strokecolor="#acacac">
                <v:path arrowok="t"/>
              </v:shape>
            </v:group>
            <v:group style="position:absolute;left:3159;top:5032;width:2;height:804" coordorigin="3159,5032" coordsize="2,804">
              <v:shape style="position:absolute;left:3159;top:5032;width:2;height:804" coordorigin="3159,5032" coordsize="0,804" path="m3159,5032l3159,5836e" filled="false" stroked="true" strokeweight="2.959pt" strokecolor="#acacac">
                <v:path arrowok="t"/>
              </v:shape>
            </v:group>
            <v:group style="position:absolute;left:3241;top:4931;width:2;height:906" coordorigin="3241,4931" coordsize="2,906">
              <v:shape style="position:absolute;left:3241;top:4931;width:2;height:906" coordorigin="3241,4931" coordsize="0,906" path="m3241,4931l3241,5836e" filled="false" stroked="true" strokeweight="3.45pt" strokecolor="#acacac">
                <v:path arrowok="t"/>
              </v:shape>
            </v:group>
            <v:group style="position:absolute;left:3328;top:4843;width:2;height:994" coordorigin="3328,4843" coordsize="2,994">
              <v:shape style="position:absolute;left:3328;top:4843;width:2;height:994" coordorigin="3328,4843" coordsize="0,994" path="m3328,4843l3328,5836e" filled="false" stroked="true" strokeweight="3.45pt" strokecolor="#acacac">
                <v:path arrowok="t"/>
              </v:shape>
            </v:group>
            <v:group style="position:absolute;left:3408;top:4828;width:2;height:1009" coordorigin="3408,4828" coordsize="2,1009">
              <v:shape style="position:absolute;left:3408;top:4828;width:2;height:1009" coordorigin="3408,4828" coordsize="0,1009" path="m3408,4828l3408,5836e" filled="false" stroked="true" strokeweight="3.041pt" strokecolor="#acacac">
                <v:path arrowok="t"/>
              </v:shape>
            </v:group>
            <v:group style="position:absolute;left:3489;top:4869;width:2;height:968" coordorigin="3489,4869" coordsize="2,968">
              <v:shape style="position:absolute;left:3489;top:4869;width:2;height:968" coordorigin="3489,4869" coordsize="0,968" path="m3489,4869l3489,5836e" filled="false" stroked="true" strokeweight="3.45pt" strokecolor="#acacac">
                <v:path arrowok="t"/>
              </v:shape>
            </v:group>
            <v:group style="position:absolute;left:3574;top:4823;width:2;height:1014" coordorigin="3574,4823" coordsize="2,1014">
              <v:shape style="position:absolute;left:3574;top:4823;width:2;height:1014" coordorigin="3574,4823" coordsize="0,1014" path="m3574,4823l3574,5836e" filled="false" stroked="true" strokeweight="3.45pt" strokecolor="#acacac">
                <v:path arrowok="t"/>
              </v:shape>
            </v:group>
            <v:group style="position:absolute;left:3656;top:4977;width:2;height:860" coordorigin="3656,4977" coordsize="2,860">
              <v:shape style="position:absolute;left:3656;top:4977;width:2;height:860" coordorigin="3656,4977" coordsize="0,860" path="m3656,4977l3656,5836e" filled="false" stroked="true" strokeweight="2.959pt" strokecolor="#acacac">
                <v:path arrowok="t"/>
              </v:shape>
            </v:group>
            <v:group style="position:absolute;left:3737;top:4957;width:2;height:880" coordorigin="3737,4957" coordsize="2,880">
              <v:shape style="position:absolute;left:3737;top:4957;width:2;height:880" coordorigin="3737,4957" coordsize="0,880" path="m3737,4957l3737,5836e" filled="false" stroked="true" strokeweight="3.531pt" strokecolor="#acacac">
                <v:path arrowok="t"/>
              </v:shape>
            </v:group>
            <v:group style="position:absolute;left:3823;top:4742;width:2;height:1095" coordorigin="3823,4742" coordsize="2,1095">
              <v:shape style="position:absolute;left:3823;top:4742;width:2;height:1095" coordorigin="3823,4742" coordsize="0,1095" path="m3823,4742l3823,5836e" filled="false" stroked="true" strokeweight="3.45pt" strokecolor="#acacac">
                <v:path arrowok="t"/>
              </v:shape>
            </v:group>
            <v:group style="position:absolute;left:3904;top:4423;width:2;height:1414" coordorigin="3904,4423" coordsize="2,1414">
              <v:shape style="position:absolute;left:3904;top:4423;width:2;height:1414" coordorigin="3904,4423" coordsize="0,1414" path="m3904,4423l3904,5836e" filled="false" stroked="true" strokeweight="3.041pt" strokecolor="#acacac">
                <v:path arrowok="t"/>
              </v:shape>
            </v:group>
            <v:group style="position:absolute;left:3984;top:4511;width:2;height:1326" coordorigin="3984,4511" coordsize="2,1326">
              <v:shape style="position:absolute;left:3984;top:4511;width:2;height:1326" coordorigin="3984,4511" coordsize="0,1326" path="m3984,4511l3984,5836e" filled="false" stroked="true" strokeweight="3.45pt" strokecolor="#acacac">
                <v:path arrowok="t"/>
              </v:shape>
            </v:group>
            <v:group style="position:absolute;left:4071;top:4632;width:2;height:1205" coordorigin="4071,4632" coordsize="2,1205">
              <v:shape style="position:absolute;left:4071;top:4632;width:2;height:1205" coordorigin="4071,4632" coordsize="0,1205" path="m4071,4632l4071,5836e" filled="false" stroked="true" strokeweight="3.45pt" strokecolor="#acacac">
                <v:path arrowok="t"/>
              </v:shape>
            </v:group>
            <v:group style="position:absolute;left:4152;top:4559;width:2;height:1278" coordorigin="4152,4559" coordsize="2,1278">
              <v:shape style="position:absolute;left:4152;top:4559;width:2;height:1278" coordorigin="4152,4559" coordsize="0,1278" path="m4152,4559l4152,5836e" filled="false" stroked="true" strokeweight="3.041pt" strokecolor="#acacac">
                <v:path arrowok="t"/>
              </v:shape>
            </v:group>
            <v:group style="position:absolute;left:4233;top:4748;width:2;height:1089" coordorigin="4233,4748" coordsize="2,1089">
              <v:shape style="position:absolute;left:4233;top:4748;width:2;height:1089" coordorigin="4233,4748" coordsize="0,1089" path="m4233,4748l4233,5836e" filled="false" stroked="true" strokeweight="3.45pt" strokecolor="#acacac">
                <v:path arrowok="t"/>
              </v:shape>
            </v:group>
            <v:group style="position:absolute;left:4314;top:4511;width:2;height:1326" coordorigin="4314,4511" coordsize="2,1326">
              <v:shape style="position:absolute;left:4314;top:4511;width:2;height:1326" coordorigin="4314,4511" coordsize="0,1326" path="m4314,4511l4314,5836e" filled="false" stroked="true" strokeweight="3.041pt" strokecolor="#acacac">
                <v:path arrowok="t"/>
              </v:shape>
            </v:group>
            <v:group style="position:absolute;left:4395;top:4613;width:2;height:1224" coordorigin="4395,4613" coordsize="2,1224">
              <v:shape style="position:absolute;left:4395;top:4613;width:2;height:1224" coordorigin="4395,4613" coordsize="0,1224" path="m4395,4613l4395,5836e" filled="false" stroked="true" strokeweight="3.45pt" strokecolor="#acacac">
                <v:path arrowok="t"/>
              </v:shape>
            </v:group>
            <v:group style="position:absolute;left:4480;top:4613;width:2;height:1224" coordorigin="4480,4613" coordsize="2,1224">
              <v:shape style="position:absolute;left:4480;top:4613;width:2;height:1224" coordorigin="4480,4613" coordsize="0,1224" path="m4480,4613l4480,5836e" filled="false" stroked="true" strokeweight="3.531pt" strokecolor="#acacac">
                <v:path arrowok="t"/>
              </v:shape>
            </v:group>
            <v:group style="position:absolute;left:4561;top:4693;width:2;height:1144" coordorigin="4561,4693" coordsize="2,1144">
              <v:shape style="position:absolute;left:4561;top:4693;width:2;height:1144" coordorigin="4561,4693" coordsize="0,1144" path="m4561,4693l4561,5836e" filled="false" stroked="true" strokeweight="2.959pt" strokecolor="#acacac">
                <v:path arrowok="t"/>
              </v:shape>
            </v:group>
            <v:group style="position:absolute;left:4643;top:4774;width:2;height:1063" coordorigin="4643,4774" coordsize="2,1063">
              <v:shape style="position:absolute;left:4643;top:4774;width:2;height:1063" coordorigin="4643,4774" coordsize="0,1063" path="m4643,4774l4643,5836e" filled="false" stroked="true" strokeweight="3.45pt" strokecolor="#acacac">
                <v:path arrowok="t"/>
              </v:shape>
            </v:group>
            <v:group style="position:absolute;left:4728;top:4640;width:2;height:1197" coordorigin="4728,4640" coordsize="2,1197">
              <v:shape style="position:absolute;left:4728;top:4640;width:2;height:1197" coordorigin="4728,4640" coordsize="0,1197" path="m4728,4640l4728,5836e" filled="false" stroked="true" strokeweight="3.45pt" strokecolor="#acacac">
                <v:path arrowok="t"/>
              </v:shape>
            </v:group>
            <v:group style="position:absolute;left:4809;top:4782;width:2;height:1054" coordorigin="4809,4782" coordsize="2,1054">
              <v:shape style="position:absolute;left:4809;top:4782;width:2;height:1054" coordorigin="4809,4782" coordsize="0,1054" path="m4809,4782l4809,5836e" filled="false" stroked="true" strokeweight="3.041pt" strokecolor="#acacac">
                <v:path arrowok="t"/>
              </v:shape>
            </v:group>
            <v:group style="position:absolute;left:4890;top:4849;width:2;height:987" coordorigin="4890,4849" coordsize="2,987">
              <v:shape style="position:absolute;left:4890;top:4849;width:2;height:987" coordorigin="4890,4849" coordsize="0,987" path="m4890,4849l4890,5836e" filled="false" stroked="true" strokeweight="3.531pt" strokecolor="#acacac">
                <v:path arrowok="t"/>
              </v:shape>
            </v:group>
            <v:group style="position:absolute;left:4976;top:4809;width:2;height:1028" coordorigin="4976,4809" coordsize="2,1028">
              <v:shape style="position:absolute;left:4976;top:4809;width:2;height:1028" coordorigin="4976,4809" coordsize="0,1028" path="m4976,4809l4976,5836e" filled="false" stroked="true" strokeweight="3.45pt" strokecolor="#acacac">
                <v:path arrowok="t"/>
              </v:shape>
            </v:group>
            <v:group style="position:absolute;left:5057;top:4823;width:2;height:1014" coordorigin="5057,4823" coordsize="2,1014">
              <v:shape style="position:absolute;left:5057;top:4823;width:2;height:1014" coordorigin="5057,4823" coordsize="0,1014" path="m5057,4823l5057,5836e" filled="false" stroked="true" strokeweight="3.041pt" strokecolor="#acacac">
                <v:path arrowok="t"/>
              </v:shape>
            </v:group>
            <v:group style="position:absolute;left:5138;top:4532;width:2;height:1304" coordorigin="5138,4532" coordsize="2,1304">
              <v:shape style="position:absolute;left:5138;top:4532;width:2;height:1304" coordorigin="5138,4532" coordsize="0,1304" path="m5138,4532l5138,5836e" filled="false" stroked="true" strokeweight="3.45pt" strokecolor="#acacac">
                <v:path arrowok="t"/>
              </v:shape>
            </v:group>
            <v:group style="position:absolute;left:5224;top:4707;width:2;height:1130" coordorigin="5224,4707" coordsize="2,1130">
              <v:shape style="position:absolute;left:5224;top:4707;width:2;height:1130" coordorigin="5224,4707" coordsize="0,1130" path="m5224,4707l5224,5836e" filled="false" stroked="true" strokeweight="3.531pt" strokecolor="#acacac">
                <v:path arrowok="t"/>
              </v:shape>
            </v:group>
            <v:group style="position:absolute;left:5305;top:4727;width:2;height:1110" coordorigin="5305,4727" coordsize="2,1110">
              <v:shape style="position:absolute;left:5305;top:4727;width:2;height:1110" coordorigin="5305,4727" coordsize="0,1110" path="m5305,4727l5305,5836e" filled="false" stroked="true" strokeweight="2.878pt" strokecolor="#acacac">
                <v:path arrowok="t"/>
              </v:shape>
            </v:group>
            <v:group style="position:absolute;left:5386;top:4681;width:2;height:1156" coordorigin="5386,4681" coordsize="2,1156">
              <v:shape style="position:absolute;left:5386;top:4681;width:2;height:1156" coordorigin="5386,4681" coordsize="0,1156" path="m5386,4681l5386,5836e" filled="false" stroked="true" strokeweight="3.45pt" strokecolor="#acacac">
                <v:path arrowok="t"/>
              </v:shape>
            </v:group>
            <v:group style="position:absolute;left:5468;top:4546;width:2;height:1291" coordorigin="5468,4546" coordsize="2,1291">
              <v:shape style="position:absolute;left:5468;top:4546;width:2;height:1291" coordorigin="5468,4546" coordsize="0,1291" path="m5468,4546l5468,5836e" filled="false" stroked="true" strokeweight="2.959pt" strokecolor="#acacac">
                <v:path arrowok="t"/>
              </v:shape>
            </v:group>
            <v:group style="position:absolute;left:5548;top:4559;width:2;height:1278" coordorigin="5548,4559" coordsize="2,1278">
              <v:shape style="position:absolute;left:5548;top:4559;width:2;height:1278" coordorigin="5548,4559" coordsize="0,1278" path="m5548,4559l5548,5836e" filled="false" stroked="true" strokeweight="3.45pt" strokecolor="#acacac">
                <v:path arrowok="t"/>
              </v:shape>
            </v:group>
            <v:group style="position:absolute;left:5633;top:4300;width:2;height:1536" coordorigin="5633,4300" coordsize="2,1536">
              <v:shape style="position:absolute;left:5633;top:4300;width:2;height:1536" coordorigin="5633,4300" coordsize="0,1536" path="m5633,4300l5633,5836e" filled="false" stroked="true" strokeweight="3.45pt" strokecolor="#acacac">
                <v:path arrowok="t"/>
              </v:shape>
            </v:group>
            <v:group style="position:absolute;left:5716;top:4416;width:2;height:1420" coordorigin="5716,4416" coordsize="2,1420">
              <v:shape style="position:absolute;left:5716;top:4416;width:2;height:1420" coordorigin="5716,4416" coordsize="0,1420" path="m5716,4416l5716,5836e" filled="false" stroked="true" strokeweight="2.878pt" strokecolor="#acacac">
                <v:path arrowok="t"/>
              </v:shape>
            </v:group>
            <v:group style="position:absolute;left:5796;top:4052;width:2;height:1785" coordorigin="5796,4052" coordsize="2,1785">
              <v:shape style="position:absolute;left:5796;top:4052;width:2;height:1785" coordorigin="5796,4052" coordsize="0,1785" path="m5796,4052l5796,5836e" filled="false" stroked="true" strokeweight="3.45pt" strokecolor="#acacac">
                <v:path arrowok="t"/>
              </v:shape>
            </v:group>
            <v:group style="position:absolute;left:5882;top:3814;width:2;height:2023" coordorigin="5882,3814" coordsize="2,2023">
              <v:shape style="position:absolute;left:5882;top:3814;width:2;height:2023" coordorigin="5882,3814" coordsize="0,2023" path="m5882,3814l5882,5836e" filled="false" stroked="true" strokeweight="3.368pt" strokecolor="#acacac">
                <v:path arrowok="t"/>
              </v:shape>
            </v:group>
            <v:group style="position:absolute;left:6049;top:2712;width:2;height:3133" coordorigin="6049,2712" coordsize="2,3133">
              <v:shape style="position:absolute;left:6049;top:2712;width:2;height:3133" coordorigin="6049,2712" coordsize="0,3133" path="m6049,2712l6049,5845e" filled="false" stroked="true" strokeweight="3.858pt" strokecolor="#c84e00">
                <v:path arrowok="t"/>
              </v:shape>
            </v:group>
            <v:group style="position:absolute;left:5963;top:3701;width:2;height:2136" coordorigin="5963,3701" coordsize="2,2136">
              <v:shape style="position:absolute;left:5963;top:3701;width:2;height:2136" coordorigin="5963,3701" coordsize="0,2136" path="m5963,3701l5963,5836e" filled="false" stroked="true" strokeweight="2.959pt" strokecolor="#acacac">
                <v:path arrowok="t"/>
              </v:shape>
            </v:group>
            <v:group style="position:absolute;left:6131;top:3077;width:2;height:2760" coordorigin="6131,3077" coordsize="2,2760">
              <v:shape style="position:absolute;left:6131;top:3077;width:2;height:2760" coordorigin="6131,3077" coordsize="0,2760" path="m6131,3077l6131,5836e" filled="false" stroked="true" strokeweight="3.368pt" strokecolor="#acacac">
                <v:path arrowok="t"/>
              </v:shape>
            </v:group>
            <v:group style="position:absolute;left:6211;top:3207;width:2;height:2629" coordorigin="6211,3207" coordsize="2,2629">
              <v:shape style="position:absolute;left:6211;top:3207;width:2;height:2629" coordorigin="6211,3207" coordsize="0,2629" path="m6211,3207l6211,5836e" filled="false" stroked="true" strokeweight="2.959pt" strokecolor="#acacac">
                <v:path arrowok="t"/>
              </v:shape>
            </v:group>
            <v:group style="position:absolute;left:6292;top:3126;width:2;height:2711" coordorigin="6292,3126" coordsize="2,2711">
              <v:shape style="position:absolute;left:6292;top:3126;width:2;height:2711" coordorigin="6292,3126" coordsize="0,2711" path="m6292,3126l6292,5836e" filled="false" stroked="true" strokeweight="3.368pt" strokecolor="#acacac">
                <v:path arrowok="t"/>
              </v:shape>
            </v:group>
            <v:group style="position:absolute;left:6377;top:3091;width:2;height:2745" coordorigin="6377,3091" coordsize="2,2745">
              <v:shape style="position:absolute;left:6377;top:3091;width:2;height:2745" coordorigin="6377,3091" coordsize="0,2745" path="m6377,3091l6377,5836e" filled="false" stroked="true" strokeweight="3.368pt" strokecolor="#acacac">
                <v:path arrowok="t"/>
              </v:shape>
            </v:group>
            <v:group style="position:absolute;left:6459;top:3085;width:2;height:2752" coordorigin="6459,3085" coordsize="2,2752">
              <v:shape style="position:absolute;left:6459;top:3085;width:2;height:2752" coordorigin="6459,3085" coordsize="0,2752" path="m6459,3085l6459,5836e" filled="false" stroked="true" strokeweight="2.878pt" strokecolor="#acacac">
                <v:path arrowok="t"/>
              </v:shape>
            </v:group>
            <v:group style="position:absolute;left:6540;top:2949;width:2;height:2888" coordorigin="6540,2949" coordsize="2,2888">
              <v:shape style="position:absolute;left:6540;top:2949;width:2;height:2888" coordorigin="6540,2949" coordsize="0,2888" path="m6540,2949l6540,5836e" filled="false" stroked="true" strokeweight="3.45pt" strokecolor="#acacac">
                <v:path arrowok="t"/>
              </v:shape>
            </v:group>
            <v:group style="position:absolute;left:6622;top:2949;width:2;height:2888" coordorigin="6622,2949" coordsize="2,2888">
              <v:shape style="position:absolute;left:6622;top:2949;width:2;height:2888" coordorigin="6622,2949" coordsize="0,2888" path="m6622,2949l6622,5836e" filled="false" stroked="true" strokeweight="2.959pt" strokecolor="#acacac">
                <v:path arrowok="t"/>
              </v:shape>
            </v:group>
            <v:group style="position:absolute;left:6703;top:2827;width:2;height:3010" coordorigin="6703,2827" coordsize="2,3010">
              <v:shape style="position:absolute;left:6703;top:2827;width:2;height:3010" coordorigin="6703,2827" coordsize="0,3010" path="m6703,2827l6703,5836e" filled="false" stroked="true" strokeweight="3.368pt" strokecolor="#acacac">
                <v:path arrowok="t"/>
              </v:shape>
            </v:group>
            <v:group style="position:absolute;left:6787;top:2706;width:2;height:3131" coordorigin="6787,2706" coordsize="2,3131">
              <v:shape style="position:absolute;left:6787;top:2706;width:2;height:3131" coordorigin="6787,2706" coordsize="0,3131" path="m6787,2706l6787,5836e" filled="false" stroked="true" strokeweight="3.368pt" strokecolor="#acacac">
                <v:path arrowok="t"/>
              </v:shape>
            </v:group>
            <v:group style="position:absolute;left:6869;top:2684;width:2;height:3152" coordorigin="6869,2684" coordsize="2,3152">
              <v:shape style="position:absolute;left:6869;top:2684;width:2;height:3152" coordorigin="6869,2684" coordsize="0,3152" path="m6869,2684l6869,5836e" filled="false" stroked="true" strokeweight="2.878pt" strokecolor="#acacac">
                <v:path arrowok="t"/>
              </v:shape>
            </v:group>
            <v:group style="position:absolute;left:6950;top:2609;width:2;height:3227" coordorigin="6950,2609" coordsize="2,3227">
              <v:shape style="position:absolute;left:6950;top:2609;width:2;height:3227" coordorigin="6950,2609" coordsize="0,3227" path="m6950,2609l6950,5836e" filled="false" stroked="true" strokeweight="3.45pt" strokecolor="#acacac">
                <v:path arrowok="t"/>
              </v:shape>
            </v:group>
            <v:group style="position:absolute;left:7036;top:2523;width:2;height:3314" coordorigin="7036,2523" coordsize="2,3314">
              <v:shape style="position:absolute;left:7036;top:2523;width:2;height:3314" coordorigin="7036,2523" coordsize="0,3314" path="m7036,2523l7036,5836e" filled="false" stroked="true" strokeweight="3.368pt" strokecolor="#acacac">
                <v:path arrowok="t"/>
              </v:shape>
            </v:group>
            <v:group style="position:absolute;left:7117;top:2497;width:2;height:3340" coordorigin="7117,2497" coordsize="2,3340">
              <v:shape style="position:absolute;left:7117;top:2497;width:2;height:3340" coordorigin="7117,2497" coordsize="0,3340" path="m7117,2497l7117,5836e" filled="false" stroked="true" strokeweight="2.959pt" strokecolor="#acacac">
                <v:path arrowok="t"/>
              </v:shape>
            </v:group>
            <v:group style="position:absolute;left:7198;top:2340;width:2;height:3497" coordorigin="7198,2340" coordsize="2,3497">
              <v:shape style="position:absolute;left:7198;top:2340;width:2;height:3497" coordorigin="7198,2340" coordsize="0,3497" path="m7198,2340l7198,5836e" filled="false" stroked="true" strokeweight="3.368pt" strokecolor="#acacac">
                <v:path arrowok="t"/>
              </v:shape>
            </v:group>
            <v:group style="position:absolute;left:7284;top:2407;width:2;height:3430" coordorigin="7284,2407" coordsize="2,3430">
              <v:shape style="position:absolute;left:7284;top:2407;width:2;height:3430" coordorigin="7284,2407" coordsize="0,3430" path="m7284,2407l7284,5836e" filled="false" stroked="true" strokeweight="3.531pt" strokecolor="#acacac">
                <v:path arrowok="t"/>
              </v:shape>
            </v:group>
            <v:group style="position:absolute;left:7365;top:2497;width:2;height:3340" coordorigin="7365,2497" coordsize="2,3340">
              <v:shape style="position:absolute;left:7365;top:2497;width:2;height:3340" coordorigin="7365,2497" coordsize="0,3340" path="m7365,2497l7365,5836e" filled="false" stroked="true" strokeweight="2.959pt" strokecolor="#acacac">
                <v:path arrowok="t"/>
              </v:shape>
            </v:group>
            <v:group style="position:absolute;left:7446;top:2658;width:2;height:3178" coordorigin="7446,2658" coordsize="2,3178">
              <v:shape style="position:absolute;left:7446;top:2658;width:2;height:3178" coordorigin="7446,2658" coordsize="0,3178" path="m7446,2658l7446,5836e" filled="false" stroked="true" strokeweight="3.368pt" strokecolor="#acacac">
                <v:path arrowok="t"/>
              </v:shape>
            </v:group>
            <v:group style="position:absolute;left:7532;top:2928;width:2;height:2909" coordorigin="7532,2928" coordsize="2,2909">
              <v:shape style="position:absolute;left:7532;top:2928;width:2;height:2909" coordorigin="7532,2928" coordsize="0,2909" path="m7532,2928l7532,5836e" filled="false" stroked="true" strokeweight="3.45pt" strokecolor="#acacac">
                <v:path arrowok="t"/>
              </v:shape>
            </v:group>
            <v:group style="position:absolute;left:7613;top:3085;width:2;height:2752" coordorigin="7613,3085" coordsize="2,2752">
              <v:shape style="position:absolute;left:7613;top:3085;width:2;height:2752" coordorigin="7613,3085" coordsize="0,2752" path="m7613,3085l7613,5836e" filled="false" stroked="true" strokeweight="2.878pt" strokecolor="#acacac">
                <v:path arrowok="t"/>
              </v:shape>
            </v:group>
            <v:group style="position:absolute;left:7694;top:3173;width:2;height:2664" coordorigin="7694,3173" coordsize="2,2664">
              <v:shape style="position:absolute;left:7694;top:3173;width:2;height:2664" coordorigin="7694,3173" coordsize="0,2664" path="m7694,3173l7694,5836e" filled="false" stroked="true" strokeweight="3.531pt" strokecolor="#acacac">
                <v:path arrowok="t"/>
              </v:shape>
            </v:group>
            <v:group style="position:absolute;left:7774;top:3104;width:2;height:2732" coordorigin="7774,3104" coordsize="2,2732">
              <v:shape style="position:absolute;left:7774;top:3104;width:2;height:2732" coordorigin="7774,3104" coordsize="0,2732" path="m7774,3104l7774,5836e" filled="false" stroked="true" strokeweight="2.878pt" strokecolor="#acacac">
                <v:path arrowok="t"/>
              </v:shape>
            </v:group>
            <v:group style="position:absolute;left:7857;top:2923;width:2;height:2914" coordorigin="7857,2923" coordsize="2,2914">
              <v:shape style="position:absolute;left:7857;top:2923;width:2;height:2914" coordorigin="7857,2923" coordsize="0,2914" path="m7857,2923l7857,5836e" filled="false" stroked="true" strokeweight="3.45pt" strokecolor="#acacac">
                <v:path arrowok="t"/>
              </v:shape>
            </v:group>
            <v:group style="position:absolute;left:7942;top:2915;width:2;height:2922" coordorigin="7942,2915" coordsize="2,2922">
              <v:shape style="position:absolute;left:7942;top:2915;width:2;height:2922" coordorigin="7942,2915" coordsize="0,2922" path="m7942,2915l7942,5836e" filled="false" stroked="true" strokeweight="3.45pt" strokecolor="#acacac">
                <v:path arrowok="t"/>
              </v:shape>
            </v:group>
            <v:group style="position:absolute;left:8022;top:2590;width:2;height:3247" coordorigin="8022,2590" coordsize="2,3247">
              <v:shape style="position:absolute;left:8022;top:2590;width:2;height:3247" coordorigin="8022,2590" coordsize="0,3247" path="m8022,2590l8022,5836e" filled="false" stroked="true" strokeweight="2.959pt" strokecolor="#acacac">
                <v:path arrowok="t"/>
              </v:shape>
            </v:group>
            <v:group style="position:absolute;left:8104;top:2781;width:2;height:3056" coordorigin="8104,2781" coordsize="2,3056">
              <v:shape style="position:absolute;left:8104;top:2781;width:2;height:3056" coordorigin="8104,2781" coordsize="0,3056" path="m8104,2781l8104,5836e" filled="false" stroked="true" strokeweight="3.45pt" strokecolor="#acacac">
                <v:path arrowok="t"/>
              </v:shape>
            </v:group>
            <v:group style="position:absolute;left:8190;top:3145;width:2;height:2692" coordorigin="8190,3145" coordsize="2,2692">
              <v:shape style="position:absolute;left:8190;top:3145;width:2;height:2692" coordorigin="8190,3145" coordsize="0,2692" path="m8190,3145l8190,5836e" filled="false" stroked="true" strokeweight="3.45pt" strokecolor="#acacac">
                <v:path arrowok="t"/>
              </v:shape>
            </v:group>
            <v:group style="position:absolute;left:8271;top:3389;width:2;height:2448" coordorigin="8271,3389" coordsize="2,2448">
              <v:shape style="position:absolute;left:8271;top:3389;width:2;height:2448" coordorigin="8271,3389" coordsize="0,2448" path="m8271,3389l8271,5836e" filled="false" stroked="true" strokeweight="3.041pt" strokecolor="#acacac">
                <v:path arrowok="t"/>
              </v:shape>
            </v:group>
            <v:group style="position:absolute;left:8352;top:3598;width:2;height:2239" coordorigin="8352,3598" coordsize="2,2239">
              <v:shape style="position:absolute;left:8352;top:3598;width:2;height:2239" coordorigin="8352,3598" coordsize="0,2239" path="m8352,3598l8352,5836e" filled="false" stroked="true" strokeweight="3.45pt" strokecolor="#acacac">
                <v:path arrowok="t"/>
              </v:shape>
            </v:group>
            <v:group style="position:absolute;left:8438;top:3747;width:2;height:2090" coordorigin="8438,3747" coordsize="2,2090">
              <v:shape style="position:absolute;left:8438;top:3747;width:2;height:2090" coordorigin="8438,3747" coordsize="0,2090" path="m8438,3747l8438,5836e" filled="false" stroked="true" strokeweight="3.531pt" strokecolor="#acacac">
                <v:path arrowok="t"/>
              </v:shape>
            </v:group>
            <v:group style="position:absolute;left:8519;top:3794;width:2;height:2043" coordorigin="8519,3794" coordsize="2,2043">
              <v:shape style="position:absolute;left:8519;top:3794;width:2;height:2043" coordorigin="8519,3794" coordsize="0,2043" path="m8519,3794l8519,5836e" filled="false" stroked="true" strokeweight="2.959pt" strokecolor="#acacac">
                <v:path arrowok="t"/>
              </v:shape>
            </v:group>
            <v:group style="position:absolute;left:8600;top:3794;width:2;height:2043" coordorigin="8600,3794" coordsize="2,2043">
              <v:shape style="position:absolute;left:8600;top:3794;width:2;height:2043" coordorigin="8600,3794" coordsize="0,2043" path="m8600,3794l8600,5836e" filled="false" stroked="true" strokeweight="3.45pt" strokecolor="#acacac">
                <v:path arrowok="t"/>
              </v:shape>
            </v:group>
            <v:group style="position:absolute;left:8685;top:3680;width:2;height:2157" coordorigin="8685,3680" coordsize="2,2157">
              <v:shape style="position:absolute;left:8685;top:3680;width:2;height:2157" coordorigin="8685,3680" coordsize="0,2157" path="m8685,3680l8685,5836e" filled="false" stroked="true" strokeweight="3.45pt" strokecolor="#acacac">
                <v:path arrowok="t"/>
              </v:shape>
            </v:group>
            <v:group style="position:absolute;left:8766;top:3544;width:2;height:2293" coordorigin="8766,3544" coordsize="2,2293">
              <v:shape style="position:absolute;left:8766;top:3544;width:2;height:2293" coordorigin="8766,3544" coordsize="0,2293" path="m8766,3544l8766,5836e" filled="false" stroked="true" strokeweight="3.041pt" strokecolor="#acacac">
                <v:path arrowok="t"/>
              </v:shape>
            </v:group>
            <v:group style="position:absolute;left:8847;top:3268;width:2;height:2569" coordorigin="8847,3268" coordsize="2,2569">
              <v:shape style="position:absolute;left:8847;top:3268;width:2;height:2569" coordorigin="8847,3268" coordsize="0,2569" path="m8847,3268l8847,5836e" filled="false" stroked="true" strokeweight="3.45pt" strokecolor="#acacac">
                <v:path arrowok="t"/>
              </v:shape>
            </v:group>
            <v:group style="position:absolute;left:8929;top:3111;width:2;height:2726" coordorigin="8929,3111" coordsize="2,2726">
              <v:shape style="position:absolute;left:8929;top:3111;width:2;height:2726" coordorigin="8929,3111" coordsize="0,2726" path="m8929,3111l8929,5836e" filled="false" stroked="true" strokeweight="2.959pt" strokecolor="#acacac">
                <v:path arrowok="t"/>
              </v:shape>
            </v:group>
            <v:group style="position:absolute;left:9010;top:2874;width:2;height:2963" coordorigin="9010,2874" coordsize="2,2963">
              <v:shape style="position:absolute;left:9010;top:2874;width:2;height:2963" coordorigin="9010,2874" coordsize="0,2963" path="m9010,2874l9010,5836e" filled="false" stroked="true" strokeweight="3.531pt" strokecolor="#acacac">
                <v:path arrowok="t"/>
              </v:shape>
            </v:group>
            <v:group style="position:absolute;left:9095;top:2848;width:2;height:2989" coordorigin="9095,2848" coordsize="2,2989">
              <v:shape style="position:absolute;left:9095;top:2848;width:2;height:2989" coordorigin="9095,2848" coordsize="0,2989" path="m9095,2848l9095,5836e" filled="false" stroked="true" strokeweight="3.45pt" strokecolor="#acacac">
                <v:path arrowok="t"/>
              </v:shape>
            </v:group>
            <v:group style="position:absolute;left:9176;top:2747;width:2;height:3090" coordorigin="9176,2747" coordsize="2,3090">
              <v:shape style="position:absolute;left:9176;top:2747;width:2;height:3090" coordorigin="9176,2747" coordsize="0,3090" path="m9176,2747l9176,5836e" filled="false" stroked="true" strokeweight="3.041pt" strokecolor="#acacac">
                <v:path arrowok="t"/>
              </v:shape>
            </v:group>
            <v:group style="position:absolute;left:9257;top:2751;width:2;height:3085" coordorigin="9257,2751" coordsize="2,3085">
              <v:shape style="position:absolute;left:9257;top:2751;width:2;height:3085" coordorigin="9257,2751" coordsize="0,3085" path="m9257,2751l9257,5836e" filled="false" stroked="true" strokeweight="3.45pt" strokecolor="#acacac">
                <v:path arrowok="t"/>
              </v:shape>
            </v:group>
            <v:group style="position:absolute;left:891;top:2126;width:2;height:3716" coordorigin="891,2126" coordsize="2,3716">
              <v:shape style="position:absolute;left:891;top:2126;width:2;height:3716" coordorigin="891,2126" coordsize="0,3716" path="m891,2126l891,5841e" filled="false" stroked="true" strokeweight="1.081pt" strokecolor="#000000">
                <v:path arrowok="t"/>
              </v:shape>
            </v:group>
            <v:group style="position:absolute;left:851;top:5374;width:40;height:7" coordorigin="851,5374" coordsize="40,7">
              <v:shape style="position:absolute;left:851;top:5374;width:40;height:7" coordorigin="851,5374" coordsize="40,7" path="m851,5377l891,5377e" filled="false" stroked="true" strokeweight=".427pt" strokecolor="#000000">
                <v:path arrowok="t"/>
              </v:shape>
            </v:group>
            <v:group style="position:absolute;left:851;top:4907;width:40;height:7" coordorigin="851,4907" coordsize="40,7">
              <v:shape style="position:absolute;left:851;top:4907;width:40;height:7" coordorigin="851,4907" coordsize="40,7" path="m851,4910l891,4910e" filled="false" stroked="true" strokeweight=".427pt" strokecolor="#000000">
                <v:path arrowok="t"/>
              </v:shape>
            </v:group>
            <v:group style="position:absolute;left:851;top:4441;width:40;height:5" coordorigin="851,4441" coordsize="40,5">
              <v:shape style="position:absolute;left:851;top:4441;width:40;height:5" coordorigin="851,4441" coordsize="40,5" path="m851,4443l891,4443e" filled="false" stroked="true" strokeweight=".345pt" strokecolor="#000000">
                <v:path arrowok="t"/>
              </v:shape>
            </v:group>
            <v:group style="position:absolute;left:851;top:3982;width:40;height:5" coordorigin="851,3982" coordsize="40,5">
              <v:shape style="position:absolute;left:851;top:3982;width:40;height:5" coordorigin="851,3982" coordsize="40,5" path="m851,3984l891,3984e" filled="false" stroked="true" strokeweight=".345pt" strokecolor="#000000">
                <v:path arrowok="t"/>
              </v:shape>
            </v:group>
            <v:group style="position:absolute;left:851;top:3515;width:40;height:7" coordorigin="851,3515" coordsize="40,7">
              <v:shape style="position:absolute;left:851;top:3515;width:40;height:7" coordorigin="851,3515" coordsize="40,7" path="m851,3518l891,3518e" filled="false" stroked="true" strokeweight=".427pt" strokecolor="#000000">
                <v:path arrowok="t"/>
              </v:shape>
            </v:group>
            <v:group style="position:absolute;left:851;top:3054;width:40;height:7" coordorigin="851,3054" coordsize="40,7">
              <v:shape style="position:absolute;left:851;top:3054;width:40;height:7" coordorigin="851,3054" coordsize="40,7" path="m851,3057l891,3057e" filled="false" stroked="true" strokeweight=".427pt" strokecolor="#000000">
                <v:path arrowok="t"/>
              </v:shape>
            </v:group>
            <v:group style="position:absolute;left:851;top:2586;width:40;height:9" coordorigin="851,2586" coordsize="40,9">
              <v:shape style="position:absolute;left:851;top:2586;width:40;height:9" coordorigin="851,2586" coordsize="40,9" path="m851,2591l891,2591e" filled="false" stroked="true" strokeweight=".509pt" strokecolor="#000000">
                <v:path arrowok="t"/>
              </v:shape>
            </v:group>
            <v:group style="position:absolute;left:851;top:2127;width:40;height:7" coordorigin="851,2127" coordsize="40,7">
              <v:shape style="position:absolute;left:851;top:2127;width:40;height:7" coordorigin="851,2127" coordsize="40,7" path="m851,2131l891,2131e" filled="false" stroked="true" strokeweight=".427pt" strokecolor="#000000">
                <v:path arrowok="t"/>
              </v:shape>
            </v:group>
            <v:group style="position:absolute;left:846;top:2122;width:49;height:3724" coordorigin="846,2122" coordsize="49,3724">
              <v:shape style="position:absolute;left:846;top:2122;width:49;height:3724" coordorigin="846,2122" coordsize="49,3724" path="m891,5828l851,5828,846,5833,846,5841,851,5846,891,5846,895,5841,856,5841,853,5838,851,5838,852,5837,851,5836,853,5836,856,5833,895,5833,891,5828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6,5833l852,5837,856,5841,856,5833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5833l856,5833,856,5841,886,5841,886,5833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5833l886,5841,890,5837,886,5833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0,5837l886,5841,895,5841,895,5838,891,5838,890,583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2,5837l851,5838,853,5838,852,583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5836l891,5836,890,5837,891,5838,895,5838,895,5836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3,5836l851,5836,852,5837,853,5836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5833l886,5833,890,5837,891,5836,895,5836,895,5833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1,5369l851,5369,846,5374,846,5380,851,5385,891,5385,895,5380,856,5380,855,5379,851,5379,853,5377,851,5376,855,5376,856,5374,895,5374,891,5369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6,5374l853,5377,856,5380,856,5374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5374l856,5374,856,5380,886,5380,886,5374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5374l886,5380,889,5377,886,5374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9,5377l886,5380,895,5380,895,5379,891,5379,889,537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3,5377l851,5379,855,5379,853,537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5376l891,5376,889,5377,891,5379,895,5379,895,5376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5,5376l851,5376,853,5377,855,5376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5374l886,5374,889,5377,891,5376,895,5376,895,5374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1,4902l851,4902,846,4907,846,4913,851,4918,891,4918,895,4913,856,4913,855,4912,851,4912,853,4910,851,4908,855,4908,856,4907,895,4907,891,4902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6,4907l853,4910,856,4913,856,490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4907l856,4907,856,4913,886,4913,886,490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4907l886,4913,889,4910,886,490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9,4910l886,4913,895,4913,895,4912,891,4912,889,4910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3,4910l851,4912,855,4912,853,4910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4908l891,4908,889,4910,891,4912,895,4912,895,4908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5,4908l851,4908,853,4910,855,4908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4907l886,4907,889,4910,891,4908,895,4908,895,490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1,4434l851,4434,846,4441,846,4446,851,4451,891,4451,895,4446,851,4446,854,4443,851,4441,895,4441,891,4434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4,4443l851,4446,856,4446,854,4443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6,4441l854,4443,856,4446,856,4441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4441l856,4441,856,4446,886,4446,886,4441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4441l886,4446,888,4443,886,4441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8,4443l886,4446,891,4446,888,4443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4441l891,4441,888,4443,891,4446,895,4446,895,4441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6,4441l851,4441,854,4443,856,4441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1,4441l886,4441,888,4443,891,4441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1,3975l851,3975,846,3982,846,3987,851,3993,891,3993,895,3987,851,3987,854,3984,851,3982,895,3982,891,3975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4,3984l851,3987,856,3987,854,3984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6,3982l854,3984,856,3987,856,3982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3982l856,3982,856,3987,886,3987,886,3982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3982l886,3987,888,3984,886,3982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8,3984l886,3987,891,3987,888,3984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3982l891,3982,888,3984,891,3987,895,3987,895,3982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6,3982l851,3982,854,3984,856,3982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1,3982l886,3982,888,3984,891,3982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1,3510l851,3510,846,3515,846,3521,851,3526,891,3526,895,3521,856,3521,855,3519,851,3519,853,3518,851,3516,855,3516,856,3515,895,3515,891,3510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6,3515l853,3518,856,3521,856,3515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3515l856,3515,856,3521,886,3521,886,3515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3515l886,3521,889,3518,886,3515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9,3518l886,3521,895,3521,895,3519,891,3519,889,3518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3,3518l851,3519,855,3519,853,3518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3516l891,3516,889,3518,891,3519,895,3519,895,3516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5,3516l851,3516,853,3518,855,3516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3515l886,3515,889,3518,891,3516,895,3516,895,3515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1,3049l851,3049,846,3054,846,3060,851,3065,891,3065,895,3060,856,3060,855,3059,851,3059,853,3057,851,3055,855,3055,856,3054,895,3054,891,3049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6,3054l853,3057,856,3060,856,3054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3054l856,3054,856,3060,886,3060,886,3054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3054l886,3060,889,3057,886,3054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9,3057l886,3060,895,3060,895,3059,891,3059,889,305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3,3057l851,3059,855,3059,853,305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3055l891,3055,889,3057,891,3059,895,3059,895,3055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5,3055l851,3055,853,3057,855,3055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3054l886,3054,889,3057,891,3055,895,3055,895,3054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1,2582l851,2582,846,2586,846,2595,851,2600,891,2600,895,2595,856,2595,853,2591,851,2591,852,2591,851,2590,853,2590,856,2586,895,2586,891,2582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6,2586l852,2591,856,2595,856,2586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2586l856,2586,856,2595,886,2595,886,2586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2586l886,2595,890,2591,886,2586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0,2591l886,2595,895,2595,895,2591,891,2591,890,2591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2,2591l851,2591,853,2591,852,2591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2590l891,2590,890,2591,891,2591,895,2591,895,2590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3,2590l851,2590,852,2591,853,2590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2586l886,2586,890,2591,891,2590,895,2590,895,2586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1,2122l851,2122,846,2127,846,2134,851,2139,891,2139,895,2134,856,2134,855,2132,851,2132,853,2131,851,2129,855,2129,856,2127,895,2127,891,2122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6,2127l853,2131,856,2134,856,212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2127l856,2127,856,2134,886,2134,886,212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6,2127l886,2134,889,2131,886,2127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89,2131l886,2134,895,2134,895,2132,891,2132,889,2131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3,2131l851,2132,855,2132,853,2131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2129l891,2129,889,2131,891,2132,895,2132,895,2129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55,2129l851,2129,853,2131,855,2129xe" filled="true" fillcolor="#000000" stroked="false">
                <v:path arrowok="t"/>
                <v:fill type="solid"/>
              </v:shape>
              <v:shape style="position:absolute;left:846;top:2122;width:49;height:3724" coordorigin="846,2122" coordsize="49,3724" path="m895,2127l886,2127,889,2131,891,2129,895,2129,895,2127xe" filled="true" fillcolor="#000000" stroked="false">
                <v:path arrowok="t"/>
                <v:fill type="solid"/>
              </v:shape>
            </v:group>
            <v:group style="position:absolute;left:851;top:5850;width:8459;height:2" coordorigin="851,5850" coordsize="8459,2">
              <v:shape style="position:absolute;left:851;top:5850;width:8459;height:2" coordorigin="851,5850" coordsize="8459,0" path="m851,5850l9310,5850e" filled="false" stroked="true" strokeweight="1.489pt" strokecolor="#000000">
                <v:path arrowok="t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240;top:169;width:9184;height:719" type="#_x0000_t202" filled="false" stroked="false">
                <v:textbox inset="0,0,0,0">
                  <w:txbxContent>
                    <w:p>
                      <w:pPr>
                        <w:spacing w:line="32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Baby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boomers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are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redesigning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late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middle-age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8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stage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of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  <w:p>
                      <w:pPr>
                        <w:spacing w:before="24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7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life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32"/>
                        </w:rPr>
                        <w:t>cycle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</w:txbxContent>
                </v:textbox>
                <w10:wrap type="none"/>
              </v:shape>
              <v:shape style="position:absolute;left:606;top:1375;width:543;height:246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1950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4789;top:1375;width:543;height:246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2000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9057;top:1375;width:543;height:246" type="#_x0000_t202" filled="false" stroked="false">
                <v:textbox inset="0,0,0,0">
                  <w:txbxContent>
                    <w:p>
                      <w:pPr>
                        <w:spacing w:line="24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spacing w:val="-1"/>
                          <w:sz w:val="24"/>
                        </w:rPr>
                        <w:t>2050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24;top:2101;width:447;height:123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160,000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8474;top:2047;width:786;height:218" type="#_x0000_t202" filled="false" stroked="false">
                <v:textbox inset="0,0,0,0">
                  <w:txbxContent>
                    <w:p>
                      <w:pPr>
                        <w:spacing w:line="213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b/>
                          <w:color w:val="D67A40"/>
                          <w:sz w:val="21"/>
                        </w:rPr>
                        <w:t>150,000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  <v:shape style="position:absolute;left:324;top:2565;width:448;height:3370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140,000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4"/>
                        <w:rPr>
                          <w:rFonts w:ascii="Times New Roman" w:hAnsi="Times New Roman" w:cs="Times New Roman" w:eastAsia="Times New Roman"/>
                          <w:sz w:val="16"/>
                          <w:szCs w:val="16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120,000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4"/>
                        <w:rPr>
                          <w:rFonts w:ascii="Times New Roman" w:hAnsi="Times New Roman" w:cs="Times New Roman" w:eastAsia="Times New Roman"/>
                          <w:sz w:val="16"/>
                          <w:szCs w:val="16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100,000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4"/>
                        <w:rPr>
                          <w:rFonts w:ascii="Times New Roman" w:hAnsi="Times New Roman" w:cs="Times New Roman" w:eastAsia="Times New Roman"/>
                          <w:sz w:val="16"/>
                          <w:szCs w:val="16"/>
                        </w:rPr>
                      </w:pPr>
                    </w:p>
                    <w:p>
                      <w:pPr>
                        <w:spacing w:before="0"/>
                        <w:ind w:left="70" w:right="0" w:firstLine="0"/>
                        <w:jc w:val="center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80,000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2"/>
                        <w:rPr>
                          <w:rFonts w:ascii="Times New Roman" w:hAnsi="Times New Roman" w:cs="Times New Roman" w:eastAsia="Times New Roman"/>
                          <w:sz w:val="16"/>
                          <w:szCs w:val="16"/>
                        </w:rPr>
                      </w:pPr>
                    </w:p>
                    <w:p>
                      <w:pPr>
                        <w:spacing w:before="0"/>
                        <w:ind w:left="70" w:right="0" w:firstLine="0"/>
                        <w:jc w:val="center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60,000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4"/>
                        <w:rPr>
                          <w:rFonts w:ascii="Times New Roman" w:hAnsi="Times New Roman" w:cs="Times New Roman" w:eastAsia="Times New Roman"/>
                          <w:sz w:val="16"/>
                          <w:szCs w:val="16"/>
                        </w:rPr>
                      </w:pPr>
                    </w:p>
                    <w:p>
                      <w:pPr>
                        <w:spacing w:before="0"/>
                        <w:ind w:left="70" w:right="0" w:firstLine="0"/>
                        <w:jc w:val="center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40,000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4"/>
                        <w:rPr>
                          <w:rFonts w:ascii="Times New Roman" w:hAnsi="Times New Roman" w:cs="Times New Roman" w:eastAsia="Times New Roman"/>
                          <w:sz w:val="16"/>
                          <w:szCs w:val="16"/>
                        </w:rPr>
                      </w:pPr>
                    </w:p>
                    <w:p>
                      <w:pPr>
                        <w:spacing w:before="0"/>
                        <w:ind w:left="70" w:right="0" w:firstLine="0"/>
                        <w:jc w:val="center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20,000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Times New Roman" w:hAnsi="Times New Roman" w:cs="Times New Roman" w:eastAsia="Times New Roman"/>
                          <w:sz w:val="12"/>
                          <w:szCs w:val="12"/>
                        </w:rPr>
                      </w:pPr>
                    </w:p>
                    <w:p>
                      <w:pPr>
                        <w:spacing w:line="240" w:lineRule="auto" w:before="4"/>
                        <w:rPr>
                          <w:rFonts w:ascii="Times New Roman" w:hAnsi="Times New Roman" w:cs="Times New Roman" w:eastAsia="Times New Roman"/>
                          <w:sz w:val="16"/>
                          <w:szCs w:val="16"/>
                        </w:rPr>
                      </w:pPr>
                    </w:p>
                    <w:p>
                      <w:pPr>
                        <w:spacing w:before="0"/>
                        <w:ind w:left="0" w:right="81" w:firstLine="0"/>
                        <w:jc w:val="righ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-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806;top:5929;width:8515;height:123" type="#_x0000_t202" filled="false" stroked="false">
                <v:textbox inset="0,0,0,0">
                  <w:txbxContent>
                    <w:p>
                      <w:pPr>
                        <w:spacing w:line="12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2"/>
                          <w:szCs w:val="12"/>
                        </w:rPr>
                      </w:pPr>
                      <w:r>
                        <w:rPr>
                          <w:rFonts w:ascii="Arial"/>
                          <w:color w:val="595959"/>
                          <w:sz w:val="12"/>
                        </w:rPr>
                        <w:t>1950   </w:t>
                      </w:r>
                      <w:r>
                        <w:rPr>
                          <w:rFonts w:ascii="Arial"/>
                          <w:color w:val="595959"/>
                          <w:spacing w:val="9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1955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1960   </w:t>
                      </w:r>
                      <w:r>
                        <w:rPr>
                          <w:rFonts w:ascii="Arial"/>
                          <w:color w:val="595959"/>
                          <w:spacing w:val="9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1965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1970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1975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1980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1985   </w:t>
                      </w:r>
                      <w:r>
                        <w:rPr>
                          <w:rFonts w:ascii="Arial"/>
                          <w:color w:val="595959"/>
                          <w:spacing w:val="9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1990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1995   </w:t>
                      </w:r>
                      <w:r>
                        <w:rPr>
                          <w:rFonts w:ascii="Arial"/>
                          <w:color w:val="595959"/>
                          <w:spacing w:val="11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2000   </w:t>
                      </w:r>
                      <w:r>
                        <w:rPr>
                          <w:rFonts w:ascii="Arial"/>
                          <w:color w:val="595959"/>
                          <w:spacing w:val="9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2005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2010   </w:t>
                      </w:r>
                      <w:r>
                        <w:rPr>
                          <w:rFonts w:ascii="Arial"/>
                          <w:color w:val="595959"/>
                          <w:spacing w:val="9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2015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2020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2025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2030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2035   </w:t>
                      </w:r>
                      <w:r>
                        <w:rPr>
                          <w:rFonts w:ascii="Arial"/>
                          <w:color w:val="595959"/>
                          <w:spacing w:val="9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2040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2045   </w:t>
                      </w:r>
                      <w:r>
                        <w:rPr>
                          <w:rFonts w:ascii="Arial"/>
                          <w:color w:val="595959"/>
                          <w:spacing w:val="10"/>
                          <w:sz w:val="12"/>
                        </w:rPr>
                        <w:t> </w:t>
                      </w:r>
                      <w:r>
                        <w:rPr>
                          <w:rFonts w:ascii="Arial"/>
                          <w:color w:val="595959"/>
                          <w:sz w:val="12"/>
                        </w:rPr>
                        <w:t>2050</w:t>
                      </w:r>
                      <w:r>
                        <w:rPr>
                          <w:rFonts w:ascii="Arial"/>
                          <w:sz w:val="12"/>
                        </w:rPr>
                      </w:r>
                    </w:p>
                  </w:txbxContent>
                </v:textbox>
                <w10:wrap type="none"/>
              </v:shape>
              <v:shape style="position:absolute;left:781;top:6508;width:8127;height:192" type="#_x0000_t202" filled="false" stroked="false">
                <v:textbox inset="0,0,0,0">
                  <w:txbxContent>
                    <w:p>
                      <w:pPr>
                        <w:spacing w:line="18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9"/>
                          <w:szCs w:val="19"/>
                        </w:rPr>
                      </w:pP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Net growth</w:t>
                      </w:r>
                      <w:r>
                        <w:rPr>
                          <w:rFonts w:ascii="Arial"/>
                          <w:b/>
                          <w:spacing w:val="-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9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-3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population</w:t>
                      </w:r>
                      <w:r>
                        <w:rPr>
                          <w:rFonts w:ascii="Arial"/>
                          <w:b/>
                          <w:spacing w:val="-7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aged</w:t>
                      </w:r>
                      <w:r>
                        <w:rPr>
                          <w:rFonts w:ascii="Arial"/>
                          <w:b/>
                          <w:spacing w:val="-3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65+</w:t>
                      </w:r>
                      <w:r>
                        <w:rPr>
                          <w:rFonts w:ascii="Arial"/>
                          <w:b/>
                          <w:spacing w:val="-3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over</w:t>
                      </w:r>
                      <w:r>
                        <w:rPr>
                          <w:rFonts w:ascii="Arial"/>
                          <w:b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100</w:t>
                      </w:r>
                      <w:r>
                        <w:rPr>
                          <w:rFonts w:ascii="Arial"/>
                          <w:b/>
                          <w:spacing w:val="-3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2"/>
                          <w:sz w:val="19"/>
                        </w:rPr>
                        <w:t>years</w:t>
                      </w:r>
                      <w:r>
                        <w:rPr>
                          <w:rFonts w:ascii="Arial"/>
                          <w:b/>
                          <w:spacing w:val="4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z w:val="19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spacing w:val="-10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Australia (based</w:t>
                      </w:r>
                      <w:r>
                        <w:rPr>
                          <w:rFonts w:ascii="Arial"/>
                          <w:b/>
                          <w:spacing w:val="-5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on</w:t>
                      </w:r>
                      <w:r>
                        <w:rPr>
                          <w:rFonts w:ascii="Arial"/>
                          <w:b/>
                          <w:spacing w:val="-2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2013</w:t>
                      </w:r>
                      <w:r>
                        <w:rPr>
                          <w:rFonts w:ascii="Arial"/>
                          <w:b/>
                          <w:spacing w:val="-3"/>
                          <w:sz w:val="19"/>
                        </w:rPr>
                        <w:t> </w:t>
                      </w:r>
                      <w:r>
                        <w:rPr>
                          <w:rFonts w:ascii="Arial"/>
                          <w:b/>
                          <w:spacing w:val="-1"/>
                          <w:sz w:val="19"/>
                        </w:rPr>
                        <w:t>projections)</w:t>
                      </w:r>
                      <w:r>
                        <w:rPr>
                          <w:rFonts w:ascii="Arial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222;top:6966;width:3248;height:283" type="#_x0000_t202" filled="false" stroked="false">
                <v:textbox inset="0,0,0,0">
                  <w:txbxContent>
                    <w:p>
                      <w:pPr>
                        <w:spacing w:line="5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©</w:t>
                      </w:r>
                      <w:r>
                        <w:rPr>
                          <w:rFonts w:ascii="Arial" w:hAnsi="Arial"/>
                          <w:color w:val="0D0D0D"/>
                          <w:spacing w:val="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2015</w:t>
                      </w:r>
                      <w:r>
                        <w:rPr>
                          <w:rFonts w:ascii="Arial" w:hAns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KPMG,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Australian</w:t>
                      </w:r>
                      <w:r>
                        <w:rPr>
                          <w:rFonts w:ascii="Arial" w:hAns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partnership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firm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 w:hAns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network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independent</w:t>
                      </w:r>
                      <w:r>
                        <w:rPr>
                          <w:rFonts w:ascii="Arial" w:hAnsi="Arial"/>
                          <w:color w:val="0D0D0D"/>
                          <w:spacing w:val="10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firms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affiliated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with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sz w:val="5"/>
                        </w:rPr>
                      </w:r>
                    </w:p>
                    <w:p>
                      <w:pPr>
                        <w:spacing w:before="8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Cooperative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(“KPMG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International”),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Swiss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entity.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 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All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rights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reserved.</w:t>
                      </w:r>
                      <w:r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3"/>
                          <w:szCs w:val="3"/>
                        </w:rPr>
                      </w:pPr>
                    </w:p>
                    <w:p>
                      <w:pPr>
                        <w:spacing w:line="272" w:lineRule="auto" w:before="0"/>
                        <w:ind w:left="0" w:right="27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name,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logo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"cutting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through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complexity"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are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registered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or</w:t>
                      </w:r>
                      <w:r>
                        <w:rPr>
                          <w:rFonts w:asci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</w:t>
                      </w:r>
                      <w:r>
                        <w:rPr>
                          <w:rFonts w:asci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Cooperative</w:t>
                      </w:r>
                      <w:r>
                        <w:rPr>
                          <w:rFonts w:ascii="Arial"/>
                          <w:color w:val="0D0D0D"/>
                          <w:spacing w:val="91"/>
                          <w:w w:val="107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("KPMG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International").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Liability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limited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by</w:t>
                      </w:r>
                      <w:r>
                        <w:rPr>
                          <w:rFonts w:asci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scheme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approved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under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Professional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Standards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Legislation.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6858;top:7123;width:2806;height:82" type="#_x0000_t202" filled="false" stroked="false">
                <v:textbox inset="0,0,0,0">
                  <w:txbxContent>
                    <w:p>
                      <w:pPr>
                        <w:spacing w:line="8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8"/>
                          <w:szCs w:val="8"/>
                        </w:rPr>
                      </w:pPr>
                      <w:r>
                        <w:rPr>
                          <w:rFonts w:ascii="Arial"/>
                          <w:spacing w:val="-1"/>
                          <w:sz w:val="8"/>
                        </w:rPr>
                        <w:t>Source:</w:t>
                      </w:r>
                      <w:r>
                        <w:rPr>
                          <w:rFonts w:ascii="Arial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9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Based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on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Australian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Bureau</w:t>
                      </w:r>
                      <w:r>
                        <w:rPr>
                          <w:rFonts w:ascii="Arial"/>
                          <w:spacing w:val="5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of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Statistics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z w:val="8"/>
                        </w:rPr>
                        <w:t>data;</w:t>
                      </w:r>
                      <w:r>
                        <w:rPr>
                          <w:rFonts w:ascii="Arial"/>
                          <w:spacing w:val="4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KPMG</w:t>
                      </w:r>
                      <w:r>
                        <w:rPr>
                          <w:rFonts w:ascii="Arial"/>
                          <w:spacing w:val="8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Demographics</w:t>
                      </w:r>
                      <w:r>
                        <w:rPr>
                          <w:rFonts w:ascii="Arial"/>
                          <w:sz w:val="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05pt;height:367.65pt;mso-position-horizontal-relative:char;mso-position-vertical-relative:line" coordorigin="0,0" coordsize="9801,7353">
            <v:shape style="position:absolute;left:5;top:74;width:9791;height:895" type="#_x0000_t75" stroked="false">
              <v:imagedata r:id="rId113" o:title=""/>
            </v:shape>
            <v:group style="position:absolute;left:197;top:6910;width:9333;height:2" coordorigin="197,6910" coordsize="9333,2">
              <v:shape style="position:absolute;left:197;top:6910;width:9333;height:2" coordorigin="197,6910" coordsize="9333,0" path="m197,6910l9530,6910e" filled="false" stroked="true" strokeweight=".263pt" strokecolor="#000000">
                <v:path arrowok="t"/>
              </v:shape>
            </v:group>
            <v:group style="position:absolute;left:1719;top:4984;width:1378;height:806" coordorigin="1719,4984" coordsize="1378,806">
              <v:shape style="position:absolute;left:1719;top:4984;width:1378;height:806" coordorigin="1719,4984" coordsize="1378,806" path="m2546,5689l1857,5689,1891,5690,1925,5695,1960,5703,1994,5714,2029,5726,2097,5752,2132,5764,2166,5775,2201,5783,2235,5789,2270,5790,2304,5786,2338,5777,2373,5762,2442,5717,2477,5702,2511,5692,2546,5689xe" filled="true" fillcolor="#7f7f7f" stroked="false">
                <v:path arrowok="t"/>
                <v:fill type="solid"/>
              </v:shape>
              <v:shape style="position:absolute;left:1719;top:4984;width:1378;height:806" coordorigin="1719,4984" coordsize="1378,806" path="m3096,5689l2546,5689,2580,5690,2615,5695,2649,5703,2684,5714,2718,5726,2787,5752,2821,5764,2856,5775,2890,5783,2925,5789,2959,5790,2993,5786,3028,5777,3062,5762,3096,5740,3096,5689xe" filled="true" fillcolor="#7f7f7f" stroked="false">
                <v:path arrowok="t"/>
                <v:fill type="solid"/>
              </v:shape>
              <v:shape style="position:absolute;left:1719;top:4984;width:1378;height:806" coordorigin="1719,4984" coordsize="1378,806" path="m1857,4984l1822,4988,1788,4997,1753,5012,1719,5034,1719,5740,1753,5717,1788,5702,1822,5692,1857,5689,3096,5689,3096,5085,2270,5085,2235,5084,2166,5071,2097,5048,2029,5022,1994,5010,1960,4999,1925,4991,1891,4986,1857,4984xe" filled="true" fillcolor="#7f7f7f" stroked="false">
                <v:path arrowok="t"/>
                <v:fill type="solid"/>
              </v:shape>
              <v:shape style="position:absolute;left:1719;top:4984;width:1378;height:806" coordorigin="1719,4984" coordsize="1378,806" path="m2546,4984l2511,4988,2477,4997,2442,5012,2373,5057,2338,5073,2304,5082,2270,5085,2959,5085,2890,5079,2821,5060,2718,5022,2684,5010,2649,4999,2615,4991,2580,4986,2546,4984xe" filled="true" fillcolor="#7f7f7f" stroked="false">
                <v:path arrowok="t"/>
                <v:fill type="solid"/>
              </v:shape>
              <v:shape style="position:absolute;left:1719;top:4984;width:1378;height:806" coordorigin="1719,4984" coordsize="1378,806" path="m3096,5034l3062,5057,3028,5073,2993,5082,2959,5085,3096,5085,3096,5034xe" filled="true" fillcolor="#7f7f7f" stroked="false">
                <v:path arrowok="t"/>
                <v:fill type="solid"/>
              </v:shape>
            </v:group>
            <v:group style="position:absolute;left:6560;top:1930;width:10;height:82" coordorigin="6560,1930" coordsize="10,82">
              <v:shape style="position:absolute;left:6560;top:1930;width:10;height:82" coordorigin="6560,1930" coordsize="10,82" path="m6565,1930l6565,2011e" filled="false" stroked="true" strokeweight=".59pt" strokecolor="#000000">
                <v:path arrowok="t"/>
              </v:shape>
            </v:group>
            <v:group style="position:absolute;left:6560;top:2041;width:10;height:12" coordorigin="6560,2041" coordsize="10,12">
              <v:shape style="position:absolute;left:6560;top:2041;width:10;height:12" coordorigin="6560,2041" coordsize="10,12" path="m6560,2046l6570,2046e" filled="false" stroked="true" strokeweight=".671pt" strokecolor="#000000">
                <v:path arrowok="t"/>
              </v:shape>
            </v:group>
            <v:group style="position:absolute;left:6559;top:2081;width:12;height:12" coordorigin="6559,2081" coordsize="12,12">
              <v:shape style="position:absolute;left:6559;top:2081;width:12;height:12" coordorigin="6559,2081" coordsize="12,12" path="m6559,2087l6570,2087e" filled="false" stroked="true" strokeweight=".672pt" strokecolor="#000000">
                <v:path arrowok="t"/>
              </v:shape>
            </v:group>
            <v:group style="position:absolute;left:6559;top:2122;width:12;height:82" coordorigin="6559,2122" coordsize="12,82">
              <v:shape style="position:absolute;left:6559;top:2122;width:12;height:82" coordorigin="6559,2122" coordsize="12,82" path="m6564,2122l6564,2204e" filled="false" stroked="true" strokeweight=".671pt" strokecolor="#000000">
                <v:path arrowok="t"/>
              </v:shape>
            </v:group>
            <v:group style="position:absolute;left:6559;top:2235;width:10;height:10" coordorigin="6559,2235" coordsize="10,10">
              <v:shape style="position:absolute;left:6559;top:2235;width:10;height:10" coordorigin="6559,2235" coordsize="10,10" path="m6559,2240l6568,2240e" filled="false" stroked="true" strokeweight=".59pt" strokecolor="#000000">
                <v:path arrowok="t"/>
              </v:shape>
            </v:group>
            <v:group style="position:absolute;left:6559;top:2276;width:10;height:10" coordorigin="6559,2276" coordsize="10,10">
              <v:shape style="position:absolute;left:6559;top:2276;width:10;height:10" coordorigin="6559,2276" coordsize="10,10" path="m6559,2281l6568,2281e" filled="false" stroked="true" strokeweight=".59pt" strokecolor="#000000">
                <v:path arrowok="t"/>
              </v:shape>
            </v:group>
            <v:group style="position:absolute;left:6557;top:2317;width:12;height:82" coordorigin="6557,2317" coordsize="12,82">
              <v:shape style="position:absolute;left:6557;top:2317;width:12;height:82" coordorigin="6557,2317" coordsize="12,82" path="m6563,2317l6563,2398e" filled="false" stroked="true" strokeweight=".671pt" strokecolor="#000000">
                <v:path arrowok="t"/>
              </v:shape>
            </v:group>
            <v:group style="position:absolute;left:6557;top:2429;width:10;height:10" coordorigin="6557,2429" coordsize="10,10">
              <v:shape style="position:absolute;left:6557;top:2429;width:10;height:10" coordorigin="6557,2429" coordsize="10,10" path="m6557,2434l6567,2434e" filled="false" stroked="true" strokeweight=".59pt" strokecolor="#000000">
                <v:path arrowok="t"/>
              </v:shape>
            </v:group>
            <v:group style="position:absolute;left:6557;top:2470;width:10;height:10" coordorigin="6557,2470" coordsize="10,10">
              <v:shape style="position:absolute;left:6557;top:2470;width:10;height:10" coordorigin="6557,2470" coordsize="10,10" path="m6557,2475l6567,2475e" filled="false" stroked="true" strokeweight=".59pt" strokecolor="#000000">
                <v:path arrowok="t"/>
              </v:shape>
            </v:group>
            <v:group style="position:absolute;left:6557;top:2511;width:10;height:82" coordorigin="6557,2511" coordsize="10,82">
              <v:shape style="position:absolute;left:6557;top:2511;width:10;height:82" coordorigin="6557,2511" coordsize="10,82" path="m6562,2511l6562,2592e" filled="false" stroked="true" strokeweight=".59pt" strokecolor="#000000">
                <v:path arrowok="t"/>
              </v:shape>
            </v:group>
            <v:group style="position:absolute;left:6555;top:2623;width:12;height:10" coordorigin="6555,2623" coordsize="12,10">
              <v:shape style="position:absolute;left:6555;top:2623;width:12;height:10" coordorigin="6555,2623" coordsize="12,10" path="m6555,2628l6567,2628e" filled="false" stroked="true" strokeweight=".59pt" strokecolor="#000000">
                <v:path arrowok="t"/>
              </v:shape>
            </v:group>
            <v:group style="position:absolute;left:6555;top:2664;width:10;height:10" coordorigin="6555,2664" coordsize="10,10">
              <v:shape style="position:absolute;left:6555;top:2664;width:10;height:10" coordorigin="6555,2664" coordsize="10,10" path="m6555,2669l6565,2669e" filled="false" stroked="true" strokeweight=".59pt" strokecolor="#000000">
                <v:path arrowok="t"/>
              </v:shape>
            </v:group>
            <v:group style="position:absolute;left:6555;top:2705;width:10;height:82" coordorigin="6555,2705" coordsize="10,82">
              <v:shape style="position:absolute;left:6555;top:2705;width:10;height:82" coordorigin="6555,2705" coordsize="10,82" path="m6560,2705l6560,2787e" filled="false" stroked="true" strokeweight=".59pt" strokecolor="#000000">
                <v:path arrowok="t"/>
              </v:shape>
            </v:group>
            <v:group style="position:absolute;left:6555;top:2816;width:10;height:12" coordorigin="6555,2816" coordsize="10,12">
              <v:shape style="position:absolute;left:6555;top:2816;width:10;height:12" coordorigin="6555,2816" coordsize="10,12" path="m6555,2822l6565,2822e" filled="false" stroked="true" strokeweight=".671pt" strokecolor="#000000">
                <v:path arrowok="t"/>
              </v:shape>
            </v:group>
            <v:group style="position:absolute;left:6554;top:2857;width:12;height:12" coordorigin="6554,2857" coordsize="12,12">
              <v:shape style="position:absolute;left:6554;top:2857;width:12;height:12" coordorigin="6554,2857" coordsize="12,12" path="m6554,2863l6565,2863e" filled="false" stroked="true" strokeweight=".671pt" strokecolor="#000000">
                <v:path arrowok="t"/>
              </v:shape>
            </v:group>
            <v:group style="position:absolute;left:6554;top:2898;width:12;height:82" coordorigin="6554,2898" coordsize="12,82">
              <v:shape style="position:absolute;left:6554;top:2898;width:12;height:82" coordorigin="6554,2898" coordsize="12,82" path="m6559,2898l6559,2979e" filled="false" stroked="true" strokeweight=".671pt" strokecolor="#000000">
                <v:path arrowok="t"/>
              </v:shape>
            </v:group>
            <v:group style="position:absolute;left:6554;top:3010;width:10;height:10" coordorigin="6554,3010" coordsize="10,10">
              <v:shape style="position:absolute;left:6554;top:3010;width:10;height:10" coordorigin="6554,3010" coordsize="10,10" path="m6554,3015l6564,3015e" filled="false" stroked="true" strokeweight=".59pt" strokecolor="#000000">
                <v:path arrowok="t"/>
              </v:shape>
            </v:group>
            <v:group style="position:absolute;left:6554;top:3051;width:10;height:10" coordorigin="6554,3051" coordsize="10,10">
              <v:shape style="position:absolute;left:6554;top:3051;width:10;height:10" coordorigin="6554,3051" coordsize="10,10" path="m6554,3056l6564,3056e" filled="false" stroked="true" strokeweight=".59pt" strokecolor="#000000">
                <v:path arrowok="t"/>
              </v:shape>
            </v:group>
            <v:group style="position:absolute;left:6552;top:3092;width:12;height:82" coordorigin="6552,3092" coordsize="12,82">
              <v:shape style="position:absolute;left:6552;top:3092;width:12;height:82" coordorigin="6552,3092" coordsize="12,82" path="m6558,3092l6558,3174e" filled="false" stroked="true" strokeweight=".672pt" strokecolor="#000000">
                <v:path arrowok="t"/>
              </v:shape>
            </v:group>
            <v:group style="position:absolute;left:6552;top:3205;width:10;height:10" coordorigin="6552,3205" coordsize="10,10">
              <v:shape style="position:absolute;left:6552;top:3205;width:10;height:10" coordorigin="6552,3205" coordsize="10,10" path="m6552,3209l6562,3209e" filled="false" stroked="true" strokeweight=".59pt" strokecolor="#000000">
                <v:path arrowok="t"/>
              </v:shape>
            </v:group>
            <v:group style="position:absolute;left:6552;top:3245;width:10;height:10" coordorigin="6552,3245" coordsize="10,10">
              <v:shape style="position:absolute;left:6552;top:3245;width:10;height:10" coordorigin="6552,3245" coordsize="10,10" path="m6552,3250l6562,3250e" filled="false" stroked="true" strokeweight=".59pt" strokecolor="#000000">
                <v:path arrowok="t"/>
              </v:shape>
            </v:group>
            <v:group style="position:absolute;left:6552;top:3286;width:10;height:82" coordorigin="6552,3286" coordsize="10,82">
              <v:shape style="position:absolute;left:6552;top:3286;width:10;height:82" coordorigin="6552,3286" coordsize="10,82" path="m6557,3286l6557,3368e" filled="false" stroked="true" strokeweight=".59pt" strokecolor="#000000">
                <v:path arrowok="t"/>
              </v:shape>
            </v:group>
            <v:group style="position:absolute;left:6550;top:3399;width:12;height:10" coordorigin="6550,3399" coordsize="12,10">
              <v:shape style="position:absolute;left:6550;top:3399;width:12;height:10" coordorigin="6550,3399" coordsize="12,10" path="m6550,3404l6562,3404e" filled="false" stroked="true" strokeweight=".59pt" strokecolor="#000000">
                <v:path arrowok="t"/>
              </v:shape>
            </v:group>
            <v:group style="position:absolute;left:6550;top:3440;width:10;height:10" coordorigin="6550,3440" coordsize="10,10">
              <v:shape style="position:absolute;left:6550;top:3440;width:10;height:10" coordorigin="6550,3440" coordsize="10,10" path="m6550,3445l6560,3445e" filled="false" stroked="true" strokeweight=".59pt" strokecolor="#000000">
                <v:path arrowok="t"/>
              </v:shape>
            </v:group>
            <v:group style="position:absolute;left:6550;top:3480;width:10;height:82" coordorigin="6550,3480" coordsize="10,82">
              <v:shape style="position:absolute;left:6550;top:3480;width:10;height:82" coordorigin="6550,3480" coordsize="10,82" path="m6555,3480l6555,3562e" filled="false" stroked="true" strokeweight=".59pt" strokecolor="#000000">
                <v:path arrowok="t"/>
              </v:shape>
            </v:group>
            <v:group style="position:absolute;left:6550;top:3591;width:10;height:12" coordorigin="6550,3591" coordsize="10,12">
              <v:shape style="position:absolute;left:6550;top:3591;width:10;height:12" coordorigin="6550,3591" coordsize="10,12" path="m6550,3597l6560,3597e" filled="false" stroked="true" strokeweight=".671pt" strokecolor="#000000">
                <v:path arrowok="t"/>
              </v:shape>
            </v:group>
            <v:group style="position:absolute;left:6549;top:3632;width:12;height:12" coordorigin="6549,3632" coordsize="12,12">
              <v:shape style="position:absolute;left:6549;top:3632;width:12;height:12" coordorigin="6549,3632" coordsize="12,12" path="m6549,3638l6560,3638e" filled="false" stroked="true" strokeweight=".671pt" strokecolor="#000000">
                <v:path arrowok="t"/>
              </v:shape>
            </v:group>
            <v:group style="position:absolute;left:6549;top:3673;width:12;height:82" coordorigin="6549,3673" coordsize="12,82">
              <v:shape style="position:absolute;left:6549;top:3673;width:12;height:82" coordorigin="6549,3673" coordsize="12,82" path="m6555,3673l6555,3755e" filled="false" stroked="true" strokeweight=".671pt" strokecolor="#000000">
                <v:path arrowok="t"/>
              </v:shape>
            </v:group>
            <v:group style="position:absolute;left:6549;top:3786;width:10;height:10" coordorigin="6549,3786" coordsize="10,10">
              <v:shape style="position:absolute;left:6549;top:3786;width:10;height:10" coordorigin="6549,3786" coordsize="10,10" path="m6549,3791l6559,3791e" filled="false" stroked="true" strokeweight=".59pt" strokecolor="#000000">
                <v:path arrowok="t"/>
              </v:shape>
            </v:group>
            <v:group style="position:absolute;left:6549;top:3827;width:10;height:10" coordorigin="6549,3827" coordsize="10,10">
              <v:shape style="position:absolute;left:6549;top:3827;width:10;height:10" coordorigin="6549,3827" coordsize="10,10" path="m6549,3831l6559,3831e" filled="false" stroked="true" strokeweight=".59pt" strokecolor="#000000">
                <v:path arrowok="t"/>
              </v:shape>
            </v:group>
            <v:group style="position:absolute;left:6547;top:3867;width:12;height:82" coordorigin="6547,3867" coordsize="12,82">
              <v:shape style="position:absolute;left:6547;top:3867;width:12;height:82" coordorigin="6547,3867" coordsize="12,82" path="m6553,3867l6553,3949e" filled="false" stroked="true" strokeweight=".672pt" strokecolor="#000000">
                <v:path arrowok="t"/>
              </v:shape>
            </v:group>
            <v:group style="position:absolute;left:6547;top:3980;width:10;height:10" coordorigin="6547,3980" coordsize="10,10">
              <v:shape style="position:absolute;left:6547;top:3980;width:10;height:10" coordorigin="6547,3980" coordsize="10,10" path="m6547,3985l6557,3985e" filled="false" stroked="true" strokeweight=".59pt" strokecolor="#000000">
                <v:path arrowok="t"/>
              </v:shape>
            </v:group>
            <v:group style="position:absolute;left:6547;top:4021;width:10;height:10" coordorigin="6547,4021" coordsize="10,10">
              <v:shape style="position:absolute;left:6547;top:4021;width:10;height:10" coordorigin="6547,4021" coordsize="10,10" path="m6547,4026l6557,4026e" filled="false" stroked="true" strokeweight=".59pt" strokecolor="#000000">
                <v:path arrowok="t"/>
              </v:shape>
            </v:group>
            <v:group style="position:absolute;left:6546;top:4062;width:12;height:82" coordorigin="6546,4062" coordsize="12,82">
              <v:shape style="position:absolute;left:6546;top:4062;width:12;height:82" coordorigin="6546,4062" coordsize="12,82" path="m6551,4062l6551,4143e" filled="false" stroked="true" strokeweight=".671pt" strokecolor="#000000">
                <v:path arrowok="t"/>
              </v:shape>
            </v:group>
            <v:group style="position:absolute;left:6546;top:4174;width:12;height:10" coordorigin="6546,4174" coordsize="12,10">
              <v:shape style="position:absolute;left:6546;top:4174;width:12;height:10" coordorigin="6546,4174" coordsize="12,10" path="m6546,4179l6557,4179e" filled="false" stroked="true" strokeweight=".59pt" strokecolor="#000000">
                <v:path arrowok="t"/>
              </v:shape>
            </v:group>
            <v:group style="position:absolute;left:6546;top:4215;width:10;height:10" coordorigin="6546,4215" coordsize="10,10">
              <v:shape style="position:absolute;left:6546;top:4215;width:10;height:10" coordorigin="6546,4215" coordsize="10,10" path="m6546,4220l6555,4220e" filled="false" stroked="true" strokeweight=".59pt" strokecolor="#000000">
                <v:path arrowok="t"/>
              </v:shape>
            </v:group>
            <v:group style="position:absolute;left:6546;top:4256;width:10;height:82" coordorigin="6546,4256" coordsize="10,82">
              <v:shape style="position:absolute;left:6546;top:4256;width:10;height:82" coordorigin="6546,4256" coordsize="10,82" path="m6550,4256l6550,4337e" filled="false" stroked="true" strokeweight=".59pt" strokecolor="#000000">
                <v:path arrowok="t"/>
              </v:shape>
            </v:group>
            <v:group style="position:absolute;left:6546;top:4367;width:10;height:12" coordorigin="6546,4367" coordsize="10,12">
              <v:shape style="position:absolute;left:6546;top:4367;width:10;height:12" coordorigin="6546,4367" coordsize="10,12" path="m6546,4373l6555,4373e" filled="false" stroked="true" strokeweight=".671pt" strokecolor="#000000">
                <v:path arrowok="t"/>
              </v:shape>
            </v:group>
            <v:group style="position:absolute;left:6544;top:4408;width:12;height:12" coordorigin="6544,4408" coordsize="12,12">
              <v:shape style="position:absolute;left:6544;top:4408;width:12;height:12" coordorigin="6544,4408" coordsize="12,12" path="m6544,4413l6555,4413e" filled="false" stroked="true" strokeweight=".671pt" strokecolor="#000000">
                <v:path arrowok="t"/>
              </v:shape>
            </v:group>
            <v:group style="position:absolute;left:6544;top:4448;width:12;height:82" coordorigin="6544,4448" coordsize="12,82">
              <v:shape style="position:absolute;left:6544;top:4448;width:12;height:82" coordorigin="6544,4448" coordsize="12,82" path="m6550,4448l6550,4530e" filled="false" stroked="true" strokeweight=".671pt" strokecolor="#000000">
                <v:path arrowok="t"/>
              </v:shape>
            </v:group>
            <v:group style="position:absolute;left:6544;top:4561;width:10;height:10" coordorigin="6544,4561" coordsize="10,10">
              <v:shape style="position:absolute;left:6544;top:4561;width:10;height:10" coordorigin="6544,4561" coordsize="10,10" path="m6544,4566l6554,4566e" filled="false" stroked="true" strokeweight=".59pt" strokecolor="#000000">
                <v:path arrowok="t"/>
              </v:shape>
            </v:group>
            <v:group style="position:absolute;left:6544;top:4602;width:10;height:10" coordorigin="6544,4602" coordsize="10,10">
              <v:shape style="position:absolute;left:6544;top:4602;width:10;height:10" coordorigin="6544,4602" coordsize="10,10" path="m6544,4607l6554,4607e" filled="false" stroked="true" strokeweight=".59pt" strokecolor="#000000">
                <v:path arrowok="t"/>
              </v:shape>
            </v:group>
            <v:group style="position:absolute;left:6542;top:4643;width:12;height:82" coordorigin="6542,4643" coordsize="12,82">
              <v:shape style="position:absolute;left:6542;top:4643;width:12;height:82" coordorigin="6542,4643" coordsize="12,82" path="m6548,4643l6548,4724e" filled="false" stroked="true" strokeweight=".671pt" strokecolor="#000000">
                <v:path arrowok="t"/>
              </v:shape>
            </v:group>
            <v:group style="position:absolute;left:6542;top:4755;width:10;height:10" coordorigin="6542,4755" coordsize="10,10">
              <v:shape style="position:absolute;left:6542;top:4755;width:10;height:10" coordorigin="6542,4755" coordsize="10,10" path="m6542,4760l6552,4760e" filled="false" stroked="true" strokeweight=".59pt" strokecolor="#000000">
                <v:path arrowok="t"/>
              </v:shape>
            </v:group>
            <v:group style="position:absolute;left:6542;top:4796;width:10;height:10" coordorigin="6542,4796" coordsize="10,10">
              <v:shape style="position:absolute;left:6542;top:4796;width:10;height:10" coordorigin="6542,4796" coordsize="10,10" path="m6542,4801l6552,4801e" filled="false" stroked="true" strokeweight=".59pt" strokecolor="#000000">
                <v:path arrowok="t"/>
              </v:shape>
            </v:group>
            <v:group style="position:absolute;left:6541;top:4837;width:12;height:82" coordorigin="6541,4837" coordsize="12,82">
              <v:shape style="position:absolute;left:6541;top:4837;width:12;height:82" coordorigin="6541,4837" coordsize="12,82" path="m6546,4837l6546,4919e" filled="false" stroked="true" strokeweight=".671pt" strokecolor="#000000">
                <v:path arrowok="t"/>
              </v:shape>
            </v:group>
            <v:group style="position:absolute;left:6541;top:4948;width:12;height:12" coordorigin="6541,4948" coordsize="12,12">
              <v:shape style="position:absolute;left:6541;top:4948;width:12;height:12" coordorigin="6541,4948" coordsize="12,12" path="m6541,4954l6552,4954e" filled="false" stroked="true" strokeweight=".671pt" strokecolor="#000000">
                <v:path arrowok="t"/>
              </v:shape>
            </v:group>
            <v:group style="position:absolute;left:6541;top:4989;width:10;height:12" coordorigin="6541,4989" coordsize="10,12">
              <v:shape style="position:absolute;left:6541;top:4989;width:10;height:12" coordorigin="6541,4989" coordsize="10,12" path="m6541,4994l6551,4994e" filled="false" stroked="true" strokeweight=".672pt" strokecolor="#000000">
                <v:path arrowok="t"/>
              </v:shape>
            </v:group>
            <v:group style="position:absolute;left:6541;top:5030;width:10;height:84" coordorigin="6541,5030" coordsize="10,84">
              <v:shape style="position:absolute;left:6541;top:5030;width:10;height:84" coordorigin="6541,5030" coordsize="10,84" path="m6546,5030l6546,5113e" filled="false" stroked="true" strokeweight=".59pt" strokecolor="#000000">
                <v:path arrowok="t"/>
              </v:shape>
            </v:group>
            <v:group style="position:absolute;left:6541;top:5142;width:10;height:12" coordorigin="6541,5142" coordsize="10,12">
              <v:shape style="position:absolute;left:6541;top:5142;width:10;height:12" coordorigin="6541,5142" coordsize="10,12" path="m6541,5148l6551,5148e" filled="false" stroked="true" strokeweight=".671pt" strokecolor="#000000">
                <v:path arrowok="t"/>
              </v:shape>
            </v:group>
            <v:group style="position:absolute;left:6539;top:5183;width:12;height:12" coordorigin="6539,5183" coordsize="12,12">
              <v:shape style="position:absolute;left:6539;top:5183;width:12;height:12" coordorigin="6539,5183" coordsize="12,12" path="m6539,5189l6551,5189e" filled="false" stroked="true" strokeweight=".671pt" strokecolor="#000000">
                <v:path arrowok="t"/>
              </v:shape>
            </v:group>
            <v:group style="position:absolute;left:6539;top:5224;width:12;height:82" coordorigin="6539,5224" coordsize="12,82">
              <v:shape style="position:absolute;left:6539;top:5224;width:12;height:82" coordorigin="6539,5224" coordsize="12,82" path="m6545,5224l6545,5305e" filled="false" stroked="true" strokeweight=".672pt" strokecolor="#000000">
                <v:path arrowok="t"/>
              </v:shape>
            </v:group>
            <v:group style="position:absolute;left:6539;top:5336;width:10;height:10" coordorigin="6539,5336" coordsize="10,10">
              <v:shape style="position:absolute;left:6539;top:5336;width:10;height:10" coordorigin="6539,5336" coordsize="10,10" path="m6539,5341l6549,5341e" filled="false" stroked="true" strokeweight=".59pt" strokecolor="#000000">
                <v:path arrowok="t"/>
              </v:shape>
            </v:group>
            <v:group style="position:absolute;left:6539;top:5377;width:10;height:10" coordorigin="6539,5377" coordsize="10,10">
              <v:shape style="position:absolute;left:6539;top:5377;width:10;height:10" coordorigin="6539,5377" coordsize="10,10" path="m6539,5382l6549,5382e" filled="false" stroked="true" strokeweight=".59pt" strokecolor="#000000">
                <v:path arrowok="t"/>
              </v:shape>
            </v:group>
            <v:group style="position:absolute;left:6537;top:5418;width:12;height:82" coordorigin="6537,5418" coordsize="12,82">
              <v:shape style="position:absolute;left:6537;top:5418;width:12;height:82" coordorigin="6537,5418" coordsize="12,82" path="m6543,5418l6543,5500e" filled="false" stroked="true" strokeweight=".671pt" strokecolor="#000000">
                <v:path arrowok="t"/>
              </v:shape>
            </v:group>
            <v:group style="position:absolute;left:6537;top:5531;width:10;height:10" coordorigin="6537,5531" coordsize="10,10">
              <v:shape style="position:absolute;left:6537;top:5531;width:10;height:10" coordorigin="6537,5531" coordsize="10,10" path="m6537,5536l6547,5536e" filled="false" stroked="true" strokeweight=".59pt" strokecolor="#000000">
                <v:path arrowok="t"/>
              </v:shape>
            </v:group>
            <v:group style="position:absolute;left:6537;top:5572;width:10;height:10" coordorigin="6537,5572" coordsize="10,10">
              <v:shape style="position:absolute;left:6537;top:5572;width:10;height:10" coordorigin="6537,5572" coordsize="10,10" path="m6537,5576l6547,5576e" filled="false" stroked="true" strokeweight=".59pt" strokecolor="#000000">
                <v:path arrowok="t"/>
              </v:shape>
            </v:group>
            <v:group style="position:absolute;left:6537;top:5612;width:10;height:64" coordorigin="6537,5612" coordsize="10,64">
              <v:shape style="position:absolute;left:6537;top:5612;width:10;height:64" coordorigin="6537,5612" coordsize="10,64" path="m6537,5644l6547,5644e" filled="false" stroked="true" strokeweight="3.283pt" strokecolor="#000000">
                <v:path arrowok="t"/>
              </v:shape>
            </v:group>
            <v:group style="position:absolute;left:3189;top:1830;width:10;height:82" coordorigin="3189,1830" coordsize="10,82">
              <v:shape style="position:absolute;left:3189;top:1830;width:10;height:82" coordorigin="3189,1830" coordsize="10,82" path="m3194,1830l3194,1912e" filled="false" stroked="true" strokeweight=".59pt" strokecolor="#000000">
                <v:path arrowok="t"/>
              </v:shape>
            </v:group>
            <v:group style="position:absolute;left:3189;top:1941;width:10;height:12" coordorigin="3189,1941" coordsize="10,12">
              <v:shape style="position:absolute;left:3189;top:1941;width:10;height:12" coordorigin="3189,1941" coordsize="10,12" path="m3189,1947l3199,1947e" filled="false" stroked="true" strokeweight=".671pt" strokecolor="#000000">
                <v:path arrowok="t"/>
              </v:shape>
            </v:group>
            <v:group style="position:absolute;left:3189;top:1982;width:10;height:12" coordorigin="3189,1982" coordsize="10,12">
              <v:shape style="position:absolute;left:3189;top:1982;width:10;height:12" coordorigin="3189,1982" coordsize="10,12" path="m3189,1988l3199,1988e" filled="false" stroked="true" strokeweight=".671pt" strokecolor="#000000">
                <v:path arrowok="t"/>
              </v:shape>
            </v:group>
            <v:group style="position:absolute;left:3189;top:2023;width:10;height:82" coordorigin="3189,2023" coordsize="10,82">
              <v:shape style="position:absolute;left:3189;top:2023;width:10;height:82" coordorigin="3189,2023" coordsize="10,82" path="m3194,2023l3194,2104e" filled="false" stroked="true" strokeweight=".59pt" strokecolor="#000000">
                <v:path arrowok="t"/>
              </v:shape>
            </v:group>
            <v:group style="position:absolute;left:3189;top:2135;width:10;height:10" coordorigin="3189,2135" coordsize="10,10">
              <v:shape style="position:absolute;left:3189;top:2135;width:10;height:10" coordorigin="3189,2135" coordsize="10,10" path="m3189,2140l3199,2140e" filled="false" stroked="true" strokeweight=".59pt" strokecolor="#000000">
                <v:path arrowok="t"/>
              </v:shape>
            </v:group>
            <v:group style="position:absolute;left:3189;top:2176;width:10;height:10" coordorigin="3189,2176" coordsize="10,10">
              <v:shape style="position:absolute;left:3189;top:2176;width:10;height:10" coordorigin="3189,2176" coordsize="10,10" path="m3189,2181l3199,2181e" filled="false" stroked="true" strokeweight=".59pt" strokecolor="#000000">
                <v:path arrowok="t"/>
              </v:shape>
            </v:group>
            <v:group style="position:absolute;left:3189;top:2217;width:10;height:82" coordorigin="3189,2217" coordsize="10,82">
              <v:shape style="position:absolute;left:3189;top:2217;width:10;height:82" coordorigin="3189,2217" coordsize="10,82" path="m3194,2217l3194,2299e" filled="false" stroked="true" strokeweight=".59pt" strokecolor="#000000">
                <v:path arrowok="t"/>
              </v:shape>
            </v:group>
            <v:group style="position:absolute;left:3189;top:2330;width:10;height:10" coordorigin="3189,2330" coordsize="10,10">
              <v:shape style="position:absolute;left:3189;top:2330;width:10;height:10" coordorigin="3189,2330" coordsize="10,10" path="m3189,2335l3199,2335e" filled="false" stroked="true" strokeweight=".59pt" strokecolor="#000000">
                <v:path arrowok="t"/>
              </v:shape>
            </v:group>
            <v:group style="position:absolute;left:3189;top:2370;width:10;height:10" coordorigin="3189,2370" coordsize="10,10">
              <v:shape style="position:absolute;left:3189;top:2370;width:10;height:10" coordorigin="3189,2370" coordsize="10,10" path="m3189,2375l3199,2375e" filled="false" stroked="true" strokeweight=".59pt" strokecolor="#000000">
                <v:path arrowok="t"/>
              </v:shape>
            </v:group>
            <v:group style="position:absolute;left:3189;top:2411;width:10;height:82" coordorigin="3189,2411" coordsize="10,82">
              <v:shape style="position:absolute;left:3189;top:2411;width:10;height:82" coordorigin="3189,2411" coordsize="10,82" path="m3194,2411l3194,2493e" filled="false" stroked="true" strokeweight=".59pt" strokecolor="#000000">
                <v:path arrowok="t"/>
              </v:shape>
            </v:group>
            <v:group style="position:absolute;left:3189;top:2524;width:10;height:10" coordorigin="3189,2524" coordsize="10,10">
              <v:shape style="position:absolute;left:3189;top:2524;width:10;height:10" coordorigin="3189,2524" coordsize="10,10" path="m3189,2529l3199,2529e" filled="false" stroked="true" strokeweight=".59pt" strokecolor="#000000">
                <v:path arrowok="t"/>
              </v:shape>
            </v:group>
            <v:group style="position:absolute;left:3189;top:2565;width:10;height:10" coordorigin="3189,2565" coordsize="10,10">
              <v:shape style="position:absolute;left:3189;top:2565;width:10;height:10" coordorigin="3189,2565" coordsize="10,10" path="m3189,2570l3199,2570e" filled="false" stroked="true" strokeweight=".59pt" strokecolor="#000000">
                <v:path arrowok="t"/>
              </v:shape>
            </v:group>
            <v:group style="position:absolute;left:3189;top:2605;width:12;height:82" coordorigin="3189,2605" coordsize="12,82">
              <v:shape style="position:absolute;left:3189;top:2605;width:12;height:82" coordorigin="3189,2605" coordsize="12,82" path="m3195,2605l3195,2687e" filled="false" stroked="true" strokeweight=".672pt" strokecolor="#000000">
                <v:path arrowok="t"/>
              </v:shape>
            </v:group>
            <v:group style="position:absolute;left:3189;top:2716;width:12;height:12" coordorigin="3189,2716" coordsize="12,12">
              <v:shape style="position:absolute;left:3189;top:2716;width:12;height:12" coordorigin="3189,2716" coordsize="12,12" path="m3189,2722l3201,2722e" filled="false" stroked="true" strokeweight=".671pt" strokecolor="#000000">
                <v:path arrowok="t"/>
              </v:shape>
            </v:group>
            <v:group style="position:absolute;left:3189;top:2757;width:12;height:12" coordorigin="3189,2757" coordsize="12,12">
              <v:shape style="position:absolute;left:3189;top:2757;width:12;height:12" coordorigin="3189,2757" coordsize="12,12" path="m3189,2763l3201,2763e" filled="false" stroked="true" strokeweight=".671pt" strokecolor="#000000">
                <v:path arrowok="t"/>
              </v:shape>
            </v:group>
            <v:group style="position:absolute;left:3189;top:2798;width:12;height:82" coordorigin="3189,2798" coordsize="12,82">
              <v:shape style="position:absolute;left:3189;top:2798;width:12;height:82" coordorigin="3189,2798" coordsize="12,82" path="m3195,2798l3195,2880e" filled="false" stroked="true" strokeweight=".671pt" strokecolor="#000000">
                <v:path arrowok="t"/>
              </v:shape>
            </v:group>
            <v:group style="position:absolute;left:3189;top:2911;width:12;height:10" coordorigin="3189,2911" coordsize="12,10">
              <v:shape style="position:absolute;left:3189;top:2911;width:12;height:10" coordorigin="3189,2911" coordsize="12,10" path="m3189,2916l3201,2916e" filled="false" stroked="true" strokeweight=".59pt" strokecolor="#000000">
                <v:path arrowok="t"/>
              </v:shape>
            </v:group>
            <v:group style="position:absolute;left:3189;top:2952;width:12;height:10" coordorigin="3189,2952" coordsize="12,10">
              <v:shape style="position:absolute;left:3189;top:2952;width:12;height:10" coordorigin="3189,2952" coordsize="12,10" path="m3189,2956l3201,2956e" filled="false" stroked="true" strokeweight=".59pt" strokecolor="#000000">
                <v:path arrowok="t"/>
              </v:shape>
            </v:group>
            <v:group style="position:absolute;left:3189;top:2992;width:12;height:82" coordorigin="3189,2992" coordsize="12,82">
              <v:shape style="position:absolute;left:3189;top:2992;width:12;height:82" coordorigin="3189,2992" coordsize="12,82" path="m3195,2992l3195,3074e" filled="false" stroked="true" strokeweight=".671pt" strokecolor="#000000">
                <v:path arrowok="t"/>
              </v:shape>
            </v:group>
            <v:group style="position:absolute;left:3189;top:3105;width:12;height:10" coordorigin="3189,3105" coordsize="12,10">
              <v:shape style="position:absolute;left:3189;top:3105;width:12;height:10" coordorigin="3189,3105" coordsize="12,10" path="m3189,3110l3201,3110e" filled="false" stroked="true" strokeweight=".589pt" strokecolor="#000000">
                <v:path arrowok="t"/>
              </v:shape>
            </v:group>
            <v:group style="position:absolute;left:3191;top:3146;width:10;height:10" coordorigin="3191,3146" coordsize="10,10">
              <v:shape style="position:absolute;left:3191;top:3146;width:10;height:10" coordorigin="3191,3146" coordsize="10,10" path="m3191,3151l3201,3151e" filled="false" stroked="true" strokeweight=".59pt" strokecolor="#000000">
                <v:path arrowok="t"/>
              </v:shape>
            </v:group>
            <v:group style="position:absolute;left:3191;top:3187;width:10;height:82" coordorigin="3191,3187" coordsize="10,82">
              <v:shape style="position:absolute;left:3191;top:3187;width:10;height:82" coordorigin="3191,3187" coordsize="10,82" path="m3196,3187l3196,3268e" filled="false" stroked="true" strokeweight=".59pt" strokecolor="#000000">
                <v:path arrowok="t"/>
              </v:shape>
            </v:group>
            <v:group style="position:absolute;left:3191;top:3299;width:10;height:10" coordorigin="3191,3299" coordsize="10,10">
              <v:shape style="position:absolute;left:3191;top:3299;width:10;height:10" coordorigin="3191,3299" coordsize="10,10" path="m3191,3304l3201,3304e" filled="false" stroked="true" strokeweight=".59pt" strokecolor="#000000">
                <v:path arrowok="t"/>
              </v:shape>
            </v:group>
            <v:group style="position:absolute;left:3191;top:3340;width:10;height:10" coordorigin="3191,3340" coordsize="10,10">
              <v:shape style="position:absolute;left:3191;top:3340;width:10;height:10" coordorigin="3191,3340" coordsize="10,10" path="m3191,3345l3201,3345e" filled="false" stroked="true" strokeweight=".59pt" strokecolor="#000000">
                <v:path arrowok="t"/>
              </v:shape>
            </v:group>
            <v:group style="position:absolute;left:3191;top:3381;width:10;height:82" coordorigin="3191,3381" coordsize="10,82">
              <v:shape style="position:absolute;left:3191;top:3381;width:10;height:82" coordorigin="3191,3381" coordsize="10,82" path="m3196,3381l3196,3463e" filled="false" stroked="true" strokeweight=".59pt" strokecolor="#000000">
                <v:path arrowok="t"/>
              </v:shape>
            </v:group>
            <v:group style="position:absolute;left:3191;top:3492;width:10;height:12" coordorigin="3191,3492" coordsize="10,12">
              <v:shape style="position:absolute;left:3191;top:3492;width:10;height:12" coordorigin="3191,3492" coordsize="10,12" path="m3191,3498l3201,3498e" filled="false" stroked="true" strokeweight=".671pt" strokecolor="#000000">
                <v:path arrowok="t"/>
              </v:shape>
            </v:group>
            <v:group style="position:absolute;left:3191;top:3533;width:10;height:12" coordorigin="3191,3533" coordsize="10,12">
              <v:shape style="position:absolute;left:3191;top:3533;width:10;height:12" coordorigin="3191,3533" coordsize="10,12" path="m3191,3538l3201,3538e" filled="false" stroked="true" strokeweight=".671pt" strokecolor="#000000">
                <v:path arrowok="t"/>
              </v:shape>
            </v:group>
            <v:group style="position:absolute;left:3191;top:3574;width:10;height:82" coordorigin="3191,3574" coordsize="10,82">
              <v:shape style="position:absolute;left:3191;top:3574;width:10;height:82" coordorigin="3191,3574" coordsize="10,82" path="m3196,3574l3196,3655e" filled="false" stroked="true" strokeweight=".59pt" strokecolor="#000000">
                <v:path arrowok="t"/>
              </v:shape>
            </v:group>
            <v:group style="position:absolute;left:3191;top:3686;width:10;height:10" coordorigin="3191,3686" coordsize="10,10">
              <v:shape style="position:absolute;left:3191;top:3686;width:10;height:10" coordorigin="3191,3686" coordsize="10,10" path="m3191,3691l3201,3691e" filled="false" stroked="true" strokeweight=".59pt" strokecolor="#000000">
                <v:path arrowok="t"/>
              </v:shape>
            </v:group>
            <v:group style="position:absolute;left:3191;top:3727;width:10;height:10" coordorigin="3191,3727" coordsize="10,10">
              <v:shape style="position:absolute;left:3191;top:3727;width:10;height:10" coordorigin="3191,3727" coordsize="10,10" path="m3191,3732l3201,3732e" filled="false" stroked="true" strokeweight=".59pt" strokecolor="#000000">
                <v:path arrowok="t"/>
              </v:shape>
            </v:group>
            <v:group style="position:absolute;left:3191;top:3768;width:10;height:82" coordorigin="3191,3768" coordsize="10,82">
              <v:shape style="position:absolute;left:3191;top:3768;width:10;height:82" coordorigin="3191,3768" coordsize="10,82" path="m3196,3768l3196,3849e" filled="false" stroked="true" strokeweight=".59pt" strokecolor="#000000">
                <v:path arrowok="t"/>
              </v:shape>
            </v:group>
            <v:group style="position:absolute;left:3191;top:3880;width:10;height:10" coordorigin="3191,3880" coordsize="10,10">
              <v:shape style="position:absolute;left:3191;top:3880;width:10;height:10" coordorigin="3191,3880" coordsize="10,10" path="m3191,3885l3201,3885e" filled="false" stroked="true" strokeweight=".59pt" strokecolor="#000000">
                <v:path arrowok="t"/>
              </v:shape>
            </v:group>
            <v:group style="position:absolute;left:3191;top:3921;width:10;height:10" coordorigin="3191,3921" coordsize="10,10">
              <v:shape style="position:absolute;left:3191;top:3921;width:10;height:10" coordorigin="3191,3921" coordsize="10,10" path="m3191,3926l3201,3926e" filled="false" stroked="true" strokeweight=".59pt" strokecolor="#000000">
                <v:path arrowok="t"/>
              </v:shape>
            </v:group>
            <v:group style="position:absolute;left:3191;top:3962;width:10;height:82" coordorigin="3191,3962" coordsize="10,82">
              <v:shape style="position:absolute;left:3191;top:3962;width:10;height:82" coordorigin="3191,3962" coordsize="10,82" path="m3196,3962l3196,4044e" filled="false" stroked="true" strokeweight=".59pt" strokecolor="#000000">
                <v:path arrowok="t"/>
              </v:shape>
            </v:group>
            <v:group style="position:absolute;left:3191;top:4075;width:10;height:10" coordorigin="3191,4075" coordsize="10,10">
              <v:shape style="position:absolute;left:3191;top:4075;width:10;height:10" coordorigin="3191,4075" coordsize="10,10" path="m3191,4080l3201,4080e" filled="false" stroked="true" strokeweight=".59pt" strokecolor="#000000">
                <v:path arrowok="t"/>
              </v:shape>
            </v:group>
            <v:group style="position:absolute;left:3191;top:4115;width:10;height:10" coordorigin="3191,4115" coordsize="10,10">
              <v:shape style="position:absolute;left:3191;top:4115;width:10;height:10" coordorigin="3191,4115" coordsize="10,10" path="m3191,4120l3201,4120e" filled="false" stroked="true" strokeweight=".59pt" strokecolor="#000000">
                <v:path arrowok="t"/>
              </v:shape>
            </v:group>
            <v:group style="position:absolute;left:3191;top:4156;width:10;height:82" coordorigin="3191,4156" coordsize="10,82">
              <v:shape style="position:absolute;left:3191;top:4156;width:10;height:82" coordorigin="3191,4156" coordsize="10,82" path="m3196,4156l3196,4238e" filled="false" stroked="true" strokeweight=".59pt" strokecolor="#000000">
                <v:path arrowok="t"/>
              </v:shape>
            </v:group>
            <v:group style="position:absolute;left:3191;top:4267;width:10;height:12" coordorigin="3191,4267" coordsize="10,12">
              <v:shape style="position:absolute;left:3191;top:4267;width:10;height:12" coordorigin="3191,4267" coordsize="10,12" path="m3191,4273l3201,4273e" filled="false" stroked="true" strokeweight=".671pt" strokecolor="#000000">
                <v:path arrowok="t"/>
              </v:shape>
            </v:group>
            <v:group style="position:absolute;left:3191;top:4308;width:10;height:12" coordorigin="3191,4308" coordsize="10,12">
              <v:shape style="position:absolute;left:3191;top:4308;width:10;height:12" coordorigin="3191,4308" coordsize="10,12" path="m3191,4314l3201,4314e" filled="false" stroked="true" strokeweight=".671pt" strokecolor="#000000">
                <v:path arrowok="t"/>
              </v:shape>
            </v:group>
            <v:group style="position:absolute;left:3191;top:4349;width:10;height:82" coordorigin="3191,4349" coordsize="10,82">
              <v:shape style="position:absolute;left:3191;top:4349;width:10;height:82" coordorigin="3191,4349" coordsize="10,82" path="m3196,4349l3196,4431e" filled="false" stroked="true" strokeweight=".59pt" strokecolor="#000000">
                <v:path arrowok="t"/>
              </v:shape>
            </v:group>
            <v:group style="position:absolute;left:3191;top:4462;width:12;height:10" coordorigin="3191,4462" coordsize="12,10">
              <v:shape style="position:absolute;left:3191;top:4462;width:12;height:10" coordorigin="3191,4462" coordsize="12,10" path="m3191,4466l3202,4466e" filled="false" stroked="true" strokeweight=".59pt" strokecolor="#000000">
                <v:path arrowok="t"/>
              </v:shape>
            </v:group>
            <v:group style="position:absolute;left:3191;top:4502;width:12;height:10" coordorigin="3191,4502" coordsize="12,10">
              <v:shape style="position:absolute;left:3191;top:4502;width:12;height:10" coordorigin="3191,4502" coordsize="12,10" path="m3191,4507l3202,4507e" filled="false" stroked="true" strokeweight=".59pt" strokecolor="#000000">
                <v:path arrowok="t"/>
              </v:shape>
            </v:group>
            <v:group style="position:absolute;left:3191;top:4543;width:12;height:82" coordorigin="3191,4543" coordsize="12,82">
              <v:shape style="position:absolute;left:3191;top:4543;width:12;height:82" coordorigin="3191,4543" coordsize="12,82" path="m3197,4543l3197,4625e" filled="false" stroked="true" strokeweight=".671pt" strokecolor="#000000">
                <v:path arrowok="t"/>
              </v:shape>
            </v:group>
            <v:group style="position:absolute;left:3191;top:4656;width:12;height:10" coordorigin="3191,4656" coordsize="12,10">
              <v:shape style="position:absolute;left:3191;top:4656;width:12;height:10" coordorigin="3191,4656" coordsize="12,10" path="m3191,4661l3202,4661e" filled="false" stroked="true" strokeweight=".59pt" strokecolor="#000000">
                <v:path arrowok="t"/>
              </v:shape>
            </v:group>
            <v:group style="position:absolute;left:3191;top:4697;width:12;height:10" coordorigin="3191,4697" coordsize="12,10">
              <v:shape style="position:absolute;left:3191;top:4697;width:12;height:10" coordorigin="3191,4697" coordsize="12,10" path="m3191,4701l3202,4701e" filled="false" stroked="true" strokeweight=".59pt" strokecolor="#000000">
                <v:path arrowok="t"/>
              </v:shape>
            </v:group>
            <v:group style="position:absolute;left:3191;top:4737;width:12;height:82" coordorigin="3191,4737" coordsize="12,82">
              <v:shape style="position:absolute;left:3191;top:4737;width:12;height:82" coordorigin="3191,4737" coordsize="12,82" path="m3197,4737l3197,4819e" filled="false" stroked="true" strokeweight=".671pt" strokecolor="#000000">
                <v:path arrowok="t"/>
              </v:shape>
            </v:group>
            <v:group style="position:absolute;left:3191;top:4850;width:12;height:10" coordorigin="3191,4850" coordsize="12,10">
              <v:shape style="position:absolute;left:3191;top:4850;width:12;height:10" coordorigin="3191,4850" coordsize="12,10" path="m3191,4855l3202,4855e" filled="false" stroked="true" strokeweight=".59pt" strokecolor="#000000">
                <v:path arrowok="t"/>
              </v:shape>
            </v:group>
            <v:group style="position:absolute;left:3191;top:4891;width:12;height:10" coordorigin="3191,4891" coordsize="12,10">
              <v:shape style="position:absolute;left:3191;top:4891;width:12;height:10" coordorigin="3191,4891" coordsize="12,10" path="m3191,4896l3202,4896e" filled="false" stroked="true" strokeweight=".59pt" strokecolor="#000000">
                <v:path arrowok="t"/>
              </v:shape>
            </v:group>
            <v:group style="position:absolute;left:3193;top:4932;width:10;height:82" coordorigin="3193,4932" coordsize="10,82">
              <v:shape style="position:absolute;left:3193;top:4932;width:10;height:82" coordorigin="3193,4932" coordsize="10,82" path="m3198,4932l3198,5013e" filled="false" stroked="true" strokeweight=".59pt" strokecolor="#000000">
                <v:path arrowok="t"/>
              </v:shape>
            </v:group>
            <v:group style="position:absolute;left:3193;top:5043;width:10;height:12" coordorigin="3193,5043" coordsize="10,12">
              <v:shape style="position:absolute;left:3193;top:5043;width:10;height:12" coordorigin="3193,5043" coordsize="10,12" path="m3193,5048l3202,5048e" filled="false" stroked="true" strokeweight=".671pt" strokecolor="#000000">
                <v:path arrowok="t"/>
              </v:shape>
            </v:group>
            <v:group style="position:absolute;left:3193;top:5083;width:10;height:12" coordorigin="3193,5083" coordsize="10,12">
              <v:shape style="position:absolute;left:3193;top:5083;width:10;height:12" coordorigin="3193,5083" coordsize="10,12" path="m3193,5089l3202,5089e" filled="false" stroked="true" strokeweight=".671pt" strokecolor="#000000">
                <v:path arrowok="t"/>
              </v:shape>
            </v:group>
            <v:group style="position:absolute;left:3193;top:5124;width:10;height:82" coordorigin="3193,5124" coordsize="10,82">
              <v:shape style="position:absolute;left:3193;top:5124;width:10;height:82" coordorigin="3193,5124" coordsize="10,82" path="m3198,5124l3198,5206e" filled="false" stroked="true" strokeweight=".59pt" strokecolor="#000000">
                <v:path arrowok="t"/>
              </v:shape>
            </v:group>
            <v:group style="position:absolute;left:3193;top:5237;width:10;height:10" coordorigin="3193,5237" coordsize="10,10">
              <v:shape style="position:absolute;left:3193;top:5237;width:10;height:10" coordorigin="3193,5237" coordsize="10,10" path="m3193,5242l3202,5242e" filled="false" stroked="true" strokeweight=".59pt" strokecolor="#000000">
                <v:path arrowok="t"/>
              </v:shape>
            </v:group>
            <v:group style="position:absolute;left:3193;top:5278;width:10;height:10" coordorigin="3193,5278" coordsize="10,10">
              <v:shape style="position:absolute;left:3193;top:5278;width:10;height:10" coordorigin="3193,5278" coordsize="10,10" path="m3193,5283l3202,5283e" filled="false" stroked="true" strokeweight=".59pt" strokecolor="#000000">
                <v:path arrowok="t"/>
              </v:shape>
            </v:group>
            <v:group style="position:absolute;left:3193;top:5319;width:10;height:82" coordorigin="3193,5319" coordsize="10,82">
              <v:shape style="position:absolute;left:3193;top:5319;width:10;height:82" coordorigin="3193,5319" coordsize="10,82" path="m3198,5319l3198,5400e" filled="false" stroked="true" strokeweight=".59pt" strokecolor="#000000">
                <v:path arrowok="t"/>
              </v:shape>
            </v:group>
            <v:group style="position:absolute;left:3193;top:5431;width:10;height:10" coordorigin="3193,5431" coordsize="10,10">
              <v:shape style="position:absolute;left:3193;top:5431;width:10;height:10" coordorigin="3193,5431" coordsize="10,10" path="m3193,5436l3202,5436e" filled="false" stroked="true" strokeweight=".59pt" strokecolor="#000000">
                <v:path arrowok="t"/>
              </v:shape>
            </v:group>
            <v:group style="position:absolute;left:3193;top:5472;width:10;height:10" coordorigin="3193,5472" coordsize="10,10">
              <v:shape style="position:absolute;left:3193;top:5472;width:10;height:10" coordorigin="3193,5472" coordsize="10,10" path="m3193,5477l3202,5477e" filled="false" stroked="true" strokeweight=".59pt" strokecolor="#000000">
                <v:path arrowok="t"/>
              </v:shape>
            </v:group>
            <v:group style="position:absolute;left:3193;top:5513;width:10;height:82" coordorigin="3193,5513" coordsize="10,82">
              <v:shape style="position:absolute;left:3193;top:5513;width:10;height:82" coordorigin="3193,5513" coordsize="10,82" path="m3198,5513l3198,5594e" filled="false" stroked="true" strokeweight=".589pt" strokecolor="#000000">
                <v:path arrowok="t"/>
              </v:shape>
            </v:group>
            <v:group style="position:absolute;left:4801;top:1838;width:10;height:82" coordorigin="4801,1838" coordsize="10,82">
              <v:shape style="position:absolute;left:4801;top:1838;width:10;height:82" coordorigin="4801,1838" coordsize="10,82" path="m4805,1838l4805,1920e" filled="false" stroked="true" strokeweight=".59pt" strokecolor="#000000">
                <v:path arrowok="t"/>
              </v:shape>
            </v:group>
            <v:group style="position:absolute;left:4801;top:1951;width:12;height:10" coordorigin="4801,1951" coordsize="12,10">
              <v:shape style="position:absolute;left:4801;top:1951;width:12;height:10" coordorigin="4801,1951" coordsize="12,10" path="m4801,1956l4812,1956e" filled="false" stroked="true" strokeweight=".59pt" strokecolor="#000000">
                <v:path arrowok="t"/>
              </v:shape>
            </v:group>
            <v:group style="position:absolute;left:4801;top:1992;width:12;height:10" coordorigin="4801,1992" coordsize="12,10">
              <v:shape style="position:absolute;left:4801;top:1992;width:12;height:10" coordorigin="4801,1992" coordsize="12,10" path="m4801,1997l4812,1997e" filled="false" stroked="true" strokeweight=".59pt" strokecolor="#000000">
                <v:path arrowok="t"/>
              </v:shape>
            </v:group>
            <v:group style="position:absolute;left:4802;top:2033;width:10;height:82" coordorigin="4802,2033" coordsize="10,82">
              <v:shape style="position:absolute;left:4802;top:2033;width:10;height:82" coordorigin="4802,2033" coordsize="10,82" path="m4807,2033l4807,2114e" filled="false" stroked="true" strokeweight=".59pt" strokecolor="#000000">
                <v:path arrowok="t"/>
              </v:shape>
            </v:group>
            <v:group style="position:absolute;left:4802;top:2145;width:10;height:10" coordorigin="4802,2145" coordsize="10,10">
              <v:shape style="position:absolute;left:4802;top:2145;width:10;height:10" coordorigin="4802,2145" coordsize="10,10" path="m4802,2150l4812,2150e" filled="false" stroked="true" strokeweight=".59pt" strokecolor="#000000">
                <v:path arrowok="t"/>
              </v:shape>
            </v:group>
            <v:group style="position:absolute;left:4802;top:2186;width:10;height:10" coordorigin="4802,2186" coordsize="10,10">
              <v:shape style="position:absolute;left:4802;top:2186;width:10;height:10" coordorigin="4802,2186" coordsize="10,10" path="m4802,2191l4812,2191e" filled="false" stroked="true" strokeweight=".59pt" strokecolor="#000000">
                <v:path arrowok="t"/>
              </v:shape>
            </v:group>
            <v:group style="position:absolute;left:4802;top:2227;width:12;height:82" coordorigin="4802,2227" coordsize="12,82">
              <v:shape style="position:absolute;left:4802;top:2227;width:12;height:82" coordorigin="4802,2227" coordsize="12,82" path="m4808,2227l4808,2308e" filled="false" stroked="true" strokeweight=".672pt" strokecolor="#000000">
                <v:path arrowok="t"/>
              </v:shape>
            </v:group>
            <v:group style="position:absolute;left:4804;top:2338;width:10;height:12" coordorigin="4804,2338" coordsize="10,12">
              <v:shape style="position:absolute;left:4804;top:2338;width:10;height:12" coordorigin="4804,2338" coordsize="10,12" path="m4804,2344l4814,2344e" filled="false" stroked="true" strokeweight=".671pt" strokecolor="#000000">
                <v:path arrowok="t"/>
              </v:shape>
            </v:group>
            <v:group style="position:absolute;left:4804;top:2379;width:10;height:12" coordorigin="4804,2379" coordsize="10,12">
              <v:shape style="position:absolute;left:4804;top:2379;width:10;height:12" coordorigin="4804,2379" coordsize="10,12" path="m4804,2384l4814,2384e" filled="false" stroked="true" strokeweight=".671pt" strokecolor="#000000">
                <v:path arrowok="t"/>
              </v:shape>
            </v:group>
            <v:group style="position:absolute;left:4804;top:2419;width:10;height:82" coordorigin="4804,2419" coordsize="10,82">
              <v:shape style="position:absolute;left:4804;top:2419;width:10;height:82" coordorigin="4804,2419" coordsize="10,82" path="m4809,2419l4809,2501e" filled="false" stroked="true" strokeweight=".59pt" strokecolor="#000000">
                <v:path arrowok="t"/>
              </v:shape>
            </v:group>
            <v:group style="position:absolute;left:4804;top:2532;width:12;height:10" coordorigin="4804,2532" coordsize="12,10">
              <v:shape style="position:absolute;left:4804;top:2532;width:12;height:10" coordorigin="4804,2532" coordsize="12,10" path="m4804,2537l4815,2537e" filled="false" stroked="true" strokeweight=".59pt" strokecolor="#000000">
                <v:path arrowok="t"/>
              </v:shape>
            </v:group>
            <v:group style="position:absolute;left:4804;top:2573;width:12;height:10" coordorigin="4804,2573" coordsize="12,10">
              <v:shape style="position:absolute;left:4804;top:2573;width:12;height:10" coordorigin="4804,2573" coordsize="12,10" path="m4804,2578l4815,2578e" filled="false" stroked="true" strokeweight=".59pt" strokecolor="#000000">
                <v:path arrowok="t"/>
              </v:shape>
            </v:group>
            <v:group style="position:absolute;left:4805;top:2614;width:10;height:82" coordorigin="4805,2614" coordsize="10,82">
              <v:shape style="position:absolute;left:4805;top:2614;width:10;height:82" coordorigin="4805,2614" coordsize="10,82" path="m4810,2614l4810,2695e" filled="false" stroked="true" strokeweight=".59pt" strokecolor="#000000">
                <v:path arrowok="t"/>
              </v:shape>
            </v:group>
            <v:group style="position:absolute;left:4805;top:2726;width:10;height:10" coordorigin="4805,2726" coordsize="10,10">
              <v:shape style="position:absolute;left:4805;top:2726;width:10;height:10" coordorigin="4805,2726" coordsize="10,10" path="m4805,2731l4815,2731e" filled="false" stroked="true" strokeweight=".59pt" strokecolor="#000000">
                <v:path arrowok="t"/>
              </v:shape>
            </v:group>
            <v:group style="position:absolute;left:4805;top:2767;width:10;height:10" coordorigin="4805,2767" coordsize="10,10">
              <v:shape style="position:absolute;left:4805;top:2767;width:10;height:10" coordorigin="4805,2767" coordsize="10,10" path="m4805,2772l4815,2772e" filled="false" stroked="true" strokeweight=".59pt" strokecolor="#000000">
                <v:path arrowok="t"/>
              </v:shape>
            </v:group>
            <v:group style="position:absolute;left:4805;top:2808;width:12;height:82" coordorigin="4805,2808" coordsize="12,82">
              <v:shape style="position:absolute;left:4805;top:2808;width:12;height:82" coordorigin="4805,2808" coordsize="12,82" path="m4811,2808l4811,2890e" filled="false" stroked="true" strokeweight=".671pt" strokecolor="#000000">
                <v:path arrowok="t"/>
              </v:shape>
            </v:group>
            <v:group style="position:absolute;left:4807;top:2921;width:10;height:10" coordorigin="4807,2921" coordsize="10,10">
              <v:shape style="position:absolute;left:4807;top:2921;width:10;height:10" coordorigin="4807,2921" coordsize="10,10" path="m4807,2925l4817,2925e" filled="false" stroked="true" strokeweight=".59pt" strokecolor="#000000">
                <v:path arrowok="t"/>
              </v:shape>
            </v:group>
            <v:group style="position:absolute;left:4807;top:2961;width:10;height:10" coordorigin="4807,2961" coordsize="10,10">
              <v:shape style="position:absolute;left:4807;top:2961;width:10;height:10" coordorigin="4807,2961" coordsize="10,10" path="m4807,2966l4817,2966e" filled="false" stroked="true" strokeweight=".59pt" strokecolor="#000000">
                <v:path arrowok="t"/>
              </v:shape>
            </v:group>
            <v:group style="position:absolute;left:4807;top:3002;width:10;height:82" coordorigin="4807,3002" coordsize="10,82">
              <v:shape style="position:absolute;left:4807;top:3002;width:10;height:82" coordorigin="4807,3002" coordsize="10,82" path="m4812,3002l4812,3084e" filled="false" stroked="true" strokeweight=".59pt" strokecolor="#000000">
                <v:path arrowok="t"/>
              </v:shape>
            </v:group>
            <v:group style="position:absolute;left:4807;top:3113;width:10;height:12" coordorigin="4807,3113" coordsize="10,12">
              <v:shape style="position:absolute;left:4807;top:3113;width:10;height:12" coordorigin="4807,3113" coordsize="10,12" path="m4807,3119l4817,3119e" filled="false" stroked="true" strokeweight=".671pt" strokecolor="#000000">
                <v:path arrowok="t"/>
              </v:shape>
            </v:group>
            <v:group style="position:absolute;left:4807;top:3154;width:12;height:12" coordorigin="4807,3154" coordsize="12,12">
              <v:shape style="position:absolute;left:4807;top:3154;width:12;height:12" coordorigin="4807,3154" coordsize="12,12" path="m4807,3160l4819,3160e" filled="false" stroked="true" strokeweight=".671pt" strokecolor="#000000">
                <v:path arrowok="t"/>
              </v:shape>
            </v:group>
            <v:group style="position:absolute;left:4807;top:3195;width:12;height:82" coordorigin="4807,3195" coordsize="12,82">
              <v:shape style="position:absolute;left:4807;top:3195;width:12;height:82" coordorigin="4807,3195" coordsize="12,82" path="m4813,3195l4813,3276e" filled="false" stroked="true" strokeweight=".671pt" strokecolor="#000000">
                <v:path arrowok="t"/>
              </v:shape>
            </v:group>
            <v:group style="position:absolute;left:4809;top:3307;width:10;height:10" coordorigin="4809,3307" coordsize="10,10">
              <v:shape style="position:absolute;left:4809;top:3307;width:10;height:10" coordorigin="4809,3307" coordsize="10,10" path="m4809,3312l4819,3312e" filled="false" stroked="true" strokeweight=".59pt" strokecolor="#000000">
                <v:path arrowok="t"/>
              </v:shape>
            </v:group>
            <v:group style="position:absolute;left:4809;top:3348;width:10;height:10" coordorigin="4809,3348" coordsize="10,10">
              <v:shape style="position:absolute;left:4809;top:3348;width:10;height:10" coordorigin="4809,3348" coordsize="10,10" path="m4809,3353l4819,3353e" filled="false" stroked="true" strokeweight=".59pt" strokecolor="#000000">
                <v:path arrowok="t"/>
              </v:shape>
            </v:group>
            <v:group style="position:absolute;left:4809;top:3389;width:12;height:82" coordorigin="4809,3389" coordsize="12,82">
              <v:shape style="position:absolute;left:4809;top:3389;width:12;height:82" coordorigin="4809,3389" coordsize="12,82" path="m4814,3389l4814,3471e" filled="false" stroked="true" strokeweight=".671pt" strokecolor="#000000">
                <v:path arrowok="t"/>
              </v:shape>
            </v:group>
            <v:group style="position:absolute;left:4809;top:3502;width:12;height:10" coordorigin="4809,3502" coordsize="12,10">
              <v:shape style="position:absolute;left:4809;top:3502;width:12;height:10" coordorigin="4809,3502" coordsize="12,10" path="m4809,3507l4820,3507e" filled="false" stroked="true" strokeweight=".59pt" strokecolor="#000000">
                <v:path arrowok="t"/>
              </v:shape>
            </v:group>
            <v:group style="position:absolute;left:4810;top:3542;width:10;height:10" coordorigin="4810,3542" coordsize="10,10">
              <v:shape style="position:absolute;left:4810;top:3542;width:10;height:10" coordorigin="4810,3542" coordsize="10,10" path="m4810,3547l4820,3547e" filled="false" stroked="true" strokeweight=".59pt" strokecolor="#000000">
                <v:path arrowok="t"/>
              </v:shape>
            </v:group>
            <v:group style="position:absolute;left:4810;top:3583;width:10;height:82" coordorigin="4810,3583" coordsize="10,82">
              <v:shape style="position:absolute;left:4810;top:3583;width:10;height:82" coordorigin="4810,3583" coordsize="10,82" path="m4815,3583l4815,3665e" filled="false" stroked="true" strokeweight=".59pt" strokecolor="#000000">
                <v:path arrowok="t"/>
              </v:shape>
            </v:group>
            <v:group style="position:absolute;left:4810;top:3696;width:10;height:10" coordorigin="4810,3696" coordsize="10,10">
              <v:shape style="position:absolute;left:4810;top:3696;width:10;height:10" coordorigin="4810,3696" coordsize="10,10" path="m4810,3701l4820,3701e" filled="false" stroked="true" strokeweight=".59pt" strokecolor="#000000">
                <v:path arrowok="t"/>
              </v:shape>
            </v:group>
            <v:group style="position:absolute;left:4810;top:3737;width:12;height:10" coordorigin="4810,3737" coordsize="12,10">
              <v:shape style="position:absolute;left:4810;top:3737;width:12;height:10" coordorigin="4810,3737" coordsize="12,10" path="m4810,3742l4822,3742e" filled="false" stroked="true" strokeweight=".59pt" strokecolor="#000000">
                <v:path arrowok="t"/>
              </v:shape>
            </v:group>
            <v:group style="position:absolute;left:4810;top:3778;width:12;height:82" coordorigin="4810,3778" coordsize="12,82">
              <v:shape style="position:absolute;left:4810;top:3778;width:12;height:82" coordorigin="4810,3778" coordsize="12,82" path="m4816,3778l4816,3859e" filled="false" stroked="true" strokeweight=".672pt" strokecolor="#000000">
                <v:path arrowok="t"/>
              </v:shape>
            </v:group>
            <v:group style="position:absolute;left:4812;top:3889;width:10;height:12" coordorigin="4812,3889" coordsize="10,12">
              <v:shape style="position:absolute;left:4812;top:3889;width:10;height:12" coordorigin="4812,3889" coordsize="10,12" path="m4812,3894l4822,3894e" filled="false" stroked="true" strokeweight=".671pt" strokecolor="#000000">
                <v:path arrowok="t"/>
              </v:shape>
            </v:group>
            <v:group style="position:absolute;left:4812;top:3929;width:10;height:12" coordorigin="4812,3929" coordsize="10,12">
              <v:shape style="position:absolute;left:4812;top:3929;width:10;height:12" coordorigin="4812,3929" coordsize="10,12" path="m4812,3935l4822,3935e" filled="false" stroked="true" strokeweight=".671pt" strokecolor="#000000">
                <v:path arrowok="t"/>
              </v:shape>
            </v:group>
            <v:group style="position:absolute;left:4812;top:3970;width:12;height:82" coordorigin="4812,3970" coordsize="12,82">
              <v:shape style="position:absolute;left:4812;top:3970;width:12;height:82" coordorigin="4812,3970" coordsize="12,82" path="m4818,3970l4818,4052e" filled="false" stroked="true" strokeweight=".671pt" strokecolor="#000000">
                <v:path arrowok="t"/>
              </v:shape>
            </v:group>
            <v:group style="position:absolute;left:4812;top:4083;width:12;height:10" coordorigin="4812,4083" coordsize="12,10">
              <v:shape style="position:absolute;left:4812;top:4083;width:12;height:10" coordorigin="4812,4083" coordsize="12,10" path="m4812,4088l4823,4088e" filled="false" stroked="true" strokeweight=".59pt" strokecolor="#000000">
                <v:path arrowok="t"/>
              </v:shape>
            </v:group>
            <v:group style="position:absolute;left:4814;top:4124;width:10;height:10" coordorigin="4814,4124" coordsize="10,10">
              <v:shape style="position:absolute;left:4814;top:4124;width:10;height:10" coordorigin="4814,4124" coordsize="10,10" path="m4814,4129l4823,4129e" filled="false" stroked="true" strokeweight=".59pt" strokecolor="#000000">
                <v:path arrowok="t"/>
              </v:shape>
            </v:group>
            <v:group style="position:absolute;left:4814;top:4164;width:10;height:82" coordorigin="4814,4164" coordsize="10,82">
              <v:shape style="position:absolute;left:4814;top:4164;width:10;height:82" coordorigin="4814,4164" coordsize="10,82" path="m4819,4164l4819,4246e" filled="false" stroked="true" strokeweight=".59pt" strokecolor="#000000">
                <v:path arrowok="t"/>
              </v:shape>
            </v:group>
            <v:group style="position:absolute;left:4814;top:4277;width:10;height:10" coordorigin="4814,4277" coordsize="10,10">
              <v:shape style="position:absolute;left:4814;top:4277;width:10;height:10" coordorigin="4814,4277" coordsize="10,10" path="m4814,4282l4823,4282e" filled="false" stroked="true" strokeweight=".59pt" strokecolor="#000000">
                <v:path arrowok="t"/>
              </v:shape>
            </v:group>
            <v:group style="position:absolute;left:4814;top:4318;width:10;height:10" coordorigin="4814,4318" coordsize="10,10">
              <v:shape style="position:absolute;left:4814;top:4318;width:10;height:10" coordorigin="4814,4318" coordsize="10,10" path="m4814,4323l4823,4323e" filled="false" stroked="true" strokeweight=".59pt" strokecolor="#000000">
                <v:path arrowok="t"/>
              </v:shape>
            </v:group>
            <v:group style="position:absolute;left:4814;top:4359;width:12;height:82" coordorigin="4814,4359" coordsize="12,82">
              <v:shape style="position:absolute;left:4814;top:4359;width:12;height:82" coordorigin="4814,4359" coordsize="12,82" path="m4819,4359l4819,4440e" filled="false" stroked="true" strokeweight=".671pt" strokecolor="#000000">
                <v:path arrowok="t"/>
              </v:shape>
            </v:group>
            <v:group style="position:absolute;left:4815;top:4471;width:10;height:10" coordorigin="4815,4471" coordsize="10,10">
              <v:shape style="position:absolute;left:4815;top:4471;width:10;height:10" coordorigin="4815,4471" coordsize="10,10" path="m4815,4476l4825,4476e" filled="false" stroked="true" strokeweight=".59pt" strokecolor="#000000">
                <v:path arrowok="t"/>
              </v:shape>
            </v:group>
            <v:group style="position:absolute;left:4815;top:4512;width:10;height:10" coordorigin="4815,4512" coordsize="10,10">
              <v:shape style="position:absolute;left:4815;top:4512;width:10;height:10" coordorigin="4815,4512" coordsize="10,10" path="m4815,4517l4825,4517e" filled="false" stroked="true" strokeweight=".59pt" strokecolor="#000000">
                <v:path arrowok="t"/>
              </v:shape>
            </v:group>
            <v:group style="position:absolute;left:4815;top:4553;width:12;height:82" coordorigin="4815,4553" coordsize="12,82">
              <v:shape style="position:absolute;left:4815;top:4553;width:12;height:82" coordorigin="4815,4553" coordsize="12,82" path="m4821,4553l4821,4635e" filled="false" stroked="true" strokeweight=".672pt" strokecolor="#000000">
                <v:path arrowok="t"/>
              </v:shape>
            </v:group>
            <v:group style="position:absolute;left:4815;top:4664;width:12;height:12" coordorigin="4815,4664" coordsize="12,12">
              <v:shape style="position:absolute;left:4815;top:4664;width:12;height:12" coordorigin="4815,4664" coordsize="12,12" path="m4815,4670l4827,4670e" filled="false" stroked="true" strokeweight=".671pt" strokecolor="#000000">
                <v:path arrowok="t"/>
              </v:shape>
            </v:group>
            <v:group style="position:absolute;left:4815;top:4705;width:12;height:12" coordorigin="4815,4705" coordsize="12,12">
              <v:shape style="position:absolute;left:4815;top:4705;width:12;height:12" coordorigin="4815,4705" coordsize="12,12" path="m4815,4710l4827,4710e" filled="false" stroked="true" strokeweight=".671pt" strokecolor="#000000">
                <v:path arrowok="t"/>
              </v:shape>
            </v:group>
            <v:group style="position:absolute;left:4817;top:4746;width:10;height:82" coordorigin="4817,4746" coordsize="10,82">
              <v:shape style="position:absolute;left:4817;top:4746;width:10;height:82" coordorigin="4817,4746" coordsize="10,82" path="m4822,4746l4822,4827e" filled="false" stroked="true" strokeweight=".59pt" strokecolor="#000000">
                <v:path arrowok="t"/>
              </v:shape>
            </v:group>
            <v:group style="position:absolute;left:4817;top:4858;width:10;height:10" coordorigin="4817,4858" coordsize="10,10">
              <v:shape style="position:absolute;left:4817;top:4858;width:10;height:10" coordorigin="4817,4858" coordsize="10,10" path="m4817,4863l4827,4863e" filled="false" stroked="true" strokeweight=".59pt" strokecolor="#000000">
                <v:path arrowok="t"/>
              </v:shape>
            </v:group>
            <v:group style="position:absolute;left:4817;top:4899;width:10;height:10" coordorigin="4817,4899" coordsize="10,10">
              <v:shape style="position:absolute;left:4817;top:4899;width:10;height:10" coordorigin="4817,4899" coordsize="10,10" path="m4817,4904l4827,4904e" filled="false" stroked="true" strokeweight=".59pt" strokecolor="#000000">
                <v:path arrowok="t"/>
              </v:shape>
            </v:group>
            <v:group style="position:absolute;left:4817;top:4940;width:12;height:82" coordorigin="4817,4940" coordsize="12,82">
              <v:shape style="position:absolute;left:4817;top:4940;width:12;height:82" coordorigin="4817,4940" coordsize="12,82" path="m4823,4940l4823,5021e" filled="false" stroked="true" strokeweight=".671pt" strokecolor="#000000">
                <v:path arrowok="t"/>
              </v:shape>
            </v:group>
            <v:group style="position:absolute;left:4819;top:5052;width:10;height:10" coordorigin="4819,5052" coordsize="10,10">
              <v:shape style="position:absolute;left:4819;top:5052;width:10;height:10" coordorigin="4819,5052" coordsize="10,10" path="m4819,5057l4828,5057e" filled="false" stroked="true" strokeweight=".59pt" strokecolor="#000000">
                <v:path arrowok="t"/>
              </v:shape>
            </v:group>
            <v:group style="position:absolute;left:4819;top:5093;width:10;height:10" coordorigin="4819,5093" coordsize="10,10">
              <v:shape style="position:absolute;left:4819;top:5093;width:10;height:10" coordorigin="4819,5093" coordsize="10,10" path="m4819,5098l4828,5098e" filled="false" stroked="true" strokeweight=".59pt" strokecolor="#000000">
                <v:path arrowok="t"/>
              </v:shape>
            </v:group>
            <v:group style="position:absolute;left:4819;top:5134;width:10;height:82" coordorigin="4819,5134" coordsize="10,82">
              <v:shape style="position:absolute;left:4819;top:5134;width:10;height:82" coordorigin="4819,5134" coordsize="10,82" path="m4823,5134l4823,5216e" filled="false" stroked="true" strokeweight=".59pt" strokecolor="#000000">
                <v:path arrowok="t"/>
              </v:shape>
            </v:group>
            <v:group style="position:absolute;left:4819;top:5247;width:12;height:10" coordorigin="4819,5247" coordsize="12,10">
              <v:shape style="position:absolute;left:4819;top:5247;width:12;height:10" coordorigin="4819,5247" coordsize="12,10" path="m4819,5252l4830,5252e" filled="false" stroked="true" strokeweight=".59pt" strokecolor="#000000">
                <v:path arrowok="t"/>
              </v:shape>
            </v:group>
            <v:group style="position:absolute;left:4819;top:5288;width:12;height:10" coordorigin="4819,5288" coordsize="12,10">
              <v:shape style="position:absolute;left:4819;top:5288;width:12;height:10" coordorigin="4819,5288" coordsize="12,10" path="m4819,5292l4830,5292e" filled="false" stroked="true" strokeweight=".59pt" strokecolor="#000000">
                <v:path arrowok="t"/>
              </v:shape>
            </v:group>
            <v:group style="position:absolute;left:4820;top:5328;width:10;height:82" coordorigin="4820,5328" coordsize="10,82">
              <v:shape style="position:absolute;left:4820;top:5328;width:10;height:82" coordorigin="4820,5328" coordsize="10,82" path="m4825,5328l4825,5410e" filled="false" stroked="true" strokeweight=".59pt" strokecolor="#000000">
                <v:path arrowok="t"/>
              </v:shape>
            </v:group>
            <v:group style="position:absolute;left:4820;top:5439;width:10;height:12" coordorigin="4820,5439" coordsize="10,12">
              <v:shape style="position:absolute;left:4820;top:5439;width:10;height:12" coordorigin="4820,5439" coordsize="10,12" path="m4820,5445l4830,5445e" filled="false" stroked="true" strokeweight=".671pt" strokecolor="#000000">
                <v:path arrowok="t"/>
              </v:shape>
            </v:group>
            <v:group style="position:absolute;left:4820;top:5480;width:10;height:12" coordorigin="4820,5480" coordsize="10,12">
              <v:shape style="position:absolute;left:4820;top:5480;width:10;height:12" coordorigin="4820,5480" coordsize="10,12" path="m4820,5486l4830,5486e" filled="false" stroked="true" strokeweight=".671pt" strokecolor="#000000">
                <v:path arrowok="t"/>
              </v:shape>
            </v:group>
            <v:group style="position:absolute;left:4820;top:5521;width:12;height:82" coordorigin="4820,5521" coordsize="12,82">
              <v:shape style="position:absolute;left:4820;top:5521;width:12;height:82" coordorigin="4820,5521" coordsize="12,82" path="m4826,5521l4826,5603e" filled="false" stroked="true" strokeweight=".671pt" strokecolor="#000000">
                <v:path arrowok="t"/>
              </v:shape>
            </v:group>
            <v:group style="position:absolute;left:1601;top:1833;width:12;height:82" coordorigin="1601,1833" coordsize="12,82">
              <v:shape style="position:absolute;left:1601;top:1833;width:12;height:82" coordorigin="1601,1833" coordsize="12,82" path="m1607,1833l1607,1915e" filled="false" stroked="true" strokeweight=".671pt" strokecolor="#000000">
                <v:path arrowok="t"/>
              </v:shape>
            </v:group>
            <v:group style="position:absolute;left:1603;top:1946;width:10;height:10" coordorigin="1603,1946" coordsize="10,10">
              <v:shape style="position:absolute;left:1603;top:1946;width:10;height:10" coordorigin="1603,1946" coordsize="10,10" path="m1603,1951l1613,1951e" filled="false" stroked="true" strokeweight=".59pt" strokecolor="#000000">
                <v:path arrowok="t"/>
              </v:shape>
            </v:group>
            <v:group style="position:absolute;left:1603;top:1987;width:10;height:10" coordorigin="1603,1987" coordsize="10,10">
              <v:shape style="position:absolute;left:1603;top:1987;width:10;height:10" coordorigin="1603,1987" coordsize="10,10" path="m1603,1992l1613,1992e" filled="false" stroked="true" strokeweight=".59pt" strokecolor="#000000">
                <v:path arrowok="t"/>
              </v:shape>
            </v:group>
            <v:group style="position:absolute;left:1603;top:2028;width:10;height:82" coordorigin="1603,2028" coordsize="10,82">
              <v:shape style="position:absolute;left:1603;top:2028;width:10;height:82" coordorigin="1603,2028" coordsize="10,82" path="m1608,2028l1608,2109e" filled="false" stroked="true" strokeweight=".59pt" strokecolor="#000000">
                <v:path arrowok="t"/>
              </v:shape>
            </v:group>
            <v:group style="position:absolute;left:1603;top:2139;width:10;height:12" coordorigin="1603,2139" coordsize="10,12">
              <v:shape style="position:absolute;left:1603;top:2139;width:10;height:12" coordorigin="1603,2139" coordsize="10,12" path="m1603,2144l1613,2144e" filled="false" stroked="true" strokeweight=".671pt" strokecolor="#000000">
                <v:path arrowok="t"/>
              </v:shape>
            </v:group>
            <v:group style="position:absolute;left:1603;top:2179;width:10;height:12" coordorigin="1603,2179" coordsize="10,12">
              <v:shape style="position:absolute;left:1603;top:2179;width:10;height:12" coordorigin="1603,2179" coordsize="10,12" path="m1603,2185l1613,2185e" filled="false" stroked="true" strokeweight=".671pt" strokecolor="#000000">
                <v:path arrowok="t"/>
              </v:shape>
            </v:group>
            <v:group style="position:absolute;left:1603;top:2220;width:10;height:82" coordorigin="1603,2220" coordsize="10,82">
              <v:shape style="position:absolute;left:1603;top:2220;width:10;height:82" coordorigin="1603,2220" coordsize="10,82" path="m1608,2220l1608,2302e" filled="false" stroked="true" strokeweight=".59pt" strokecolor="#000000">
                <v:path arrowok="t"/>
              </v:shape>
            </v:group>
            <v:group style="position:absolute;left:1603;top:2333;width:10;height:10" coordorigin="1603,2333" coordsize="10,10">
              <v:shape style="position:absolute;left:1603;top:2333;width:10;height:10" coordorigin="1603,2333" coordsize="10,10" path="m1603,2338l1613,2338e" filled="false" stroked="true" strokeweight=".59pt" strokecolor="#000000">
                <v:path arrowok="t"/>
              </v:shape>
            </v:group>
            <v:group style="position:absolute;left:1603;top:2374;width:10;height:10" coordorigin="1603,2374" coordsize="10,10">
              <v:shape style="position:absolute;left:1603;top:2374;width:10;height:10" coordorigin="1603,2374" coordsize="10,10" path="m1603,2379l1613,2379e" filled="false" stroked="true" strokeweight=".59pt" strokecolor="#000000">
                <v:path arrowok="t"/>
              </v:shape>
            </v:group>
            <v:group style="position:absolute;left:1603;top:2415;width:10;height:82" coordorigin="1603,2415" coordsize="10,82">
              <v:shape style="position:absolute;left:1603;top:2415;width:10;height:82" coordorigin="1603,2415" coordsize="10,82" path="m1608,2415l1608,2496e" filled="false" stroked="true" strokeweight=".59pt" strokecolor="#000000">
                <v:path arrowok="t"/>
              </v:shape>
            </v:group>
            <v:group style="position:absolute;left:1603;top:2527;width:10;height:10" coordorigin="1603,2527" coordsize="10,10">
              <v:shape style="position:absolute;left:1603;top:2527;width:10;height:10" coordorigin="1603,2527" coordsize="10,10" path="m1603,2532l1613,2532e" filled="false" stroked="true" strokeweight=".59pt" strokecolor="#000000">
                <v:path arrowok="t"/>
              </v:shape>
            </v:group>
            <v:group style="position:absolute;left:1603;top:2568;width:12;height:10" coordorigin="1603,2568" coordsize="12,10">
              <v:shape style="position:absolute;left:1603;top:2568;width:12;height:10" coordorigin="1603,2568" coordsize="12,10" path="m1603,2573l1614,2573e" filled="false" stroked="true" strokeweight=".589pt" strokecolor="#000000">
                <v:path arrowok="t"/>
              </v:shape>
            </v:group>
            <v:group style="position:absolute;left:1603;top:2609;width:12;height:82" coordorigin="1603,2609" coordsize="12,82">
              <v:shape style="position:absolute;left:1603;top:2609;width:12;height:82" coordorigin="1603,2609" coordsize="12,82" path="m1608,2609l1608,2690e" filled="false" stroked="true" strokeweight=".671pt" strokecolor="#000000">
                <v:path arrowok="t"/>
              </v:shape>
            </v:group>
            <v:group style="position:absolute;left:1603;top:2721;width:12;height:10" coordorigin="1603,2721" coordsize="12,10">
              <v:shape style="position:absolute;left:1603;top:2721;width:12;height:10" coordorigin="1603,2721" coordsize="12,10" path="m1603,2726l1614,2726e" filled="false" stroked="true" strokeweight=".59pt" strokecolor="#000000">
                <v:path arrowok="t"/>
              </v:shape>
            </v:group>
            <v:group style="position:absolute;left:1603;top:2762;width:12;height:10" coordorigin="1603,2762" coordsize="12,10">
              <v:shape style="position:absolute;left:1603;top:2762;width:12;height:10" coordorigin="1603,2762" coordsize="12,10" path="m1603,2767l1614,2767e" filled="false" stroked="true" strokeweight=".59pt" strokecolor="#000000">
                <v:path arrowok="t"/>
              </v:shape>
            </v:group>
            <v:group style="position:absolute;left:1604;top:2803;width:10;height:82" coordorigin="1604,2803" coordsize="10,82">
              <v:shape style="position:absolute;left:1604;top:2803;width:10;height:82" coordorigin="1604,2803" coordsize="10,82" path="m1609,2803l1609,2885e" filled="false" stroked="true" strokeweight=".59pt" strokecolor="#000000">
                <v:path arrowok="t"/>
              </v:shape>
            </v:group>
            <v:group style="position:absolute;left:1604;top:2914;width:10;height:12" coordorigin="1604,2914" coordsize="10,12">
              <v:shape style="position:absolute;left:1604;top:2914;width:10;height:12" coordorigin="1604,2914" coordsize="10,12" path="m1604,2920l1614,2920e" filled="false" stroked="true" strokeweight=".671pt" strokecolor="#000000">
                <v:path arrowok="t"/>
              </v:shape>
            </v:group>
            <v:group style="position:absolute;left:1604;top:2955;width:10;height:12" coordorigin="1604,2955" coordsize="10,12">
              <v:shape style="position:absolute;left:1604;top:2955;width:10;height:12" coordorigin="1604,2955" coordsize="10,12" path="m1604,2961l1614,2961e" filled="false" stroked="true" strokeweight=".671pt" strokecolor="#000000">
                <v:path arrowok="t"/>
              </v:shape>
            </v:group>
            <v:group style="position:absolute;left:1604;top:2996;width:10;height:82" coordorigin="1604,2996" coordsize="10,82">
              <v:shape style="position:absolute;left:1604;top:2996;width:10;height:82" coordorigin="1604,2996" coordsize="10,82" path="m1609,2996l1609,3077e" filled="false" stroked="true" strokeweight=".59pt" strokecolor="#000000">
                <v:path arrowok="t"/>
              </v:shape>
            </v:group>
            <v:group style="position:absolute;left:1604;top:3108;width:10;height:10" coordorigin="1604,3108" coordsize="10,10">
              <v:shape style="position:absolute;left:1604;top:3108;width:10;height:10" coordorigin="1604,3108" coordsize="10,10" path="m1604,3113l1614,3113e" filled="false" stroked="true" strokeweight=".59pt" strokecolor="#000000">
                <v:path arrowok="t"/>
              </v:shape>
            </v:group>
            <v:group style="position:absolute;left:1604;top:3149;width:10;height:10" coordorigin="1604,3149" coordsize="10,10">
              <v:shape style="position:absolute;left:1604;top:3149;width:10;height:10" coordorigin="1604,3149" coordsize="10,10" path="m1604,3154l1614,3154e" filled="false" stroked="true" strokeweight=".59pt" strokecolor="#000000">
                <v:path arrowok="t"/>
              </v:shape>
            </v:group>
            <v:group style="position:absolute;left:1604;top:3190;width:10;height:82" coordorigin="1604,3190" coordsize="10,82">
              <v:shape style="position:absolute;left:1604;top:3190;width:10;height:82" coordorigin="1604,3190" coordsize="10,82" path="m1609,3190l1609,3272e" filled="false" stroked="true" strokeweight=".59pt" strokecolor="#000000">
                <v:path arrowok="t"/>
              </v:shape>
            </v:group>
            <v:group style="position:absolute;left:1604;top:3303;width:10;height:10" coordorigin="1604,3303" coordsize="10,10">
              <v:shape style="position:absolute;left:1604;top:3303;width:10;height:10" coordorigin="1604,3303" coordsize="10,10" path="m1604,3307l1614,3307e" filled="false" stroked="true" strokeweight=".59pt" strokecolor="#000000">
                <v:path arrowok="t"/>
              </v:shape>
            </v:group>
            <v:group style="position:absolute;left:1604;top:3343;width:10;height:10" coordorigin="1604,3343" coordsize="10,10">
              <v:shape style="position:absolute;left:1604;top:3343;width:10;height:10" coordorigin="1604,3343" coordsize="10,10" path="m1604,3348l1614,3348e" filled="false" stroked="true" strokeweight=".59pt" strokecolor="#000000">
                <v:path arrowok="t"/>
              </v:shape>
            </v:group>
            <v:group style="position:absolute;left:1604;top:3384;width:10;height:82" coordorigin="1604,3384" coordsize="10,82">
              <v:shape style="position:absolute;left:1604;top:3384;width:10;height:82" coordorigin="1604,3384" coordsize="10,82" path="m1609,3384l1609,3466e" filled="false" stroked="true" strokeweight=".59pt" strokecolor="#000000">
                <v:path arrowok="t"/>
              </v:shape>
            </v:group>
            <v:group style="position:absolute;left:1604;top:3497;width:12;height:10" coordorigin="1604,3497" coordsize="12,10">
              <v:shape style="position:absolute;left:1604;top:3497;width:12;height:10" coordorigin="1604,3497" coordsize="12,10" path="m1604,3502l1616,3502e" filled="false" stroked="true" strokeweight=".59pt" strokecolor="#000000">
                <v:path arrowok="t"/>
              </v:shape>
            </v:group>
            <v:group style="position:absolute;left:1604;top:3538;width:12;height:10" coordorigin="1604,3538" coordsize="12,10">
              <v:shape style="position:absolute;left:1604;top:3538;width:12;height:10" coordorigin="1604,3538" coordsize="12,10" path="m1604,3542l1616,3542e" filled="false" stroked="true" strokeweight=".59pt" strokecolor="#000000">
                <v:path arrowok="t"/>
              </v:shape>
            </v:group>
            <v:group style="position:absolute;left:1604;top:3578;width:12;height:82" coordorigin="1604,3578" coordsize="12,82">
              <v:shape style="position:absolute;left:1604;top:3578;width:12;height:82" coordorigin="1604,3578" coordsize="12,82" path="m1610,3578l1610,3660e" filled="false" stroked="true" strokeweight=".671pt" strokecolor="#000000">
                <v:path arrowok="t"/>
              </v:shape>
            </v:group>
            <v:group style="position:absolute;left:1604;top:3689;width:12;height:12" coordorigin="1604,3689" coordsize="12,12">
              <v:shape style="position:absolute;left:1604;top:3689;width:12;height:12" coordorigin="1604,3689" coordsize="12,12" path="m1604,3695l1616,3695e" filled="false" stroked="true" strokeweight=".672pt" strokecolor="#000000">
                <v:path arrowok="t"/>
              </v:shape>
            </v:group>
            <v:group style="position:absolute;left:1606;top:3730;width:10;height:12" coordorigin="1606,3730" coordsize="10,12">
              <v:shape style="position:absolute;left:1606;top:3730;width:10;height:12" coordorigin="1606,3730" coordsize="10,12" path="m1606,3736l1616,3736e" filled="false" stroked="true" strokeweight=".671pt" strokecolor="#000000">
                <v:path arrowok="t"/>
              </v:shape>
            </v:group>
            <v:group style="position:absolute;left:1606;top:3771;width:10;height:82" coordorigin="1606,3771" coordsize="10,82">
              <v:shape style="position:absolute;left:1606;top:3771;width:10;height:82" coordorigin="1606,3771" coordsize="10,82" path="m1611,3771l1611,3853e" filled="false" stroked="true" strokeweight=".59pt" strokecolor="#000000">
                <v:path arrowok="t"/>
              </v:shape>
            </v:group>
            <v:group style="position:absolute;left:1606;top:3884;width:10;height:10" coordorigin="1606,3884" coordsize="10,10">
              <v:shape style="position:absolute;left:1606;top:3884;width:10;height:10" coordorigin="1606,3884" coordsize="10,10" path="m1606,3889l1616,3889e" filled="false" stroked="true" strokeweight=".59pt" strokecolor="#000000">
                <v:path arrowok="t"/>
              </v:shape>
            </v:group>
            <v:group style="position:absolute;left:1606;top:3924;width:10;height:10" coordorigin="1606,3924" coordsize="10,10">
              <v:shape style="position:absolute;left:1606;top:3924;width:10;height:10" coordorigin="1606,3924" coordsize="10,10" path="m1606,3929l1616,3929e" filled="false" stroked="true" strokeweight=".59pt" strokecolor="#000000">
                <v:path arrowok="t"/>
              </v:shape>
            </v:group>
            <v:group style="position:absolute;left:1606;top:3965;width:10;height:82" coordorigin="1606,3965" coordsize="10,82">
              <v:shape style="position:absolute;left:1606;top:3965;width:10;height:82" coordorigin="1606,3965" coordsize="10,82" path="m1611,3965l1611,4047e" filled="false" stroked="true" strokeweight=".59pt" strokecolor="#000000">
                <v:path arrowok="t"/>
              </v:shape>
            </v:group>
            <v:group style="position:absolute;left:1606;top:4078;width:10;height:10" coordorigin="1606,4078" coordsize="10,10">
              <v:shape style="position:absolute;left:1606;top:4078;width:10;height:10" coordorigin="1606,4078" coordsize="10,10" path="m1606,4083l1616,4083e" filled="false" stroked="true" strokeweight=".59pt" strokecolor="#000000">
                <v:path arrowok="t"/>
              </v:shape>
            </v:group>
            <v:group style="position:absolute;left:1606;top:4119;width:10;height:10" coordorigin="1606,4119" coordsize="10,10">
              <v:shape style="position:absolute;left:1606;top:4119;width:10;height:10" coordorigin="1606,4119" coordsize="10,10" path="m1606,4124l1616,4124e" filled="false" stroked="true" strokeweight=".59pt" strokecolor="#000000">
                <v:path arrowok="t"/>
              </v:shape>
            </v:group>
            <v:group style="position:absolute;left:1606;top:4160;width:10;height:82" coordorigin="1606,4160" coordsize="10,82">
              <v:shape style="position:absolute;left:1606;top:4160;width:10;height:82" coordorigin="1606,4160" coordsize="10,82" path="m1611,4160l1611,4241e" filled="false" stroked="true" strokeweight=".59pt" strokecolor="#000000">
                <v:path arrowok="t"/>
              </v:shape>
            </v:group>
            <v:group style="position:absolute;left:1606;top:4272;width:10;height:10" coordorigin="1606,4272" coordsize="10,10">
              <v:shape style="position:absolute;left:1606;top:4272;width:10;height:10" coordorigin="1606,4272" coordsize="10,10" path="m1606,4277l1616,4277e" filled="false" stroked="true" strokeweight=".59pt" strokecolor="#000000">
                <v:path arrowok="t"/>
              </v:shape>
            </v:group>
            <v:group style="position:absolute;left:1606;top:4313;width:10;height:10" coordorigin="1606,4313" coordsize="10,10">
              <v:shape style="position:absolute;left:1606;top:4313;width:10;height:10" coordorigin="1606,4313" coordsize="10,10" path="m1606,4318l1616,4318e" filled="false" stroked="true" strokeweight=".59pt" strokecolor="#000000">
                <v:path arrowok="t"/>
              </v:shape>
            </v:group>
            <v:group style="position:absolute;left:1606;top:4354;width:12;height:82" coordorigin="1606,4354" coordsize="12,82">
              <v:shape style="position:absolute;left:1606;top:4354;width:12;height:82" coordorigin="1606,4354" coordsize="12,82" path="m1612,4354l1612,4435e" filled="false" stroked="true" strokeweight=".671pt" strokecolor="#000000">
                <v:path arrowok="t"/>
              </v:shape>
            </v:group>
            <v:group style="position:absolute;left:1606;top:4465;width:12;height:12" coordorigin="1606,4465" coordsize="12,12">
              <v:shape style="position:absolute;left:1606;top:4465;width:12;height:12" coordorigin="1606,4465" coordsize="12,12" path="m1606,4471l1617,4471e" filled="false" stroked="true" strokeweight=".671pt" strokecolor="#000000">
                <v:path arrowok="t"/>
              </v:shape>
            </v:group>
            <v:group style="position:absolute;left:1606;top:4506;width:12;height:12" coordorigin="1606,4506" coordsize="12,12">
              <v:shape style="position:absolute;left:1606;top:4506;width:12;height:12" coordorigin="1606,4506" coordsize="12,12" path="m1606,4511l1617,4511e" filled="false" stroked="true" strokeweight=".671pt" strokecolor="#000000">
                <v:path arrowok="t"/>
              </v:shape>
            </v:group>
            <v:group style="position:absolute;left:1606;top:4546;width:12;height:82" coordorigin="1606,4546" coordsize="12,82">
              <v:shape style="position:absolute;left:1606;top:4546;width:12;height:82" coordorigin="1606,4546" coordsize="12,82" path="m1612,4546l1612,4628e" filled="false" stroked="true" strokeweight=".671pt" strokecolor="#000000">
                <v:path arrowok="t"/>
              </v:shape>
            </v:group>
            <v:group style="position:absolute;left:1608;top:4659;width:10;height:10" coordorigin="1608,4659" coordsize="10,10">
              <v:shape style="position:absolute;left:1608;top:4659;width:10;height:10" coordorigin="1608,4659" coordsize="10,10" path="m1608,4664l1617,4664e" filled="false" stroked="true" strokeweight=".59pt" strokecolor="#000000">
                <v:path arrowok="t"/>
              </v:shape>
            </v:group>
            <v:group style="position:absolute;left:1608;top:4700;width:10;height:10" coordorigin="1608,4700" coordsize="10,10">
              <v:shape style="position:absolute;left:1608;top:4700;width:10;height:10" coordorigin="1608,4700" coordsize="10,10" path="m1608,4705l1617,4705e" filled="false" stroked="true" strokeweight=".59pt" strokecolor="#000000">
                <v:path arrowok="t"/>
              </v:shape>
            </v:group>
            <v:group style="position:absolute;left:1608;top:4741;width:10;height:82" coordorigin="1608,4741" coordsize="10,82">
              <v:shape style="position:absolute;left:1608;top:4741;width:10;height:82" coordorigin="1608,4741" coordsize="10,82" path="m1613,4741l1613,4822e" filled="false" stroked="true" strokeweight=".59pt" strokecolor="#000000">
                <v:path arrowok="t"/>
              </v:shape>
            </v:group>
            <v:group style="position:absolute;left:1608;top:4853;width:10;height:10" coordorigin="1608,4853" coordsize="10,10">
              <v:shape style="position:absolute;left:1608;top:4853;width:10;height:10" coordorigin="1608,4853" coordsize="10,10" path="m1608,4858l1617,4858e" filled="false" stroked="true" strokeweight=".59pt" strokecolor="#000000">
                <v:path arrowok="t"/>
              </v:shape>
            </v:group>
            <v:group style="position:absolute;left:1608;top:4894;width:10;height:10" coordorigin="1608,4894" coordsize="10,10">
              <v:shape style="position:absolute;left:1608;top:4894;width:10;height:10" coordorigin="1608,4894" coordsize="10,10" path="m1608,4899l1617,4899e" filled="false" stroked="true" strokeweight=".59pt" strokecolor="#000000">
                <v:path arrowok="t"/>
              </v:shape>
            </v:group>
            <v:group style="position:absolute;left:1608;top:4935;width:10;height:82" coordorigin="1608,4935" coordsize="10,82">
              <v:shape style="position:absolute;left:1608;top:4935;width:10;height:82" coordorigin="1608,4935" coordsize="10,82" path="m1613,4935l1613,5017e" filled="false" stroked="true" strokeweight=".59pt" strokecolor="#000000">
                <v:path arrowok="t"/>
              </v:shape>
            </v:group>
            <v:group style="position:absolute;left:1608;top:5048;width:10;height:10" coordorigin="1608,5048" coordsize="10,10">
              <v:shape style="position:absolute;left:1608;top:5048;width:10;height:10" coordorigin="1608,5048" coordsize="10,10" path="m1608,5052l1617,5052e" filled="false" stroked="true" strokeweight=".59pt" strokecolor="#000000">
                <v:path arrowok="t"/>
              </v:shape>
            </v:group>
            <v:group style="position:absolute;left:1608;top:5088;width:10;height:10" coordorigin="1608,5088" coordsize="10,10">
              <v:shape style="position:absolute;left:1608;top:5088;width:10;height:10" coordorigin="1608,5088" coordsize="10,10" path="m1608,5093l1617,5093e" filled="false" stroked="true" strokeweight=".59pt" strokecolor="#000000">
                <v:path arrowok="t"/>
              </v:shape>
            </v:group>
            <v:group style="position:absolute;left:1608;top:5129;width:10;height:82" coordorigin="1608,5129" coordsize="10,82">
              <v:shape style="position:absolute;left:1608;top:5129;width:10;height:82" coordorigin="1608,5129" coordsize="10,82" path="m1613,5129l1613,5211e" filled="false" stroked="true" strokeweight=".59pt" strokecolor="#000000">
                <v:path arrowok="t"/>
              </v:shape>
            </v:group>
            <v:group style="position:absolute;left:1608;top:5240;width:10;height:12" coordorigin="1608,5240" coordsize="10,12">
              <v:shape style="position:absolute;left:1608;top:5240;width:10;height:12" coordorigin="1608,5240" coordsize="10,12" path="m1608,5246l1617,5246e" filled="false" stroked="true" strokeweight=".671pt" strokecolor="#000000">
                <v:path arrowok="t"/>
              </v:shape>
            </v:group>
            <v:group style="position:absolute;left:1608;top:5281;width:12;height:12" coordorigin="1608,5281" coordsize="12,12">
              <v:shape style="position:absolute;left:1608;top:5281;width:12;height:12" coordorigin="1608,5281" coordsize="12,12" path="m1608,5287l1619,5287e" filled="false" stroked="true" strokeweight=".671pt" strokecolor="#000000">
                <v:path arrowok="t"/>
              </v:shape>
            </v:group>
            <v:group style="position:absolute;left:1608;top:5322;width:12;height:82" coordorigin="1608,5322" coordsize="12,82">
              <v:shape style="position:absolute;left:1608;top:5322;width:12;height:82" coordorigin="1608,5322" coordsize="12,82" path="m1613,5322l1613,5403e" filled="false" stroked="true" strokeweight=".671pt" strokecolor="#000000">
                <v:path arrowok="t"/>
              </v:shape>
            </v:group>
            <v:group style="position:absolute;left:1608;top:5434;width:12;height:10" coordorigin="1608,5434" coordsize="12,10">
              <v:shape style="position:absolute;left:1608;top:5434;width:12;height:10" coordorigin="1608,5434" coordsize="12,10" path="m1608,5439l1619,5439e" filled="false" stroked="true" strokeweight=".59pt" strokecolor="#000000">
                <v:path arrowok="t"/>
              </v:shape>
            </v:group>
            <v:group style="position:absolute;left:1608;top:5475;width:12;height:10" coordorigin="1608,5475" coordsize="12,10">
              <v:shape style="position:absolute;left:1608;top:5475;width:12;height:10" coordorigin="1608,5475" coordsize="12,10" path="m1608,5480l1619,5480e" filled="false" stroked="true" strokeweight=".59pt" strokecolor="#000000">
                <v:path arrowok="t"/>
              </v:shape>
            </v:group>
            <v:group style="position:absolute;left:1609;top:5516;width:10;height:82" coordorigin="1609,5516" coordsize="10,82">
              <v:shape style="position:absolute;left:1609;top:5516;width:10;height:82" coordorigin="1609,5516" coordsize="10,82" path="m1614,5516l1614,5598e" filled="false" stroked="true" strokeweight=".589pt" strokecolor="#000000">
                <v:path arrowok="t"/>
              </v:shape>
            </v:group>
            <v:group style="position:absolute;left:107;top:4984;width:1424;height:806" coordorigin="107,4984" coordsize="1424,806">
              <v:shape style="position:absolute;left:107;top:4984;width:1424;height:806" coordorigin="107,4984" coordsize="1424,806" path="m961,5689l249,5689,285,5690,321,5695,356,5703,392,5714,427,5726,498,5752,534,5764,569,5775,605,5783,641,5789,676,5790,712,5786,748,5777,783,5762,819,5740,855,5717,890,5702,926,5692,961,5689xe" filled="true" fillcolor="#d67a40" stroked="false">
                <v:path arrowok="t"/>
                <v:fill type="solid"/>
              </v:shape>
              <v:shape style="position:absolute;left:107;top:4984;width:1424;height:806" coordorigin="107,4984" coordsize="1424,806" path="m1531,5689l961,5689,997,5690,1032,5695,1068,5703,1103,5714,1139,5726,1210,5752,1246,5764,1281,5775,1317,5783,1352,5789,1388,5790,1424,5786,1459,5777,1495,5762,1531,5740,1531,5689xe" filled="true" fillcolor="#d67a40" stroked="false">
                <v:path arrowok="t"/>
                <v:fill type="solid"/>
              </v:shape>
              <v:shape style="position:absolute;left:107;top:4984;width:1424;height:806" coordorigin="107,4984" coordsize="1424,806" path="m249,4984l214,4988,178,4997,143,5012,107,5034,107,5740,143,5717,178,5702,214,5692,249,5689,1531,5689,1531,5085,676,5085,641,5084,569,5071,498,5048,427,5022,392,5010,356,4999,321,4991,285,4986,249,4984xe" filled="true" fillcolor="#d67a40" stroked="false">
                <v:path arrowok="t"/>
                <v:fill type="solid"/>
              </v:shape>
              <v:shape style="position:absolute;left:107;top:4984;width:1424;height:806" coordorigin="107,4984" coordsize="1424,806" path="m961,4984l926,4988,890,4997,855,5012,783,5057,748,5073,712,5082,676,5085,1388,5085,1317,5079,1246,5060,1139,5022,1103,5010,1068,4999,1032,4991,997,4986,961,4984xe" filled="true" fillcolor="#d67a40" stroked="false">
                <v:path arrowok="t"/>
                <v:fill type="solid"/>
              </v:shape>
              <v:shape style="position:absolute;left:107;top:4984;width:1424;height:806" coordorigin="107,4984" coordsize="1424,806" path="m1531,5034l1495,5057,1459,5073,1424,5082,1388,5085,1531,5085,1531,5034xe" filled="true" fillcolor="#d67a40" stroked="false">
                <v:path arrowok="t"/>
                <v:fill type="solid"/>
              </v:shape>
            </v:group>
            <v:group style="position:absolute;left:107;top:2207;width:1424;height:806" coordorigin="107,2207" coordsize="1424,806">
              <v:shape style="position:absolute;left:107;top:2207;width:1424;height:806" coordorigin="107,2207" coordsize="1424,806" path="m961,2911l249,2911,285,2912,321,2918,356,2926,392,2937,427,2949,498,2975,534,2987,569,2998,605,3006,641,3011,676,3012,712,3009,748,2999,783,2984,855,2939,890,2924,926,2915,961,2911xe" filled="true" fillcolor="#d67a40" stroked="false">
                <v:path arrowok="t"/>
                <v:fill type="solid"/>
              </v:shape>
              <v:shape style="position:absolute;left:107;top:2207;width:1424;height:806" coordorigin="107,2207" coordsize="1424,806" path="m1531,2911l961,2911,997,2912,1032,2918,1068,2926,1103,2937,1139,2949,1210,2975,1246,2987,1281,2998,1317,3006,1352,3011,1388,3012,1424,3009,1459,2999,1495,2984,1531,2961,1531,2911xe" filled="true" fillcolor="#d67a40" stroked="false">
                <v:path arrowok="t"/>
                <v:fill type="solid"/>
              </v:shape>
              <v:shape style="position:absolute;left:107;top:2207;width:1424;height:806" coordorigin="107,2207" coordsize="1424,806" path="m249,2207l214,2211,178,2220,143,2235,107,2258,107,2961,143,2939,178,2924,214,2915,249,2911,1531,2911,1531,2308,676,2308,605,2302,534,2282,427,2244,392,2232,356,2221,321,2213,285,2208,249,2207xe" filled="true" fillcolor="#d67a40" stroked="false">
                <v:path arrowok="t"/>
                <v:fill type="solid"/>
              </v:shape>
              <v:shape style="position:absolute;left:107;top:2207;width:1424;height:806" coordorigin="107,2207" coordsize="1424,806" path="m961,2207l926,2211,890,2220,855,2235,819,2258,783,2280,748,2295,712,2304,676,2308,1388,2308,1317,2302,1246,2282,1139,2244,1103,2232,1068,2221,1032,2213,997,2208,961,2207xe" filled="true" fillcolor="#d67a40" stroked="false">
                <v:path arrowok="t"/>
                <v:fill type="solid"/>
              </v:shape>
              <v:shape style="position:absolute;left:107;top:2207;width:1424;height:806" coordorigin="107,2207" coordsize="1424,806" path="m1531,2258l1495,2280,1459,2295,1424,2304,1388,2308,1531,2308,1531,2258xe" filled="true" fillcolor="#d67a40" stroked="false">
                <v:path arrowok="t"/>
                <v:fill type="solid"/>
              </v:shape>
            </v:group>
            <v:group style="position:absolute;left:107;top:3141;width:1424;height:806" coordorigin="107,3141" coordsize="1424,806">
              <v:shape style="position:absolute;left:107;top:3141;width:1424;height:806" coordorigin="107,3141" coordsize="1424,806" path="m961,3845l249,3845,285,3846,321,3851,356,3860,392,3870,427,3883,498,3909,534,3921,569,3932,605,3940,641,3945,676,3946,712,3942,748,3933,783,3918,855,3873,890,3857,926,3848,961,3845xe" filled="true" fillcolor="#d67a40" stroked="false">
                <v:path arrowok="t"/>
                <v:fill type="solid"/>
              </v:shape>
              <v:shape style="position:absolute;left:107;top:3141;width:1424;height:806" coordorigin="107,3141" coordsize="1424,806" path="m1531,3845l961,3845,997,3846,1032,3851,1068,3860,1103,3870,1139,3883,1210,3909,1246,3921,1281,3932,1317,3940,1352,3945,1388,3946,1424,3942,1459,3933,1495,3918,1531,3895,1531,3845xe" filled="true" fillcolor="#d67a40" stroked="false">
                <v:path arrowok="t"/>
                <v:fill type="solid"/>
              </v:shape>
              <v:shape style="position:absolute;left:107;top:3141;width:1424;height:806" coordorigin="107,3141" coordsize="1424,806" path="m249,3141l214,3144,178,3153,143,3169,107,3192,107,3895,143,3873,178,3857,214,3848,249,3845,1531,3845,1531,3242,676,3242,605,3235,534,3216,427,3178,392,3166,356,3155,321,3147,285,3142,249,3141xe" filled="true" fillcolor="#d67a40" stroked="false">
                <v:path arrowok="t"/>
                <v:fill type="solid"/>
              </v:shape>
              <v:shape style="position:absolute;left:107;top:3141;width:1424;height:806" coordorigin="107,3141" coordsize="1424,806" path="m961,3141l926,3144,890,3153,855,3169,819,3192,783,3214,748,3229,712,3238,676,3242,1388,3242,1317,3235,1246,3216,1139,3178,1103,3166,1068,3155,1032,3147,997,3142,961,3141xe" filled="true" fillcolor="#d67a40" stroked="false">
                <v:path arrowok="t"/>
                <v:fill type="solid"/>
              </v:shape>
              <v:shape style="position:absolute;left:107;top:3141;width:1424;height:806" coordorigin="107,3141" coordsize="1424,806" path="m1531,3192l1495,3214,1459,3229,1424,3238,1388,3242,1531,3242,1531,3192xe" filled="true" fillcolor="#d67a40" stroked="false">
                <v:path arrowok="t"/>
                <v:fill type="solid"/>
              </v:shape>
            </v:group>
            <v:group style="position:absolute;left:107;top:4058;width:1424;height:806" coordorigin="107,4058" coordsize="1424,806">
              <v:shape style="position:absolute;left:107;top:4058;width:1424;height:806" coordorigin="107,4058" coordsize="1424,806" path="m961,4762l249,4762,285,4764,321,4769,356,4777,392,4788,427,4800,498,4826,534,4838,569,4849,605,4857,641,4862,676,4863,712,4860,748,4851,783,4835,855,4790,890,4775,926,4766,961,4762xe" filled="true" fillcolor="#d67a40" stroked="false">
                <v:path arrowok="t"/>
                <v:fill type="solid"/>
              </v:shape>
              <v:shape style="position:absolute;left:107;top:4058;width:1424;height:806" coordorigin="107,4058" coordsize="1424,806" path="m1531,4762l961,4762,997,4764,1032,4769,1068,4777,1103,4788,1139,4800,1210,4826,1246,4838,1281,4849,1317,4857,1352,4862,1388,4863,1424,4860,1459,4851,1495,4835,1531,4812,1531,4762xe" filled="true" fillcolor="#d67a40" stroked="false">
                <v:path arrowok="t"/>
                <v:fill type="solid"/>
              </v:shape>
              <v:shape style="position:absolute;left:107;top:4058;width:1424;height:806" coordorigin="107,4058" coordsize="1424,806" path="m249,4058l214,4062,178,4071,143,4086,107,4109,107,4812,143,4790,178,4775,214,4766,249,4762,1531,4762,1531,4159,676,4159,605,4153,534,4134,427,4095,392,4083,356,4072,321,4064,285,4059,249,4058xe" filled="true" fillcolor="#d67a40" stroked="false">
                <v:path arrowok="t"/>
                <v:fill type="solid"/>
              </v:shape>
              <v:shape style="position:absolute;left:107;top:4058;width:1424;height:806" coordorigin="107,4058" coordsize="1424,806" path="m961,4058l926,4062,890,4071,855,4086,819,4109,783,4131,748,4147,712,4156,676,4159,1388,4159,1317,4153,1246,4134,1139,4095,1103,4083,1068,4072,1032,4064,997,4059,961,4058xe" filled="true" fillcolor="#d67a40" stroked="false">
                <v:path arrowok="t"/>
                <v:fill type="solid"/>
              </v:shape>
              <v:shape style="position:absolute;left:107;top:4058;width:1424;height:806" coordorigin="107,4058" coordsize="1424,806" path="m1531,4109l1495,4131,1459,4147,1424,4156,1388,4159,1531,4159,1531,4109xe" filled="true" fillcolor="#d67a40" stroked="false">
                <v:path arrowok="t"/>
                <v:fill type="solid"/>
              </v:shape>
            </v:group>
            <v:group style="position:absolute;left:8224;top:1959;width:10;height:82" coordorigin="8224,1959" coordsize="10,82">
              <v:shape style="position:absolute;left:8224;top:1959;width:10;height:82" coordorigin="8224,1959" coordsize="10,82" path="m8229,1959l8229,2041e" filled="false" stroked="true" strokeweight=".59pt" strokecolor="#000000">
                <v:path arrowok="t"/>
              </v:shape>
            </v:group>
            <v:group style="position:absolute;left:8224;top:2070;width:10;height:12" coordorigin="8224,2070" coordsize="10,12">
              <v:shape style="position:absolute;left:8224;top:2070;width:10;height:12" coordorigin="8224,2070" coordsize="10,12" path="m8224,2076l8233,2076e" filled="false" stroked="true" strokeweight=".671pt" strokecolor="#000000">
                <v:path arrowok="t"/>
              </v:shape>
            </v:group>
            <v:group style="position:absolute;left:8224;top:2111;width:10;height:12" coordorigin="8224,2111" coordsize="10,12">
              <v:shape style="position:absolute;left:8224;top:2111;width:10;height:12" coordorigin="8224,2111" coordsize="10,12" path="m8224,2117l8233,2117e" filled="false" stroked="true" strokeweight=".671pt" strokecolor="#000000">
                <v:path arrowok="t"/>
              </v:shape>
            </v:group>
            <v:group style="position:absolute;left:8224;top:2152;width:12;height:82" coordorigin="8224,2152" coordsize="12,82">
              <v:shape style="position:absolute;left:8224;top:2152;width:12;height:82" coordorigin="8224,2152" coordsize="12,82" path="m8229,2152l8229,2233e" filled="false" stroked="true" strokeweight=".671pt" strokecolor="#000000">
                <v:path arrowok="t"/>
              </v:shape>
            </v:group>
            <v:group style="position:absolute;left:8224;top:2264;width:12;height:10" coordorigin="8224,2264" coordsize="12,10">
              <v:shape style="position:absolute;left:8224;top:2264;width:12;height:10" coordorigin="8224,2264" coordsize="12,10" path="m8224,2269l8235,2269e" filled="false" stroked="true" strokeweight=".59pt" strokecolor="#000000">
                <v:path arrowok="t"/>
              </v:shape>
            </v:group>
            <v:group style="position:absolute;left:8224;top:2305;width:12;height:10" coordorigin="8224,2305" coordsize="12,10">
              <v:shape style="position:absolute;left:8224;top:2305;width:12;height:10" coordorigin="8224,2305" coordsize="12,10" path="m8224,2310l8235,2310e" filled="false" stroked="true" strokeweight=".59pt" strokecolor="#000000">
                <v:path arrowok="t"/>
              </v:shape>
            </v:group>
            <v:group style="position:absolute;left:8225;top:2346;width:10;height:82" coordorigin="8225,2346" coordsize="10,82">
              <v:shape style="position:absolute;left:8225;top:2346;width:10;height:82" coordorigin="8225,2346" coordsize="10,82" path="m8230,2346l8230,2428e" filled="false" stroked="true" strokeweight=".59pt" strokecolor="#000000">
                <v:path arrowok="t"/>
              </v:shape>
            </v:group>
            <v:group style="position:absolute;left:8225;top:2459;width:10;height:10" coordorigin="8225,2459" coordsize="10,10">
              <v:shape style="position:absolute;left:8225;top:2459;width:10;height:10" coordorigin="8225,2459" coordsize="10,10" path="m8225,2463l8235,2463e" filled="false" stroked="true" strokeweight=".59pt" strokecolor="#000000">
                <v:path arrowok="t"/>
              </v:shape>
            </v:group>
            <v:group style="position:absolute;left:8225;top:2499;width:10;height:10" coordorigin="8225,2499" coordsize="10,10">
              <v:shape style="position:absolute;left:8225;top:2499;width:10;height:10" coordorigin="8225,2499" coordsize="10,10" path="m8225,2504l8235,2504e" filled="false" stroked="true" strokeweight=".59pt" strokecolor="#000000">
                <v:path arrowok="t"/>
              </v:shape>
            </v:group>
            <v:group style="position:absolute;left:8225;top:2540;width:10;height:82" coordorigin="8225,2540" coordsize="10,82">
              <v:shape style="position:absolute;left:8225;top:2540;width:10;height:82" coordorigin="8225,2540" coordsize="10,82" path="m8230,2540l8230,2622e" filled="false" stroked="true" strokeweight=".59pt" strokecolor="#000000">
                <v:path arrowok="t"/>
              </v:shape>
            </v:group>
            <v:group style="position:absolute;left:8225;top:2653;width:10;height:10" coordorigin="8225,2653" coordsize="10,10">
              <v:shape style="position:absolute;left:8225;top:2653;width:10;height:10" coordorigin="8225,2653" coordsize="10,10" path="m8225,2658l8235,2658e" filled="false" stroked="true" strokeweight=".59pt" strokecolor="#000000">
                <v:path arrowok="t"/>
              </v:shape>
            </v:group>
            <v:group style="position:absolute;left:8225;top:2694;width:10;height:10" coordorigin="8225,2694" coordsize="10,10">
              <v:shape style="position:absolute;left:8225;top:2694;width:10;height:10" coordorigin="8225,2694" coordsize="10,10" path="m8225,2699l8235,2699e" filled="false" stroked="true" strokeweight=".59pt" strokecolor="#000000">
                <v:path arrowok="t"/>
              </v:shape>
            </v:group>
            <v:group style="position:absolute;left:8225;top:2734;width:12;height:82" coordorigin="8225,2734" coordsize="12,82">
              <v:shape style="position:absolute;left:8225;top:2734;width:12;height:82" coordorigin="8225,2734" coordsize="12,82" path="m8231,2734l8231,2816e" filled="false" stroked="true" strokeweight=".671pt" strokecolor="#000000">
                <v:path arrowok="t"/>
              </v:shape>
            </v:group>
            <v:group style="position:absolute;left:8225;top:2845;width:12;height:12" coordorigin="8225,2845" coordsize="12,12">
              <v:shape style="position:absolute;left:8225;top:2845;width:12;height:12" coordorigin="8225,2845" coordsize="12,12" path="m8225,2851l8237,2851e" filled="false" stroked="true" strokeweight=".671pt" strokecolor="#000000">
                <v:path arrowok="t"/>
              </v:shape>
            </v:group>
            <v:group style="position:absolute;left:8225;top:2886;width:12;height:12" coordorigin="8225,2886" coordsize="12,12">
              <v:shape style="position:absolute;left:8225;top:2886;width:12;height:12" coordorigin="8225,2886" coordsize="12,12" path="m8225,2892l8237,2892e" filled="false" stroked="true" strokeweight=".671pt" strokecolor="#000000">
                <v:path arrowok="t"/>
              </v:shape>
            </v:group>
            <v:group style="position:absolute;left:8225;top:2927;width:12;height:82" coordorigin="8225,2927" coordsize="12,82">
              <v:shape style="position:absolute;left:8225;top:2927;width:12;height:82" coordorigin="8225,2927" coordsize="12,82" path="m8231,2927l8231,3009e" filled="false" stroked="true" strokeweight=".671pt" strokecolor="#000000">
                <v:path arrowok="t"/>
              </v:shape>
            </v:group>
            <v:group style="position:absolute;left:8227;top:3040;width:10;height:10" coordorigin="8227,3040" coordsize="10,10">
              <v:shape style="position:absolute;left:8227;top:3040;width:10;height:10" coordorigin="8227,3040" coordsize="10,10" path="m8227,3045l8237,3045e" filled="false" stroked="true" strokeweight=".59pt" strokecolor="#000000">
                <v:path arrowok="t"/>
              </v:shape>
            </v:group>
            <v:group style="position:absolute;left:8227;top:3081;width:10;height:10" coordorigin="8227,3081" coordsize="10,10">
              <v:shape style="position:absolute;left:8227;top:3081;width:10;height:10" coordorigin="8227,3081" coordsize="10,10" path="m8227,3085l8237,3085e" filled="false" stroked="true" strokeweight=".59pt" strokecolor="#000000">
                <v:path arrowok="t"/>
              </v:shape>
            </v:group>
            <v:group style="position:absolute;left:8227;top:3121;width:10;height:82" coordorigin="8227,3121" coordsize="10,82">
              <v:shape style="position:absolute;left:8227;top:3121;width:10;height:82" coordorigin="8227,3121" coordsize="10,82" path="m8232,3121l8232,3203e" filled="false" stroked="true" strokeweight=".59pt" strokecolor="#000000">
                <v:path arrowok="t"/>
              </v:shape>
            </v:group>
            <v:group style="position:absolute;left:8227;top:3234;width:10;height:10" coordorigin="8227,3234" coordsize="10,10">
              <v:shape style="position:absolute;left:8227;top:3234;width:10;height:10" coordorigin="8227,3234" coordsize="10,10" path="m8227,3239l8237,3239e" filled="false" stroked="true" strokeweight=".59pt" strokecolor="#000000">
                <v:path arrowok="t"/>
              </v:shape>
            </v:group>
            <v:group style="position:absolute;left:8227;top:3275;width:10;height:10" coordorigin="8227,3275" coordsize="10,10">
              <v:shape style="position:absolute;left:8227;top:3275;width:10;height:10" coordorigin="8227,3275" coordsize="10,10" path="m8227,3280l8237,3280e" filled="false" stroked="true" strokeweight=".59pt" strokecolor="#000000">
                <v:path arrowok="t"/>
              </v:shape>
            </v:group>
            <v:group style="position:absolute;left:8227;top:3316;width:12;height:82" coordorigin="8227,3316" coordsize="12,82">
              <v:shape style="position:absolute;left:8227;top:3316;width:12;height:82" coordorigin="8227,3316" coordsize="12,82" path="m8233,3316l8233,3397e" filled="false" stroked="true" strokeweight=".671pt" strokecolor="#000000">
                <v:path arrowok="t"/>
              </v:shape>
            </v:group>
            <v:group style="position:absolute;left:8227;top:3428;width:12;height:10" coordorigin="8227,3428" coordsize="12,10">
              <v:shape style="position:absolute;left:8227;top:3428;width:12;height:10" coordorigin="8227,3428" coordsize="12,10" path="m8227,3433l8238,3433e" filled="false" stroked="true" strokeweight=".59pt" strokecolor="#000000">
                <v:path arrowok="t"/>
              </v:shape>
            </v:group>
            <v:group style="position:absolute;left:8227;top:3469;width:12;height:10" coordorigin="8227,3469" coordsize="12,10">
              <v:shape style="position:absolute;left:8227;top:3469;width:12;height:10" coordorigin="8227,3469" coordsize="12,10" path="m8227,3474l8238,3474e" filled="false" stroked="true" strokeweight=".59pt" strokecolor="#000000">
                <v:path arrowok="t"/>
              </v:shape>
            </v:group>
            <v:group style="position:absolute;left:8227;top:3510;width:12;height:82" coordorigin="8227,3510" coordsize="12,82">
              <v:shape style="position:absolute;left:8227;top:3510;width:12;height:82" coordorigin="8227,3510" coordsize="12,82" path="m8233,3510l8233,3591e" filled="false" stroked="true" strokeweight=".671pt" strokecolor="#000000">
                <v:path arrowok="t"/>
              </v:shape>
            </v:group>
            <v:group style="position:absolute;left:8229;top:3621;width:10;height:12" coordorigin="8229,3621" coordsize="10,12">
              <v:shape style="position:absolute;left:8229;top:3621;width:10;height:12" coordorigin="8229,3621" coordsize="10,12" path="m8229,3627l8238,3627e" filled="false" stroked="true" strokeweight=".671pt" strokecolor="#000000">
                <v:path arrowok="t"/>
              </v:shape>
            </v:group>
            <v:group style="position:absolute;left:8229;top:3662;width:10;height:12" coordorigin="8229,3662" coordsize="10,12">
              <v:shape style="position:absolute;left:8229;top:3662;width:10;height:12" coordorigin="8229,3662" coordsize="10,12" path="m8229,3667l8238,3667e" filled="false" stroked="true" strokeweight=".671pt" strokecolor="#000000">
                <v:path arrowok="t"/>
              </v:shape>
            </v:group>
            <v:group style="position:absolute;left:8229;top:3702;width:10;height:82" coordorigin="8229,3702" coordsize="10,82">
              <v:shape style="position:absolute;left:8229;top:3702;width:10;height:82" coordorigin="8229,3702" coordsize="10,82" path="m8233,3702l8233,3784e" filled="false" stroked="true" strokeweight=".59pt" strokecolor="#000000">
                <v:path arrowok="t"/>
              </v:shape>
            </v:group>
            <v:group style="position:absolute;left:8229;top:3815;width:10;height:10" coordorigin="8229,3815" coordsize="10,10">
              <v:shape style="position:absolute;left:8229;top:3815;width:10;height:10" coordorigin="8229,3815" coordsize="10,10" path="m8229,3820l8238,3820e" filled="false" stroked="true" strokeweight=".59pt" strokecolor="#000000">
                <v:path arrowok="t"/>
              </v:shape>
            </v:group>
            <v:group style="position:absolute;left:8229;top:3856;width:10;height:10" coordorigin="8229,3856" coordsize="10,10">
              <v:shape style="position:absolute;left:8229;top:3856;width:10;height:10" coordorigin="8229,3856" coordsize="10,10" path="m8229,3861l8238,3861e" filled="false" stroked="true" strokeweight=".59pt" strokecolor="#000000">
                <v:path arrowok="t"/>
              </v:shape>
            </v:group>
            <v:group style="position:absolute;left:8229;top:3897;width:10;height:82" coordorigin="8229,3897" coordsize="10,82">
              <v:shape style="position:absolute;left:8229;top:3897;width:10;height:82" coordorigin="8229,3897" coordsize="10,82" path="m8233,3897l8233,3978e" filled="false" stroked="true" strokeweight=".59pt" strokecolor="#000000">
                <v:path arrowok="t"/>
              </v:shape>
            </v:group>
            <v:group style="position:absolute;left:8229;top:4009;width:12;height:10" coordorigin="8229,4009" coordsize="12,10">
              <v:shape style="position:absolute;left:8229;top:4009;width:12;height:10" coordorigin="8229,4009" coordsize="12,10" path="m8229,4014l8240,4014e" filled="false" stroked="true" strokeweight=".59pt" strokecolor="#000000">
                <v:path arrowok="t"/>
              </v:shape>
            </v:group>
            <v:group style="position:absolute;left:8229;top:4050;width:12;height:10" coordorigin="8229,4050" coordsize="12,10">
              <v:shape style="position:absolute;left:8229;top:4050;width:12;height:10" coordorigin="8229,4050" coordsize="12,10" path="m8229,4055l8240,4055e" filled="false" stroked="true" strokeweight=".59pt" strokecolor="#000000">
                <v:path arrowok="t"/>
              </v:shape>
            </v:group>
            <v:group style="position:absolute;left:8229;top:4091;width:12;height:82" coordorigin="8229,4091" coordsize="12,82">
              <v:shape style="position:absolute;left:8229;top:4091;width:12;height:82" coordorigin="8229,4091" coordsize="12,82" path="m8234,4091l8234,4173e" filled="false" stroked="true" strokeweight=".672pt" strokecolor="#000000">
                <v:path arrowok="t"/>
              </v:shape>
            </v:group>
            <v:group style="position:absolute;left:8230;top:4204;width:10;height:10" coordorigin="8230,4204" coordsize="10,10">
              <v:shape style="position:absolute;left:8230;top:4204;width:10;height:10" coordorigin="8230,4204" coordsize="10,10" path="m8230,4208l8240,4208e" filled="false" stroked="true" strokeweight=".59pt" strokecolor="#000000">
                <v:path arrowok="t"/>
              </v:shape>
            </v:group>
            <v:group style="position:absolute;left:8230;top:4244;width:10;height:10" coordorigin="8230,4244" coordsize="10,10">
              <v:shape style="position:absolute;left:8230;top:4244;width:10;height:10" coordorigin="8230,4244" coordsize="10,10" path="m8230,4249l8240,4249e" filled="false" stroked="true" strokeweight=".59pt" strokecolor="#000000">
                <v:path arrowok="t"/>
              </v:shape>
            </v:group>
            <v:group style="position:absolute;left:8230;top:4285;width:10;height:82" coordorigin="8230,4285" coordsize="10,82">
              <v:shape style="position:absolute;left:8230;top:4285;width:10;height:82" coordorigin="8230,4285" coordsize="10,82" path="m8235,4285l8235,4367e" filled="false" stroked="true" strokeweight=".59pt" strokecolor="#000000">
                <v:path arrowok="t"/>
              </v:shape>
            </v:group>
            <v:group style="position:absolute;left:8230;top:4396;width:10;height:12" coordorigin="8230,4396" coordsize="10,12">
              <v:shape style="position:absolute;left:8230;top:4396;width:10;height:12" coordorigin="8230,4396" coordsize="10,12" path="m8230,4402l8240,4402e" filled="false" stroked="true" strokeweight=".671pt" strokecolor="#000000">
                <v:path arrowok="t"/>
              </v:shape>
            </v:group>
            <v:group style="position:absolute;left:8230;top:4437;width:10;height:12" coordorigin="8230,4437" coordsize="10,12">
              <v:shape style="position:absolute;left:8230;top:4437;width:10;height:12" coordorigin="8230,4437" coordsize="10,12" path="m8230,4443l8240,4443e" filled="false" stroked="true" strokeweight=".671pt" strokecolor="#000000">
                <v:path arrowok="t"/>
              </v:shape>
            </v:group>
            <v:group style="position:absolute;left:8230;top:4478;width:10;height:82" coordorigin="8230,4478" coordsize="10,82">
              <v:shape style="position:absolute;left:8230;top:4478;width:10;height:82" coordorigin="8230,4478" coordsize="10,82" path="m8235,4478l8235,4559e" filled="false" stroked="true" strokeweight=".59pt" strokecolor="#000000">
                <v:path arrowok="t"/>
              </v:shape>
            </v:group>
            <v:group style="position:absolute;left:8230;top:4590;width:12;height:10" coordorigin="8230,4590" coordsize="12,10">
              <v:shape style="position:absolute;left:8230;top:4590;width:12;height:10" coordorigin="8230,4590" coordsize="12,10" path="m8230,4595l8242,4595e" filled="false" stroked="true" strokeweight=".59pt" strokecolor="#000000">
                <v:path arrowok="t"/>
              </v:shape>
            </v:group>
            <v:group style="position:absolute;left:8230;top:4631;width:12;height:10" coordorigin="8230,4631" coordsize="12,10">
              <v:shape style="position:absolute;left:8230;top:4631;width:12;height:10" coordorigin="8230,4631" coordsize="12,10" path="m8230,4636l8242,4636e" filled="false" stroked="true" strokeweight=".59pt" strokecolor="#000000">
                <v:path arrowok="t"/>
              </v:shape>
            </v:group>
            <v:group style="position:absolute;left:8230;top:4672;width:12;height:82" coordorigin="8230,4672" coordsize="12,82">
              <v:shape style="position:absolute;left:8230;top:4672;width:12;height:82" coordorigin="8230,4672" coordsize="12,82" path="m8236,4672l8236,4754e" filled="false" stroked="true" strokeweight=".671pt" strokecolor="#000000">
                <v:path arrowok="t"/>
              </v:shape>
            </v:group>
            <v:group style="position:absolute;left:8232;top:4785;width:10;height:10" coordorigin="8232,4785" coordsize="10,10">
              <v:shape style="position:absolute;left:8232;top:4785;width:10;height:10" coordorigin="8232,4785" coordsize="10,10" path="m8232,4790l8242,4790e" filled="false" stroked="true" strokeweight=".59pt" strokecolor="#000000">
                <v:path arrowok="t"/>
              </v:shape>
            </v:group>
            <v:group style="position:absolute;left:8232;top:4826;width:10;height:10" coordorigin="8232,4826" coordsize="10,10">
              <v:shape style="position:absolute;left:8232;top:4826;width:10;height:10" coordorigin="8232,4826" coordsize="10,10" path="m8232,4830l8242,4830e" filled="false" stroked="true" strokeweight=".59pt" strokecolor="#000000">
                <v:path arrowok="t"/>
              </v:shape>
            </v:group>
            <v:group style="position:absolute;left:8232;top:4866;width:10;height:82" coordorigin="8232,4866" coordsize="10,82">
              <v:shape style="position:absolute;left:8232;top:4866;width:10;height:82" coordorigin="8232,4866" coordsize="10,82" path="m8237,4866l8237,4948e" filled="false" stroked="true" strokeweight=".59pt" strokecolor="#000000">
                <v:path arrowok="t"/>
              </v:shape>
            </v:group>
            <v:group style="position:absolute;left:8232;top:4979;width:10;height:10" coordorigin="8232,4979" coordsize="10,10">
              <v:shape style="position:absolute;left:8232;top:4979;width:10;height:10" coordorigin="8232,4979" coordsize="10,10" path="m8232,4984l8242,4984e" filled="false" stroked="true" strokeweight=".59pt" strokecolor="#000000">
                <v:path arrowok="t"/>
              </v:shape>
            </v:group>
            <v:group style="position:absolute;left:8232;top:5020;width:10;height:10" coordorigin="8232,5020" coordsize="10,10">
              <v:shape style="position:absolute;left:8232;top:5020;width:10;height:10" coordorigin="8232,5020" coordsize="10,10" path="m8232,5025l8242,5025e" filled="false" stroked="true" strokeweight=".59pt" strokecolor="#000000">
                <v:path arrowok="t"/>
              </v:shape>
            </v:group>
            <v:group style="position:absolute;left:8232;top:5061;width:10;height:82" coordorigin="8232,5061" coordsize="10,82">
              <v:shape style="position:absolute;left:8232;top:5061;width:10;height:82" coordorigin="8232,5061" coordsize="10,82" path="m8237,5061l8237,5142e" filled="false" stroked="true" strokeweight=".59pt" strokecolor="#000000">
                <v:path arrowok="t"/>
              </v:shape>
            </v:group>
            <v:group style="position:absolute;left:8232;top:5172;width:12;height:12" coordorigin="8232,5172" coordsize="12,12">
              <v:shape style="position:absolute;left:8232;top:5172;width:12;height:12" coordorigin="8232,5172" coordsize="12,12" path="m8232,5177l8243,5177e" filled="false" stroked="true" strokeweight=".671pt" strokecolor="#000000">
                <v:path arrowok="t"/>
              </v:shape>
            </v:group>
            <v:group style="position:absolute;left:8232;top:5212;width:12;height:12" coordorigin="8232,5212" coordsize="12,12">
              <v:shape style="position:absolute;left:8232;top:5212;width:12;height:12" coordorigin="8232,5212" coordsize="12,12" path="m8232,5218l8243,5218e" filled="false" stroked="true" strokeweight=".671pt" strokecolor="#000000">
                <v:path arrowok="t"/>
              </v:shape>
            </v:group>
            <v:group style="position:absolute;left:8232;top:5253;width:12;height:82" coordorigin="8232,5253" coordsize="12,82">
              <v:shape style="position:absolute;left:8232;top:5253;width:12;height:82" coordorigin="8232,5253" coordsize="12,82" path="m8238,5253l8238,5335e" filled="false" stroked="true" strokeweight=".671pt" strokecolor="#000000">
                <v:path arrowok="t"/>
              </v:shape>
            </v:group>
            <v:group style="position:absolute;left:8233;top:5366;width:10;height:10" coordorigin="8233,5366" coordsize="10,10">
              <v:shape style="position:absolute;left:8233;top:5366;width:10;height:10" coordorigin="8233,5366" coordsize="10,10" path="m8233,5371l8243,5371e" filled="false" stroked="true" strokeweight=".59pt" strokecolor="#000000">
                <v:path arrowok="t"/>
              </v:shape>
            </v:group>
            <v:group style="position:absolute;left:8233;top:5407;width:10;height:10" coordorigin="8233,5407" coordsize="10,10">
              <v:shape style="position:absolute;left:8233;top:5407;width:10;height:10" coordorigin="8233,5407" coordsize="10,10" path="m8233,5412l8243,5412e" filled="false" stroked="true" strokeweight=".59pt" strokecolor="#000000">
                <v:path arrowok="t"/>
              </v:shape>
            </v:group>
            <v:group style="position:absolute;left:8233;top:5447;width:10;height:82" coordorigin="8233,5447" coordsize="10,82">
              <v:shape style="position:absolute;left:8233;top:5447;width:10;height:82" coordorigin="8233,5447" coordsize="10,82" path="m8238,5447l8238,5529e" filled="false" stroked="true" strokeweight=".59pt" strokecolor="#000000">
                <v:path arrowok="t"/>
              </v:shape>
            </v:group>
            <v:group style="position:absolute;left:8233;top:5560;width:10;height:10" coordorigin="8233,5560" coordsize="10,10">
              <v:shape style="position:absolute;left:8233;top:5560;width:10;height:10" coordorigin="8233,5560" coordsize="10,10" path="m8233,5565l8243,5565e" filled="false" stroked="true" strokeweight=".59pt" strokecolor="#000000">
                <v:path arrowok="t"/>
              </v:shape>
            </v:group>
            <v:group style="position:absolute;left:8233;top:5601;width:10;height:10" coordorigin="8233,5601" coordsize="10,10">
              <v:shape style="position:absolute;left:8233;top:5601;width:10;height:10" coordorigin="8233,5601" coordsize="10,10" path="m8233,5606l8243,5606e" filled="false" stroked="true" strokeweight=".59pt" strokecolor="#000000">
                <v:path arrowok="t"/>
              </v:shape>
            </v:group>
            <v:group style="position:absolute;left:8233;top:5642;width:10;height:35" coordorigin="8233,5642" coordsize="10,35">
              <v:shape style="position:absolute;left:8233;top:5642;width:10;height:35" coordorigin="8233,5642" coordsize="10,35" path="m8233,5659l8243,5659e" filled="false" stroked="true" strokeweight="1.814pt" strokecolor="#000000">
                <v:path arrowok="t"/>
              </v:shape>
            </v:group>
            <v:group style="position:absolute;left:1719;top:2207;width:1378;height:806" coordorigin="1719,2207" coordsize="1378,806">
              <v:shape style="position:absolute;left:1719;top:2207;width:1378;height:806" coordorigin="1719,2207" coordsize="1378,806" path="m2546,2911l1857,2911,1891,2912,1925,2918,1960,2926,1994,2937,2029,2949,2097,2975,2132,2987,2166,2998,2201,3006,2235,3011,2270,3012,2304,3009,2338,2999,2373,2984,2442,2939,2477,2924,2511,2915,2546,2911xe" filled="true" fillcolor="#7f7f7f" stroked="false">
                <v:path arrowok="t"/>
                <v:fill type="solid"/>
              </v:shape>
              <v:shape style="position:absolute;left:1719;top:2207;width:1378;height:806" coordorigin="1719,2207" coordsize="1378,806" path="m3096,2911l2546,2911,2580,2912,2615,2918,2649,2926,2684,2937,2718,2949,2787,2975,2821,2987,2856,2998,2890,3006,2925,3011,2959,3012,2993,3009,3028,2999,3062,2984,3096,2961,3096,2911xe" filled="true" fillcolor="#7f7f7f" stroked="false">
                <v:path arrowok="t"/>
                <v:fill type="solid"/>
              </v:shape>
              <v:shape style="position:absolute;left:1719;top:2207;width:1378;height:806" coordorigin="1719,2207" coordsize="1378,806" path="m1857,2207l1822,2211,1788,2220,1753,2235,1719,2258,1719,2961,1753,2939,1788,2924,1822,2915,1857,2911,3096,2911,3096,2308,2270,2308,2201,2302,2132,2282,2029,2244,1994,2232,1960,2221,1925,2213,1891,2208,1857,2207xe" filled="true" fillcolor="#7f7f7f" stroked="false">
                <v:path arrowok="t"/>
                <v:fill type="solid"/>
              </v:shape>
              <v:shape style="position:absolute;left:1719;top:2207;width:1378;height:806" coordorigin="1719,2207" coordsize="1378,806" path="m2546,2207l2511,2211,2477,2220,2442,2235,2373,2280,2338,2295,2304,2304,2270,2308,2959,2308,2890,2302,2821,2282,2718,2244,2684,2232,2649,2221,2615,2213,2580,2208,2546,2207xe" filled="true" fillcolor="#7f7f7f" stroked="false">
                <v:path arrowok="t"/>
                <v:fill type="solid"/>
              </v:shape>
              <v:shape style="position:absolute;left:1719;top:2207;width:1378;height:806" coordorigin="1719,2207" coordsize="1378,806" path="m3096,2258l3062,2280,3028,2295,2993,2304,2959,2308,3096,2308,3096,2258xe" filled="true" fillcolor="#7f7f7f" stroked="false">
                <v:path arrowok="t"/>
                <v:fill type="solid"/>
              </v:shape>
            </v:group>
            <v:group style="position:absolute;left:1719;top:3141;width:1378;height:806" coordorigin="1719,3141" coordsize="1378,806">
              <v:shape style="position:absolute;left:1719;top:3141;width:1378;height:806" coordorigin="1719,3141" coordsize="1378,806" path="m2546,3845l1857,3845,1891,3846,1925,3851,1960,3860,1994,3870,2029,3883,2097,3909,2132,3921,2166,3932,2201,3940,2235,3945,2270,3946,2304,3942,2338,3933,2373,3918,2442,3873,2477,3857,2511,3848,2546,3845xe" filled="true" fillcolor="#7f7f7f" stroked="false">
                <v:path arrowok="t"/>
                <v:fill type="solid"/>
              </v:shape>
              <v:shape style="position:absolute;left:1719;top:3141;width:1378;height:806" coordorigin="1719,3141" coordsize="1378,806" path="m3096,3845l2546,3845,2580,3846,2615,3851,2649,3860,2684,3870,2718,3883,2787,3909,2821,3921,2856,3932,2890,3940,2925,3945,2959,3946,2993,3942,3028,3933,3062,3918,3096,3895,3096,3845xe" filled="true" fillcolor="#7f7f7f" stroked="false">
                <v:path arrowok="t"/>
                <v:fill type="solid"/>
              </v:shape>
              <v:shape style="position:absolute;left:1719;top:3141;width:1378;height:806" coordorigin="1719,3141" coordsize="1378,806" path="m1857,3141l1822,3144,1788,3153,1753,3169,1719,3192,1719,3895,1753,3873,1788,3857,1822,3848,1857,3845,3096,3845,3096,3242,2270,3242,2201,3235,2132,3216,2029,3178,1994,3166,1960,3155,1925,3147,1891,3142,1857,3141xe" filled="true" fillcolor="#7f7f7f" stroked="false">
                <v:path arrowok="t"/>
                <v:fill type="solid"/>
              </v:shape>
              <v:shape style="position:absolute;left:1719;top:3141;width:1378;height:806" coordorigin="1719,3141" coordsize="1378,806" path="m2546,3141l2511,3144,2477,3153,2442,3169,2373,3214,2338,3229,2304,3238,2270,3242,2959,3242,2890,3235,2821,3216,2718,3178,2684,3166,2649,3155,2615,3147,2580,3142,2546,3141xe" filled="true" fillcolor="#7f7f7f" stroked="false">
                <v:path arrowok="t"/>
                <v:fill type="solid"/>
              </v:shape>
              <v:shape style="position:absolute;left:1719;top:3141;width:1378;height:806" coordorigin="1719,3141" coordsize="1378,806" path="m3096,3192l3062,3214,3028,3229,2993,3238,2959,3242,3096,3242,3096,3192xe" filled="true" fillcolor="#7f7f7f" stroked="false">
                <v:path arrowok="t"/>
                <v:fill type="solid"/>
              </v:shape>
            </v:group>
            <v:group style="position:absolute;left:1719;top:4058;width:1378;height:806" coordorigin="1719,4058" coordsize="1378,806">
              <v:shape style="position:absolute;left:1719;top:4058;width:1378;height:806" coordorigin="1719,4058" coordsize="1378,806" path="m2546,4762l1857,4762,1891,4764,1925,4769,1960,4777,1994,4788,2029,4800,2097,4826,2132,4838,2166,4849,2201,4857,2235,4862,2270,4863,2304,4860,2338,4851,2373,4835,2442,4790,2477,4775,2511,4766,2546,4762xe" filled="true" fillcolor="#7f7f7f" stroked="false">
                <v:path arrowok="t"/>
                <v:fill type="solid"/>
              </v:shape>
              <v:shape style="position:absolute;left:1719;top:4058;width:1378;height:806" coordorigin="1719,4058" coordsize="1378,806" path="m3096,4762l2546,4762,2580,4764,2615,4769,2649,4777,2684,4788,2718,4800,2787,4826,2821,4838,2856,4849,2890,4857,2925,4862,2959,4863,2993,4860,3028,4851,3062,4835,3096,4812,3096,4762xe" filled="true" fillcolor="#7f7f7f" stroked="false">
                <v:path arrowok="t"/>
                <v:fill type="solid"/>
              </v:shape>
              <v:shape style="position:absolute;left:1719;top:4058;width:1378;height:806" coordorigin="1719,4058" coordsize="1378,806" path="m1857,4058l1822,4062,1788,4071,1753,4086,1719,4109,1719,4812,1753,4790,1788,4775,1822,4766,1857,4762,3096,4762,3096,4159,2270,4159,2201,4153,2132,4134,2029,4095,1994,4083,1960,4072,1925,4064,1891,4059,1857,4058xe" filled="true" fillcolor="#7f7f7f" stroked="false">
                <v:path arrowok="t"/>
                <v:fill type="solid"/>
              </v:shape>
              <v:shape style="position:absolute;left:1719;top:4058;width:1378;height:806" coordorigin="1719,4058" coordsize="1378,806" path="m2546,4058l2511,4062,2477,4071,2442,4086,2373,4131,2338,4147,2304,4156,2270,4159,2959,4159,2890,4153,2821,4134,2718,4095,2684,4083,2649,4072,2615,4064,2580,4059,2546,4058xe" filled="true" fillcolor="#7f7f7f" stroked="false">
                <v:path arrowok="t"/>
                <v:fill type="solid"/>
              </v:shape>
              <v:shape style="position:absolute;left:1719;top:4058;width:1378;height:806" coordorigin="1719,4058" coordsize="1378,806" path="m3096,4109l3062,4131,3028,4147,2993,4156,2959,4159,3096,4159,3096,4109xe" filled="true" fillcolor="#7f7f7f" stroked="false">
                <v:path arrowok="t"/>
                <v:fill type="solid"/>
              </v:shape>
            </v:group>
            <v:group style="position:absolute;left:3338;top:2207;width:1347;height:806" coordorigin="3338,2207" coordsize="1347,806">
              <v:shape style="position:absolute;left:3338;top:2207;width:1347;height:806" coordorigin="3338,2207" coordsize="1347,806" path="m4146,2911l3473,2911,3507,2912,3540,2918,3574,2926,3608,2937,3641,2949,3709,2975,3742,2987,3776,2998,3810,3006,3843,3011,3877,3012,3911,3009,3945,2999,3978,2984,4046,2939,4079,2924,4113,2915,4146,2911xe" filled="true" fillcolor="#4a7aaf" stroked="false">
                <v:path arrowok="t"/>
                <v:fill type="solid"/>
              </v:shape>
              <v:shape style="position:absolute;left:3338;top:2207;width:1347;height:806" coordorigin="3338,2207" coordsize="1347,806" path="m4685,2911l4146,2911,4180,2912,4214,2918,4247,2926,4281,2937,4315,2949,4382,2975,4416,2987,4449,2998,4483,3006,4517,3011,4550,3012,4584,3009,4618,2999,4651,2984,4685,2961,4685,2911xe" filled="true" fillcolor="#4a7aaf" stroked="false">
                <v:path arrowok="t"/>
                <v:fill type="solid"/>
              </v:shape>
              <v:shape style="position:absolute;left:3338;top:2207;width:1347;height:806" coordorigin="3338,2207" coordsize="1347,806" path="m3473,2207l3439,2211,3405,2220,3372,2235,3338,2258,3338,2961,3372,2939,3405,2924,3439,2915,3473,2911,4685,2911,4685,2308,3877,2308,3843,2307,3776,2293,3709,2270,3641,2244,3608,2232,3574,2221,3540,2213,3507,2208,3473,2207xe" filled="true" fillcolor="#4a7aaf" stroked="false">
                <v:path arrowok="t"/>
                <v:fill type="solid"/>
              </v:shape>
              <v:shape style="position:absolute;left:3338;top:2207;width:1347;height:806" coordorigin="3338,2207" coordsize="1347,806" path="m4146,2207l4113,2211,4079,2220,4046,2235,4012,2258,3978,2280,3945,2295,3911,2304,3877,2308,4550,2308,4483,2302,4416,2282,4315,2244,4281,2232,4247,2221,4214,2213,4180,2208,4146,2207xe" filled="true" fillcolor="#4a7aaf" stroked="false">
                <v:path arrowok="t"/>
                <v:fill type="solid"/>
              </v:shape>
              <v:shape style="position:absolute;left:3338;top:2207;width:1347;height:806" coordorigin="3338,2207" coordsize="1347,806" path="m4685,2258l4651,2280,4618,2295,4584,2304,4550,2308,4685,2308,4685,2258xe" filled="true" fillcolor="#4a7aaf" stroked="false">
                <v:path arrowok="t"/>
                <v:fill type="solid"/>
              </v:shape>
            </v:group>
            <v:group style="position:absolute;left:3338;top:3141;width:1347;height:806" coordorigin="3338,3141" coordsize="1347,806">
              <v:shape style="position:absolute;left:3338;top:3141;width:1347;height:806" coordorigin="3338,3141" coordsize="1347,806" path="m4146,3845l3473,3845,3507,3846,3540,3851,3574,3860,3608,3870,3641,3883,3709,3909,3742,3921,3776,3932,3810,3940,3843,3945,3877,3946,3911,3942,3945,3933,3978,3918,4046,3873,4079,3857,4113,3848,4146,3845xe" filled="true" fillcolor="#4a7aaf" stroked="false">
                <v:path arrowok="t"/>
                <v:fill type="solid"/>
              </v:shape>
              <v:shape style="position:absolute;left:3338;top:3141;width:1347;height:806" coordorigin="3338,3141" coordsize="1347,806" path="m4685,3845l4146,3845,4180,3846,4214,3851,4247,3860,4281,3870,4315,3883,4382,3909,4416,3921,4449,3932,4483,3940,4517,3945,4550,3946,4584,3942,4618,3933,4651,3918,4685,3895,4685,3845xe" filled="true" fillcolor="#4a7aaf" stroked="false">
                <v:path arrowok="t"/>
                <v:fill type="solid"/>
              </v:shape>
              <v:shape style="position:absolute;left:3338;top:3141;width:1347;height:806" coordorigin="3338,3141" coordsize="1347,806" path="m3473,3141l3439,3144,3405,3153,3372,3169,3338,3192,3338,3895,3372,3873,3405,3857,3439,3848,3473,3845,4685,3845,4685,3242,3877,3242,3843,3240,3776,3227,3709,3204,3641,3178,3608,3166,3574,3155,3540,3147,3507,3142,3473,3141xe" filled="true" fillcolor="#4a7aaf" stroked="false">
                <v:path arrowok="t"/>
                <v:fill type="solid"/>
              </v:shape>
              <v:shape style="position:absolute;left:3338;top:3141;width:1347;height:806" coordorigin="3338,3141" coordsize="1347,806" path="m4146,3141l4113,3144,4079,3153,4046,3169,4012,3192,3978,3214,3945,3229,3911,3238,3877,3242,4550,3242,4483,3235,4416,3216,4315,3178,4281,3166,4247,3155,4214,3147,4180,3142,4146,3141xe" filled="true" fillcolor="#4a7aaf" stroked="false">
                <v:path arrowok="t"/>
                <v:fill type="solid"/>
              </v:shape>
              <v:shape style="position:absolute;left:3338;top:3141;width:1347;height:806" coordorigin="3338,3141" coordsize="1347,806" path="m4685,3192l4651,3214,4618,3229,4584,3238,4550,3242,4685,3242,4685,3192xe" filled="true" fillcolor="#4a7aaf" stroked="false">
                <v:path arrowok="t"/>
                <v:fill type="solid"/>
              </v:shape>
            </v:group>
            <v:group style="position:absolute;left:3338;top:4058;width:1347;height:806" coordorigin="3338,4058" coordsize="1347,806">
              <v:shape style="position:absolute;left:3338;top:4058;width:1347;height:806" coordorigin="3338,4058" coordsize="1347,806" path="m4146,4762l3473,4762,3507,4764,3540,4769,3574,4777,3608,4788,3641,4800,3709,4826,3742,4838,3776,4849,3810,4857,3843,4862,3877,4863,3911,4860,3945,4851,3978,4835,4046,4790,4079,4775,4113,4766,4146,4762xe" filled="true" fillcolor="#4a7aaf" stroked="false">
                <v:path arrowok="t"/>
                <v:fill type="solid"/>
              </v:shape>
              <v:shape style="position:absolute;left:3338;top:4058;width:1347;height:806" coordorigin="3338,4058" coordsize="1347,806" path="m4685,4762l4146,4762,4180,4764,4214,4769,4247,4777,4281,4788,4315,4800,4382,4826,4416,4838,4449,4849,4483,4857,4517,4862,4550,4863,4584,4860,4618,4851,4651,4835,4685,4812,4685,4762xe" filled="true" fillcolor="#4a7aaf" stroked="false">
                <v:path arrowok="t"/>
                <v:fill type="solid"/>
              </v:shape>
              <v:shape style="position:absolute;left:3338;top:4058;width:1347;height:806" coordorigin="3338,4058" coordsize="1347,806" path="m3473,4058l3439,4062,3405,4071,3372,4086,3338,4109,3338,4812,3372,4790,3405,4775,3439,4766,3473,4762,4685,4762,4685,4159,3877,4159,3843,4158,3776,4144,3709,4121,3641,4095,3608,4083,3574,4072,3540,4064,3507,4059,3473,4058xe" filled="true" fillcolor="#4a7aaf" stroked="false">
                <v:path arrowok="t"/>
                <v:fill type="solid"/>
              </v:shape>
              <v:shape style="position:absolute;left:3338;top:4058;width:1347;height:806" coordorigin="3338,4058" coordsize="1347,806" path="m4146,4058l4113,4062,4079,4071,4046,4086,4012,4109,3978,4131,3945,4147,3911,4156,3877,4159,4550,4159,4483,4153,4416,4134,4315,4095,4281,4083,4247,4072,4214,4064,4180,4059,4146,4058xe" filled="true" fillcolor="#4a7aaf" stroked="false">
                <v:path arrowok="t"/>
                <v:fill type="solid"/>
              </v:shape>
              <v:shape style="position:absolute;left:3338;top:4058;width:1347;height:806" coordorigin="3338,4058" coordsize="1347,806" path="m4685,4109l4651,4131,4618,4147,4584,4156,4550,4159,4685,4159,4685,4109xe" filled="true" fillcolor="#4a7aaf" stroked="false">
                <v:path arrowok="t"/>
                <v:fill type="solid"/>
              </v:shape>
            </v:group>
            <v:group style="position:absolute;left:5000;top:2207;width:1430;height:806" coordorigin="5000,2207" coordsize="1430,806">
              <v:shape style="position:absolute;left:5000;top:2207;width:1430;height:806" coordorigin="5000,2207" coordsize="1430,806" path="m5858,2911l5143,2911,5178,2912,5214,2918,5250,2926,5286,2937,5321,2949,5393,2975,5429,2987,5464,2998,5500,3006,5536,3011,5572,3012,5607,3009,5643,2999,5679,2984,5750,2939,5786,2924,5822,2915,5858,2911xe" filled="true" fillcolor="#8ca042" stroked="false">
                <v:path arrowok="t"/>
                <v:fill type="solid"/>
              </v:shape>
              <v:shape style="position:absolute;left:5000;top:2207;width:1430;height:806" coordorigin="5000,2207" coordsize="1430,806" path="m6430,2911l5858,2911,5893,2912,5929,2918,5965,2926,6001,2937,6036,2949,6108,2975,6144,2987,6179,2998,6215,3006,6251,3011,6287,3012,6322,3009,6358,2999,6394,2984,6430,2961,6430,2911xe" filled="true" fillcolor="#8ca042" stroked="false">
                <v:path arrowok="t"/>
                <v:fill type="solid"/>
              </v:shape>
              <v:shape style="position:absolute;left:5000;top:2207;width:1430;height:806" coordorigin="5000,2207" coordsize="1430,806" path="m5143,2207l5107,2211,5071,2220,5035,2235,5000,2258,5000,2961,5035,2939,5071,2924,5107,2915,5143,2911,6430,2911,6430,2308,5572,2308,5536,2307,5464,2293,5393,2270,5321,2244,5286,2232,5250,2221,5214,2213,5178,2208,5143,2207xe" filled="true" fillcolor="#8ca042" stroked="false">
                <v:path arrowok="t"/>
                <v:fill type="solid"/>
              </v:shape>
              <v:shape style="position:absolute;left:5000;top:2207;width:1430;height:806" coordorigin="5000,2207" coordsize="1430,806" path="m5858,2207l5822,2211,5786,2220,5750,2235,5679,2280,5643,2295,5607,2304,5572,2308,6287,2308,6215,2302,6144,2282,6036,2244,6001,2232,5965,2221,5929,2213,5893,2208,5858,2207xe" filled="true" fillcolor="#8ca042" stroked="false">
                <v:path arrowok="t"/>
                <v:fill type="solid"/>
              </v:shape>
              <v:shape style="position:absolute;left:5000;top:2207;width:1430;height:806" coordorigin="5000,2207" coordsize="1430,806" path="m6430,2258l6394,2280,6358,2295,6322,2304,6287,2308,6430,2308,6430,2258xe" filled="true" fillcolor="#8ca042" stroked="false">
                <v:path arrowok="t"/>
                <v:fill type="solid"/>
              </v:shape>
            </v:group>
            <v:group style="position:absolute;left:5000;top:3141;width:1430;height:806" coordorigin="5000,3141" coordsize="1430,806">
              <v:shape style="position:absolute;left:5000;top:3141;width:1430;height:806" coordorigin="5000,3141" coordsize="1430,806" path="m5858,3845l5143,3845,5178,3846,5214,3851,5250,3860,5286,3870,5321,3883,5393,3909,5429,3921,5464,3932,5500,3940,5536,3945,5572,3946,5607,3942,5643,3933,5679,3918,5750,3873,5786,3857,5822,3848,5858,3845xe" filled="true" fillcolor="#8ca042" stroked="false">
                <v:path arrowok="t"/>
                <v:fill type="solid"/>
              </v:shape>
              <v:shape style="position:absolute;left:5000;top:3141;width:1430;height:806" coordorigin="5000,3141" coordsize="1430,806" path="m6430,3845l5858,3845,5893,3846,5929,3851,5965,3860,6001,3870,6036,3883,6108,3909,6144,3921,6179,3932,6215,3940,6251,3945,6287,3946,6322,3942,6358,3933,6394,3918,6430,3895,6430,3845xe" filled="true" fillcolor="#8ca042" stroked="false">
                <v:path arrowok="t"/>
                <v:fill type="solid"/>
              </v:shape>
              <v:shape style="position:absolute;left:5000;top:3141;width:1430;height:806" coordorigin="5000,3141" coordsize="1430,806" path="m5143,3141l5107,3144,5071,3153,5035,3169,5000,3192,5000,3895,5035,3873,5071,3857,5107,3848,5143,3845,6430,3845,6430,3242,5572,3242,5536,3240,5464,3227,5393,3204,5321,3178,5286,3166,5250,3155,5214,3147,5178,3142,5143,3141xe" filled="true" fillcolor="#8ca042" stroked="false">
                <v:path arrowok="t"/>
                <v:fill type="solid"/>
              </v:shape>
              <v:shape style="position:absolute;left:5000;top:3141;width:1430;height:806" coordorigin="5000,3141" coordsize="1430,806" path="m5858,3141l5822,3144,5786,3153,5750,3169,5679,3214,5643,3229,5607,3238,5572,3242,6287,3242,6215,3235,6144,3216,6036,3178,6001,3166,5965,3155,5929,3147,5893,3142,5858,3141xe" filled="true" fillcolor="#8ca042" stroked="false">
                <v:path arrowok="t"/>
                <v:fill type="solid"/>
              </v:shape>
              <v:shape style="position:absolute;left:5000;top:3141;width:1430;height:806" coordorigin="5000,3141" coordsize="1430,806" path="m6430,3192l6394,3214,6358,3229,6322,3238,6287,3242,6430,3242,6430,3192xe" filled="true" fillcolor="#8ca042" stroked="false">
                <v:path arrowok="t"/>
                <v:fill type="solid"/>
              </v:shape>
            </v:group>
            <v:group style="position:absolute;left:5000;top:4058;width:1430;height:806" coordorigin="5000,4058" coordsize="1430,806">
              <v:shape style="position:absolute;left:5000;top:4058;width:1430;height:806" coordorigin="5000,4058" coordsize="1430,806" path="m5858,4762l5143,4762,5178,4764,5214,4769,5250,4777,5286,4788,5321,4800,5393,4826,5429,4838,5464,4849,5500,4857,5536,4862,5572,4863,5607,4860,5643,4851,5679,4835,5750,4790,5786,4775,5822,4766,5858,4762xe" filled="true" fillcolor="#8ca042" stroked="false">
                <v:path arrowok="t"/>
                <v:fill type="solid"/>
              </v:shape>
              <v:shape style="position:absolute;left:5000;top:4058;width:1430;height:806" coordorigin="5000,4058" coordsize="1430,806" path="m6430,4762l5858,4762,5893,4764,5929,4769,5965,4777,6001,4788,6036,4800,6108,4826,6144,4838,6179,4849,6215,4857,6251,4862,6287,4863,6322,4860,6358,4851,6394,4835,6430,4812,6430,4762xe" filled="true" fillcolor="#8ca042" stroked="false">
                <v:path arrowok="t"/>
                <v:fill type="solid"/>
              </v:shape>
              <v:shape style="position:absolute;left:5000;top:4058;width:1430;height:806" coordorigin="5000,4058" coordsize="1430,806" path="m5143,4058l5107,4062,5071,4071,5035,4086,5000,4109,5000,4812,5035,4790,5071,4775,5107,4766,5143,4762,6430,4762,6430,4159,5572,4159,5536,4158,5464,4144,5393,4121,5321,4095,5286,4083,5250,4072,5214,4064,5178,4059,5143,4058xe" filled="true" fillcolor="#8ca042" stroked="false">
                <v:path arrowok="t"/>
                <v:fill type="solid"/>
              </v:shape>
              <v:shape style="position:absolute;left:5000;top:4058;width:1430;height:806" coordorigin="5000,4058" coordsize="1430,806" path="m5858,4058l5822,4062,5786,4071,5750,4086,5679,4131,5643,4147,5607,4156,5572,4159,6287,4159,6215,4153,6144,4134,6036,4095,6001,4083,5965,4072,5929,4064,5893,4059,5858,4058xe" filled="true" fillcolor="#8ca042" stroked="false">
                <v:path arrowok="t"/>
                <v:fill type="solid"/>
              </v:shape>
              <v:shape style="position:absolute;left:5000;top:4058;width:1430;height:806" coordorigin="5000,4058" coordsize="1430,806" path="m6430,4109l6394,4131,6358,4147,6322,4156,6287,4159,6430,4159,6430,4109xe" filled="true" fillcolor="#8ca042" stroked="false">
                <v:path arrowok="t"/>
                <v:fill type="solid"/>
              </v:shape>
            </v:group>
            <v:group style="position:absolute;left:6697;top:2207;width:1409;height:806" coordorigin="6697,2207" coordsize="1409,806">
              <v:shape style="position:absolute;left:6697;top:2207;width:1409;height:806" coordorigin="6697,2207" coordsize="1409,806" path="m7543,2911l6838,2911,6874,2912,6909,2918,6944,2926,6979,2937,7015,2949,7085,2975,7121,2987,7156,2998,7191,3006,7226,3011,7262,3012,7297,3009,7332,2999,7367,2984,7438,2939,7473,2924,7508,2915,7543,2911xe" filled="true" fillcolor="#c77182" stroked="false">
                <v:path arrowok="t"/>
                <v:fill type="solid"/>
              </v:shape>
              <v:shape style="position:absolute;left:6697;top:2207;width:1409;height:806" coordorigin="6697,2207" coordsize="1409,806" path="m8106,2911l7543,2911,7579,2912,7614,2918,7649,2926,7684,2937,7719,2949,7790,2975,7825,2987,7860,2998,7895,3006,7930,3011,7965,3012,8000,3009,8036,2999,8071,2984,8106,2961,8106,2911xe" filled="true" fillcolor="#c77182" stroked="false">
                <v:path arrowok="t"/>
                <v:fill type="solid"/>
              </v:shape>
              <v:shape style="position:absolute;left:6697;top:2207;width:1409;height:806" coordorigin="6697,2207" coordsize="1409,806" path="m6838,2207l6803,2211,6768,2220,6733,2235,6697,2258,6697,2961,6733,2939,6768,2924,6803,2915,6838,2911,8106,2911,8106,2308,7262,2308,7226,2307,7156,2293,7085,2270,7015,2244,6979,2232,6944,2221,6909,2213,6874,2208,6838,2207xe" filled="true" fillcolor="#c77182" stroked="false">
                <v:path arrowok="t"/>
                <v:fill type="solid"/>
              </v:shape>
              <v:shape style="position:absolute;left:6697;top:2207;width:1409;height:806" coordorigin="6697,2207" coordsize="1409,806" path="m7543,2207l7508,2211,7473,2220,7438,2235,7367,2280,7332,2295,7297,2304,7262,2308,7965,2308,7895,2302,7825,2282,7719,2244,7684,2232,7649,2221,7614,2213,7579,2208,7543,2207xe" filled="true" fillcolor="#c77182" stroked="false">
                <v:path arrowok="t"/>
                <v:fill type="solid"/>
              </v:shape>
              <v:shape style="position:absolute;left:6697;top:2207;width:1409;height:806" coordorigin="6697,2207" coordsize="1409,806" path="m8106,2258l8071,2280,8036,2295,8000,2304,7965,2308,8106,2308,8106,2258xe" filled="true" fillcolor="#c77182" stroked="false">
                <v:path arrowok="t"/>
                <v:fill type="solid"/>
              </v:shape>
            </v:group>
            <v:group style="position:absolute;left:6697;top:3143;width:1409;height:801" coordorigin="6697,3143" coordsize="1409,801">
              <v:shape style="position:absolute;left:6697;top:3143;width:1409;height:801" coordorigin="6697,3143" coordsize="1409,801" path="m7543,3843l6838,3843,6874,3844,6909,3849,6944,3857,6979,3868,7015,3880,7085,3906,7121,3918,7156,3928,7191,3937,7226,3942,7262,3943,7297,3940,7332,3931,7367,3916,7438,3871,7473,3856,7508,3847,7543,3843xe" filled="true" fillcolor="#c77182" stroked="false">
                <v:path arrowok="t"/>
                <v:fill type="solid"/>
              </v:shape>
              <v:shape style="position:absolute;left:6697;top:3143;width:1409;height:801" coordorigin="6697,3143" coordsize="1409,801" path="m8106,3843l7543,3843,7579,3844,7614,3849,7649,3857,7684,3868,7719,3880,7790,3906,7825,3918,7860,3928,7895,3937,7930,3942,7965,3943,8000,3940,8036,3931,8071,3916,8106,3893,8106,3843xe" filled="true" fillcolor="#c77182" stroked="false">
                <v:path arrowok="t"/>
                <v:fill type="solid"/>
              </v:shape>
              <v:shape style="position:absolute;left:6697;top:3143;width:1409;height:801" coordorigin="6697,3143" coordsize="1409,801" path="m6838,3143l6803,3146,6768,3155,6733,3171,6697,3193,6697,3893,6733,3871,6768,3856,6803,3847,6838,3843,8106,3843,8106,3243,7262,3243,7226,3242,7156,3229,7085,3206,7015,3180,6979,3168,6944,3157,6909,3149,6874,3144,6838,3143xe" filled="true" fillcolor="#c77182" stroked="false">
                <v:path arrowok="t"/>
                <v:fill type="solid"/>
              </v:shape>
              <v:shape style="position:absolute;left:6697;top:3143;width:1409;height:801" coordorigin="6697,3143" coordsize="1409,801" path="m7543,3143l7508,3146,7473,3155,7438,3171,7367,3216,7332,3231,7297,3240,7262,3243,7965,3243,7895,3237,7825,3218,7719,3180,7684,3168,7649,3157,7614,3149,7579,3144,7543,3143xe" filled="true" fillcolor="#c77182" stroked="false">
                <v:path arrowok="t"/>
                <v:fill type="solid"/>
              </v:shape>
              <v:shape style="position:absolute;left:6697;top:3143;width:1409;height:801" coordorigin="6697,3143" coordsize="1409,801" path="m8106,3193l8071,3216,8036,3231,8000,3240,7965,3243,8106,3243,8106,3193xe" filled="true" fillcolor="#c77182" stroked="false">
                <v:path arrowok="t"/>
                <v:fill type="solid"/>
              </v:shape>
            </v:group>
            <v:group style="position:absolute;left:3338;top:4984;width:1347;height:806" coordorigin="3338,4984" coordsize="1347,806">
              <v:shape style="position:absolute;left:3338;top:4984;width:1347;height:806" coordorigin="3338,4984" coordsize="1347,806" path="m4146,5689l3473,5689,3507,5690,3540,5695,3574,5703,3608,5714,3641,5726,3709,5752,3742,5764,3776,5775,3810,5783,3843,5789,3877,5790,3911,5786,3945,5777,3978,5762,4012,5740,4046,5717,4079,5702,4113,5692,4146,5689xe" filled="true" fillcolor="#4a7aaf" stroked="false">
                <v:path arrowok="t"/>
                <v:fill type="solid"/>
              </v:shape>
              <v:shape style="position:absolute;left:3338;top:4984;width:1347;height:806" coordorigin="3338,4984" coordsize="1347,806" path="m4685,5689l4146,5689,4180,5690,4214,5695,4247,5703,4281,5714,4315,5726,4382,5752,4416,5764,4449,5775,4483,5783,4517,5789,4550,5790,4584,5786,4618,5777,4651,5762,4685,5740,4685,5689xe" filled="true" fillcolor="#4a7aaf" stroked="false">
                <v:path arrowok="t"/>
                <v:fill type="solid"/>
              </v:shape>
              <v:shape style="position:absolute;left:3338;top:4984;width:1347;height:806" coordorigin="3338,4984" coordsize="1347,806" path="m3473,4984l3439,4988,3405,4997,3372,5012,3338,5034,3338,5740,3372,5717,3405,5702,3439,5692,3473,5689,4685,5689,4685,5085,3877,5085,3843,5084,3776,5071,3709,5048,3641,5022,3608,5010,3574,4999,3540,4991,3507,4986,3473,4984xe" filled="true" fillcolor="#4a7aaf" stroked="false">
                <v:path arrowok="t"/>
                <v:fill type="solid"/>
              </v:shape>
              <v:shape style="position:absolute;left:3338;top:4984;width:1347;height:806" coordorigin="3338,4984" coordsize="1347,806" path="m4146,4984l4113,4988,4079,4997,4046,5012,3978,5057,3945,5073,3911,5082,3877,5085,4550,5085,4483,5079,4416,5060,4315,5022,4281,5010,4247,4999,4214,4991,4180,4986,4146,4984xe" filled="true" fillcolor="#4a7aaf" stroked="false">
                <v:path arrowok="t"/>
                <v:fill type="solid"/>
              </v:shape>
              <v:shape style="position:absolute;left:3338;top:4984;width:1347;height:806" coordorigin="3338,4984" coordsize="1347,806" path="m4685,5034l4651,5057,4618,5073,4584,5082,4550,5085,4685,5085,4685,5034xe" filled="true" fillcolor="#4a7aaf" stroked="false">
                <v:path arrowok="t"/>
                <v:fill type="solid"/>
              </v:shape>
            </v:group>
            <v:group style="position:absolute;left:8336;top:2207;width:1398;height:806" coordorigin="8336,2207" coordsize="1398,806">
              <v:shape style="position:absolute;left:8336;top:2207;width:1398;height:806" coordorigin="8336,2207" coordsize="1398,806" path="m9174,2911l8476,2911,8511,2912,8546,2918,8581,2926,8616,2937,8651,2949,8721,2975,8755,2987,8790,2998,8825,3006,8860,3011,8895,3012,8930,3009,8965,2999,9000,2984,9070,2939,9105,2924,9139,2915,9174,2911xe" filled="true" fillcolor="#4da0b0" stroked="false">
                <v:path arrowok="t"/>
                <v:fill type="solid"/>
              </v:shape>
              <v:shape style="position:absolute;left:8336;top:2207;width:1398;height:806" coordorigin="8336,2207" coordsize="1398,806" path="m9734,2911l9174,2911,9209,2912,9244,2918,9279,2926,9314,2937,9349,2949,9419,2975,9454,2987,9489,2998,9524,3006,9559,3011,9594,3012,9629,3009,9664,2999,9699,2984,9734,2961,9734,2911xe" filled="true" fillcolor="#4da0b0" stroked="false">
                <v:path arrowok="t"/>
                <v:fill type="solid"/>
              </v:shape>
              <v:shape style="position:absolute;left:8336;top:2207;width:1398;height:806" coordorigin="8336,2207" coordsize="1398,806" path="m8476,2207l8441,2211,8406,2220,8371,2235,8336,2258,8336,2961,8371,2939,8406,2924,8441,2915,8476,2911,9734,2911,9734,2308,8895,2308,8860,2307,8790,2293,8721,2270,8651,2244,8616,2232,8581,2221,8546,2213,8511,2208,8476,2207xe" filled="true" fillcolor="#4da0b0" stroked="false">
                <v:path arrowok="t"/>
                <v:fill type="solid"/>
              </v:shape>
              <v:shape style="position:absolute;left:8336;top:2207;width:1398;height:806" coordorigin="8336,2207" coordsize="1398,806" path="m9174,2207l9139,2211,9105,2220,9070,2235,9035,2258,9000,2280,8965,2295,8930,2304,8895,2308,9594,2308,9524,2302,9454,2282,9349,2244,9314,2232,9279,2221,9244,2213,9209,2208,9174,2207xe" filled="true" fillcolor="#4da0b0" stroked="false">
                <v:path arrowok="t"/>
                <v:fill type="solid"/>
              </v:shape>
              <v:shape style="position:absolute;left:8336;top:2207;width:1398;height:806" coordorigin="8336,2207" coordsize="1398,806" path="m9734,2258l9699,2280,9664,2295,9629,2304,9594,2308,9734,2308,9734,2258xe" filled="true" fillcolor="#4da0b0" stroked="false">
                <v:path arrowok="t"/>
                <v:fill type="solid"/>
              </v:shape>
            </v:group>
            <v:group style="position:absolute;left:5;top:5;width:9792;height:7344" coordorigin="5,5" coordsize="9792,7344">
              <v:shape style="position:absolute;left:5;top:5;width:9792;height:7344" coordorigin="5,5" coordsize="9792,7344" path="m5,7348l9796,7348,9796,5,5,5,5,7348xe" filled="false" stroked="true" strokeweight=".464pt" strokecolor="#414042">
                <v:path arrowok="t"/>
              </v:shape>
              <v:shape style="position:absolute;left:333;top:373;width:7907;height:327" type="#_x0000_t202" filled="false" stroked="false">
                <v:textbox inset="0,0,0,0">
                  <w:txbxContent>
                    <w:p>
                      <w:pPr>
                        <w:spacing w:line="321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Each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stage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3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0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lifecycle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4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has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different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challenges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</w:txbxContent>
                </v:textbox>
                <w10:wrap type="none"/>
              </v:shape>
              <v:shape style="position:absolute;left:587;top:1441;width:454;height:409" type="#_x0000_t202" filled="false" stroked="false">
                <v:textbox inset="0,0,0,0">
                  <w:txbxContent>
                    <w:p>
                      <w:pPr>
                        <w:spacing w:line="404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41"/>
                          <w:szCs w:val="41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w w:val="95"/>
                          <w:sz w:val="41"/>
                        </w:rPr>
                        <w:t>40</w:t>
                      </w:r>
                      <w:r>
                        <w:rPr>
                          <w:rFonts w:ascii="Arial"/>
                          <w:sz w:val="41"/>
                        </w:rPr>
                      </w:r>
                    </w:p>
                  </w:txbxContent>
                </v:textbox>
                <w10:wrap type="none"/>
              </v:shape>
              <v:shape style="position:absolute;left:2148;top:1441;width:454;height:409" type="#_x0000_t202" filled="false" stroked="false">
                <v:textbox inset="0,0,0,0">
                  <w:txbxContent>
                    <w:p>
                      <w:pPr>
                        <w:spacing w:line="404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41"/>
                          <w:szCs w:val="41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w w:val="95"/>
                          <w:sz w:val="41"/>
                        </w:rPr>
                        <w:t>50</w:t>
                      </w:r>
                      <w:r>
                        <w:rPr>
                          <w:rFonts w:ascii="Arial"/>
                          <w:sz w:val="41"/>
                        </w:rPr>
                      </w:r>
                    </w:p>
                  </w:txbxContent>
                </v:textbox>
                <w10:wrap type="none"/>
              </v:shape>
              <v:shape style="position:absolute;left:3756;top:1441;width:454;height:409" type="#_x0000_t202" filled="false" stroked="false">
                <v:textbox inset="0,0,0,0">
                  <w:txbxContent>
                    <w:p>
                      <w:pPr>
                        <w:spacing w:line="404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41"/>
                          <w:szCs w:val="41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w w:val="95"/>
                          <w:sz w:val="41"/>
                        </w:rPr>
                        <w:t>60</w:t>
                      </w:r>
                      <w:r>
                        <w:rPr>
                          <w:rFonts w:ascii="Arial"/>
                          <w:sz w:val="41"/>
                        </w:rPr>
                      </w:r>
                    </w:p>
                  </w:txbxContent>
                </v:textbox>
                <w10:wrap type="none"/>
              </v:shape>
              <v:shape style="position:absolute;left:5483;top:1441;width:454;height:409" type="#_x0000_t202" filled="false" stroked="false">
                <v:textbox inset="0,0,0,0">
                  <w:txbxContent>
                    <w:p>
                      <w:pPr>
                        <w:spacing w:line="404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41"/>
                          <w:szCs w:val="41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w w:val="95"/>
                          <w:sz w:val="41"/>
                        </w:rPr>
                        <w:t>70</w:t>
                      </w:r>
                      <w:r>
                        <w:rPr>
                          <w:rFonts w:ascii="Arial"/>
                          <w:sz w:val="41"/>
                        </w:rPr>
                      </w:r>
                    </w:p>
                  </w:txbxContent>
                </v:textbox>
                <w10:wrap type="none"/>
              </v:shape>
              <v:shape style="position:absolute;left:7207;top:1441;width:454;height:409" type="#_x0000_t202" filled="false" stroked="false">
                <v:textbox inset="0,0,0,0">
                  <w:txbxContent>
                    <w:p>
                      <w:pPr>
                        <w:spacing w:line="404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41"/>
                          <w:szCs w:val="41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w w:val="95"/>
                          <w:sz w:val="41"/>
                        </w:rPr>
                        <w:t>80</w:t>
                      </w:r>
                      <w:r>
                        <w:rPr>
                          <w:rFonts w:ascii="Arial"/>
                          <w:sz w:val="41"/>
                        </w:rPr>
                      </w:r>
                    </w:p>
                  </w:txbxContent>
                </v:textbox>
                <w10:wrap type="none"/>
              </v:shape>
              <v:shape style="position:absolute;left:8746;top:1441;width:693;height:409" type="#_x0000_t202" filled="false" stroked="false">
                <v:textbox inset="0,0,0,0">
                  <w:txbxContent>
                    <w:p>
                      <w:pPr>
                        <w:spacing w:line="404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41"/>
                          <w:szCs w:val="41"/>
                        </w:rPr>
                      </w:pPr>
                      <w:r>
                        <w:rPr>
                          <w:rFonts w:ascii="Arial"/>
                          <w:b/>
                          <w:color w:val="595959"/>
                          <w:w w:val="95"/>
                          <w:sz w:val="41"/>
                        </w:rPr>
                        <w:t>90+</w:t>
                      </w:r>
                      <w:r>
                        <w:rPr>
                          <w:rFonts w:ascii="Arial"/>
                          <w:sz w:val="41"/>
                        </w:rPr>
                      </w:r>
                    </w:p>
                  </w:txbxContent>
                </v:textbox>
                <w10:wrap type="none"/>
              </v:shape>
              <v:shape style="position:absolute;left:395;top:2515;width:846;height:232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Divorce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1985;top:2515;width:846;height:232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Divorce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3405;top:2515;width:1210;height:232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Retirement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5263;top:2376;width:901;height:510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71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Grand-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children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6911;top:2376;width:980;height:510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16" w:right="0" w:hanging="17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23"/>
                        </w:rPr>
                        <w:t>Power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sz w:val="23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23"/>
                        </w:rPr>
                        <w:t>of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  <w:p>
                      <w:pPr>
                        <w:spacing w:before="13"/>
                        <w:ind w:left="16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Attorney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8571;top:2376;width:927;height:510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Spiritual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focus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246;top:3449;width:1144;height:232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23"/>
                        </w:rPr>
                        <w:t>Teenagers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1836;top:3310;width:1141;height:510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Kids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23"/>
                        </w:rPr>
                        <w:t>leave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home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3540;top:3310;width:941;height:510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Children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marry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5243;top:3310;width:941;height:510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60" w:right="0" w:hanging="61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Children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  <w:p>
                      <w:pPr>
                        <w:spacing w:before="13"/>
                        <w:ind w:left="60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divorce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6746;top:3310;width:1312;height:510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Institutional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care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235;top:4366;width:1167;height:232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23"/>
                        </w:rPr>
                        <w:t>Work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23"/>
                        </w:rPr>
                        <w:t>peak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2053;top:4228;width:708;height:510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50" w:right="0" w:hanging="51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Health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  <w:p>
                      <w:pPr>
                        <w:spacing w:before="13"/>
                        <w:ind w:left="50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scare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3547;top:4228;width:926;height:510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Death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23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23"/>
                        </w:rPr>
                        <w:t>of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  <w:p>
                      <w:pPr>
                        <w:spacing w:before="13"/>
                        <w:ind w:left="0" w:right="0" w:firstLine="0"/>
                        <w:jc w:val="center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friend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5251;top:4228;width:926;height:510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63" w:right="0" w:hanging="64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Death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23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23"/>
                        </w:rPr>
                        <w:t>of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  <w:p>
                      <w:pPr>
                        <w:spacing w:before="13"/>
                        <w:ind w:left="63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partner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240;top:5153;width:1157;height:510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-1" w:right="0" w:firstLine="0"/>
                        <w:jc w:val="center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23"/>
                        </w:rPr>
                        <w:t>Work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  <w:p>
                      <w:pPr>
                        <w:spacing w:before="13"/>
                        <w:ind w:left="-1" w:right="0" w:firstLine="0"/>
                        <w:jc w:val="center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frustration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1789;top:5292;width:1236;height:232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23"/>
                        </w:rPr>
                        <w:t>Inheritance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3397;top:5292;width:1226;height:232" type="#_x0000_t202" filled="false" stroked="false">
                <v:textbox inset="0,0,0,0">
                  <w:txbxContent>
                    <w:p>
                      <w:pPr>
                        <w:spacing w:line="229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23"/>
                        </w:rPr>
                        <w:t>Seachange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222;top:6989;width:3245;height:283" type="#_x0000_t202" filled="false" stroked="false">
                <v:textbox inset="0,0,0,0">
                  <w:txbxContent>
                    <w:p>
                      <w:pPr>
                        <w:spacing w:line="5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©</w:t>
                      </w:r>
                      <w:r>
                        <w:rPr>
                          <w:rFonts w:ascii="Arial" w:hAnsi="Arial"/>
                          <w:color w:val="0D0D0D"/>
                          <w:spacing w:val="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2015</w:t>
                      </w:r>
                      <w:r>
                        <w:rPr>
                          <w:rFonts w:ascii="Arial" w:hAns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KPMG,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Australian</w:t>
                      </w:r>
                      <w:r>
                        <w:rPr>
                          <w:rFonts w:ascii="Arial" w:hAns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partnership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firm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 w:hAns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network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independent</w:t>
                      </w:r>
                      <w:r>
                        <w:rPr>
                          <w:rFonts w:ascii="Arial" w:hAnsi="Arial"/>
                          <w:color w:val="0D0D0D"/>
                          <w:spacing w:val="10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firms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affiliated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with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sz w:val="5"/>
                        </w:rPr>
                      </w:r>
                    </w:p>
                    <w:p>
                      <w:pPr>
                        <w:spacing w:before="7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Cooperative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(“KPMG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International”),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Swiss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entity.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 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All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rights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reserved.</w:t>
                      </w:r>
                      <w:r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3"/>
                          <w:szCs w:val="3"/>
                        </w:rPr>
                      </w:pPr>
                    </w:p>
                    <w:p>
                      <w:pPr>
                        <w:spacing w:line="272" w:lineRule="auto" w:before="0"/>
                        <w:ind w:left="0" w:right="27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name,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logo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"cutting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through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complexity"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are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registered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or</w:t>
                      </w:r>
                      <w:r>
                        <w:rPr>
                          <w:rFonts w:asci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</w:t>
                      </w:r>
                      <w:r>
                        <w:rPr>
                          <w:rFonts w:asci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Cooperative</w:t>
                      </w:r>
                      <w:r>
                        <w:rPr>
                          <w:rFonts w:ascii="Arial"/>
                          <w:color w:val="0D0D0D"/>
                          <w:spacing w:val="91"/>
                          <w:w w:val="107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("KPMG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International").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Liability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limited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by</w:t>
                      </w:r>
                      <w:r>
                        <w:rPr>
                          <w:rFonts w:asci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scheme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approved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under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Professional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Standards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Legislation.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8392;top:7110;width:1115;height:82" type="#_x0000_t202" filled="false" stroked="false">
                <v:textbox inset="0,0,0,0">
                  <w:txbxContent>
                    <w:p>
                      <w:pPr>
                        <w:spacing w:line="8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8"/>
                          <w:szCs w:val="8"/>
                        </w:rPr>
                      </w:pPr>
                      <w:r>
                        <w:rPr>
                          <w:rFonts w:ascii="Arial"/>
                          <w:spacing w:val="-1"/>
                          <w:sz w:val="8"/>
                        </w:rPr>
                        <w:t>Source:</w:t>
                      </w:r>
                      <w:r>
                        <w:rPr>
                          <w:rFonts w:ascii="Arial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12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KPMG</w:t>
                      </w:r>
                      <w:r>
                        <w:rPr>
                          <w:rFonts w:ascii="Arial"/>
                          <w:spacing w:val="7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Demographics</w:t>
                      </w:r>
                      <w:r>
                        <w:rPr>
                          <w:rFonts w:ascii="Arial"/>
                          <w:sz w:val="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6"/>
          <w:szCs w:val="6"/>
        </w:rPr>
      </w:pPr>
      <w:r>
        <w:rPr/>
        <w:pict>
          <v:group style="position:absolute;margin-left:62.492001pt;margin-top:755.15802pt;width:466.65pt;height:.1pt;mso-position-horizontal-relative:page;mso-position-vertical-relative:page;z-index:-188584" coordorigin="1250,15103" coordsize="9333,2">
            <v:shape style="position:absolute;left:1250;top:15103;width:9333;height:2" coordorigin="1250,15103" coordsize="9333,0" path="m1250,15103l10582,15103e" filled="false" stroked="true" strokeweight=".264pt" strokecolor="#000000">
              <v:path arrowok="t"/>
            </v:shape>
            <w10:wrap type="none"/>
          </v:group>
        </w:pict>
      </w:r>
      <w:r>
        <w:rPr/>
        <w:pict>
          <v:group style="position:absolute;margin-left:152.518982pt;margin-top:492.996277pt;width:30.9pt;height:53.95pt;mso-position-horizontal-relative:page;mso-position-vertical-relative:page;z-index:-188560" coordorigin="3050,9860" coordsize="618,1079">
            <v:shape style="position:absolute;left:3050;top:10417;width:617;height:522" type="#_x0000_t75" stroked="false">
              <v:imagedata r:id="rId114" o:title=""/>
            </v:shape>
            <v:shape style="position:absolute;left:3050;top:9860;width:615;height:521" type="#_x0000_t75" stroked="false">
              <v:imagedata r:id="rId115" o:title=""/>
            </v:shape>
            <w10:wrap type="none"/>
          </v:group>
        </w:pict>
      </w:r>
    </w:p>
    <w:p>
      <w:pPr>
        <w:spacing w:line="200" w:lineRule="atLeast"/>
        <w:ind w:left="49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90.55pt;height:368.15pt;mso-position-horizontal-relative:char;mso-position-vertical-relative:line" coordorigin="0,0" coordsize="9811,7363">
            <v:shape style="position:absolute;left:5;top:44;width:9800;height:895" type="#_x0000_t75" stroked="false">
              <v:imagedata r:id="rId116" o:title=""/>
            </v:shape>
            <v:group style="position:absolute;left:198;top:6887;width:9342;height:2" coordorigin="198,6887" coordsize="9342,2">
              <v:shape style="position:absolute;left:198;top:6887;width:9342;height:2" coordorigin="198,6887" coordsize="9342,0" path="m198,6887l9539,6887e" filled="false" stroked="true" strokeweight=".264pt" strokecolor="#000000">
                <v:path arrowok="t"/>
              </v:shape>
              <v:shape style="position:absolute;left:498;top:1381;width:324;height:546" type="#_x0000_t75" stroked="false">
                <v:imagedata r:id="rId117" o:title=""/>
              </v:shape>
            </v:group>
            <v:group style="position:absolute;left:273;top:1286;width:775;height:736" coordorigin="273,1286" coordsize="775,736">
              <v:shape style="position:absolute;left:273;top:1286;width:775;height:736" coordorigin="273,1286" coordsize="775,736" path="m678,1286l639,1286,619,1287,600,1291,582,1294,562,1297,492,1322,413,1371,374,1407,361,1420,350,1433,340,1448,329,1462,320,1479,311,1495,304,1511,296,1528,291,1544,284,1562,278,1598,275,1618,273,1634,273,1673,275,1693,281,1729,291,1765,297,1781,304,1799,340,1861,387,1915,445,1959,494,1985,510,1993,583,2015,641,2021,680,2021,793,2000,861,1969,873,1961,642,1961,610,1957,577,1951,562,1946,546,1941,464,1899,407,1848,399,1836,389,1823,381,1812,373,1799,366,1786,360,1771,353,1758,348,1743,345,1729,340,1714,338,1699,335,1685,335,1636,355,1547,374,1508,381,1495,391,1482,399,1470,418,1448,430,1436,453,1417,466,1408,477,1399,490,1392,505,1384,518,1377,533,1371,547,1366,564,1361,579,1356,595,1353,611,1351,628,1348,644,1348,660,1346,872,1346,809,1314,755,1297,737,1292,717,1289,678,1286xe" filled="true" fillcolor="#d67a40" stroked="false">
                <v:path arrowok="t"/>
                <v:fill type="solid"/>
              </v:shape>
              <v:shape style="position:absolute;left:273;top:1286;width:775;height:736" coordorigin="273,1286" coordsize="775,736" path="m872,1346l660,1346,678,1348,695,1348,711,1351,788,1371,856,1408,868,1418,892,1438,902,1449,912,1459,922,1472,931,1484,940,1497,948,1508,954,1523,961,1536,966,1549,976,1578,982,1608,984,1624,985,1636,982,1701,966,1760,959,1773,953,1787,912,1848,900,1859,891,1871,866,1890,855,1900,829,1917,815,1923,771,1943,757,1946,740,1951,726,1954,709,1957,677,1961,873,1961,891,1949,907,1938,933,1913,946,1902,958,1887,971,1874,990,1845,1000,1828,1008,1814,1016,1797,1023,1779,1029,1763,1039,1727,1043,1709,1044,1691,1046,1668,1047,1653,1046,1634,1044,1616,1043,1596,1016,1510,980,1448,931,1392,874,1348,872,1346xe" filled="true" fillcolor="#d67a40" stroked="false">
                <v:path arrowok="t"/>
                <v:fill type="solid"/>
              </v:shape>
              <v:shape style="position:absolute;left:498;top:4394;width:322;height:560" type="#_x0000_t75" stroked="false">
                <v:imagedata r:id="rId118" o:title=""/>
              </v:shape>
            </v:group>
            <v:group style="position:absolute;left:273;top:4305;width:775;height:737" coordorigin="273,4305" coordsize="775,737">
              <v:shape style="position:absolute;left:273;top:4305;width:775;height:737" coordorigin="273,4305" coordsize="775,737" path="m659,4305l582,4314,510,4335,443,4369,386,4413,374,4426,361,4439,350,4454,340,4469,329,4483,320,4498,311,4515,304,4531,296,4547,291,4565,284,4583,275,4637,273,4655,273,4694,286,4768,320,4851,363,4910,415,4959,494,5006,510,5013,528,5021,564,5031,583,5034,601,5037,621,5041,641,5042,680,5042,757,5031,829,5006,873,4980,642,4980,610,4977,577,4970,562,4967,546,4962,533,4956,518,4951,503,4943,490,4936,464,4920,451,4910,428,4889,407,4867,399,4856,389,4845,353,4778,345,4750,340,4735,338,4720,335,4704,335,4658,345,4598,366,4541,374,4528,381,4515,391,4503,399,4490,409,4479,453,4438,505,4405,518,4397,533,4392,547,4385,564,4381,579,4377,611,4371,644,4367,874,4367,860,4359,843,4349,827,4341,809,4335,793,4328,775,4322,755,4317,737,4314,717,4310,659,4305xe" filled="true" fillcolor="#d67a40" stroked="false">
                <v:path arrowok="t"/>
                <v:fill type="solid"/>
              </v:shape>
              <v:shape style="position:absolute;left:273;top:4305;width:775;height:737" coordorigin="273,4305" coordsize="775,737" path="m874,4367l678,4367,711,4371,727,4374,788,4392,830,4413,843,4420,856,4430,868,4438,892,4459,948,4529,971,4585,976,4598,979,4613,982,4629,985,4655,985,4693,984,4706,982,4722,959,4794,922,4858,866,4912,815,4944,757,4967,677,4980,873,4980,933,4934,958,4908,971,4894,980,4881,990,4864,1000,4849,1029,4782,1044,4711,1046,4689,1047,4673,1046,4655,1044,4635,1029,4564,1000,4497,958,4439,945,4426,931,4412,905,4389,891,4379,874,4367xe" filled="true" fillcolor="#d67a40" stroked="false">
                <v:path arrowok="t"/>
                <v:fill type="solid"/>
              </v:shape>
              <v:shape style="position:absolute;left:387;top:5823;width:546;height:451" type="#_x0000_t75" stroked="false">
                <v:imagedata r:id="rId119" o:title=""/>
              </v:shape>
            </v:group>
            <v:group style="position:absolute;left:273;top:5704;width:775;height:736" coordorigin="273,5704" coordsize="775,736">
              <v:shape style="position:absolute;left:273;top:5704;width:775;height:736" coordorigin="273,5704" coordsize="775,736" path="m678,5704l639,5704,619,5706,600,5709,582,5712,562,5715,492,5740,459,5758,443,5766,413,5789,386,5812,374,5825,361,5838,350,5853,340,5866,329,5880,320,5897,311,5913,304,5929,296,5946,291,5962,284,5980,278,6016,275,6036,273,6052,273,6091,275,6111,291,6183,320,6248,374,6320,445,6377,510,6411,546,6423,564,6429,583,6433,601,6436,641,6439,680,6439,719,6436,793,6418,861,6387,873,6379,642,6379,610,6376,577,6369,562,6364,546,6359,451,6309,407,6266,399,6255,389,6242,353,6176,345,6147,340,6132,338,6117,335,6103,335,6054,337,6041,338,6024,345,5995,350,5980,355,5967,360,5952,366,5939,374,5926,381,5913,391,5900,399,5889,418,5866,430,5856,453,5835,466,5827,518,5796,564,5779,579,5774,595,5771,611,5769,628,5766,874,5766,860,5756,827,5740,809,5733,791,5725,775,5720,755,5715,737,5711,717,5709,698,5706,678,5704xe" filled="true" fillcolor="#d67a40" stroked="false">
                <v:path arrowok="t"/>
                <v:fill type="solid"/>
              </v:shape>
              <v:shape style="position:absolute;left:273;top:5704;width:775;height:736" coordorigin="273,5704" coordsize="775,736" path="m874,5766l678,5766,727,5771,742,5776,758,5779,773,5784,788,5791,802,5796,817,5804,830,5810,856,5827,868,5836,892,5856,931,5902,966,5967,982,6026,984,6042,985,6054,982,6119,966,6178,959,6191,953,6206,946,6219,938,6232,930,6243,922,6256,912,6268,900,6278,891,6289,866,6309,855,6318,829,6335,815,6341,771,6361,757,6366,740,6369,726,6372,709,6376,677,6379,873,6379,933,6333,958,6307,971,6292,1016,6215,1039,6145,1046,6086,1047,6072,1046,6052,1044,6034,1043,6014,1016,5928,980,5866,931,5810,891,5776,874,5766xe" filled="true" fillcolor="#d67a40" stroked="false">
                <v:path arrowok="t"/>
                <v:fill type="solid"/>
              </v:shape>
            </v:group>
            <v:group style="position:absolute;left:273;top:2820;width:775;height:737" coordorigin="273,2820" coordsize="775,737">
              <v:shape style="position:absolute;left:273;top:2820;width:775;height:737" coordorigin="273,2820" coordsize="775,737" path="m680,3555l641,3555,660,3557,680,3555xe" filled="true" fillcolor="#d67a40" stroked="false">
                <v:path arrowok="t"/>
                <v:fill type="solid"/>
              </v:shape>
              <v:shape style="position:absolute;left:273;top:2820;width:775;height:737" coordorigin="273,2820" coordsize="775,737" path="m678,2820l659,2820,639,2822,619,2822,600,2825,582,2828,562,2832,544,2836,526,2843,510,2850,492,2856,428,2894,374,2941,361,2954,350,2969,340,2982,329,2998,320,3013,311,3029,304,3046,296,3062,291,3080,284,3096,281,3114,278,3134,275,3152,273,3168,273,3209,275,3227,278,3245,281,3265,304,3333,340,3395,387,3451,445,3495,510,3528,583,3549,601,3552,621,3555,699,3555,775,3541,829,3519,845,3513,861,3503,873,3495,642,3495,610,3492,577,3485,562,3482,546,3477,533,3470,503,3457,490,3451,477,3443,464,3433,451,3425,428,3403,407,3382,399,3371,389,3359,353,3292,345,3265,340,3250,338,3233,335,3219,335,3170,350,3096,355,3083,360,3068,366,3055,374,3042,381,3029,391,3018,399,3005,418,2982,430,2972,453,2951,466,2943,518,2912,579,2892,595,2887,644,2882,874,2882,860,2872,827,2856,809,2850,793,2843,775,2836,755,2832,737,2828,698,2822,678,2820xe" filled="true" fillcolor="#d67a40" stroked="false">
                <v:path arrowok="t"/>
                <v:fill type="solid"/>
              </v:shape>
              <v:shape style="position:absolute;left:273;top:2820;width:775;height:737" coordorigin="273,2820" coordsize="775,737" path="m874,2882l678,2882,711,2885,727,2889,742,2892,758,2895,773,2900,817,2920,830,2926,843,2934,856,2944,868,2952,931,3018,966,3085,971,3098,985,3170,985,3207,982,3235,966,3294,938,3348,930,3359,922,3372,866,3426,815,3459,786,3470,771,3477,757,3482,740,3485,726,3488,709,3492,677,3495,873,3495,933,3449,958,3423,971,3408,1016,3332,1039,3263,1047,3188,1046,3168,1043,3132,1039,3113,1034,3096,1029,3078,1000,3011,958,2954,905,2903,891,2894,874,2882xe" filled="true" fillcolor="#d67a40" stroked="false">
                <v:path arrowok="t"/>
                <v:fill type="solid"/>
              </v:shape>
              <v:shape style="position:absolute;left:405;top:2949;width:505;height:482" type="#_x0000_t75" stroked="false">
                <v:imagedata r:id="rId120" o:title=""/>
              </v:shape>
            </v:group>
            <v:group style="position:absolute;left:5;top:5;width:9801;height:7353" coordorigin="5,5" coordsize="9801,7353">
              <v:shape style="position:absolute;left:5;top:5;width:9801;height:7353" coordorigin="5,5" coordsize="9801,7353" path="m5,7358l9805,7358,9805,5,5,5,5,7358xe" filled="false" stroked="true" strokeweight=".5pt" strokecolor="#414042">
                <v:path arrowok="t"/>
              </v:shape>
              <v:shape style="position:absolute;left:237;top:354;width:7298;height:327" type="#_x0000_t202" filled="false" stroked="false">
                <v:textbox inset="0,0,0,0">
                  <w:txbxContent>
                    <w:p>
                      <w:pPr>
                        <w:spacing w:line="32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Key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2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issues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for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9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boomers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6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32"/>
                        </w:rPr>
                        <w:t>work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5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and</w:t>
                      </w:r>
                      <w:r>
                        <w:rPr>
                          <w:rFonts w:ascii="Arial"/>
                          <w:b/>
                          <w:color w:val="FFFFFF"/>
                          <w:spacing w:val="21"/>
                          <w:sz w:val="32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"/>
                          <w:sz w:val="32"/>
                        </w:rPr>
                        <w:t>retirement</w:t>
                      </w:r>
                      <w:r>
                        <w:rPr>
                          <w:rFonts w:ascii="Arial"/>
                          <w:sz w:val="32"/>
                        </w:rPr>
                      </w:r>
                    </w:p>
                  </w:txbxContent>
                </v:textbox>
                <w10:wrap type="none"/>
              </v:shape>
              <v:shape style="position:absolute;left:1301;top:1217;width:7684;height:915" type="#_x0000_t202" filled="false" stroked="false">
                <v:textbox inset="0,0,0,0">
                  <w:txbxContent>
                    <w:p>
                      <w:pPr>
                        <w:spacing w:line="132" w:lineRule="auto" w:before="71"/>
                        <w:ind w:left="0" w:right="0" w:firstLine="0"/>
                        <w:jc w:val="left"/>
                        <w:rPr>
                          <w:rFonts w:ascii="Arial Unicode MS" w:hAnsi="Arial Unicode MS" w:cs="Arial Unicode MS" w:eastAsia="Arial Unicode MS"/>
                          <w:sz w:val="27"/>
                          <w:szCs w:val="27"/>
                        </w:rPr>
                      </w:pP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The</w:t>
                      </w:r>
                      <w:r>
                        <w:rPr>
                          <w:rFonts w:ascii="Arial" w:hAnsi="Arial" w:cs="Arial" w:eastAsia="Arial"/>
                          <w:spacing w:val="3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oldest</w:t>
                      </w:r>
                      <w:r>
                        <w:rPr>
                          <w:rFonts w:ascii="Arial" w:hAnsi="Arial" w:cs="Arial" w:eastAsia="Arial"/>
                          <w:spacing w:val="3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Boomer</w:t>
                      </w:r>
                      <w:r>
                        <w:rPr>
                          <w:rFonts w:ascii="Arial" w:hAnsi="Arial" w:cs="Arial" w:eastAsia="Arial"/>
                          <w:spacing w:val="2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is</w:t>
                      </w:r>
                      <w:r>
                        <w:rPr>
                          <w:rFonts w:ascii="Arial" w:hAnsi="Arial" w:cs="Arial" w:eastAsia="Arial"/>
                          <w:spacing w:val="6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  <w:t>now</w:t>
                      </w:r>
                      <w:r>
                        <w:rPr>
                          <w:rFonts w:ascii="Arial" w:hAnsi="Arial" w:cs="Arial" w:eastAsia="Arial"/>
                          <w:spacing w:val="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  <w:t>68</w:t>
                      </w:r>
                      <w:r>
                        <w:rPr>
                          <w:rFonts w:ascii="Arial" w:hAnsi="Arial" w:cs="Arial" w:eastAsia="Arial"/>
                          <w:spacing w:val="3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  <w:t>…</w:t>
                      </w:r>
                      <w:r>
                        <w:rPr>
                          <w:rFonts w:ascii="Arial" w:hAnsi="Arial" w:cs="Arial" w:eastAsia="Arial"/>
                          <w:spacing w:val="6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they</w:t>
                      </w:r>
                      <w:r>
                        <w:rPr>
                          <w:rFonts w:ascii="Arial" w:hAnsi="Arial" w:cs="Arial" w:eastAsia="Arial"/>
                          <w:spacing w:val="2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  <w:t>are</w:t>
                      </w:r>
                      <w:r>
                        <w:rPr>
                          <w:rFonts w:ascii="Arial" w:hAnsi="Arial" w:cs="Arial" w:eastAsia="Arial"/>
                          <w:spacing w:val="4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looking</w:t>
                      </w:r>
                      <w:r>
                        <w:rPr>
                          <w:rFonts w:ascii="Arial" w:hAnsi="Arial" w:cs="Arial" w:eastAsia="Arial"/>
                          <w:spacing w:val="4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to</w:t>
                      </w:r>
                      <w:r>
                        <w:rPr>
                          <w:rFonts w:ascii="Arial" w:hAnsi="Arial" w:cs="Arial" w:eastAsia="Arial"/>
                          <w:spacing w:val="3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redefine</w:t>
                      </w:r>
                      <w:r>
                        <w:rPr>
                          <w:rFonts w:ascii="Arial" w:hAnsi="Arial" w:cs="Arial" w:eastAsia="Arial"/>
                          <w:spacing w:val="3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the</w:t>
                      </w:r>
                      <w:r>
                        <w:rPr>
                          <w:rFonts w:ascii="Arial" w:hAnsi="Arial" w:cs="Arial" w:eastAsia="Arial"/>
                          <w:spacing w:val="59"/>
                          <w:w w:val="101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retirement</w:t>
                      </w:r>
                      <w:r>
                        <w:rPr>
                          <w:rFonts w:ascii="Arial" w:hAnsi="Arial" w:cs="Arial" w:eastAsia="Arial"/>
                          <w:spacing w:val="-29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stage</w:t>
                      </w:r>
                      <w:r>
                        <w:rPr>
                          <w:rFonts w:ascii="Arial" w:hAnsi="Arial" w:cs="Arial" w:eastAsia="Arial"/>
                          <w:spacing w:val="-27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90"/>
                          <w:sz w:val="27"/>
                          <w:szCs w:val="27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spacing w:val="-27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the</w:t>
                      </w:r>
                      <w:r>
                        <w:rPr>
                          <w:rFonts w:ascii="Arial" w:hAnsi="Arial" w:cs="Arial" w:eastAsia="Arial"/>
                          <w:spacing w:val="-26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lifecycle</w:t>
                      </w:r>
                      <w:r>
                        <w:rPr>
                          <w:rFonts w:ascii="Arial" w:hAnsi="Arial" w:cs="Arial" w:eastAsia="Arial"/>
                          <w:spacing w:val="-25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90"/>
                          <w:sz w:val="27"/>
                          <w:szCs w:val="27"/>
                        </w:rPr>
                        <w:t>by</w:t>
                      </w:r>
                      <w:r>
                        <w:rPr>
                          <w:rFonts w:ascii="Arial" w:hAnsi="Arial" w:cs="Arial" w:eastAsia="Arial"/>
                          <w:spacing w:val="-25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remaining</w:t>
                      </w:r>
                      <w:r>
                        <w:rPr>
                          <w:rFonts w:ascii="Arial" w:hAnsi="Arial" w:cs="Arial" w:eastAsia="Arial"/>
                          <w:spacing w:val="-28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3"/>
                          <w:w w:val="85"/>
                          <w:sz w:val="27"/>
                          <w:szCs w:val="27"/>
                        </w:rPr>
                        <w:t>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2"/>
                          <w:w w:val="85"/>
                          <w:sz w:val="27"/>
                          <w:szCs w:val="27"/>
                        </w:rPr>
                        <w:t>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12"/>
                          <w:w w:val="8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w w:val="85"/>
                          <w:sz w:val="27"/>
                          <w:szCs w:val="27"/>
                        </w:rPr>
                        <w:t>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13"/>
                          <w:w w:val="8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2"/>
                          <w:w w:val="85"/>
                          <w:sz w:val="27"/>
                          <w:szCs w:val="27"/>
                        </w:rPr>
                        <w:t></w:t>
                      </w:r>
                      <w:r>
                        <w:rPr>
                          <w:rFonts w:ascii="Arial Unicode MS" w:hAnsi="Arial Unicode MS" w:cs="Arial Unicode MS" w:eastAsia="Arial Unicode MS"/>
                          <w:sz w:val="27"/>
                          <w:szCs w:val="27"/>
                        </w:rPr>
                      </w:r>
                    </w:p>
                    <w:p>
                      <w:pPr>
                        <w:spacing w:line="345" w:lineRule="exact" w:before="0"/>
                        <w:ind w:left="0" w:right="0" w:firstLine="0"/>
                        <w:jc w:val="left"/>
                        <w:rPr>
                          <w:rFonts w:ascii="Arial Unicode MS" w:hAnsi="Arial Unicode MS" w:cs="Arial Unicode MS" w:eastAsia="Arial Unicode MS"/>
                          <w:sz w:val="27"/>
                          <w:szCs w:val="27"/>
                        </w:rPr>
                      </w:pP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1"/>
                          <w:w w:val="70"/>
                          <w:sz w:val="27"/>
                          <w:szCs w:val="27"/>
                        </w:rPr>
                        <w:t>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2"/>
                          <w:w w:val="70"/>
                          <w:sz w:val="27"/>
                          <w:szCs w:val="27"/>
                        </w:rPr>
                        <w:t></w:t>
                      </w:r>
                      <w:r>
                        <w:rPr>
                          <w:rFonts w:ascii="Arial Unicode MS" w:hAnsi="Arial Unicode MS" w:cs="Arial Unicode MS" w:eastAsia="Arial Unicode MS"/>
                          <w:sz w:val="27"/>
                          <w:szCs w:val="27"/>
                        </w:rPr>
                      </w:r>
                    </w:p>
                  </w:txbxContent>
                </v:textbox>
                <w10:wrap type="none"/>
              </v:shape>
              <v:shape style="position:absolute;left:1301;top:2743;width:7543;height:937" type="#_x0000_t202" filled="false" stroked="false">
                <v:textbox inset="0,0,0,0">
                  <w:txbxContent>
                    <w:p>
                      <w:pPr>
                        <w:spacing w:line="28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</w:pP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1"/>
                          <w:w w:val="75"/>
                          <w:sz w:val="27"/>
                          <w:szCs w:val="27"/>
                        </w:rPr>
                        <w:t>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2"/>
                          <w:w w:val="75"/>
                          <w:sz w:val="27"/>
                          <w:szCs w:val="27"/>
                        </w:rPr>
                        <w:t>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3"/>
                          <w:w w:val="75"/>
                          <w:sz w:val="27"/>
                          <w:szCs w:val="27"/>
                        </w:rPr>
                        <w:t>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2"/>
                          <w:w w:val="75"/>
                          <w:sz w:val="27"/>
                          <w:szCs w:val="27"/>
                        </w:rPr>
                        <w:t>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28"/>
                          <w:w w:val="7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w w:val="75"/>
                          <w:sz w:val="27"/>
                          <w:szCs w:val="27"/>
                        </w:rPr>
                        <w:t>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18"/>
                          <w:w w:val="7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75"/>
                          <w:sz w:val="27"/>
                          <w:szCs w:val="27"/>
                        </w:rPr>
                        <w:t>in</w:t>
                      </w:r>
                      <w:r>
                        <w:rPr>
                          <w:rFonts w:ascii="Arial" w:hAnsi="Arial" w:cs="Arial" w:eastAsia="Arial"/>
                          <w:spacing w:val="15"/>
                          <w:w w:val="7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75"/>
                          <w:sz w:val="27"/>
                          <w:szCs w:val="27"/>
                        </w:rPr>
                        <w:t>succession</w:t>
                      </w:r>
                      <w:r>
                        <w:rPr>
                          <w:rFonts w:ascii="Arial" w:hAnsi="Arial" w:cs="Arial" w:eastAsia="Arial"/>
                          <w:spacing w:val="11"/>
                          <w:w w:val="7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75"/>
                          <w:sz w:val="27"/>
                          <w:szCs w:val="27"/>
                        </w:rPr>
                        <w:t>planning,</w:t>
                      </w:r>
                      <w:r>
                        <w:rPr>
                          <w:rFonts w:ascii="Arial" w:hAnsi="Arial" w:cs="Arial" w:eastAsia="Arial"/>
                          <w:spacing w:val="12"/>
                          <w:w w:val="7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75"/>
                          <w:sz w:val="27"/>
                          <w:szCs w:val="27"/>
                        </w:rPr>
                        <w:t>health</w:t>
                      </w:r>
                      <w:r>
                        <w:rPr>
                          <w:rFonts w:ascii="Arial" w:hAnsi="Arial" w:cs="Arial" w:eastAsia="Arial"/>
                          <w:spacing w:val="14"/>
                          <w:w w:val="7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75"/>
                          <w:sz w:val="27"/>
                          <w:szCs w:val="27"/>
                        </w:rPr>
                        <w:t>&amp;</w:t>
                      </w:r>
                      <w:r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</w:r>
                    </w:p>
                    <w:p>
                      <w:pPr>
                        <w:spacing w:line="252" w:lineRule="auto" w:before="8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</w:pPr>
                      <w:r>
                        <w:rPr>
                          <w:rFonts w:ascii="Arial"/>
                          <w:spacing w:val="-1"/>
                          <w:sz w:val="27"/>
                        </w:rPr>
                        <w:t>wellness,</w:t>
                      </w:r>
                      <w:r>
                        <w:rPr>
                          <w:rFonts w:ascii="Arial"/>
                          <w:spacing w:val="7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z w:val="27"/>
                        </w:rPr>
                        <w:t>reward</w:t>
                      </w:r>
                      <w:r>
                        <w:rPr>
                          <w:rFonts w:ascii="Arial"/>
                          <w:spacing w:val="9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7"/>
                        </w:rPr>
                        <w:t>travel,</w:t>
                      </w:r>
                      <w:r>
                        <w:rPr>
                          <w:rFonts w:ascii="Arial"/>
                          <w:spacing w:val="8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7"/>
                        </w:rPr>
                        <w:t>downsizing,</w:t>
                      </w:r>
                      <w:r>
                        <w:rPr>
                          <w:rFonts w:ascii="Arial"/>
                          <w:spacing w:val="8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pacing w:val="-3"/>
                          <w:sz w:val="27"/>
                        </w:rPr>
                        <w:t>spirituality,</w:t>
                      </w:r>
                      <w:r>
                        <w:rPr>
                          <w:rFonts w:ascii="Arial"/>
                          <w:spacing w:val="8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pacing w:val="-3"/>
                          <w:sz w:val="27"/>
                        </w:rPr>
                        <w:t>technology,</w:t>
                      </w:r>
                      <w:r>
                        <w:rPr>
                          <w:rFonts w:ascii="Arial"/>
                          <w:spacing w:val="8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z w:val="27"/>
                        </w:rPr>
                        <w:t>re-</w:t>
                      </w:r>
                      <w:r>
                        <w:rPr>
                          <w:rFonts w:ascii="Arial"/>
                          <w:spacing w:val="85"/>
                          <w:w w:val="101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7"/>
                        </w:rPr>
                        <w:t>partnering</w:t>
                      </w:r>
                      <w:r>
                        <w:rPr>
                          <w:rFonts w:ascii="Arial"/>
                          <w:sz w:val="27"/>
                        </w:rPr>
                      </w:r>
                    </w:p>
                  </w:txbxContent>
                </v:textbox>
                <w10:wrap type="none"/>
              </v:shape>
              <v:shape style="position:absolute;left:1301;top:4228;width:7895;height:937" type="#_x0000_t202" filled="false" stroked="false">
                <v:textbox inset="0,0,0,0">
                  <w:txbxContent>
                    <w:p>
                      <w:pPr>
                        <w:spacing w:line="28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</w:pP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More</w:t>
                      </w:r>
                      <w:r>
                        <w:rPr>
                          <w:rFonts w:ascii="Arial" w:hAnsi="Arial" w:cs="Arial" w:eastAsia="Arial"/>
                          <w:spacing w:val="-31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90"/>
                          <w:sz w:val="27"/>
                          <w:szCs w:val="27"/>
                        </w:rPr>
                        <w:t>workers</w:t>
                      </w:r>
                      <w:r>
                        <w:rPr>
                          <w:rFonts w:ascii="Arial" w:hAnsi="Arial" w:cs="Arial" w:eastAsia="Arial"/>
                          <w:spacing w:val="-32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working</w:t>
                      </w:r>
                      <w:r>
                        <w:rPr>
                          <w:rFonts w:ascii="Arial" w:hAnsi="Arial" w:cs="Arial" w:eastAsia="Arial"/>
                          <w:spacing w:val="-30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into</w:t>
                      </w:r>
                      <w:r>
                        <w:rPr>
                          <w:rFonts w:ascii="Arial" w:hAnsi="Arial" w:cs="Arial" w:eastAsia="Arial"/>
                          <w:spacing w:val="-29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their</w:t>
                      </w:r>
                      <w:r>
                        <w:rPr>
                          <w:rFonts w:ascii="Arial" w:hAnsi="Arial" w:cs="Arial" w:eastAsia="Arial"/>
                          <w:spacing w:val="-30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90"/>
                          <w:sz w:val="27"/>
                          <w:szCs w:val="27"/>
                        </w:rPr>
                        <w:t>60s</w:t>
                      </w:r>
                      <w:r>
                        <w:rPr>
                          <w:rFonts w:ascii="Arial" w:hAnsi="Arial" w:cs="Arial" w:eastAsia="Arial"/>
                          <w:spacing w:val="-29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increases</w:t>
                      </w:r>
                      <w:r>
                        <w:rPr>
                          <w:rFonts w:ascii="Arial" w:hAnsi="Arial" w:cs="Arial" w:eastAsia="Arial"/>
                          <w:spacing w:val="-33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2"/>
                          <w:w w:val="85"/>
                          <w:sz w:val="27"/>
                          <w:szCs w:val="27"/>
                        </w:rPr>
                        <w:t>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3"/>
                          <w:w w:val="85"/>
                          <w:sz w:val="27"/>
                          <w:szCs w:val="27"/>
                        </w:rPr>
                        <w:t>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2"/>
                          <w:w w:val="85"/>
                          <w:sz w:val="27"/>
                          <w:szCs w:val="27"/>
                        </w:rPr>
                        <w:t>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17"/>
                          <w:w w:val="8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3"/>
                          <w:w w:val="85"/>
                          <w:sz w:val="27"/>
                          <w:szCs w:val="27"/>
                        </w:rPr>
                        <w:t>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2"/>
                          <w:w w:val="85"/>
                          <w:sz w:val="27"/>
                          <w:szCs w:val="27"/>
                        </w:rPr>
                        <w:t>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-24"/>
                          <w:w w:val="8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90"/>
                          <w:sz w:val="27"/>
                          <w:szCs w:val="27"/>
                        </w:rPr>
                        <w:t>…</w:t>
                      </w:r>
                      <w:r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</w:r>
                    </w:p>
                    <w:p>
                      <w:pPr>
                        <w:spacing w:line="252" w:lineRule="auto" w:before="8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</w:pPr>
                      <w:r>
                        <w:rPr>
                          <w:rFonts w:ascii="Arial"/>
                          <w:spacing w:val="-1"/>
                          <w:sz w:val="27"/>
                        </w:rPr>
                        <w:t>business</w:t>
                      </w:r>
                      <w:r>
                        <w:rPr>
                          <w:rFonts w:ascii="Arial"/>
                          <w:spacing w:val="2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z w:val="27"/>
                        </w:rPr>
                        <w:t>needs</w:t>
                      </w:r>
                      <w:r>
                        <w:rPr>
                          <w:rFonts w:ascii="Arial"/>
                          <w:spacing w:val="5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7"/>
                        </w:rPr>
                        <w:t>to</w:t>
                      </w:r>
                      <w:r>
                        <w:rPr>
                          <w:rFonts w:ascii="Arial"/>
                          <w:spacing w:val="7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7"/>
                        </w:rPr>
                        <w:t>recalibrate</w:t>
                      </w:r>
                      <w:r>
                        <w:rPr>
                          <w:rFonts w:ascii="Arial"/>
                          <w:spacing w:val="2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z w:val="27"/>
                        </w:rPr>
                        <w:t>work</w:t>
                      </w:r>
                      <w:r>
                        <w:rPr>
                          <w:rFonts w:ascii="Arial"/>
                          <w:spacing w:val="3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7"/>
                        </w:rPr>
                        <w:t>tasks</w:t>
                      </w:r>
                      <w:r>
                        <w:rPr>
                          <w:rFonts w:ascii="Arial"/>
                          <w:spacing w:val="4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z w:val="27"/>
                        </w:rPr>
                        <w:t>so</w:t>
                      </w:r>
                      <w:r>
                        <w:rPr>
                          <w:rFonts w:ascii="Arial"/>
                          <w:spacing w:val="5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z w:val="27"/>
                        </w:rPr>
                        <w:t>as</w:t>
                      </w:r>
                      <w:r>
                        <w:rPr>
                          <w:rFonts w:ascii="Arial"/>
                          <w:spacing w:val="6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7"/>
                        </w:rPr>
                        <w:t>to</w:t>
                      </w:r>
                      <w:r>
                        <w:rPr>
                          <w:rFonts w:ascii="Arial"/>
                          <w:spacing w:val="5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7"/>
                        </w:rPr>
                        <w:t>minimise</w:t>
                      </w:r>
                      <w:r>
                        <w:rPr>
                          <w:rFonts w:ascii="Arial"/>
                          <w:spacing w:val="5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7"/>
                        </w:rPr>
                        <w:t>health</w:t>
                      </w:r>
                      <w:r>
                        <w:rPr>
                          <w:rFonts w:ascii="Arial"/>
                          <w:spacing w:val="57"/>
                          <w:w w:val="101"/>
                          <w:sz w:val="27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27"/>
                        </w:rPr>
                        <w:t>impacts</w:t>
                      </w:r>
                      <w:r>
                        <w:rPr>
                          <w:rFonts w:ascii="Arial"/>
                          <w:sz w:val="27"/>
                        </w:rPr>
                      </w:r>
                    </w:p>
                  </w:txbxContent>
                </v:textbox>
                <w10:wrap type="none"/>
              </v:shape>
              <v:shape style="position:absolute;left:1301;top:5637;width:8005;height:919" type="#_x0000_t202" filled="false" stroked="false">
                <v:textbox inset="0,0,0,0">
                  <w:txbxContent>
                    <w:p>
                      <w:pPr>
                        <w:spacing w:line="132" w:lineRule="auto" w:before="71"/>
                        <w:ind w:left="0" w:right="0" w:firstLine="0"/>
                        <w:jc w:val="left"/>
                        <w:rPr>
                          <w:rFonts w:ascii="Arial Unicode MS" w:hAnsi="Arial Unicode MS" w:cs="Arial Unicode MS" w:eastAsia="Arial Unicode MS"/>
                          <w:sz w:val="27"/>
                          <w:szCs w:val="27"/>
                        </w:rPr>
                      </w:pP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The</w:t>
                      </w:r>
                      <w:r>
                        <w:rPr>
                          <w:rFonts w:ascii="Arial" w:hAnsi="Arial" w:cs="Arial" w:eastAsia="Arial"/>
                          <w:spacing w:val="6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ageing</w:t>
                      </w:r>
                      <w:r>
                        <w:rPr>
                          <w:rFonts w:ascii="Arial" w:hAnsi="Arial" w:cs="Arial" w:eastAsia="Arial"/>
                          <w:spacing w:val="6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workforce</w:t>
                      </w:r>
                      <w:r>
                        <w:rPr>
                          <w:rFonts w:ascii="Arial" w:hAnsi="Arial" w:cs="Arial" w:eastAsia="Arial"/>
                          <w:spacing w:val="3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  <w:t>can</w:t>
                      </w:r>
                      <w:r>
                        <w:rPr>
                          <w:rFonts w:ascii="Arial" w:hAnsi="Arial" w:cs="Arial" w:eastAsia="Arial"/>
                          <w:spacing w:val="6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lead</w:t>
                      </w:r>
                      <w:r>
                        <w:rPr>
                          <w:rFonts w:ascii="Arial" w:hAnsi="Arial" w:cs="Arial" w:eastAsia="Arial"/>
                          <w:spacing w:val="6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to</w:t>
                      </w:r>
                      <w:r>
                        <w:rPr>
                          <w:rFonts w:ascii="Arial" w:hAnsi="Arial" w:cs="Arial" w:eastAsia="Arial"/>
                          <w:spacing w:val="6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greater</w:t>
                      </w:r>
                      <w:r>
                        <w:rPr>
                          <w:rFonts w:ascii="Arial" w:hAnsi="Arial" w:cs="Arial" w:eastAsia="Arial"/>
                          <w:spacing w:val="3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diversity</w:t>
                      </w:r>
                      <w:r>
                        <w:rPr>
                          <w:rFonts w:ascii="Arial" w:hAnsi="Arial" w:cs="Arial" w:eastAsia="Arial"/>
                          <w:spacing w:val="6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  <w:t>of</w:t>
                      </w:r>
                      <w:r>
                        <w:rPr>
                          <w:rFonts w:ascii="Arial" w:hAnsi="Arial" w:cs="Arial" w:eastAsia="Arial"/>
                          <w:spacing w:val="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sz w:val="27"/>
                          <w:szCs w:val="27"/>
                        </w:rPr>
                        <w:t>management</w:t>
                      </w:r>
                      <w:r>
                        <w:rPr>
                          <w:rFonts w:ascii="Arial" w:hAnsi="Arial" w:cs="Arial" w:eastAsia="Arial"/>
                          <w:spacing w:val="75"/>
                          <w:w w:val="101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90"/>
                          <w:sz w:val="27"/>
                          <w:szCs w:val="27"/>
                        </w:rPr>
                        <w:t>and</w:t>
                      </w:r>
                      <w:r>
                        <w:rPr>
                          <w:rFonts w:ascii="Arial" w:hAnsi="Arial" w:cs="Arial" w:eastAsia="Arial"/>
                          <w:spacing w:val="-23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operational</w:t>
                      </w:r>
                      <w:r>
                        <w:rPr>
                          <w:rFonts w:ascii="Arial" w:hAnsi="Arial" w:cs="Arial" w:eastAsia="Arial"/>
                          <w:spacing w:val="-24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thinking</w:t>
                      </w:r>
                      <w:r>
                        <w:rPr>
                          <w:rFonts w:ascii="Arial" w:hAnsi="Arial" w:cs="Arial" w:eastAsia="Arial"/>
                          <w:spacing w:val="-23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90"/>
                          <w:sz w:val="27"/>
                          <w:szCs w:val="27"/>
                        </w:rPr>
                        <w:t>…</w:t>
                      </w:r>
                      <w:r>
                        <w:rPr>
                          <w:rFonts w:ascii="Arial" w:hAnsi="Arial" w:cs="Arial" w:eastAsia="Arial"/>
                          <w:spacing w:val="-23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older</w:t>
                      </w:r>
                      <w:r>
                        <w:rPr>
                          <w:rFonts w:ascii="Arial" w:hAnsi="Arial" w:cs="Arial" w:eastAsia="Arial"/>
                          <w:spacing w:val="-22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90"/>
                          <w:sz w:val="27"/>
                          <w:szCs w:val="27"/>
                        </w:rPr>
                        <w:t>workers</w:t>
                      </w:r>
                      <w:r>
                        <w:rPr>
                          <w:rFonts w:ascii="Arial" w:hAnsi="Arial" w:cs="Arial" w:eastAsia="Arial"/>
                          <w:spacing w:val="-25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0"/>
                          <w:sz w:val="27"/>
                          <w:szCs w:val="27"/>
                        </w:rPr>
                        <w:t>hold</w:t>
                      </w:r>
                      <w:r>
                        <w:rPr>
                          <w:rFonts w:ascii="Arial" w:hAnsi="Arial" w:cs="Arial" w:eastAsia="Arial"/>
                          <w:spacing w:val="-23"/>
                          <w:w w:val="90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w w:val="90"/>
                          <w:sz w:val="27"/>
                          <w:szCs w:val="27"/>
                        </w:rPr>
                        <w:t></w:t>
                      </w:r>
                      <w:r>
                        <w:rPr>
                          <w:rFonts w:ascii="Arial Unicode MS" w:hAnsi="Arial Unicode MS" w:cs="Arial Unicode MS" w:eastAsia="Arial Unicode MS"/>
                          <w:sz w:val="27"/>
                          <w:szCs w:val="27"/>
                        </w:rPr>
                      </w:r>
                    </w:p>
                    <w:p>
                      <w:pPr>
                        <w:spacing w:line="348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</w:pP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w w:val="95"/>
                          <w:sz w:val="27"/>
                          <w:szCs w:val="27"/>
                        </w:rPr>
                        <w:t>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spacing w:val="1"/>
                          <w:w w:val="95"/>
                          <w:sz w:val="27"/>
                          <w:szCs w:val="27"/>
                        </w:rPr>
                        <w:t></w:t>
                      </w:r>
                      <w:r>
                        <w:rPr>
                          <w:rFonts w:ascii="Arial Unicode MS" w:hAnsi="Arial Unicode MS" w:cs="Arial Unicode MS" w:eastAsia="Arial Unicode MS"/>
                          <w:color w:val="D67A40"/>
                          <w:w w:val="95"/>
                          <w:sz w:val="27"/>
                          <w:szCs w:val="27"/>
                        </w:rPr>
                        <w:t></w:t>
                      </w:r>
                      <w:r>
                        <w:rPr>
                          <w:rFonts w:ascii="Arial" w:hAnsi="Arial" w:cs="Arial" w:eastAsia="Arial"/>
                          <w:w w:val="95"/>
                          <w:sz w:val="27"/>
                          <w:szCs w:val="27"/>
                        </w:rPr>
                        <w:t>,</w:t>
                      </w:r>
                      <w:r>
                        <w:rPr>
                          <w:rFonts w:ascii="Arial" w:hAnsi="Arial" w:cs="Arial" w:eastAsia="Arial"/>
                          <w:spacing w:val="18"/>
                          <w:w w:val="9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5"/>
                          <w:sz w:val="27"/>
                          <w:szCs w:val="27"/>
                        </w:rPr>
                        <w:t>business</w:t>
                      </w:r>
                      <w:r>
                        <w:rPr>
                          <w:rFonts w:ascii="Arial" w:hAnsi="Arial" w:cs="Arial" w:eastAsia="Arial"/>
                          <w:spacing w:val="15"/>
                          <w:w w:val="9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5"/>
                          <w:sz w:val="27"/>
                          <w:szCs w:val="27"/>
                        </w:rPr>
                        <w:t>connections</w:t>
                      </w:r>
                      <w:r>
                        <w:rPr>
                          <w:rFonts w:ascii="Arial" w:hAnsi="Arial" w:cs="Arial" w:eastAsia="Arial"/>
                          <w:spacing w:val="13"/>
                          <w:w w:val="9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w w:val="95"/>
                          <w:sz w:val="27"/>
                          <w:szCs w:val="27"/>
                        </w:rPr>
                        <w:t>and</w:t>
                      </w:r>
                      <w:r>
                        <w:rPr>
                          <w:rFonts w:ascii="Arial" w:hAnsi="Arial" w:cs="Arial" w:eastAsia="Arial"/>
                          <w:spacing w:val="17"/>
                          <w:w w:val="9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5"/>
                          <w:sz w:val="27"/>
                          <w:szCs w:val="27"/>
                        </w:rPr>
                        <w:t>strategic</w:t>
                      </w:r>
                      <w:r>
                        <w:rPr>
                          <w:rFonts w:ascii="Arial" w:hAnsi="Arial" w:cs="Arial" w:eastAsia="Arial"/>
                          <w:spacing w:val="15"/>
                          <w:w w:val="95"/>
                          <w:sz w:val="27"/>
                          <w:szCs w:val="27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spacing w:val="-1"/>
                          <w:w w:val="95"/>
                          <w:sz w:val="27"/>
                          <w:szCs w:val="27"/>
                        </w:rPr>
                        <w:t>insight</w:t>
                      </w:r>
                      <w:r>
                        <w:rPr>
                          <w:rFonts w:ascii="Arial" w:hAnsi="Arial" w:cs="Arial" w:eastAsia="Arial"/>
                          <w:sz w:val="27"/>
                          <w:szCs w:val="27"/>
                        </w:rPr>
                      </w:r>
                    </w:p>
                  </w:txbxContent>
                </v:textbox>
                <w10:wrap type="none"/>
              </v:shape>
              <v:shape style="position:absolute;left:224;top:6968;width:3248;height:283" type="#_x0000_t202" filled="false" stroked="false">
                <v:textbox inset="0,0,0,0">
                  <w:txbxContent>
                    <w:p>
                      <w:pPr>
                        <w:spacing w:line="52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©</w:t>
                      </w:r>
                      <w:r>
                        <w:rPr>
                          <w:rFonts w:ascii="Arial" w:hAnsi="Arial"/>
                          <w:color w:val="0D0D0D"/>
                          <w:spacing w:val="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2015</w:t>
                      </w:r>
                      <w:r>
                        <w:rPr>
                          <w:rFonts w:ascii="Arial" w:hAns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KPMG,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Australian</w:t>
                      </w:r>
                      <w:r>
                        <w:rPr>
                          <w:rFonts w:ascii="Arial" w:hAns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partnership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w w:val="105"/>
                          <w:sz w:val="5"/>
                        </w:rPr>
                        <w:t>firm</w:t>
                      </w:r>
                      <w:r>
                        <w:rPr>
                          <w:rFonts w:ascii="Arial" w:hAns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 w:hAns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network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independent</w:t>
                      </w:r>
                      <w:r>
                        <w:rPr>
                          <w:rFonts w:ascii="Arial" w:hAnsi="Arial"/>
                          <w:color w:val="0D0D0D"/>
                          <w:spacing w:val="10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member</w:t>
                      </w:r>
                      <w:r>
                        <w:rPr>
                          <w:rFonts w:ascii="Arial" w:hAns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firms</w:t>
                      </w:r>
                      <w:r>
                        <w:rPr>
                          <w:rFonts w:ascii="Arial" w:hAns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affiliated</w:t>
                      </w:r>
                      <w:r>
                        <w:rPr>
                          <w:rFonts w:ascii="Arial" w:hAns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with</w:t>
                      </w:r>
                      <w:r>
                        <w:rPr>
                          <w:rFonts w:ascii="Arial" w:hAns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 w:hAns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 w:hAnsi="Arial"/>
                          <w:sz w:val="5"/>
                        </w:rPr>
                      </w:r>
                    </w:p>
                    <w:p>
                      <w:pPr>
                        <w:spacing w:before="8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Cooperative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(“KPMG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International”),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14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a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3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Swiss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5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2"/>
                          <w:w w:val="105"/>
                          <w:sz w:val="5"/>
                          <w:szCs w:val="5"/>
                        </w:rPr>
                        <w:t>entity.</w:t>
                      </w:r>
                      <w:r>
                        <w:rPr>
                          <w:rFonts w:ascii="Arial" w:hAnsi="Arial" w:cs="Arial" w:eastAsia="Arial"/>
                          <w:color w:val="0D0D0D"/>
                          <w:w w:val="105"/>
                          <w:sz w:val="5"/>
                          <w:szCs w:val="5"/>
                        </w:rPr>
                        <w:t> 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All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2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rights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9"/>
                          <w:w w:val="105"/>
                          <w:sz w:val="5"/>
                          <w:szCs w:val="5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color w:val="0D0D0D"/>
                          <w:spacing w:val="-1"/>
                          <w:w w:val="105"/>
                          <w:sz w:val="5"/>
                          <w:szCs w:val="5"/>
                        </w:rPr>
                        <w:t>reserved.</w:t>
                      </w:r>
                      <w:r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r>
                    </w:p>
                    <w:p>
                      <w:pPr>
                        <w:spacing w:line="240" w:lineRule="auto" w:before="6"/>
                        <w:rPr>
                          <w:rFonts w:ascii="Times New Roman" w:hAnsi="Times New Roman" w:cs="Times New Roman" w:eastAsia="Times New Roman"/>
                          <w:sz w:val="3"/>
                          <w:szCs w:val="3"/>
                        </w:rPr>
                      </w:pPr>
                    </w:p>
                    <w:p>
                      <w:pPr>
                        <w:spacing w:line="272" w:lineRule="auto" w:before="0"/>
                        <w:ind w:left="0" w:right="27" w:firstLine="0"/>
                        <w:jc w:val="left"/>
                        <w:rPr>
                          <w:rFonts w:ascii="Arial" w:hAnsi="Arial" w:cs="Arial" w:eastAsia="Arial"/>
                          <w:sz w:val="5"/>
                          <w:szCs w:val="5"/>
                        </w:rPr>
                      </w:pP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The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name,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logo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and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"cutting</w:t>
                      </w:r>
                      <w:r>
                        <w:rPr>
                          <w:rFonts w:ascii="Arial"/>
                          <w:color w:val="0D0D0D"/>
                          <w:spacing w:val="5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through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complexity"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are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registered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or</w:t>
                      </w:r>
                      <w:r>
                        <w:rPr>
                          <w:rFonts w:ascii="Arial"/>
                          <w:color w:val="0D0D0D"/>
                          <w:spacing w:val="7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trademarks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of</w:t>
                      </w:r>
                      <w:r>
                        <w:rPr>
                          <w:rFonts w:ascii="Arial"/>
                          <w:color w:val="0D0D0D"/>
                          <w:spacing w:val="8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</w:t>
                      </w:r>
                      <w:r>
                        <w:rPr>
                          <w:rFonts w:ascii="Arial"/>
                          <w:color w:val="0D0D0D"/>
                          <w:spacing w:val="1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Cooperative</w:t>
                      </w:r>
                      <w:r>
                        <w:rPr>
                          <w:rFonts w:ascii="Arial"/>
                          <w:color w:val="0D0D0D"/>
                          <w:spacing w:val="91"/>
                          <w:w w:val="107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("KPMG</w:t>
                      </w:r>
                      <w:r>
                        <w:rPr>
                          <w:rFonts w:ascii="Arial"/>
                          <w:color w:val="0D0D0D"/>
                          <w:spacing w:val="4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International").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Liability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limited</w:t>
                      </w:r>
                      <w:r>
                        <w:rPr>
                          <w:rFonts w:ascii="Arial"/>
                          <w:color w:val="0D0D0D"/>
                          <w:spacing w:val="11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by</w:t>
                      </w:r>
                      <w:r>
                        <w:rPr>
                          <w:rFonts w:ascii="Arial"/>
                          <w:color w:val="0D0D0D"/>
                          <w:spacing w:val="6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w w:val="105"/>
                          <w:sz w:val="5"/>
                        </w:rPr>
                        <w:t>a</w:t>
                      </w:r>
                      <w:r>
                        <w:rPr>
                          <w:rFonts w:ascii="Arial"/>
                          <w:color w:val="0D0D0D"/>
                          <w:spacing w:val="3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scheme</w:t>
                      </w:r>
                      <w:r>
                        <w:rPr>
                          <w:rFonts w:ascii="Arial"/>
                          <w:color w:val="0D0D0D"/>
                          <w:spacing w:val="9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approved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2"/>
                          <w:w w:val="105"/>
                          <w:sz w:val="5"/>
                        </w:rPr>
                        <w:t>under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Professional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Standards</w:t>
                      </w:r>
                      <w:r>
                        <w:rPr>
                          <w:rFonts w:ascii="Arial"/>
                          <w:color w:val="0D0D0D"/>
                          <w:spacing w:val="12"/>
                          <w:w w:val="105"/>
                          <w:sz w:val="5"/>
                        </w:rPr>
                        <w:t> </w:t>
                      </w:r>
                      <w:r>
                        <w:rPr>
                          <w:rFonts w:ascii="Arial"/>
                          <w:color w:val="0D0D0D"/>
                          <w:spacing w:val="-1"/>
                          <w:w w:val="105"/>
                          <w:sz w:val="5"/>
                        </w:rPr>
                        <w:t>Legislation.</w:t>
                      </w:r>
                      <w:r>
                        <w:rPr>
                          <w:rFonts w:ascii="Arial"/>
                          <w:sz w:val="5"/>
                        </w:rPr>
                      </w:r>
                    </w:p>
                  </w:txbxContent>
                </v:textbox>
                <w10:wrap type="none"/>
              </v:shape>
              <v:shape style="position:absolute;left:8400;top:7031;width:1116;height:82" type="#_x0000_t202" filled="false" stroked="false">
                <v:textbox inset="0,0,0,0">
                  <w:txbxContent>
                    <w:p>
                      <w:pPr>
                        <w:spacing w:line="8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8"/>
                          <w:szCs w:val="8"/>
                        </w:rPr>
                      </w:pPr>
                      <w:r>
                        <w:rPr>
                          <w:rFonts w:ascii="Arial"/>
                          <w:spacing w:val="-1"/>
                          <w:sz w:val="8"/>
                        </w:rPr>
                        <w:t>Source:</w:t>
                      </w:r>
                      <w:r>
                        <w:rPr>
                          <w:rFonts w:ascii="Arial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12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KPMG</w:t>
                      </w:r>
                      <w:r>
                        <w:rPr>
                          <w:rFonts w:ascii="Arial"/>
                          <w:spacing w:val="7"/>
                          <w:sz w:val="8"/>
                        </w:rPr>
                        <w:t> </w:t>
                      </w:r>
                      <w:r>
                        <w:rPr>
                          <w:rFonts w:ascii="Arial"/>
                          <w:spacing w:val="-1"/>
                          <w:sz w:val="8"/>
                        </w:rPr>
                        <w:t>Demographics</w:t>
                      </w:r>
                      <w:r>
                        <w:rPr>
                          <w:rFonts w:ascii="Arial"/>
                          <w:sz w:val="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sz w:val="13"/>
          <w:szCs w:val="13"/>
        </w:rPr>
      </w:pPr>
    </w:p>
    <w:p>
      <w:pPr>
        <w:spacing w:line="200" w:lineRule="atLeast"/>
        <w:ind w:left="497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89.6pt;height:367.2pt;mso-position-horizontal-relative:char;mso-position-vertical-relative:line" coordorigin="0,0" coordsize="9792,7344">
            <v:shape style="position:absolute;left:0;top:69;width:9791;height:895" type="#_x0000_t75" stroked="false">
              <v:imagedata r:id="rId121" o:title=""/>
            </v:shape>
            <v:shape style="position:absolute;left:0;top:0;width:9792;height:7344" type="#_x0000_t202" filled="false" stroked="true" strokeweight=".464pt" strokecolor="#414042">
              <v:textbox inset="0,0,0,0">
                <w:txbxContent>
                  <w:p>
                    <w:pPr>
                      <w:spacing w:line="240" w:lineRule="auto" w:before="7"/>
                      <w:rPr>
                        <w:rFonts w:ascii="Times New Roman" w:hAnsi="Times New Roman" w:cs="Times New Roman" w:eastAsia="Times New Roman"/>
                        <w:sz w:val="27"/>
                        <w:szCs w:val="27"/>
                      </w:rPr>
                    </w:pPr>
                  </w:p>
                  <w:p>
                    <w:pPr>
                      <w:spacing w:before="0"/>
                      <w:ind w:left="272" w:right="0" w:firstLine="0"/>
                      <w:jc w:val="left"/>
                      <w:rPr>
                        <w:rFonts w:ascii="Arial" w:hAnsi="Arial" w:cs="Arial" w:eastAsia="Arial"/>
                        <w:sz w:val="32"/>
                        <w:szCs w:val="32"/>
                      </w:rPr>
                    </w:pPr>
                    <w:r>
                      <w:rPr>
                        <w:rFonts w:ascii="Arial"/>
                        <w:b/>
                        <w:color w:val="FFFFFF"/>
                        <w:spacing w:val="-1"/>
                        <w:sz w:val="32"/>
                      </w:rPr>
                      <w:t>Connect</w:t>
                    </w:r>
                    <w:r>
                      <w:rPr>
                        <w:rFonts w:ascii="Arial"/>
                        <w:sz w:val="32"/>
                      </w:rPr>
                    </w: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32"/>
                        <w:szCs w:val="32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 w:hAnsi="Times New Roman" w:cs="Times New Roman" w:eastAsia="Times New Roman"/>
                        <w:sz w:val="32"/>
                        <w:szCs w:val="32"/>
                      </w:rPr>
                    </w:pPr>
                  </w:p>
                  <w:p>
                    <w:pPr>
                      <w:spacing w:before="252"/>
                      <w:ind w:left="2817" w:right="0" w:firstLine="0"/>
                      <w:jc w:val="left"/>
                      <w:rPr>
                        <w:rFonts w:ascii="Arial" w:hAnsi="Arial" w:cs="Arial" w:eastAsia="Arial"/>
                        <w:sz w:val="24"/>
                        <w:szCs w:val="24"/>
                      </w:rPr>
                    </w:pPr>
                    <w:r>
                      <w:rPr>
                        <w:rFonts w:ascii="Arial"/>
                        <w:b/>
                        <w:w w:val="102"/>
                        <w:sz w:val="24"/>
                      </w:rPr>
                    </w:r>
                    <w:hyperlink r:id="rId122">
                      <w:r>
                        <w:rPr>
                          <w:rFonts w:ascii="Arial"/>
                          <w:b/>
                          <w:spacing w:val="-1"/>
                          <w:sz w:val="24"/>
                          <w:u w:val="thick" w:color="000000"/>
                        </w:rPr>
                        <w:t>www.bernardsalt.com.au</w:t>
                      </w:r>
                      <w:r>
                        <w:rPr>
                          <w:rFonts w:ascii="Arial"/>
                          <w:b/>
                          <w:w w:val="102"/>
                          <w:sz w:val="24"/>
                        </w:rPr>
                      </w:r>
                      <w:r>
                        <w:rPr>
                          <w:rFonts w:ascii="Arial"/>
                          <w:sz w:val="24"/>
                        </w:rPr>
                      </w:r>
                    </w:hyperlink>
                  </w:p>
                  <w:p>
                    <w:pPr>
                      <w:spacing w:line="240" w:lineRule="auto" w:before="7"/>
                      <w:rPr>
                        <w:rFonts w:ascii="Times New Roman" w:hAnsi="Times New Roman" w:cs="Times New Roman" w:eastAsia="Times New Roman"/>
                        <w:sz w:val="33"/>
                        <w:szCs w:val="33"/>
                      </w:rPr>
                    </w:pPr>
                  </w:p>
                  <w:p>
                    <w:pPr>
                      <w:spacing w:before="0"/>
                      <w:ind w:left="2817" w:right="0" w:firstLine="0"/>
                      <w:jc w:val="left"/>
                      <w:rPr>
                        <w:rFonts w:ascii="Arial" w:hAnsi="Arial" w:cs="Arial" w:eastAsia="Arial"/>
                        <w:sz w:val="24"/>
                        <w:szCs w:val="24"/>
                      </w:rPr>
                    </w:pPr>
                    <w:r>
                      <w:rPr>
                        <w:rFonts w:ascii="Arial"/>
                        <w:b/>
                        <w:spacing w:val="-1"/>
                        <w:sz w:val="24"/>
                      </w:rPr>
                      <w:t>+61</w:t>
                    </w:r>
                    <w:r>
                      <w:rPr>
                        <w:rFonts w:ascii="Arial"/>
                        <w:b/>
                        <w:spacing w:val="11"/>
                        <w:sz w:val="24"/>
                      </w:rPr>
                      <w:t> </w:t>
                    </w:r>
                    <w:r>
                      <w:rPr>
                        <w:rFonts w:ascii="Arial"/>
                        <w:b/>
                        <w:sz w:val="24"/>
                      </w:rPr>
                      <w:t>3</w:t>
                    </w:r>
                    <w:r>
                      <w:rPr>
                        <w:rFonts w:ascii="Arial"/>
                        <w:b/>
                        <w:spacing w:val="12"/>
                        <w:sz w:val="24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sz w:val="24"/>
                      </w:rPr>
                      <w:t>9288</w:t>
                    </w:r>
                    <w:r>
                      <w:rPr>
                        <w:rFonts w:ascii="Arial"/>
                        <w:b/>
                        <w:spacing w:val="13"/>
                        <w:sz w:val="24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sz w:val="24"/>
                      </w:rPr>
                      <w:t>5047</w:t>
                    </w:r>
                    <w:r>
                      <w:rPr>
                        <w:rFonts w:ascii="Arial"/>
                        <w:sz w:val="24"/>
                      </w:rPr>
                    </w:r>
                  </w:p>
                  <w:p>
                    <w:pPr>
                      <w:spacing w:line="240" w:lineRule="auto" w:before="2"/>
                      <w:rPr>
                        <w:rFonts w:ascii="Times New Roman" w:hAnsi="Times New Roman" w:cs="Times New Roman" w:eastAsia="Times New Roman"/>
                        <w:sz w:val="19"/>
                        <w:szCs w:val="19"/>
                      </w:rPr>
                    </w:pPr>
                  </w:p>
                  <w:p>
                    <w:pPr>
                      <w:spacing w:line="301" w:lineRule="auto" w:before="0"/>
                      <w:ind w:left="2003" w:right="4574" w:firstLine="0"/>
                      <w:jc w:val="left"/>
                      <w:rPr>
                        <w:rFonts w:ascii="Arial" w:hAnsi="Arial" w:cs="Arial" w:eastAsia="Arial"/>
                        <w:sz w:val="24"/>
                        <w:szCs w:val="24"/>
                      </w:rPr>
                    </w:pPr>
                    <w:r>
                      <w:rPr>
                        <w:position w:val="-15"/>
                      </w:rPr>
                      <w:drawing>
                        <wp:inline distT="0" distB="0" distL="0" distR="0">
                          <wp:extent cx="372594" cy="316706"/>
                          <wp:effectExtent l="0" t="0" r="0" b="0"/>
                          <wp:docPr id="39" name="image116.png" descr=""/>
                          <wp:cNvGraphicFramePr>
                            <a:graphicFrameLocks noChangeAspect="1"/>
                          </wp:cNvGraphicFramePr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40" name="image116.png"/>
                                  <pic:cNvPicPr/>
                                </pic:nvPicPr>
                                <pic:blipFill>
                                  <a:blip r:embed="rId123" cstate="print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72594" cy="316706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position w:val="-15"/>
                      </w:rPr>
                    </w:r>
                    <w:r>
                      <w:rPr>
                        <w:rFonts w:ascii="Times New Roman"/>
                        <w:sz w:val="20"/>
                      </w:rPr>
                      <w:t>     </w:t>
                    </w:r>
                    <w:hyperlink r:id="rId124">
                      <w:r>
                        <w:rPr>
                          <w:rFonts w:ascii="Arial"/>
                          <w:b/>
                          <w:sz w:val="24"/>
                        </w:rPr>
                        <w:t>bsalt@kpmg.com.au</w:t>
                      </w:r>
                    </w:hyperlink>
                    <w:r>
                      <w:rPr>
                        <w:rFonts w:ascii="Arial"/>
                        <w:b/>
                        <w:w w:val="102"/>
                        <w:sz w:val="24"/>
                      </w:rPr>
                      <w:t> </w:t>
                    </w:r>
                    <w:r>
                      <w:rPr>
                        <w:rFonts w:ascii="Arial"/>
                        <w:b/>
                        <w:w w:val="102"/>
                        <w:position w:val="-15"/>
                        <w:sz w:val="24"/>
                      </w:rPr>
                      <w:drawing>
                        <wp:inline distT="0" distB="0" distL="0" distR="0">
                          <wp:extent cx="371372" cy="316706"/>
                          <wp:effectExtent l="0" t="0" r="0" b="0"/>
                          <wp:docPr id="41" name="image117.jpeg" descr=""/>
                          <wp:cNvGraphicFramePr>
                            <a:graphicFrameLocks noChangeAspect="1"/>
                          </wp:cNvGraphicFramePr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42" name="image117.jpeg"/>
                                  <pic:cNvPicPr/>
                                </pic:nvPicPr>
                                <pic:blipFill>
                                  <a:blip r:embed="rId125" cstate="print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71372" cy="316706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Arial"/>
                        <w:b/>
                        <w:w w:val="102"/>
                        <w:position w:val="-15"/>
                        <w:sz w:val="24"/>
                      </w:rPr>
                    </w:r>
                    <w:r>
                      <w:rPr>
                        <w:rFonts w:ascii="Times New Roman"/>
                        <w:b/>
                        <w:spacing w:val="8"/>
                        <w:w w:val="102"/>
                        <w:sz w:val="24"/>
                      </w:rPr>
                      <w:t>    </w:t>
                    </w:r>
                    <w:r>
                      <w:rPr>
                        <w:rFonts w:ascii="Arial"/>
                        <w:b/>
                        <w:spacing w:val="-1"/>
                        <w:w w:val="102"/>
                        <w:sz w:val="24"/>
                      </w:rPr>
                      <w:t>@bernardsalt</w:t>
                    </w:r>
                    <w:r>
                      <w:rPr>
                        <w:rFonts w:ascii="Arial"/>
                        <w:sz w:val="24"/>
                      </w:rPr>
                    </w:r>
                  </w:p>
                  <w:p>
                    <w:pPr>
                      <w:spacing w:line="294" w:lineRule="auto" w:before="16"/>
                      <w:ind w:left="1985" w:right="3775" w:firstLine="22"/>
                      <w:jc w:val="both"/>
                      <w:rPr>
                        <w:rFonts w:ascii="Arial" w:hAnsi="Arial" w:cs="Arial" w:eastAsia="Arial"/>
                        <w:sz w:val="24"/>
                        <w:szCs w:val="24"/>
                      </w:rPr>
                    </w:pPr>
                    <w:r>
                      <w:rPr>
                        <w:position w:val="-15"/>
                      </w:rPr>
                      <w:drawing>
                        <wp:inline distT="0" distB="0" distL="0" distR="0">
                          <wp:extent cx="365958" cy="310134"/>
                          <wp:effectExtent l="0" t="0" r="0" b="0"/>
                          <wp:docPr id="43" name="image118.png" descr=""/>
                          <wp:cNvGraphicFramePr>
                            <a:graphicFrameLocks noChangeAspect="1"/>
                          </wp:cNvGraphicFramePr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44" name="image118.png"/>
                                  <pic:cNvPicPr/>
                                </pic:nvPicPr>
                                <pic:blipFill>
                                  <a:blip r:embed="rId126" cstate="print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65958" cy="31013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position w:val="-15"/>
                      </w:rPr>
                    </w:r>
                    <w:r>
                      <w:rPr>
                        <w:rFonts w:ascii="Times New Roman"/>
                        <w:sz w:val="20"/>
                      </w:rPr>
                      <w:t>     </w:t>
                    </w:r>
                    <w:r>
                      <w:rPr>
                        <w:rFonts w:ascii="Arial"/>
                        <w:b/>
                        <w:spacing w:val="-1"/>
                        <w:sz w:val="24"/>
                      </w:rPr>
                      <w:t>Bernard</w:t>
                    </w:r>
                    <w:r>
                      <w:rPr>
                        <w:rFonts w:ascii="Arial"/>
                        <w:b/>
                        <w:spacing w:val="32"/>
                        <w:sz w:val="24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sz w:val="24"/>
                      </w:rPr>
                      <w:t>Salt</w:t>
                    </w:r>
                    <w:r>
                      <w:rPr>
                        <w:rFonts w:ascii="Arial"/>
                        <w:b/>
                        <w:spacing w:val="29"/>
                        <w:sz w:val="24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sz w:val="24"/>
                      </w:rPr>
                      <w:t>Demographer</w:t>
                    </w:r>
                    <w:r>
                      <w:rPr>
                        <w:rFonts w:ascii="Arial"/>
                        <w:b/>
                        <w:w w:val="102"/>
                        <w:sz w:val="24"/>
                      </w:rPr>
                      <w:t> </w:t>
                    </w:r>
                    <w:r>
                      <w:rPr>
                        <w:rFonts w:ascii="Arial"/>
                        <w:b/>
                        <w:w w:val="102"/>
                        <w:position w:val="-16"/>
                        <w:sz w:val="24"/>
                      </w:rPr>
                      <w:drawing>
                        <wp:inline distT="0" distB="0" distL="0" distR="0">
                          <wp:extent cx="375034" cy="316706"/>
                          <wp:effectExtent l="0" t="0" r="0" b="0"/>
                          <wp:docPr id="45" name="image119.png" descr=""/>
                          <wp:cNvGraphicFramePr>
                            <a:graphicFrameLocks noChangeAspect="1"/>
                          </wp:cNvGraphicFramePr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46" name="image119.png"/>
                                  <pic:cNvPicPr/>
                                </pic:nvPicPr>
                                <pic:blipFill>
                                  <a:blip r:embed="rId127" cstate="print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75034" cy="316706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Arial"/>
                        <w:b/>
                        <w:w w:val="102"/>
                        <w:position w:val="-16"/>
                        <w:sz w:val="24"/>
                      </w:rPr>
                    </w:r>
                    <w:r>
                      <w:rPr>
                        <w:rFonts w:ascii="Times New Roman"/>
                        <w:b/>
                        <w:spacing w:val="8"/>
                        <w:w w:val="102"/>
                        <w:sz w:val="24"/>
                      </w:rPr>
                      <w:t>    </w:t>
                    </w:r>
                    <w:r>
                      <w:rPr>
                        <w:rFonts w:ascii="Arial"/>
                        <w:b/>
                        <w:spacing w:val="-1"/>
                        <w:sz w:val="24"/>
                      </w:rPr>
                      <w:t>linkedin.com/in/bernardsalt</w:t>
                    </w:r>
                    <w:r>
                      <w:rPr>
                        <w:rFonts w:ascii="Arial"/>
                        <w:b/>
                        <w:w w:val="102"/>
                        <w:sz w:val="24"/>
                      </w:rPr>
                      <w:t> </w:t>
                    </w:r>
                    <w:r>
                      <w:rPr>
                        <w:rFonts w:ascii="Arial"/>
                        <w:b/>
                        <w:w w:val="102"/>
                        <w:position w:val="-20"/>
                        <w:sz w:val="24"/>
                      </w:rPr>
                      <w:drawing>
                        <wp:inline distT="0" distB="0" distL="0" distR="0">
                          <wp:extent cx="394635" cy="374904"/>
                          <wp:effectExtent l="0" t="0" r="0" b="0"/>
                          <wp:docPr id="47" name="image120.jpeg" descr=""/>
                          <wp:cNvGraphicFramePr>
                            <a:graphicFrameLocks noChangeAspect="1"/>
                          </wp:cNvGraphicFramePr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48" name="image120.jpeg"/>
                                  <pic:cNvPicPr/>
                                </pic:nvPicPr>
                                <pic:blipFill>
                                  <a:blip r:embed="rId128" cstate="print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94635" cy="37490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Arial"/>
                        <w:b/>
                        <w:w w:val="102"/>
                        <w:position w:val="-20"/>
                        <w:sz w:val="24"/>
                      </w:rPr>
                    </w:r>
                    <w:r>
                      <w:rPr>
                        <w:rFonts w:ascii="Times New Roman"/>
                        <w:b/>
                        <w:spacing w:val="9"/>
                        <w:w w:val="102"/>
                        <w:sz w:val="24"/>
                      </w:rPr>
                      <w:t>    </w:t>
                    </w:r>
                    <w:r>
                      <w:rPr>
                        <w:rFonts w:ascii="Arial"/>
                        <w:b/>
                        <w:spacing w:val="-1"/>
                        <w:sz w:val="24"/>
                      </w:rPr>
                      <w:t>@bernardsalt</w:t>
                    </w:r>
                    <w:r>
                      <w:rPr>
                        <w:rFonts w:ascii="Arial"/>
                        <w:sz w:val="24"/>
                      </w:rPr>
                    </w:r>
                  </w:p>
                  <w:p>
                    <w:pPr>
                      <w:spacing w:line="240" w:lineRule="auto" w:before="9"/>
                      <w:rPr>
                        <w:rFonts w:ascii="Times New Roman" w:hAnsi="Times New Roman" w:cs="Times New Roman" w:eastAsia="Times New Roman"/>
                        <w:sz w:val="81"/>
                        <w:szCs w:val="81"/>
                      </w:rPr>
                    </w:pPr>
                  </w:p>
                  <w:p>
                    <w:pPr>
                      <w:spacing w:line="272" w:lineRule="auto" w:before="0"/>
                      <w:ind w:left="214" w:right="6321" w:firstLine="0"/>
                      <w:jc w:val="left"/>
                      <w:rPr>
                        <w:rFonts w:ascii="Arial" w:hAnsi="Arial" w:cs="Arial" w:eastAsia="Arial"/>
                        <w:sz w:val="5"/>
                        <w:szCs w:val="5"/>
                      </w:rPr>
                    </w:pPr>
                    <w:r>
                      <w:rPr>
                        <w:rFonts w:ascii="Arial" w:hAnsi="Arial" w:cs="Arial" w:eastAsia="Arial"/>
                        <w:color w:val="0D0D0D"/>
                        <w:w w:val="105"/>
                        <w:sz w:val="5"/>
                        <w:szCs w:val="5"/>
                      </w:rPr>
                      <w:t>©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2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2015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8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KPMG,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3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2"/>
                        <w:w w:val="105"/>
                        <w:sz w:val="5"/>
                        <w:szCs w:val="5"/>
                      </w:rPr>
                      <w:t>an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7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Australian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13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partnership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12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2"/>
                        <w:w w:val="105"/>
                        <w:sz w:val="5"/>
                        <w:szCs w:val="5"/>
                      </w:rPr>
                      <w:t>and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7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w w:val="105"/>
                        <w:sz w:val="5"/>
                        <w:szCs w:val="5"/>
                      </w:rPr>
                      <w:t>a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3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member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13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w w:val="105"/>
                        <w:sz w:val="5"/>
                        <w:szCs w:val="5"/>
                      </w:rPr>
                      <w:t>firm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3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2"/>
                        <w:w w:val="105"/>
                        <w:sz w:val="5"/>
                        <w:szCs w:val="5"/>
                      </w:rPr>
                      <w:t>of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7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the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4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KPMG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6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2"/>
                        <w:w w:val="105"/>
                        <w:sz w:val="5"/>
                        <w:szCs w:val="5"/>
                      </w:rPr>
                      <w:t>network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11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2"/>
                        <w:w w:val="105"/>
                        <w:sz w:val="5"/>
                        <w:szCs w:val="5"/>
                      </w:rPr>
                      <w:t>of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5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independent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10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member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12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firms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5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affiliated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11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with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7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KPMG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81"/>
                        <w:w w:val="107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International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13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Cooperative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12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(“KPMG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9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International”),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14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w w:val="105"/>
                        <w:sz w:val="5"/>
                        <w:szCs w:val="5"/>
                      </w:rPr>
                      <w:t>a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3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Swiss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5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2"/>
                        <w:w w:val="105"/>
                        <w:sz w:val="5"/>
                        <w:szCs w:val="5"/>
                      </w:rPr>
                      <w:t>entity.</w:t>
                    </w:r>
                    <w:r>
                      <w:rPr>
                        <w:rFonts w:ascii="Arial" w:hAnsi="Arial" w:cs="Arial" w:eastAsia="Arial"/>
                        <w:color w:val="0D0D0D"/>
                        <w:w w:val="105"/>
                        <w:sz w:val="5"/>
                        <w:szCs w:val="5"/>
                      </w:rPr>
                      <w:t> 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All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2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rights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9"/>
                        <w:w w:val="105"/>
                        <w:sz w:val="5"/>
                        <w:szCs w:val="5"/>
                      </w:rPr>
                      <w:t> </w:t>
                    </w:r>
                    <w:r>
                      <w:rPr>
                        <w:rFonts w:ascii="Arial" w:hAnsi="Arial" w:cs="Arial" w:eastAsia="Arial"/>
                        <w:color w:val="0D0D0D"/>
                        <w:spacing w:val="-1"/>
                        <w:w w:val="105"/>
                        <w:sz w:val="5"/>
                        <w:szCs w:val="5"/>
                      </w:rPr>
                      <w:t>reserved.</w:t>
                    </w:r>
                    <w:r>
                      <w:rPr>
                        <w:rFonts w:ascii="Arial" w:hAnsi="Arial" w:cs="Arial" w:eastAsia="Arial"/>
                        <w:sz w:val="5"/>
                        <w:szCs w:val="5"/>
                      </w:rPr>
                    </w:r>
                  </w:p>
                  <w:p>
                    <w:pPr>
                      <w:spacing w:line="272" w:lineRule="auto" w:before="33"/>
                      <w:ind w:left="214" w:right="6352" w:firstLine="0"/>
                      <w:jc w:val="left"/>
                      <w:rPr>
                        <w:rFonts w:ascii="Arial" w:hAnsi="Arial" w:cs="Arial" w:eastAsia="Arial"/>
                        <w:sz w:val="5"/>
                        <w:szCs w:val="5"/>
                      </w:rPr>
                    </w:pPr>
                    <w:r>
                      <w:rPr>
                        <w:rFonts w:ascii="Arial"/>
                        <w:color w:val="0D0D0D"/>
                        <w:w w:val="105"/>
                        <w:sz w:val="5"/>
                      </w:rPr>
                      <w:t>The</w:t>
                    </w:r>
                    <w:r>
                      <w:rPr>
                        <w:rFonts w:ascii="Arial"/>
                        <w:color w:val="0D0D0D"/>
                        <w:spacing w:val="5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KPMG</w:t>
                    </w:r>
                    <w:r>
                      <w:rPr>
                        <w:rFonts w:ascii="Arial"/>
                        <w:color w:val="0D0D0D"/>
                        <w:spacing w:val="4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2"/>
                        <w:w w:val="105"/>
                        <w:sz w:val="5"/>
                      </w:rPr>
                      <w:t>name,</w:t>
                    </w:r>
                    <w:r>
                      <w:rPr>
                        <w:rFonts w:ascii="Arial"/>
                        <w:color w:val="0D0D0D"/>
                        <w:spacing w:val="11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2"/>
                        <w:w w:val="105"/>
                        <w:sz w:val="5"/>
                      </w:rPr>
                      <w:t>logo</w:t>
                    </w:r>
                    <w:r>
                      <w:rPr>
                        <w:rFonts w:ascii="Arial"/>
                        <w:color w:val="0D0D0D"/>
                        <w:spacing w:val="8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2"/>
                        <w:w w:val="105"/>
                        <w:sz w:val="5"/>
                      </w:rPr>
                      <w:t>and</w:t>
                    </w:r>
                    <w:r>
                      <w:rPr>
                        <w:rFonts w:ascii="Arial"/>
                        <w:color w:val="0D0D0D"/>
                        <w:spacing w:val="9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"cutting</w:t>
                    </w:r>
                    <w:r>
                      <w:rPr>
                        <w:rFonts w:ascii="Arial"/>
                        <w:color w:val="0D0D0D"/>
                        <w:spacing w:val="5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through</w:t>
                    </w:r>
                    <w:r>
                      <w:rPr>
                        <w:rFonts w:ascii="Arial"/>
                        <w:color w:val="0D0D0D"/>
                        <w:spacing w:val="11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complexity"</w:t>
                    </w:r>
                    <w:r>
                      <w:rPr>
                        <w:rFonts w:ascii="Arial"/>
                        <w:color w:val="0D0D0D"/>
                        <w:spacing w:val="12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are</w:t>
                    </w:r>
                    <w:r>
                      <w:rPr>
                        <w:rFonts w:ascii="Arial"/>
                        <w:color w:val="0D0D0D"/>
                        <w:spacing w:val="8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registered</w:t>
                    </w:r>
                    <w:r>
                      <w:rPr>
                        <w:rFonts w:ascii="Arial"/>
                        <w:color w:val="0D0D0D"/>
                        <w:spacing w:val="11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trademarks</w:t>
                    </w:r>
                    <w:r>
                      <w:rPr>
                        <w:rFonts w:ascii="Arial"/>
                        <w:color w:val="0D0D0D"/>
                        <w:spacing w:val="12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2"/>
                        <w:w w:val="105"/>
                        <w:sz w:val="5"/>
                      </w:rPr>
                      <w:t>or</w:t>
                    </w:r>
                    <w:r>
                      <w:rPr>
                        <w:rFonts w:ascii="Arial"/>
                        <w:color w:val="0D0D0D"/>
                        <w:spacing w:val="7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trademarks</w:t>
                    </w:r>
                    <w:r>
                      <w:rPr>
                        <w:rFonts w:ascii="Arial"/>
                        <w:color w:val="0D0D0D"/>
                        <w:spacing w:val="12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2"/>
                        <w:w w:val="105"/>
                        <w:sz w:val="5"/>
                      </w:rPr>
                      <w:t>of</w:t>
                    </w:r>
                    <w:r>
                      <w:rPr>
                        <w:rFonts w:ascii="Arial"/>
                        <w:color w:val="0D0D0D"/>
                        <w:spacing w:val="8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KPMG</w:t>
                    </w:r>
                    <w:r>
                      <w:rPr>
                        <w:rFonts w:ascii="Arial"/>
                        <w:color w:val="0D0D0D"/>
                        <w:spacing w:val="4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International</w:t>
                    </w:r>
                    <w:r>
                      <w:rPr>
                        <w:rFonts w:ascii="Arial"/>
                        <w:color w:val="0D0D0D"/>
                        <w:spacing w:val="13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Cooperative</w:t>
                    </w:r>
                    <w:r>
                      <w:rPr>
                        <w:rFonts w:ascii="Arial"/>
                        <w:color w:val="0D0D0D"/>
                        <w:spacing w:val="89"/>
                        <w:w w:val="107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("KPMG</w:t>
                    </w:r>
                    <w:r>
                      <w:rPr>
                        <w:rFonts w:ascii="Arial"/>
                        <w:color w:val="0D0D0D"/>
                        <w:spacing w:val="4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International").</w:t>
                    </w:r>
                    <w:r>
                      <w:rPr>
                        <w:rFonts w:ascii="Arial"/>
                        <w:color w:val="0D0D0D"/>
                        <w:spacing w:val="11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Liability</w:t>
                    </w:r>
                    <w:r>
                      <w:rPr>
                        <w:rFonts w:ascii="Arial"/>
                        <w:color w:val="0D0D0D"/>
                        <w:spacing w:val="12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2"/>
                        <w:w w:val="105"/>
                        <w:sz w:val="5"/>
                      </w:rPr>
                      <w:t>limited</w:t>
                    </w:r>
                    <w:r>
                      <w:rPr>
                        <w:rFonts w:ascii="Arial"/>
                        <w:color w:val="0D0D0D"/>
                        <w:spacing w:val="11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by</w:t>
                    </w:r>
                    <w:r>
                      <w:rPr>
                        <w:rFonts w:ascii="Arial"/>
                        <w:color w:val="0D0D0D"/>
                        <w:spacing w:val="6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w w:val="105"/>
                        <w:sz w:val="5"/>
                      </w:rPr>
                      <w:t>a</w:t>
                    </w:r>
                    <w:r>
                      <w:rPr>
                        <w:rFonts w:ascii="Arial"/>
                        <w:color w:val="0D0D0D"/>
                        <w:spacing w:val="3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scheme</w:t>
                    </w:r>
                    <w:r>
                      <w:rPr>
                        <w:rFonts w:ascii="Arial"/>
                        <w:color w:val="0D0D0D"/>
                        <w:spacing w:val="9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approved</w:t>
                    </w:r>
                    <w:r>
                      <w:rPr>
                        <w:rFonts w:ascii="Arial"/>
                        <w:color w:val="0D0D0D"/>
                        <w:spacing w:val="12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2"/>
                        <w:w w:val="105"/>
                        <w:sz w:val="5"/>
                      </w:rPr>
                      <w:t>under</w:t>
                    </w:r>
                    <w:r>
                      <w:rPr>
                        <w:rFonts w:ascii="Arial"/>
                        <w:color w:val="0D0D0D"/>
                        <w:spacing w:val="12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Professional</w:t>
                    </w:r>
                    <w:r>
                      <w:rPr>
                        <w:rFonts w:ascii="Arial"/>
                        <w:color w:val="0D0D0D"/>
                        <w:spacing w:val="12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Standards</w:t>
                    </w:r>
                    <w:r>
                      <w:rPr>
                        <w:rFonts w:ascii="Arial"/>
                        <w:color w:val="0D0D0D"/>
                        <w:spacing w:val="12"/>
                        <w:w w:val="105"/>
                        <w:sz w:val="5"/>
                      </w:rPr>
                      <w:t> </w:t>
                    </w:r>
                    <w:r>
                      <w:rPr>
                        <w:rFonts w:ascii="Arial"/>
                        <w:color w:val="0D0D0D"/>
                        <w:spacing w:val="-1"/>
                        <w:w w:val="105"/>
                        <w:sz w:val="5"/>
                      </w:rPr>
                      <w:t>Legislation.</w:t>
                    </w:r>
                    <w:r>
                      <w:rPr>
                        <w:rFonts w:ascii="Arial"/>
                        <w:sz w:val="5"/>
                      </w:rPr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pgSz w:w="11910" w:h="16840"/>
          <w:pgMar w:header="0" w:footer="867" w:top="580" w:bottom="1060" w:left="560" w:right="56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3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spacing w:before="56"/>
        <w:ind w:left="100" w:right="0" w:firstLine="0"/>
        <w:jc w:val="left"/>
        <w:rPr>
          <w:rFonts w:ascii="Tahoma" w:hAnsi="Tahoma" w:cs="Tahoma" w:eastAsia="Tahoma"/>
          <w:sz w:val="22"/>
          <w:szCs w:val="22"/>
        </w:rPr>
      </w:pPr>
      <w:r>
        <w:rPr>
          <w:rFonts w:ascii="Tahoma"/>
          <w:b/>
          <w:color w:val="003D68"/>
          <w:spacing w:val="-7"/>
          <w:w w:val="65"/>
          <w:sz w:val="22"/>
        </w:rPr>
        <w:t>AUSTRALIAN</w:t>
      </w:r>
      <w:r>
        <w:rPr>
          <w:rFonts w:ascii="Tahoma"/>
          <w:b/>
          <w:color w:val="003D68"/>
          <w:spacing w:val="8"/>
          <w:w w:val="65"/>
          <w:sz w:val="22"/>
        </w:rPr>
        <w:t> </w:t>
      </w:r>
      <w:r>
        <w:rPr>
          <w:rFonts w:ascii="Tahoma"/>
          <w:b/>
          <w:color w:val="003D68"/>
          <w:spacing w:val="-6"/>
          <w:w w:val="65"/>
          <w:sz w:val="22"/>
        </w:rPr>
        <w:t>HUMAN</w:t>
      </w:r>
      <w:r>
        <w:rPr>
          <w:rFonts w:ascii="Tahoma"/>
          <w:b/>
          <w:color w:val="003D68"/>
          <w:spacing w:val="8"/>
          <w:w w:val="65"/>
          <w:sz w:val="22"/>
        </w:rPr>
        <w:t> </w:t>
      </w:r>
      <w:r>
        <w:rPr>
          <w:rFonts w:ascii="Tahoma"/>
          <w:b/>
          <w:color w:val="003D68"/>
          <w:spacing w:val="-7"/>
          <w:w w:val="65"/>
          <w:sz w:val="22"/>
        </w:rPr>
        <w:t>RESOURCES</w:t>
      </w:r>
      <w:r>
        <w:rPr>
          <w:rFonts w:ascii="Tahoma"/>
          <w:b/>
          <w:color w:val="003D68"/>
          <w:spacing w:val="9"/>
          <w:w w:val="65"/>
          <w:sz w:val="22"/>
        </w:rPr>
        <w:t> </w:t>
      </w:r>
      <w:r>
        <w:rPr>
          <w:rFonts w:ascii="Tahoma"/>
          <w:b/>
          <w:color w:val="003D68"/>
          <w:spacing w:val="-8"/>
          <w:w w:val="65"/>
          <w:sz w:val="22"/>
        </w:rPr>
        <w:t>INSTITUTE</w:t>
      </w:r>
      <w:r>
        <w:rPr>
          <w:rFonts w:ascii="Tahoma"/>
          <w:b/>
          <w:color w:val="003D68"/>
          <w:spacing w:val="8"/>
          <w:w w:val="65"/>
          <w:sz w:val="22"/>
        </w:rPr>
        <w:t> </w:t>
      </w:r>
      <w:r>
        <w:rPr>
          <w:rFonts w:ascii="Tahoma"/>
          <w:b/>
          <w:color w:val="003D68"/>
          <w:spacing w:val="-7"/>
          <w:w w:val="65"/>
          <w:sz w:val="22"/>
        </w:rPr>
        <w:t>LIMITED</w:t>
      </w:r>
      <w:r>
        <w:rPr>
          <w:rFonts w:ascii="Tahoma"/>
          <w:sz w:val="22"/>
        </w:rPr>
      </w:r>
    </w:p>
    <w:p>
      <w:pPr>
        <w:spacing w:line="264" w:lineRule="auto" w:before="21"/>
        <w:ind w:left="100" w:right="8014" w:firstLine="0"/>
        <w:jc w:val="left"/>
        <w:rPr>
          <w:rFonts w:ascii="Lucida Sans" w:hAnsi="Lucida Sans" w:cs="Lucida Sans" w:eastAsia="Lucida Sans"/>
          <w:sz w:val="20"/>
          <w:szCs w:val="20"/>
        </w:rPr>
      </w:pPr>
      <w:r>
        <w:rPr>
          <w:rFonts w:ascii="Lucida Sans"/>
          <w:spacing w:val="-2"/>
          <w:w w:val="95"/>
          <w:sz w:val="20"/>
        </w:rPr>
        <w:t>Leve</w:t>
      </w:r>
      <w:r>
        <w:rPr>
          <w:rFonts w:ascii="Lucida Sans"/>
          <w:spacing w:val="-3"/>
          <w:w w:val="95"/>
          <w:sz w:val="20"/>
        </w:rPr>
        <w:t>l</w:t>
      </w:r>
      <w:r>
        <w:rPr>
          <w:rFonts w:ascii="Lucida Sans"/>
          <w:spacing w:val="-29"/>
          <w:w w:val="95"/>
          <w:sz w:val="20"/>
        </w:rPr>
        <w:t> </w:t>
      </w:r>
      <w:r>
        <w:rPr>
          <w:rFonts w:ascii="Lucida Sans"/>
          <w:spacing w:val="-11"/>
          <w:w w:val="95"/>
          <w:sz w:val="20"/>
        </w:rPr>
        <w:t>13,</w:t>
      </w:r>
      <w:r>
        <w:rPr>
          <w:rFonts w:ascii="Lucida Sans"/>
          <w:spacing w:val="-20"/>
          <w:w w:val="95"/>
          <w:sz w:val="20"/>
        </w:rPr>
        <w:t> </w:t>
      </w:r>
      <w:r>
        <w:rPr>
          <w:rFonts w:ascii="Lucida Sans"/>
          <w:spacing w:val="-4"/>
          <w:w w:val="95"/>
          <w:sz w:val="20"/>
        </w:rPr>
        <w:t>565</w:t>
      </w:r>
      <w:r>
        <w:rPr>
          <w:rFonts w:ascii="Lucida Sans"/>
          <w:spacing w:val="-17"/>
          <w:w w:val="95"/>
          <w:sz w:val="20"/>
        </w:rPr>
        <w:t> </w:t>
      </w:r>
      <w:r>
        <w:rPr>
          <w:rFonts w:ascii="Lucida Sans"/>
          <w:spacing w:val="-4"/>
          <w:w w:val="95"/>
          <w:sz w:val="20"/>
        </w:rPr>
        <w:t>Bourke</w:t>
      </w:r>
      <w:r>
        <w:rPr>
          <w:rFonts w:ascii="Lucida Sans"/>
          <w:spacing w:val="-20"/>
          <w:w w:val="95"/>
          <w:sz w:val="20"/>
        </w:rPr>
        <w:t> </w:t>
      </w:r>
      <w:r>
        <w:rPr>
          <w:rFonts w:ascii="Lucida Sans"/>
          <w:spacing w:val="-5"/>
          <w:w w:val="95"/>
          <w:sz w:val="20"/>
        </w:rPr>
        <w:t>Street,</w:t>
      </w:r>
      <w:r>
        <w:rPr>
          <w:rFonts w:ascii="Lucida Sans"/>
          <w:spacing w:val="21"/>
          <w:w w:val="97"/>
          <w:sz w:val="20"/>
        </w:rPr>
        <w:t> </w:t>
      </w:r>
      <w:r>
        <w:rPr>
          <w:rFonts w:ascii="Lucida Sans"/>
          <w:spacing w:val="-2"/>
          <w:w w:val="95"/>
          <w:sz w:val="20"/>
        </w:rPr>
        <w:t>Melbourne,</w:t>
      </w:r>
      <w:r>
        <w:rPr>
          <w:rFonts w:ascii="Lucida Sans"/>
          <w:spacing w:val="-23"/>
          <w:w w:val="95"/>
          <w:sz w:val="20"/>
        </w:rPr>
        <w:t> </w:t>
      </w:r>
      <w:r>
        <w:rPr>
          <w:rFonts w:ascii="Lucida Sans"/>
          <w:spacing w:val="-3"/>
          <w:w w:val="95"/>
          <w:sz w:val="20"/>
        </w:rPr>
        <w:t>V</w:t>
      </w:r>
      <w:r>
        <w:rPr>
          <w:rFonts w:ascii="Lucida Sans"/>
          <w:spacing w:val="-4"/>
          <w:w w:val="95"/>
          <w:sz w:val="20"/>
        </w:rPr>
        <w:t>ictoria,</w:t>
      </w:r>
      <w:r>
        <w:rPr>
          <w:rFonts w:ascii="Lucida Sans"/>
          <w:spacing w:val="-23"/>
          <w:w w:val="95"/>
          <w:sz w:val="20"/>
        </w:rPr>
        <w:t> </w:t>
      </w:r>
      <w:r>
        <w:rPr>
          <w:rFonts w:ascii="Lucida Sans"/>
          <w:spacing w:val="-3"/>
          <w:w w:val="95"/>
          <w:sz w:val="20"/>
        </w:rPr>
        <w:t>Australia</w:t>
      </w:r>
      <w:r>
        <w:rPr>
          <w:rFonts w:ascii="Lucida Sans"/>
          <w:spacing w:val="28"/>
          <w:w w:val="92"/>
          <w:sz w:val="20"/>
        </w:rPr>
        <w:t> </w:t>
      </w:r>
      <w:r>
        <w:rPr>
          <w:rFonts w:ascii="Lucida Sans"/>
          <w:w w:val="90"/>
          <w:sz w:val="20"/>
        </w:rPr>
        <w:t>T</w:t>
      </w:r>
      <w:r>
        <w:rPr>
          <w:rFonts w:ascii="Lucida Sans"/>
          <w:spacing w:val="-18"/>
          <w:w w:val="90"/>
          <w:sz w:val="20"/>
        </w:rPr>
        <w:t> </w:t>
      </w:r>
      <w:r>
        <w:rPr>
          <w:rFonts w:ascii="Lucida Sans"/>
          <w:spacing w:val="-4"/>
          <w:w w:val="90"/>
          <w:sz w:val="20"/>
        </w:rPr>
        <w:t>(+613)</w:t>
      </w:r>
      <w:r>
        <w:rPr>
          <w:rFonts w:ascii="Lucida Sans"/>
          <w:spacing w:val="-17"/>
          <w:w w:val="90"/>
          <w:sz w:val="20"/>
        </w:rPr>
        <w:t> </w:t>
      </w:r>
      <w:r>
        <w:rPr>
          <w:rFonts w:ascii="Lucida Sans"/>
          <w:spacing w:val="-4"/>
          <w:w w:val="90"/>
          <w:sz w:val="20"/>
        </w:rPr>
        <w:t>9918</w:t>
      </w:r>
      <w:r>
        <w:rPr>
          <w:rFonts w:ascii="Lucida Sans"/>
          <w:spacing w:val="-17"/>
          <w:w w:val="90"/>
          <w:sz w:val="20"/>
        </w:rPr>
        <w:t> </w:t>
      </w:r>
      <w:r>
        <w:rPr>
          <w:rFonts w:ascii="Lucida Sans"/>
          <w:spacing w:val="-5"/>
          <w:w w:val="90"/>
          <w:sz w:val="20"/>
        </w:rPr>
        <w:t>9200</w:t>
      </w:r>
      <w:r>
        <w:rPr>
          <w:rFonts w:ascii="Lucida Sans"/>
          <w:sz w:val="20"/>
        </w:rPr>
      </w:r>
    </w:p>
    <w:p>
      <w:pPr>
        <w:spacing w:before="0"/>
        <w:ind w:left="100" w:right="0" w:firstLine="0"/>
        <w:jc w:val="left"/>
        <w:rPr>
          <w:rFonts w:ascii="Lucida Sans" w:hAnsi="Lucida Sans" w:cs="Lucida Sans" w:eastAsia="Lucida Sans"/>
          <w:sz w:val="20"/>
          <w:szCs w:val="20"/>
        </w:rPr>
      </w:pPr>
      <w:r>
        <w:rPr>
          <w:rFonts w:ascii="Lucida Sans"/>
          <w:w w:val="95"/>
          <w:sz w:val="20"/>
        </w:rPr>
        <w:t>F</w:t>
      </w:r>
      <w:r>
        <w:rPr>
          <w:rFonts w:ascii="Lucida Sans"/>
          <w:spacing w:val="-42"/>
          <w:w w:val="95"/>
          <w:sz w:val="20"/>
        </w:rPr>
        <w:t> </w:t>
      </w:r>
      <w:r>
        <w:rPr>
          <w:rFonts w:ascii="Lucida Sans"/>
          <w:spacing w:val="-5"/>
          <w:w w:val="95"/>
          <w:sz w:val="20"/>
        </w:rPr>
        <w:t>(+613)</w:t>
      </w:r>
      <w:r>
        <w:rPr>
          <w:rFonts w:ascii="Lucida Sans"/>
          <w:spacing w:val="-41"/>
          <w:w w:val="95"/>
          <w:sz w:val="20"/>
        </w:rPr>
        <w:t> </w:t>
      </w:r>
      <w:r>
        <w:rPr>
          <w:rFonts w:ascii="Lucida Sans"/>
          <w:spacing w:val="-4"/>
          <w:w w:val="95"/>
          <w:sz w:val="20"/>
        </w:rPr>
        <w:t>9918</w:t>
      </w:r>
      <w:r>
        <w:rPr>
          <w:rFonts w:ascii="Lucida Sans"/>
          <w:spacing w:val="-42"/>
          <w:w w:val="95"/>
          <w:sz w:val="20"/>
        </w:rPr>
        <w:t> </w:t>
      </w:r>
      <w:r>
        <w:rPr>
          <w:rFonts w:ascii="Lucida Sans"/>
          <w:spacing w:val="-5"/>
          <w:w w:val="95"/>
          <w:sz w:val="20"/>
        </w:rPr>
        <w:t>9201</w:t>
      </w:r>
      <w:r>
        <w:rPr>
          <w:rFonts w:ascii="Lucida Sans"/>
          <w:sz w:val="20"/>
        </w:rPr>
      </w:r>
    </w:p>
    <w:p>
      <w:pPr>
        <w:spacing w:before="140"/>
        <w:ind w:left="100" w:right="0" w:firstLine="0"/>
        <w:jc w:val="left"/>
        <w:rPr>
          <w:rFonts w:ascii="Calibri" w:hAnsi="Calibri" w:cs="Calibri" w:eastAsia="Calibri"/>
          <w:sz w:val="20"/>
          <w:szCs w:val="20"/>
        </w:rPr>
      </w:pPr>
      <w:r>
        <w:rPr>
          <w:rFonts w:ascii="Calibri"/>
          <w:b/>
          <w:w w:val="110"/>
          <w:sz w:val="20"/>
        </w:rPr>
        <w:t>ahri.com.au</w:t>
      </w:r>
      <w:r>
        <w:rPr>
          <w:rFonts w:ascii="Calibri"/>
          <w:sz w:val="20"/>
        </w:rPr>
      </w: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0"/>
        <w:rPr>
          <w:rFonts w:ascii="Calibri" w:hAnsi="Calibri" w:cs="Calibri" w:eastAsia="Calibri"/>
          <w:b/>
          <w:bCs/>
          <w:sz w:val="20"/>
          <w:szCs w:val="20"/>
        </w:rPr>
      </w:pPr>
    </w:p>
    <w:p>
      <w:pPr>
        <w:spacing w:line="240" w:lineRule="auto" w:before="2"/>
        <w:rPr>
          <w:rFonts w:ascii="Calibri" w:hAnsi="Calibri" w:cs="Calibri" w:eastAsia="Calibri"/>
          <w:b/>
          <w:bCs/>
          <w:sz w:val="23"/>
          <w:szCs w:val="23"/>
        </w:rPr>
      </w:pPr>
    </w:p>
    <w:p>
      <w:pPr>
        <w:spacing w:before="43"/>
        <w:ind w:left="100" w:right="0" w:firstLine="0"/>
        <w:jc w:val="left"/>
        <w:rPr>
          <w:rFonts w:ascii="Palatino Linotype" w:hAnsi="Palatino Linotype" w:cs="Palatino Linotype" w:eastAsia="Palatino Linotype"/>
          <w:sz w:val="18"/>
          <w:szCs w:val="18"/>
        </w:rPr>
      </w:pPr>
      <w:r>
        <w:rPr>
          <w:rFonts w:ascii="Palatino Linotype"/>
          <w:spacing w:val="-5"/>
          <w:sz w:val="18"/>
        </w:rPr>
        <w:t>Corporate</w:t>
      </w:r>
      <w:r>
        <w:rPr>
          <w:rFonts w:ascii="Palatino Linotype"/>
          <w:spacing w:val="1"/>
          <w:sz w:val="18"/>
        </w:rPr>
        <w:t> </w:t>
      </w:r>
      <w:r>
        <w:rPr>
          <w:rFonts w:ascii="Palatino Linotype"/>
          <w:spacing w:val="-6"/>
          <w:sz w:val="18"/>
        </w:rPr>
        <w:t>partners</w:t>
      </w:r>
      <w:r>
        <w:rPr>
          <w:rFonts w:ascii="Palatino Linotype"/>
          <w:sz w:val="18"/>
        </w:rPr>
      </w:r>
    </w:p>
    <w:p>
      <w:pPr>
        <w:spacing w:line="240" w:lineRule="auto" w:before="5"/>
        <w:rPr>
          <w:rFonts w:ascii="Palatino Linotype" w:hAnsi="Palatino Linotype" w:cs="Palatino Linotype" w:eastAsia="Palatino Linotype"/>
          <w:sz w:val="7"/>
          <w:szCs w:val="7"/>
        </w:rPr>
      </w:pPr>
    </w:p>
    <w:p>
      <w:pPr>
        <w:tabs>
          <w:tab w:pos="2046" w:val="left" w:leader="none"/>
          <w:tab w:pos="6087" w:val="left" w:leader="none"/>
          <w:tab w:pos="8821" w:val="left" w:leader="none"/>
        </w:tabs>
        <w:spacing w:line="200" w:lineRule="atLeast"/>
        <w:ind w:left="100" w:right="0" w:firstLine="0"/>
        <w:rPr>
          <w:rFonts w:ascii="Palatino Linotype" w:hAnsi="Palatino Linotype" w:cs="Palatino Linotype" w:eastAsia="Palatino Linotype"/>
          <w:sz w:val="20"/>
          <w:szCs w:val="20"/>
        </w:rPr>
      </w:pPr>
      <w:r>
        <w:rPr>
          <w:rFonts w:ascii="Palatino Linotype"/>
          <w:position w:val="7"/>
          <w:sz w:val="20"/>
        </w:rPr>
        <w:drawing>
          <wp:inline distT="0" distB="0" distL="0" distR="0">
            <wp:extent cx="984201" cy="402907"/>
            <wp:effectExtent l="0" t="0" r="0" b="0"/>
            <wp:docPr id="49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4201" cy="4029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alatino Linotype"/>
          <w:position w:val="7"/>
          <w:sz w:val="20"/>
        </w:rPr>
      </w:r>
      <w:r>
        <w:rPr>
          <w:rFonts w:ascii="Palatino Linotype"/>
          <w:position w:val="7"/>
          <w:sz w:val="20"/>
        </w:rPr>
        <w:tab/>
      </w:r>
      <w:r>
        <w:rPr>
          <w:rFonts w:ascii="Palatino Linotype"/>
          <w:position w:val="4"/>
          <w:sz w:val="20"/>
        </w:rPr>
        <w:drawing>
          <wp:inline distT="0" distB="0" distL="0" distR="0">
            <wp:extent cx="1100875" cy="447675"/>
            <wp:effectExtent l="0" t="0" r="0" b="0"/>
            <wp:docPr id="51" name="image3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0875" cy="4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alatino Linotype"/>
          <w:position w:val="4"/>
          <w:sz w:val="20"/>
        </w:rPr>
      </w:r>
      <w:r>
        <w:rPr>
          <w:rFonts w:ascii="Palatino Linotype"/>
          <w:position w:val="4"/>
          <w:sz w:val="20"/>
        </w:rPr>
        <w:tab/>
      </w:r>
      <w:r>
        <w:rPr>
          <w:rFonts w:ascii="Palatino Linotype"/>
          <w:sz w:val="20"/>
        </w:rPr>
        <w:drawing>
          <wp:inline distT="0" distB="0" distL="0" distR="0">
            <wp:extent cx="1387366" cy="489680"/>
            <wp:effectExtent l="0" t="0" r="0" b="0"/>
            <wp:docPr id="53" name="image4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87366" cy="489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alatino Linotype"/>
          <w:sz w:val="20"/>
        </w:rPr>
      </w:r>
      <w:r>
        <w:rPr>
          <w:rFonts w:ascii="Palatino Linotype"/>
          <w:sz w:val="20"/>
        </w:rPr>
        <w:tab/>
      </w:r>
      <w:r>
        <w:rPr>
          <w:rFonts w:ascii="Palatino Linotype"/>
          <w:position w:val="2"/>
          <w:sz w:val="20"/>
        </w:rPr>
        <w:drawing>
          <wp:inline distT="0" distB="0" distL="0" distR="0">
            <wp:extent cx="1167397" cy="452437"/>
            <wp:effectExtent l="0" t="0" r="0" b="0"/>
            <wp:docPr id="55" name="image5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5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7397" cy="452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Palatino Linotype"/>
          <w:position w:val="2"/>
          <w:sz w:val="20"/>
        </w:rPr>
      </w:r>
    </w:p>
    <w:sectPr>
      <w:footerReference w:type="default" r:id="rId129"/>
      <w:pgSz w:w="11910" w:h="16840"/>
      <w:pgMar w:footer="0" w:header="0" w:top="1580" w:bottom="280" w:left="580" w:right="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ahoma">
    <w:altName w:val="Tahoma"/>
    <w:charset w:val="0"/>
    <w:family w:val="swiss"/>
    <w:pitch w:val="variable"/>
  </w:font>
  <w:font w:name="Gill Sans MT">
    <w:altName w:val="Gill Sans MT"/>
    <w:charset w:val="0"/>
    <w:family w:val="swiss"/>
    <w:pitch w:val="variable"/>
  </w:font>
  <w:font w:name="Cambria">
    <w:altName w:val="Cambria"/>
    <w:charset w:val="0"/>
    <w:family w:val="roman"/>
    <w:pitch w:val="variable"/>
  </w:font>
  <w:font w:name="Palatino Linotype">
    <w:altName w:val="Palatino Linotype"/>
    <w:charset w:val="0"/>
    <w:family w:val="roman"/>
    <w:pitch w:val="variable"/>
  </w:font>
  <w:font w:name="Arial Narrow">
    <w:altName w:val="Arial Narrow"/>
    <w:charset w:val="0"/>
    <w:family w:val="swiss"/>
    <w:pitch w:val="variable"/>
  </w:font>
  <w:font w:name="Lucida Sans">
    <w:altName w:val="Lucida Sans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Arial Unicode MS">
    <w:altName w:val="Arial Unicode MS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122.339592pt;margin-top:800.978394pt;width:65.862507pt;height:25.6276pt;mso-position-horizontal-relative:page;mso-position-vertical-relative:page;z-index:-202312" type="#_x0000_t75" stroked="false">
          <v:imagedata r:id="rId1" o:title=""/>
        </v:shape>
      </w:pict>
    </w:r>
    <w:r>
      <w:rPr/>
      <w:pict>
        <v:shape style="position:absolute;margin-left:34.015999pt;margin-top:799.356995pt;width:75.368pt;height:26.601pt;mso-position-horizontal-relative:page;mso-position-vertical-relative:page;z-index:-202288" type="#_x0000_t75" stroked="false">
          <v:imagedata r:id="rId2" o:title=""/>
        </v:shape>
      </w:pict>
    </w:r>
    <w:r>
      <w:rPr/>
      <w:pict>
        <v:group style="position:absolute;margin-left:34.015701pt;margin-top:788.031799pt;width:527.25pt;height:.1pt;mso-position-horizontal-relative:page;mso-position-vertical-relative:page;z-index:-202264" coordorigin="680,15761" coordsize="10545,2">
          <v:shape style="position:absolute;left:680;top:15761;width:10545;height:2" coordorigin="680,15761" coordsize="10545,0" path="m680,15761l11225,15761e" filled="false" stroked="true" strokeweight="1pt" strokecolor="#003d68">
            <v:path arrowok="t"/>
          </v:shape>
          <w10:wrap type="none"/>
        </v:group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75.609314pt;margin-top:809.549011pt;width:173.05pt;height:10.5pt;mso-position-horizontal-relative:page;mso-position-vertical-relative:page;z-index:-202240" type="#_x0000_t202" filled="false" stroked="false">
          <v:textbox inset="0,0,0,0">
            <w:txbxContent>
              <w:p>
                <w:pPr>
                  <w:spacing w:line="192" w:lineRule="exact" w:before="0"/>
                  <w:ind w:left="20" w:right="0" w:firstLine="0"/>
                  <w:jc w:val="left"/>
                  <w:rPr>
                    <w:rFonts w:ascii="Gill Sans MT" w:hAnsi="Gill Sans MT" w:cs="Gill Sans MT" w:eastAsia="Gill Sans MT"/>
                    <w:sz w:val="14"/>
                    <w:szCs w:val="14"/>
                  </w:rPr>
                </w:pPr>
                <w:r>
                  <w:rPr>
                    <w:rFonts w:ascii="Tahoma"/>
                    <w:b/>
                    <w:color w:val="003D68"/>
                    <w:spacing w:val="-3"/>
                    <w:w w:val="75"/>
                    <w:sz w:val="17"/>
                  </w:rPr>
                  <w:t>OLDER</w:t>
                </w:r>
                <w:r>
                  <w:rPr>
                    <w:rFonts w:ascii="Tahoma"/>
                    <w:b/>
                    <w:color w:val="003D68"/>
                    <w:spacing w:val="-8"/>
                    <w:w w:val="75"/>
                    <w:sz w:val="17"/>
                  </w:rPr>
                  <w:t> </w:t>
                </w:r>
                <w:r>
                  <w:rPr>
                    <w:rFonts w:ascii="Tahoma"/>
                    <w:b/>
                    <w:color w:val="003D68"/>
                    <w:spacing w:val="-3"/>
                    <w:w w:val="75"/>
                    <w:sz w:val="17"/>
                  </w:rPr>
                  <w:t>AUSTRALIANS</w:t>
                </w:r>
                <w:r>
                  <w:rPr>
                    <w:rFonts w:ascii="Tahoma"/>
                    <w:b/>
                    <w:color w:val="003D68"/>
                    <w:spacing w:val="-8"/>
                    <w:w w:val="75"/>
                    <w:sz w:val="17"/>
                  </w:rPr>
                  <w:t> </w:t>
                </w:r>
                <w:r>
                  <w:rPr>
                    <w:rFonts w:ascii="Tahoma"/>
                    <w:b/>
                    <w:color w:val="003D68"/>
                    <w:spacing w:val="-5"/>
                    <w:w w:val="75"/>
                    <w:sz w:val="17"/>
                  </w:rPr>
                  <w:t>AT</w:t>
                </w:r>
                <w:r>
                  <w:rPr>
                    <w:rFonts w:ascii="Tahoma"/>
                    <w:b/>
                    <w:color w:val="003D68"/>
                    <w:spacing w:val="-7"/>
                    <w:w w:val="75"/>
                    <w:sz w:val="17"/>
                  </w:rPr>
                  <w:t> </w:t>
                </w:r>
                <w:r>
                  <w:rPr>
                    <w:rFonts w:ascii="Tahoma"/>
                    <w:b/>
                    <w:color w:val="003D68"/>
                    <w:spacing w:val="-3"/>
                    <w:w w:val="75"/>
                    <w:sz w:val="17"/>
                  </w:rPr>
                  <w:t>WORK</w:t>
                </w:r>
                <w:r>
                  <w:rPr>
                    <w:rFonts w:ascii="Tahoma"/>
                    <w:b/>
                    <w:color w:val="003D68"/>
                    <w:spacing w:val="-8"/>
                    <w:w w:val="75"/>
                    <w:sz w:val="17"/>
                  </w:rPr>
                  <w:t> </w:t>
                </w:r>
                <w:r>
                  <w:rPr>
                    <w:rFonts w:ascii="Tahoma"/>
                    <w:b/>
                    <w:color w:val="003D68"/>
                    <w:spacing w:val="-3"/>
                    <w:w w:val="75"/>
                    <w:sz w:val="17"/>
                  </w:rPr>
                  <w:t>SUMMIT</w:t>
                </w:r>
                <w:r>
                  <w:rPr>
                    <w:rFonts w:ascii="Tahoma"/>
                    <w:b/>
                    <w:color w:val="003D68"/>
                    <w:spacing w:val="-7"/>
                    <w:w w:val="75"/>
                    <w:sz w:val="17"/>
                  </w:rPr>
                  <w:t> </w:t>
                </w:r>
                <w:r>
                  <w:rPr>
                    <w:rFonts w:ascii="Gill Sans MT"/>
                    <w:b/>
                    <w:color w:val="414042"/>
                    <w:spacing w:val="-3"/>
                    <w:w w:val="75"/>
                    <w:sz w:val="14"/>
                  </w:rPr>
                  <w:t>February</w:t>
                </w:r>
                <w:r>
                  <w:rPr>
                    <w:rFonts w:ascii="Gill Sans MT"/>
                    <w:b/>
                    <w:color w:val="414042"/>
                    <w:w w:val="75"/>
                    <w:sz w:val="14"/>
                  </w:rPr>
                  <w:t> </w:t>
                </w:r>
                <w:r>
                  <w:rPr>
                    <w:rFonts w:ascii="Gill Sans MT"/>
                    <w:b/>
                    <w:color w:val="414042"/>
                    <w:spacing w:val="-2"/>
                    <w:w w:val="75"/>
                    <w:sz w:val="14"/>
                  </w:rPr>
                  <w:t>24,</w:t>
                </w:r>
                <w:r>
                  <w:rPr>
                    <w:rFonts w:ascii="Gill Sans MT"/>
                    <w:b/>
                    <w:color w:val="414042"/>
                    <w:spacing w:val="-1"/>
                    <w:w w:val="75"/>
                    <w:sz w:val="14"/>
                  </w:rPr>
                  <w:t> </w:t>
                </w:r>
                <w:r>
                  <w:rPr>
                    <w:rFonts w:ascii="Gill Sans MT"/>
                    <w:b/>
                    <w:color w:val="414042"/>
                    <w:spacing w:val="-3"/>
                    <w:w w:val="75"/>
                    <w:sz w:val="14"/>
                  </w:rPr>
                  <w:t>2015</w:t>
                </w:r>
                <w:r>
                  <w:rPr>
                    <w:rFonts w:ascii="Gill Sans MT"/>
                    <w:sz w:val="14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551.111877pt;margin-top:811.404419pt;width:12.15pt;height:9pt;mso-position-horizontal-relative:page;mso-position-vertical-relative:page;z-index:-202216" type="#_x0000_t202" filled="false" stroked="false">
          <v:textbox inset="0,0,0,0">
            <w:txbxContent>
              <w:p>
                <w:pPr>
                  <w:spacing w:line="162" w:lineRule="exact" w:before="0"/>
                  <w:ind w:left="40" w:right="0" w:firstLine="0"/>
                  <w:jc w:val="left"/>
                  <w:rPr>
                    <w:rFonts w:ascii="Cambria" w:hAnsi="Cambria" w:cs="Cambria" w:eastAsia="Cambria"/>
                    <w:sz w:val="14"/>
                    <w:szCs w:val="14"/>
                  </w:rPr>
                </w:pPr>
                <w:r>
                  <w:rPr>
                    <w:rFonts w:ascii="Cambria"/>
                    <w:b/>
                    <w:color w:val="414042"/>
                    <w:sz w:val="14"/>
                  </w:rPr>
                </w:r>
                <w:r>
                  <w:rPr/>
                  <w:fldChar w:fldCharType="begin"/>
                </w:r>
                <w:r>
                  <w:rPr>
                    <w:rFonts w:ascii="Cambria"/>
                    <w:b/>
                    <w:color w:val="414042"/>
                    <w:sz w:val="1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  <w:r>
                  <w:rPr>
                    <w:rFonts w:ascii="Cambria"/>
                    <w:b/>
                    <w:color w:val="414042"/>
                    <w:spacing w:val="-3"/>
                    <w:sz w:val="14"/>
                  </w:rPr>
                </w:r>
                <w:r>
                  <w:rPr>
                    <w:rFonts w:ascii="Cambria"/>
                    <w:sz w:val="14"/>
                  </w:rPr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375.456299pt;margin-top:807.573425pt;width:187.8pt;height:13pt;mso-position-horizontal-relative:page;mso-position-vertical-relative:page;z-index:-202192" type="#_x0000_t202" filled="false" stroked="false">
          <v:textbox inset="0,0,0,0">
            <w:txbxContent>
              <w:p>
                <w:pPr>
                  <w:spacing w:line="245" w:lineRule="exact" w:before="0"/>
                  <w:ind w:left="20" w:right="0" w:firstLine="0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>
                  <w:rPr>
                    <w:rFonts w:ascii="Arial" w:hAnsi="Arial" w:cs="Arial" w:eastAsia="Arial"/>
                    <w:color w:val="003F67"/>
                    <w:w w:val="75"/>
                    <w:sz w:val="18"/>
                    <w:szCs w:val="18"/>
                  </w:rPr>
                  <w:t>OLDER AUSTRALIAHSAT</w:t>
                </w:r>
                <w:r>
                  <w:rPr>
                    <w:rFonts w:ascii="Arial" w:hAnsi="Arial" w:cs="Arial" w:eastAsia="Arial"/>
                    <w:color w:val="003F67"/>
                    <w:spacing w:val="9"/>
                    <w:w w:val="75"/>
                    <w:sz w:val="18"/>
                    <w:szCs w:val="18"/>
                  </w:rPr>
                  <w:t> </w:t>
                </w:r>
                <w:r>
                  <w:rPr>
                    <w:rFonts w:ascii="Arial" w:hAnsi="Arial" w:cs="Arial" w:eastAsia="Arial"/>
                    <w:color w:val="003F67"/>
                    <w:w w:val="75"/>
                    <w:sz w:val="18"/>
                    <w:szCs w:val="18"/>
                  </w:rPr>
                  <w:t>WORK SUMMIT</w:t>
                </w:r>
                <w:r>
                  <w:rPr>
                    <w:rFonts w:ascii="Arial" w:hAnsi="Arial" w:cs="Arial" w:eastAsia="Arial"/>
                    <w:color w:val="003F67"/>
                    <w:spacing w:val="-1"/>
                    <w:w w:val="75"/>
                    <w:sz w:val="18"/>
                    <w:szCs w:val="18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color w:val="444444"/>
                    <w:w w:val="75"/>
                    <w:sz w:val="15"/>
                    <w:szCs w:val="15"/>
                  </w:rPr>
                  <w:t>Fet</w:t>
                </w:r>
                <w:r>
                  <w:rPr>
                    <w:rFonts w:ascii="Times New Roman" w:hAnsi="Times New Roman" w:cs="Times New Roman" w:eastAsia="Times New Roman"/>
                    <w:color w:val="444444"/>
                    <w:spacing w:val="-17"/>
                    <w:w w:val="75"/>
                    <w:sz w:val="15"/>
                    <w:szCs w:val="15"/>
                  </w:rPr>
                  <w:t>n</w:t>
                </w:r>
                <w:r>
                  <w:rPr>
                    <w:rFonts w:ascii="Times New Roman" w:hAnsi="Times New Roman" w:cs="Times New Roman" w:eastAsia="Times New Roman"/>
                    <w:color w:val="444444"/>
                    <w:spacing w:val="-22"/>
                    <w:w w:val="75"/>
                    <w:sz w:val="15"/>
                    <w:szCs w:val="15"/>
                  </w:rPr>
                  <w:t>•</w:t>
                </w:r>
                <w:r>
                  <w:rPr>
                    <w:rFonts w:ascii="Times New Roman" w:hAnsi="Times New Roman" w:cs="Times New Roman" w:eastAsia="Times New Roman"/>
                    <w:color w:val="444444"/>
                    <w:spacing w:val="-12"/>
                    <w:w w:val="75"/>
                    <w:sz w:val="15"/>
                    <w:szCs w:val="15"/>
                  </w:rPr>
                  <w:t>•</w:t>
                </w:r>
                <w:r>
                  <w:rPr>
                    <w:rFonts w:ascii="Times New Roman" w:hAnsi="Times New Roman" w:cs="Times New Roman" w:eastAsia="Times New Roman"/>
                    <w:color w:val="444444"/>
                    <w:w w:val="75"/>
                    <w:sz w:val="15"/>
                    <w:szCs w:val="15"/>
                  </w:rPr>
                  <w:t>'Y</w:t>
                </w:r>
                <w:r>
                  <w:rPr>
                    <w:rFonts w:ascii="Times New Roman" w:hAnsi="Times New Roman" w:cs="Times New Roman" w:eastAsia="Times New Roman"/>
                    <w:color w:val="444444"/>
                    <w:spacing w:val="1"/>
                    <w:w w:val="75"/>
                    <w:sz w:val="15"/>
                    <w:szCs w:val="15"/>
                  </w:rPr>
                  <w:t> </w:t>
                </w:r>
                <w:r>
                  <w:rPr>
                    <w:rFonts w:ascii="Arial" w:hAnsi="Arial" w:cs="Arial" w:eastAsia="Arial"/>
                    <w:color w:val="444444"/>
                    <w:w w:val="75"/>
                    <w:sz w:val="18"/>
                    <w:szCs w:val="18"/>
                  </w:rPr>
                  <w:t>2</w:t>
                </w:r>
                <w:r>
                  <w:rPr>
                    <w:rFonts w:ascii="Arial" w:hAnsi="Arial" w:cs="Arial" w:eastAsia="Arial"/>
                    <w:color w:val="444444"/>
                    <w:spacing w:val="-21"/>
                    <w:w w:val="75"/>
                    <w:sz w:val="18"/>
                    <w:szCs w:val="18"/>
                  </w:rPr>
                  <w:t>4</w:t>
                </w:r>
                <w:r>
                  <w:rPr>
                    <w:rFonts w:ascii="Arial" w:hAnsi="Arial" w:cs="Arial" w:eastAsia="Arial"/>
                    <w:color w:val="444444"/>
                    <w:spacing w:val="-11"/>
                    <w:w w:val="75"/>
                    <w:sz w:val="18"/>
                    <w:szCs w:val="18"/>
                  </w:rPr>
                  <w:t>.</w:t>
                </w:r>
                <w:r>
                  <w:rPr>
                    <w:rFonts w:ascii="Times New Roman" w:hAnsi="Times New Roman" w:cs="Times New Roman" w:eastAsia="Times New Roman"/>
                    <w:color w:val="444444"/>
                    <w:w w:val="75"/>
                    <w:sz w:val="15"/>
                    <w:szCs w:val="15"/>
                  </w:rPr>
                  <w:t>20</w:t>
                </w:r>
                <w:r>
                  <w:rPr>
                    <w:rFonts w:ascii="Times New Roman" w:hAnsi="Times New Roman" w:cs="Times New Roman" w:eastAsia="Times New Roman"/>
                    <w:color w:val="444444"/>
                    <w:spacing w:val="9"/>
                    <w:w w:val="75"/>
                    <w:sz w:val="15"/>
                    <w:szCs w:val="15"/>
                  </w:rPr>
                  <w:t>1</w:t>
                </w:r>
                <w:r>
                  <w:rPr>
                    <w:rFonts w:ascii="Times New Roman" w:hAnsi="Times New Roman" w:cs="Times New Roman" w:eastAsia="Times New Roman"/>
                    <w:color w:val="444444"/>
                    <w:w w:val="75"/>
                    <w:sz w:val="22"/>
                    <w:szCs w:val="22"/>
                  </w:rPr>
                  <w:t>s</w:t>
                </w:r>
                <w:r>
                  <w:rPr>
                    <w:rFonts w:ascii="Times New Roman" w:hAnsi="Times New Roman" w:cs="Times New Roman" w:eastAsia="Times New Roman"/>
                    <w:color w:val="444444"/>
                    <w:spacing w:val="21"/>
                    <w:w w:val="75"/>
                    <w:sz w:val="22"/>
                    <w:szCs w:val="22"/>
                  </w:rPr>
                  <w:t> </w:t>
                </w:r>
                <w:r>
                  <w:rPr>
                    <w:rFonts w:ascii="Arial" w:hAnsi="Arial" w:cs="Arial" w:eastAsia="Arial"/>
                    <w:color w:val="444444"/>
                    <w:spacing w:val="21"/>
                    <w:w w:val="75"/>
                    <w:sz w:val="18"/>
                    <w:szCs w:val="18"/>
                  </w:rPr>
                </w:r>
                <w:r>
                  <w:rPr/>
                  <w:fldChar w:fldCharType="begin"/>
                </w:r>
                <w:r>
                  <w:rPr>
                    <w:rFonts w:ascii="Arial" w:hAnsi="Arial" w:cs="Arial" w:eastAsia="Arial"/>
                    <w:color w:val="444444"/>
                    <w:w w:val="75"/>
                    <w:sz w:val="18"/>
                    <w:szCs w:val="18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39</w:t>
                </w:r>
                <w:r>
                  <w:rPr/>
                  <w:fldChar w:fldCharType="end"/>
                </w:r>
                <w:r>
                  <w:rPr>
                    <w:rFonts w:ascii="Arial" w:hAnsi="Arial" w:cs="Arial" w:eastAsia="Arial"/>
                    <w:sz w:val="18"/>
                    <w:szCs w:val="18"/>
                  </w:rPr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122.339592pt;margin-top:800.978394pt;width:65.862507pt;height:25.6276pt;mso-position-horizontal-relative:page;mso-position-vertical-relative:page;z-index:-202168" type="#_x0000_t75" stroked="false">
          <v:imagedata r:id="rId1" o:title=""/>
        </v:shape>
      </w:pict>
    </w:r>
    <w:r>
      <w:rPr/>
      <w:pict>
        <v:shape style="position:absolute;margin-left:34.015999pt;margin-top:799.356995pt;width:75.368pt;height:26.601pt;mso-position-horizontal-relative:page;mso-position-vertical-relative:page;z-index:-202144" type="#_x0000_t75" stroked="false">
          <v:imagedata r:id="rId2" o:title=""/>
        </v:shape>
      </w:pict>
    </w:r>
    <w:r>
      <w:rPr/>
      <w:pict>
        <v:group style="position:absolute;margin-left:34.015701pt;margin-top:788.031799pt;width:527.25pt;height:.1pt;mso-position-horizontal-relative:page;mso-position-vertical-relative:page;z-index:-202120" coordorigin="680,15761" coordsize="10545,2">
          <v:shape style="position:absolute;left:680;top:15761;width:10545;height:2" coordorigin="680,15761" coordsize="10545,0" path="m680,15761l11225,15761e" filled="false" stroked="true" strokeweight="1pt" strokecolor="#003d68">
            <v:path arrowok="t"/>
          </v:shape>
          <w10:wrap type="none"/>
        </v:group>
      </w:pict>
    </w:r>
    <w:r>
      <w:rPr/>
      <w:pict>
        <v:shape style="position:absolute;margin-left:375.609314pt;margin-top:809.549011pt;width:173.05pt;height:10.5pt;mso-position-horizontal-relative:page;mso-position-vertical-relative:page;z-index:-202096" type="#_x0000_t202" filled="false" stroked="false">
          <v:textbox inset="0,0,0,0">
            <w:txbxContent>
              <w:p>
                <w:pPr>
                  <w:spacing w:line="192" w:lineRule="exact" w:before="0"/>
                  <w:ind w:left="20" w:right="0" w:firstLine="0"/>
                  <w:jc w:val="left"/>
                  <w:rPr>
                    <w:rFonts w:ascii="Gill Sans MT" w:hAnsi="Gill Sans MT" w:cs="Gill Sans MT" w:eastAsia="Gill Sans MT"/>
                    <w:sz w:val="14"/>
                    <w:szCs w:val="14"/>
                  </w:rPr>
                </w:pPr>
                <w:r>
                  <w:rPr>
                    <w:rFonts w:ascii="Tahoma"/>
                    <w:b/>
                    <w:color w:val="003D68"/>
                    <w:spacing w:val="-3"/>
                    <w:w w:val="75"/>
                    <w:sz w:val="17"/>
                  </w:rPr>
                  <w:t>OLDER</w:t>
                </w:r>
                <w:r>
                  <w:rPr>
                    <w:rFonts w:ascii="Tahoma"/>
                    <w:b/>
                    <w:color w:val="003D68"/>
                    <w:spacing w:val="-8"/>
                    <w:w w:val="75"/>
                    <w:sz w:val="17"/>
                  </w:rPr>
                  <w:t> </w:t>
                </w:r>
                <w:r>
                  <w:rPr>
                    <w:rFonts w:ascii="Tahoma"/>
                    <w:b/>
                    <w:color w:val="003D68"/>
                    <w:spacing w:val="-3"/>
                    <w:w w:val="75"/>
                    <w:sz w:val="17"/>
                  </w:rPr>
                  <w:t>AUSTRALIANS</w:t>
                </w:r>
                <w:r>
                  <w:rPr>
                    <w:rFonts w:ascii="Tahoma"/>
                    <w:b/>
                    <w:color w:val="003D68"/>
                    <w:spacing w:val="-8"/>
                    <w:w w:val="75"/>
                    <w:sz w:val="17"/>
                  </w:rPr>
                  <w:t> </w:t>
                </w:r>
                <w:r>
                  <w:rPr>
                    <w:rFonts w:ascii="Tahoma"/>
                    <w:b/>
                    <w:color w:val="003D68"/>
                    <w:spacing w:val="-5"/>
                    <w:w w:val="75"/>
                    <w:sz w:val="17"/>
                  </w:rPr>
                  <w:t>AT</w:t>
                </w:r>
                <w:r>
                  <w:rPr>
                    <w:rFonts w:ascii="Tahoma"/>
                    <w:b/>
                    <w:color w:val="003D68"/>
                    <w:spacing w:val="-7"/>
                    <w:w w:val="75"/>
                    <w:sz w:val="17"/>
                  </w:rPr>
                  <w:t> </w:t>
                </w:r>
                <w:r>
                  <w:rPr>
                    <w:rFonts w:ascii="Tahoma"/>
                    <w:b/>
                    <w:color w:val="003D68"/>
                    <w:spacing w:val="-3"/>
                    <w:w w:val="75"/>
                    <w:sz w:val="17"/>
                  </w:rPr>
                  <w:t>WORK</w:t>
                </w:r>
                <w:r>
                  <w:rPr>
                    <w:rFonts w:ascii="Tahoma"/>
                    <w:b/>
                    <w:color w:val="003D68"/>
                    <w:spacing w:val="-8"/>
                    <w:w w:val="75"/>
                    <w:sz w:val="17"/>
                  </w:rPr>
                  <w:t> </w:t>
                </w:r>
                <w:r>
                  <w:rPr>
                    <w:rFonts w:ascii="Tahoma"/>
                    <w:b/>
                    <w:color w:val="003D68"/>
                    <w:spacing w:val="-3"/>
                    <w:w w:val="75"/>
                    <w:sz w:val="17"/>
                  </w:rPr>
                  <w:t>SUMMIT</w:t>
                </w:r>
                <w:r>
                  <w:rPr>
                    <w:rFonts w:ascii="Tahoma"/>
                    <w:b/>
                    <w:color w:val="003D68"/>
                    <w:spacing w:val="-7"/>
                    <w:w w:val="75"/>
                    <w:sz w:val="17"/>
                  </w:rPr>
                  <w:t> </w:t>
                </w:r>
                <w:r>
                  <w:rPr>
                    <w:rFonts w:ascii="Gill Sans MT"/>
                    <w:b/>
                    <w:color w:val="414042"/>
                    <w:spacing w:val="-3"/>
                    <w:w w:val="75"/>
                    <w:sz w:val="14"/>
                  </w:rPr>
                  <w:t>February</w:t>
                </w:r>
                <w:r>
                  <w:rPr>
                    <w:rFonts w:ascii="Gill Sans MT"/>
                    <w:b/>
                    <w:color w:val="414042"/>
                    <w:w w:val="75"/>
                    <w:sz w:val="14"/>
                  </w:rPr>
                  <w:t> </w:t>
                </w:r>
                <w:r>
                  <w:rPr>
                    <w:rFonts w:ascii="Gill Sans MT"/>
                    <w:b/>
                    <w:color w:val="414042"/>
                    <w:spacing w:val="-2"/>
                    <w:w w:val="75"/>
                    <w:sz w:val="14"/>
                  </w:rPr>
                  <w:t>24,</w:t>
                </w:r>
                <w:r>
                  <w:rPr>
                    <w:rFonts w:ascii="Gill Sans MT"/>
                    <w:b/>
                    <w:color w:val="414042"/>
                    <w:spacing w:val="-1"/>
                    <w:w w:val="75"/>
                    <w:sz w:val="14"/>
                  </w:rPr>
                  <w:t> </w:t>
                </w:r>
                <w:r>
                  <w:rPr>
                    <w:rFonts w:ascii="Gill Sans MT"/>
                    <w:b/>
                    <w:color w:val="414042"/>
                    <w:spacing w:val="-3"/>
                    <w:w w:val="75"/>
                    <w:sz w:val="14"/>
                  </w:rPr>
                  <w:t>2015</w:t>
                </w:r>
                <w:r>
                  <w:rPr>
                    <w:rFonts w:ascii="Gill Sans MT"/>
                    <w:sz w:val="14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551.111877pt;margin-top:811.404419pt;width:12.05pt;height:9pt;mso-position-horizontal-relative:page;mso-position-vertical-relative:page;z-index:-202072" type="#_x0000_t202" filled="false" stroked="false">
          <v:textbox inset="0,0,0,0">
            <w:txbxContent>
              <w:p>
                <w:pPr>
                  <w:spacing w:line="162" w:lineRule="exact" w:before="0"/>
                  <w:ind w:left="40" w:right="0" w:firstLine="0"/>
                  <w:jc w:val="left"/>
                  <w:rPr>
                    <w:rFonts w:ascii="Cambria" w:hAnsi="Cambria" w:cs="Cambria" w:eastAsia="Cambria"/>
                    <w:sz w:val="14"/>
                    <w:szCs w:val="14"/>
                  </w:rPr>
                </w:pPr>
                <w:r>
                  <w:rPr>
                    <w:rFonts w:ascii="Cambria"/>
                    <w:b/>
                    <w:color w:val="414042"/>
                    <w:sz w:val="14"/>
                  </w:rPr>
                </w:r>
                <w:r>
                  <w:rPr/>
                  <w:fldChar w:fldCharType="begin"/>
                </w:r>
                <w:r>
                  <w:rPr>
                    <w:rFonts w:ascii="Cambria"/>
                    <w:b/>
                    <w:color w:val="414042"/>
                    <w:sz w:val="1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40</w:t>
                </w:r>
                <w:r>
                  <w:rPr/>
                  <w:fldChar w:fldCharType="end"/>
                </w:r>
                <w:r>
                  <w:rPr>
                    <w:rFonts w:ascii="Cambria"/>
                    <w:b/>
                    <w:color w:val="414042"/>
                    <w:spacing w:val="-3"/>
                    <w:sz w:val="14"/>
                  </w:rPr>
                </w:r>
                <w:r>
                  <w:rPr>
                    <w:rFonts w:ascii="Cambria"/>
                    <w:sz w:val="14"/>
                  </w:rPr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1"/>
      <w:numFmt w:val="decimal"/>
      <w:lvlText w:val="%1."/>
      <w:lvlJc w:val="left"/>
      <w:pPr>
        <w:ind w:left="760" w:hanging="187"/>
        <w:jc w:val="left"/>
      </w:pPr>
      <w:rPr>
        <w:rFonts w:hint="default" w:ascii="Arial" w:hAnsi="Arial" w:eastAsia="Arial"/>
        <w:color w:val="414042"/>
        <w:spacing w:val="-4"/>
        <w:w w:val="93"/>
        <w:sz w:val="19"/>
        <w:szCs w:val="19"/>
      </w:rPr>
    </w:lvl>
    <w:lvl w:ilvl="1">
      <w:start w:val="1"/>
      <w:numFmt w:val="bullet"/>
      <w:lvlText w:val="•"/>
      <w:lvlJc w:val="left"/>
      <w:pPr>
        <w:ind w:left="1762" w:hanging="187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765" w:hanging="187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767" w:hanging="187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70" w:hanging="187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72" w:hanging="187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775" w:hanging="187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777" w:hanging="187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780" w:hanging="187"/>
      </w:pPr>
      <w:rPr>
        <w:rFonts w:hint="default"/>
      </w:rPr>
    </w:lvl>
  </w:abstractNum>
  <w:abstractNum w:abstractNumId="17">
    <w:multiLevelType w:val="hybridMultilevel"/>
    <w:lvl w:ilvl="0">
      <w:start w:val="1"/>
      <w:numFmt w:val="bullet"/>
      <w:lvlText w:val="■"/>
      <w:lvlJc w:val="left"/>
      <w:pPr>
        <w:ind w:left="307" w:hanging="192"/>
      </w:pPr>
      <w:rPr>
        <w:rFonts w:hint="default" w:ascii="Arial" w:hAnsi="Arial" w:eastAsia="Arial"/>
        <w:color w:val="4065AA"/>
        <w:sz w:val="18"/>
        <w:szCs w:val="18"/>
      </w:rPr>
    </w:lvl>
    <w:lvl w:ilvl="1">
      <w:start w:val="1"/>
      <w:numFmt w:val="bullet"/>
      <w:lvlText w:val="•"/>
      <w:lvlJc w:val="left"/>
      <w:pPr>
        <w:ind w:left="510" w:hanging="19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714" w:hanging="1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917" w:hanging="1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1121" w:hanging="1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1324" w:hanging="1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1528" w:hanging="1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1732" w:hanging="1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1935" w:hanging="192"/>
      </w:pPr>
      <w:rPr>
        <w:rFonts w:hint="default"/>
      </w:rPr>
    </w:lvl>
  </w:abstractNum>
  <w:abstractNum w:abstractNumId="16">
    <w:multiLevelType w:val="hybridMultilevel"/>
    <w:lvl w:ilvl="0">
      <w:start w:val="1"/>
      <w:numFmt w:val="bullet"/>
      <w:lvlText w:val="■"/>
      <w:lvlJc w:val="left"/>
      <w:pPr>
        <w:ind w:left="281" w:hanging="192"/>
      </w:pPr>
      <w:rPr>
        <w:rFonts w:hint="default" w:ascii="Arial" w:hAnsi="Arial" w:eastAsia="Arial"/>
        <w:color w:val="C84E00"/>
        <w:sz w:val="18"/>
        <w:szCs w:val="18"/>
      </w:rPr>
    </w:lvl>
    <w:lvl w:ilvl="1">
      <w:start w:val="1"/>
      <w:numFmt w:val="bullet"/>
      <w:lvlText w:val="•"/>
      <w:lvlJc w:val="left"/>
      <w:pPr>
        <w:ind w:left="472" w:hanging="19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664" w:hanging="1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855" w:hanging="1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1047" w:hanging="1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1238" w:hanging="1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1430" w:hanging="1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1621" w:hanging="1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1813" w:hanging="192"/>
      </w:pPr>
      <w:rPr>
        <w:rFonts w:hint="default"/>
      </w:rPr>
    </w:lvl>
  </w:abstractNum>
  <w:abstractNum w:abstractNumId="15">
    <w:multiLevelType w:val="hybridMultilevel"/>
    <w:lvl w:ilvl="0">
      <w:start w:val="1"/>
      <w:numFmt w:val="bullet"/>
      <w:lvlText w:val="■"/>
      <w:lvlJc w:val="left"/>
      <w:pPr>
        <w:ind w:left="223" w:hanging="192"/>
      </w:pPr>
      <w:rPr>
        <w:rFonts w:hint="default" w:ascii="Arial" w:hAnsi="Arial" w:eastAsia="Arial"/>
        <w:color w:val="007B92"/>
        <w:sz w:val="18"/>
        <w:szCs w:val="18"/>
      </w:rPr>
    </w:lvl>
    <w:lvl w:ilvl="1">
      <w:start w:val="1"/>
      <w:numFmt w:val="bullet"/>
      <w:lvlText w:val="•"/>
      <w:lvlJc w:val="left"/>
      <w:pPr>
        <w:ind w:left="402" w:hanging="19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580" w:hanging="1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759" w:hanging="1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938" w:hanging="1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1116" w:hanging="1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1295" w:hanging="1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1473" w:hanging="1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1652" w:hanging="192"/>
      </w:pPr>
      <w:rPr>
        <w:rFonts w:hint="default"/>
      </w:rPr>
    </w:lvl>
  </w:abstractNum>
  <w:abstractNum w:abstractNumId="14">
    <w:multiLevelType w:val="hybridMultilevel"/>
    <w:lvl w:ilvl="0">
      <w:start w:val="1"/>
      <w:numFmt w:val="bullet"/>
      <w:lvlText w:val="■"/>
      <w:lvlJc w:val="left"/>
      <w:pPr>
        <w:ind w:left="192" w:hanging="193"/>
      </w:pPr>
      <w:rPr>
        <w:rFonts w:hint="default" w:ascii="Arial" w:hAnsi="Arial" w:eastAsia="Arial"/>
        <w:color w:val="AA5CAA"/>
        <w:sz w:val="18"/>
        <w:szCs w:val="18"/>
      </w:rPr>
    </w:lvl>
    <w:lvl w:ilvl="1">
      <w:start w:val="1"/>
      <w:numFmt w:val="bullet"/>
      <w:lvlText w:val="•"/>
      <w:lvlJc w:val="left"/>
      <w:pPr>
        <w:ind w:left="387" w:hanging="193"/>
      </w:pPr>
      <w:rPr>
        <w:rFonts w:hint="default"/>
      </w:rPr>
    </w:lvl>
    <w:lvl w:ilvl="2">
      <w:start w:val="1"/>
      <w:numFmt w:val="bullet"/>
      <w:lvlText w:val="•"/>
      <w:lvlJc w:val="left"/>
      <w:pPr>
        <w:ind w:left="582" w:hanging="19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776" w:hanging="19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971" w:hanging="19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1166" w:hanging="19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1360" w:hanging="19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1555" w:hanging="19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1749" w:hanging="193"/>
      </w:pPr>
      <w:rPr>
        <w:rFonts w:hint="default"/>
      </w:rPr>
    </w:lvl>
  </w:abstractNum>
  <w:abstractNum w:abstractNumId="12">
    <w:multiLevelType w:val="hybridMultilevel"/>
    <w:lvl w:ilvl="0">
      <w:start w:val="1"/>
      <w:numFmt w:val="bullet"/>
      <w:lvlText w:val="•"/>
      <w:lvlJc w:val="left"/>
      <w:pPr>
        <w:ind w:left="911" w:hanging="193"/>
      </w:pPr>
      <w:rPr>
        <w:rFonts w:hint="default" w:ascii="Arial" w:hAnsi="Arial" w:eastAsia="Arial"/>
        <w:w w:val="101"/>
        <w:sz w:val="28"/>
        <w:szCs w:val="28"/>
      </w:rPr>
    </w:lvl>
    <w:lvl w:ilvl="1">
      <w:start w:val="1"/>
      <w:numFmt w:val="bullet"/>
      <w:lvlText w:val="•"/>
      <w:lvlJc w:val="left"/>
      <w:pPr>
        <w:ind w:left="1798" w:hanging="193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685" w:hanging="19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572" w:hanging="19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59" w:hanging="19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46" w:hanging="19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33" w:hanging="19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20" w:hanging="19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07" w:hanging="193"/>
      </w:pPr>
      <w:rPr>
        <w:rFonts w:hint="default"/>
      </w:rPr>
    </w:lvl>
  </w:abstractNum>
  <w:abstractNum w:abstractNumId="13">
    <w:multiLevelType w:val="hybridMultilevel"/>
    <w:lvl w:ilvl="0">
      <w:start w:val="1"/>
      <w:numFmt w:val="bullet"/>
      <w:lvlText w:val="•"/>
      <w:lvlJc w:val="left"/>
      <w:pPr>
        <w:ind w:left="288" w:hanging="191"/>
      </w:pPr>
      <w:rPr>
        <w:rFonts w:hint="default" w:ascii="Arial" w:hAnsi="Arial" w:eastAsia="Arial"/>
        <w:w w:val="101"/>
        <w:sz w:val="28"/>
        <w:szCs w:val="28"/>
      </w:rPr>
    </w:lvl>
    <w:lvl w:ilvl="1">
      <w:start w:val="1"/>
      <w:numFmt w:val="bullet"/>
      <w:lvlText w:val="•"/>
      <w:lvlJc w:val="left"/>
      <w:pPr>
        <w:ind w:left="1112" w:hanging="191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936" w:hanging="191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759" w:hanging="19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83" w:hanging="19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06" w:hanging="19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30" w:hanging="19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053" w:hanging="19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877" w:hanging="191"/>
      </w:pPr>
      <w:rPr>
        <w:rFonts w:hint="default"/>
      </w:rPr>
    </w:lvl>
  </w:abstractNum>
  <w:abstractNum w:abstractNumId="10">
    <w:multiLevelType w:val="hybridMultilevel"/>
    <w:lvl w:ilvl="0">
      <w:start w:val="1"/>
      <w:numFmt w:val="bullet"/>
      <w:lvlText w:val="•"/>
      <w:lvlJc w:val="left"/>
      <w:pPr>
        <w:ind w:left="911" w:hanging="193"/>
      </w:pPr>
      <w:rPr>
        <w:rFonts w:hint="default" w:ascii="Arial" w:hAnsi="Arial" w:eastAsia="Arial"/>
        <w:w w:val="101"/>
        <w:sz w:val="28"/>
        <w:szCs w:val="28"/>
      </w:rPr>
    </w:lvl>
    <w:lvl w:ilvl="1">
      <w:start w:val="1"/>
      <w:numFmt w:val="bullet"/>
      <w:lvlText w:val="•"/>
      <w:lvlJc w:val="left"/>
      <w:pPr>
        <w:ind w:left="1798" w:hanging="193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685" w:hanging="19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572" w:hanging="19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59" w:hanging="19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46" w:hanging="19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33" w:hanging="19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20" w:hanging="19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07" w:hanging="193"/>
      </w:pPr>
      <w:rPr>
        <w:rFonts w:hint="default"/>
      </w:rPr>
    </w:lvl>
  </w:abstractNum>
  <w:abstractNum w:abstractNumId="11">
    <w:multiLevelType w:val="hybridMultilevel"/>
    <w:lvl w:ilvl="0">
      <w:start w:val="1"/>
      <w:numFmt w:val="bullet"/>
      <w:lvlText w:val="•"/>
      <w:lvlJc w:val="left"/>
      <w:pPr>
        <w:ind w:left="288" w:hanging="191"/>
      </w:pPr>
      <w:rPr>
        <w:rFonts w:hint="default" w:ascii="Arial" w:hAnsi="Arial" w:eastAsia="Arial"/>
        <w:w w:val="101"/>
        <w:sz w:val="28"/>
        <w:szCs w:val="28"/>
      </w:rPr>
    </w:lvl>
    <w:lvl w:ilvl="1">
      <w:start w:val="1"/>
      <w:numFmt w:val="bullet"/>
      <w:lvlText w:val="•"/>
      <w:lvlJc w:val="left"/>
      <w:pPr>
        <w:ind w:left="1112" w:hanging="191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936" w:hanging="191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759" w:hanging="19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83" w:hanging="19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06" w:hanging="19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30" w:hanging="19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053" w:hanging="19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877" w:hanging="191"/>
      </w:pPr>
      <w:rPr>
        <w:rFonts w:hint="default"/>
      </w:rPr>
    </w:lvl>
  </w:abstractNum>
  <w:abstractNum w:abstractNumId="8">
    <w:multiLevelType w:val="hybridMultilevel"/>
    <w:lvl w:ilvl="0">
      <w:start w:val="1"/>
      <w:numFmt w:val="bullet"/>
      <w:lvlText w:val="•"/>
      <w:lvlJc w:val="left"/>
      <w:pPr>
        <w:ind w:left="911" w:hanging="191"/>
      </w:pPr>
      <w:rPr>
        <w:rFonts w:hint="default" w:ascii="Arial" w:hAnsi="Arial" w:eastAsia="Arial"/>
        <w:w w:val="101"/>
        <w:sz w:val="28"/>
        <w:szCs w:val="28"/>
      </w:rPr>
    </w:lvl>
    <w:lvl w:ilvl="1">
      <w:start w:val="1"/>
      <w:numFmt w:val="bullet"/>
      <w:lvlText w:val="•"/>
      <w:lvlJc w:val="left"/>
      <w:pPr>
        <w:ind w:left="1798" w:hanging="191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685" w:hanging="191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572" w:hanging="19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59" w:hanging="19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46" w:hanging="19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33" w:hanging="19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20" w:hanging="19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07" w:hanging="191"/>
      </w:pPr>
      <w:rPr>
        <w:rFonts w:hint="default"/>
      </w:rPr>
    </w:lvl>
  </w:abstractNum>
  <w:abstractNum w:abstractNumId="9">
    <w:multiLevelType w:val="hybridMultilevel"/>
    <w:lvl w:ilvl="0">
      <w:start w:val="1"/>
      <w:numFmt w:val="bullet"/>
      <w:lvlText w:val="•"/>
      <w:lvlJc w:val="left"/>
      <w:pPr>
        <w:ind w:left="288" w:hanging="193"/>
      </w:pPr>
      <w:rPr>
        <w:rFonts w:hint="default" w:ascii="Arial" w:hAnsi="Arial" w:eastAsia="Arial"/>
        <w:w w:val="101"/>
        <w:sz w:val="28"/>
        <w:szCs w:val="28"/>
      </w:rPr>
    </w:lvl>
    <w:lvl w:ilvl="1">
      <w:start w:val="1"/>
      <w:numFmt w:val="bullet"/>
      <w:lvlText w:val="•"/>
      <w:lvlJc w:val="left"/>
      <w:pPr>
        <w:ind w:left="1112" w:hanging="193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936" w:hanging="19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759" w:hanging="19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583" w:hanging="19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06" w:hanging="19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230" w:hanging="19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053" w:hanging="19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877" w:hanging="193"/>
      </w:pPr>
      <w:rPr>
        <w:rFonts w:hint="default"/>
      </w:rPr>
    </w:lvl>
  </w:abstractNum>
  <w:abstractNum w:abstractNumId="7">
    <w:multiLevelType w:val="hybridMultilevel"/>
    <w:lvl w:ilvl="0">
      <w:start w:val="1"/>
      <w:numFmt w:val="decimal"/>
      <w:lvlText w:val="%1."/>
      <w:lvlJc w:val="left"/>
      <w:pPr>
        <w:ind w:left="273" w:hanging="192"/>
        <w:jc w:val="left"/>
      </w:pPr>
      <w:rPr>
        <w:rFonts w:hint="default" w:ascii="Arial" w:hAnsi="Arial" w:eastAsia="Arial"/>
        <w:spacing w:val="-13"/>
        <w:w w:val="93"/>
        <w:sz w:val="20"/>
        <w:szCs w:val="20"/>
      </w:rPr>
    </w:lvl>
    <w:lvl w:ilvl="1">
      <w:start w:val="1"/>
      <w:numFmt w:val="bullet"/>
      <w:lvlText w:val="•"/>
      <w:lvlJc w:val="left"/>
      <w:pPr>
        <w:ind w:left="1052" w:hanging="19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832" w:hanging="1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611" w:hanging="1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390" w:hanging="1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169" w:hanging="1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948" w:hanging="1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727" w:hanging="1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506" w:hanging="192"/>
      </w:pPr>
      <w:rPr>
        <w:rFonts w:hint="default"/>
      </w:rPr>
    </w:lvl>
  </w:abstractNum>
  <w:abstractNum w:abstractNumId="6">
    <w:multiLevelType w:val="hybridMultilevel"/>
    <w:lvl w:ilvl="0">
      <w:start w:val="1"/>
      <w:numFmt w:val="bullet"/>
      <w:lvlText w:val="•"/>
      <w:lvlJc w:val="left"/>
      <w:pPr>
        <w:ind w:left="207" w:hanging="126"/>
      </w:pPr>
      <w:rPr>
        <w:rFonts w:hint="default" w:ascii="Arial" w:hAnsi="Arial" w:eastAsia="Arial"/>
        <w:w w:val="142"/>
        <w:sz w:val="17"/>
        <w:szCs w:val="17"/>
      </w:rPr>
    </w:lvl>
    <w:lvl w:ilvl="1">
      <w:start w:val="1"/>
      <w:numFmt w:val="bullet"/>
      <w:lvlText w:val="•"/>
      <w:lvlJc w:val="left"/>
      <w:pPr>
        <w:ind w:left="993" w:hanging="126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779" w:hanging="126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564" w:hanging="12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350" w:hanging="12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136" w:hanging="12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921" w:hanging="12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707" w:hanging="12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493" w:hanging="126"/>
      </w:pPr>
      <w:rPr>
        <w:rFonts w:hint="default"/>
      </w:rPr>
    </w:lvl>
  </w:abstractNum>
  <w:abstractNum w:abstractNumId="5">
    <w:multiLevelType w:val="hybridMultilevel"/>
    <w:lvl w:ilvl="0">
      <w:start w:val="1"/>
      <w:numFmt w:val="decimal"/>
      <w:lvlText w:val="%1."/>
      <w:lvlJc w:val="left"/>
      <w:pPr>
        <w:ind w:left="314" w:hanging="195"/>
        <w:jc w:val="left"/>
      </w:pPr>
      <w:rPr>
        <w:rFonts w:hint="default" w:ascii="Arial" w:hAnsi="Arial" w:eastAsia="Arial"/>
        <w:b/>
        <w:bCs/>
        <w:color w:val="414042"/>
        <w:spacing w:val="-6"/>
        <w:sz w:val="19"/>
        <w:szCs w:val="19"/>
      </w:rPr>
    </w:lvl>
    <w:lvl w:ilvl="1">
      <w:start w:val="1"/>
      <w:numFmt w:val="bullet"/>
      <w:lvlText w:val="•"/>
      <w:lvlJc w:val="left"/>
      <w:pPr>
        <w:ind w:left="706" w:hanging="133"/>
      </w:pPr>
      <w:rPr>
        <w:rFonts w:hint="default" w:ascii="Arial" w:hAnsi="Arial" w:eastAsia="Arial"/>
        <w:color w:val="414042"/>
        <w:w w:val="142"/>
        <w:sz w:val="19"/>
        <w:szCs w:val="19"/>
      </w:rPr>
    </w:lvl>
    <w:lvl w:ilvl="2">
      <w:start w:val="1"/>
      <w:numFmt w:val="bullet"/>
      <w:lvlText w:val="•"/>
      <w:lvlJc w:val="left"/>
      <w:pPr>
        <w:ind w:left="706" w:hanging="13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1966" w:hanging="13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226" w:hanging="13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486" w:hanging="13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46" w:hanging="13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06" w:hanging="13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65" w:hanging="133"/>
      </w:pPr>
      <w:rPr>
        <w:rFonts w:hint="default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573" w:hanging="454"/>
        <w:jc w:val="left"/>
      </w:pPr>
      <w:rPr>
        <w:rFonts w:hint="default" w:ascii="Arial" w:hAnsi="Arial" w:eastAsia="Arial"/>
        <w:color w:val="414042"/>
        <w:spacing w:val="-4"/>
        <w:w w:val="93"/>
        <w:sz w:val="19"/>
        <w:szCs w:val="19"/>
      </w:rPr>
    </w:lvl>
    <w:lvl w:ilvl="1">
      <w:start w:val="1"/>
      <w:numFmt w:val="bullet"/>
      <w:lvlText w:val="•"/>
      <w:lvlJc w:val="left"/>
      <w:pPr>
        <w:ind w:left="710" w:hanging="137"/>
      </w:pPr>
      <w:rPr>
        <w:rFonts w:hint="default" w:ascii="Arial" w:hAnsi="Arial" w:eastAsia="Arial"/>
        <w:color w:val="414042"/>
        <w:w w:val="142"/>
        <w:sz w:val="19"/>
        <w:szCs w:val="19"/>
      </w:rPr>
    </w:lvl>
    <w:lvl w:ilvl="2">
      <w:start w:val="1"/>
      <w:numFmt w:val="bullet"/>
      <w:lvlText w:val="•"/>
      <w:lvlJc w:val="left"/>
      <w:pPr>
        <w:ind w:left="1830" w:hanging="137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949" w:hanging="137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068" w:hanging="137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188" w:hanging="137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07" w:hanging="137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27" w:hanging="137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546" w:hanging="137"/>
      </w:pPr>
      <w:rPr>
        <w:rFonts w:hint="default"/>
      </w:rPr>
    </w:lvl>
  </w:abstractNum>
  <w:abstractNum w:abstractNumId="3">
    <w:multiLevelType w:val="hybridMultilevel"/>
    <w:lvl w:ilvl="0">
      <w:start w:val="1"/>
      <w:numFmt w:val="bullet"/>
      <w:lvlText w:val="•"/>
      <w:lvlJc w:val="left"/>
      <w:pPr>
        <w:ind w:left="710" w:hanging="137"/>
      </w:pPr>
      <w:rPr>
        <w:rFonts w:hint="default" w:ascii="Arial" w:hAnsi="Arial" w:eastAsia="Arial"/>
        <w:color w:val="414042"/>
        <w:w w:val="142"/>
        <w:sz w:val="19"/>
        <w:szCs w:val="19"/>
      </w:rPr>
    </w:lvl>
    <w:lvl w:ilvl="1">
      <w:start w:val="1"/>
      <w:numFmt w:val="bullet"/>
      <w:lvlText w:val="•"/>
      <w:lvlJc w:val="left"/>
      <w:pPr>
        <w:ind w:left="1718" w:hanging="137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725" w:hanging="137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733" w:hanging="137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40" w:hanging="137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48" w:hanging="137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755" w:hanging="137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763" w:hanging="137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770" w:hanging="137"/>
      </w:pPr>
      <w:rPr>
        <w:rFonts w:hint="default"/>
      </w:rPr>
    </w:lvl>
  </w:abstractNum>
  <w:abstractNum w:abstractNumId="1">
    <w:multiLevelType w:val="hybridMultilevel"/>
    <w:lvl w:ilvl="0">
      <w:start w:val="1"/>
      <w:numFmt w:val="bullet"/>
      <w:lvlText w:val="-"/>
      <w:lvlJc w:val="left"/>
      <w:pPr>
        <w:ind w:left="419" w:hanging="300"/>
      </w:pPr>
      <w:rPr>
        <w:rFonts w:hint="default" w:ascii="Arial Narrow" w:hAnsi="Arial Narrow" w:eastAsia="Arial Narrow"/>
        <w:color w:val="003D68"/>
        <w:w w:val="121"/>
        <w:sz w:val="56"/>
        <w:szCs w:val="56"/>
      </w:rPr>
    </w:lvl>
    <w:lvl w:ilvl="1">
      <w:start w:val="1"/>
      <w:numFmt w:val="bullet"/>
      <w:lvlText w:val="•"/>
      <w:lvlJc w:val="left"/>
      <w:pPr>
        <w:ind w:left="710" w:hanging="137"/>
      </w:pPr>
      <w:rPr>
        <w:rFonts w:hint="default" w:ascii="Arial" w:hAnsi="Arial" w:eastAsia="Arial"/>
        <w:color w:val="414042"/>
        <w:w w:val="142"/>
        <w:sz w:val="19"/>
        <w:szCs w:val="19"/>
      </w:rPr>
    </w:lvl>
    <w:lvl w:ilvl="2">
      <w:start w:val="1"/>
      <w:numFmt w:val="bullet"/>
      <w:lvlText w:val="•"/>
      <w:lvlJc w:val="left"/>
      <w:pPr>
        <w:ind w:left="1830" w:hanging="137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949" w:hanging="137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068" w:hanging="137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188" w:hanging="137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07" w:hanging="137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27" w:hanging="137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546" w:hanging="137"/>
      </w:pPr>
      <w:rPr>
        <w:rFonts w:hint="default"/>
      </w:rPr>
    </w:lvl>
  </w:abstractNum>
  <w:abstractNum w:abstractNumId="0">
    <w:multiLevelType w:val="hybridMultilevel"/>
    <w:lvl w:ilvl="0">
      <w:start w:val="3"/>
      <w:numFmt w:val="decimal"/>
      <w:lvlText w:val="%1"/>
      <w:lvlJc w:val="left"/>
      <w:pPr>
        <w:ind w:left="573" w:hanging="454"/>
        <w:jc w:val="left"/>
      </w:pPr>
      <w:rPr>
        <w:rFonts w:hint="default" w:ascii="Tahoma" w:hAnsi="Tahoma" w:eastAsia="Tahoma"/>
        <w:b/>
        <w:bCs/>
        <w:color w:val="565659"/>
        <w:w w:val="69"/>
        <w:sz w:val="24"/>
        <w:szCs w:val="24"/>
      </w:rPr>
    </w:lvl>
    <w:lvl w:ilvl="1">
      <w:start w:val="1"/>
      <w:numFmt w:val="bullet"/>
      <w:lvlText w:val="•"/>
      <w:lvlJc w:val="left"/>
      <w:pPr>
        <w:ind w:left="706" w:hanging="454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702" w:hanging="45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697" w:hanging="45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92" w:hanging="45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688" w:hanging="45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83" w:hanging="45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679" w:hanging="45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74" w:hanging="454"/>
      </w:pPr>
      <w:rPr>
        <w:rFonts w:hint="default"/>
      </w:rPr>
    </w:lvl>
  </w:abstractNum>
  <w:num w:numId="3">
    <w:abstractNumId w:val="2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3">
    <w:abstractNumId w:val="12"/>
  </w:num>
  <w:num w:numId="14">
    <w:abstractNumId w:val="13"/>
  </w:num>
  <w:num w:numId="11">
    <w:abstractNumId w:val="10"/>
  </w:num>
  <w:num w:numId="12">
    <w:abstractNumId w:val="11"/>
  </w:num>
  <w:num w:numId="9">
    <w:abstractNumId w:val="8"/>
  </w:num>
  <w:num w:numId="10">
    <w:abstractNumId w:val="9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114"/>
      <w:ind w:left="120"/>
    </w:pPr>
    <w:rPr>
      <w:rFonts w:ascii="Arial" w:hAnsi="Arial" w:eastAsia="Arial"/>
      <w:sz w:val="19"/>
      <w:szCs w:val="19"/>
    </w:rPr>
  </w:style>
  <w:style w:styleId="Heading1" w:type="paragraph">
    <w:name w:val="Heading 1"/>
    <w:basedOn w:val="Normal"/>
    <w:uiPriority w:val="1"/>
    <w:qFormat/>
    <w:pPr>
      <w:ind w:left="120"/>
      <w:outlineLvl w:val="1"/>
    </w:pPr>
    <w:rPr>
      <w:rFonts w:ascii="Tahoma" w:hAnsi="Tahoma" w:eastAsia="Tahoma"/>
      <w:b/>
      <w:bCs/>
      <w:sz w:val="122"/>
      <w:szCs w:val="122"/>
    </w:rPr>
  </w:style>
  <w:style w:styleId="Heading2" w:type="paragraph">
    <w:name w:val="Heading 2"/>
    <w:basedOn w:val="Normal"/>
    <w:uiPriority w:val="1"/>
    <w:qFormat/>
    <w:pPr>
      <w:ind w:left="120"/>
      <w:outlineLvl w:val="2"/>
    </w:pPr>
    <w:rPr>
      <w:rFonts w:ascii="Tahoma" w:hAnsi="Tahoma" w:eastAsia="Tahoma"/>
      <w:b/>
      <w:bCs/>
      <w:sz w:val="70"/>
      <w:szCs w:val="70"/>
    </w:rPr>
  </w:style>
  <w:style w:styleId="Heading3" w:type="paragraph">
    <w:name w:val="Heading 3"/>
    <w:basedOn w:val="Normal"/>
    <w:uiPriority w:val="1"/>
    <w:qFormat/>
    <w:pPr>
      <w:ind w:left="120" w:hanging="299"/>
      <w:outlineLvl w:val="3"/>
    </w:pPr>
    <w:rPr>
      <w:rFonts w:ascii="Arial Narrow" w:hAnsi="Arial Narrow" w:eastAsia="Arial Narrow"/>
      <w:sz w:val="56"/>
      <w:szCs w:val="56"/>
    </w:rPr>
  </w:style>
  <w:style w:styleId="Heading4" w:type="paragraph">
    <w:name w:val="Heading 4"/>
    <w:basedOn w:val="Normal"/>
    <w:uiPriority w:val="1"/>
    <w:qFormat/>
    <w:pPr>
      <w:spacing w:before="86"/>
      <w:ind w:left="120"/>
      <w:outlineLvl w:val="4"/>
    </w:pPr>
    <w:rPr>
      <w:rFonts w:ascii="Arial" w:hAnsi="Arial" w:eastAsia="Arial"/>
      <w:b/>
      <w:bCs/>
      <w:sz w:val="44"/>
      <w:szCs w:val="44"/>
    </w:rPr>
  </w:style>
  <w:style w:styleId="Heading5" w:type="paragraph">
    <w:name w:val="Heading 5"/>
    <w:basedOn w:val="Normal"/>
    <w:uiPriority w:val="1"/>
    <w:qFormat/>
    <w:pPr>
      <w:spacing w:before="37"/>
      <w:ind w:left="130"/>
      <w:outlineLvl w:val="5"/>
    </w:pPr>
    <w:rPr>
      <w:rFonts w:ascii="Arial" w:hAnsi="Arial" w:eastAsia="Arial"/>
      <w:b/>
      <w:bCs/>
      <w:sz w:val="32"/>
      <w:szCs w:val="32"/>
    </w:rPr>
  </w:style>
  <w:style w:styleId="Heading6" w:type="paragraph">
    <w:name w:val="Heading 6"/>
    <w:basedOn w:val="Normal"/>
    <w:uiPriority w:val="1"/>
    <w:qFormat/>
    <w:pPr>
      <w:spacing w:before="159"/>
      <w:ind w:left="352"/>
      <w:outlineLvl w:val="6"/>
    </w:pPr>
    <w:rPr>
      <w:rFonts w:ascii="Arial" w:hAnsi="Arial" w:eastAsia="Arial"/>
      <w:b/>
      <w:bCs/>
      <w:sz w:val="24"/>
      <w:szCs w:val="24"/>
    </w:rPr>
  </w:style>
  <w:style w:styleId="Heading7" w:type="paragraph">
    <w:name w:val="Heading 7"/>
    <w:basedOn w:val="Normal"/>
    <w:uiPriority w:val="1"/>
    <w:qFormat/>
    <w:pPr>
      <w:ind w:left="120"/>
      <w:outlineLvl w:val="7"/>
    </w:pPr>
    <w:rPr>
      <w:rFonts w:ascii="Arial" w:hAnsi="Arial" w:eastAsia="Arial"/>
      <w:b/>
      <w:bCs/>
      <w:sz w:val="21"/>
      <w:szCs w:val="21"/>
    </w:rPr>
  </w:style>
  <w:style w:styleId="Heading8" w:type="paragraph">
    <w:name w:val="Heading 8"/>
    <w:basedOn w:val="Normal"/>
    <w:uiPriority w:val="1"/>
    <w:qFormat/>
    <w:pPr>
      <w:spacing w:before="61"/>
      <w:ind w:left="120"/>
      <w:outlineLvl w:val="8"/>
    </w:pPr>
    <w:rPr>
      <w:rFonts w:ascii="Calibri" w:hAnsi="Calibri" w:eastAsia="Calibri"/>
      <w:b/>
      <w:bCs/>
      <w:i/>
      <w:sz w:val="21"/>
      <w:szCs w:val="21"/>
    </w:rPr>
  </w:style>
  <w:style w:styleId="Heading9" w:type="paragraph">
    <w:name w:val="Heading 9"/>
    <w:basedOn w:val="Normal"/>
    <w:uiPriority w:val="1"/>
    <w:qFormat/>
    <w:pPr>
      <w:spacing w:before="114"/>
      <w:ind w:left="573"/>
      <w:outlineLvl w:val="9"/>
    </w:pPr>
    <w:rPr>
      <w:rFonts w:ascii="Arial" w:hAnsi="Arial" w:eastAsia="Arial"/>
      <w:b/>
      <w:bCs/>
      <w:sz w:val="19"/>
      <w:szCs w:val="19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png"/><Relationship Id="rId10" Type="http://schemas.openxmlformats.org/officeDocument/2006/relationships/footer" Target="footer1.xml"/><Relationship Id="rId11" Type="http://schemas.openxmlformats.org/officeDocument/2006/relationships/image" Target="media/image8.png"/><Relationship Id="rId12" Type="http://schemas.openxmlformats.org/officeDocument/2006/relationships/image" Target="media/image9.png"/><Relationship Id="rId13" Type="http://schemas.openxmlformats.org/officeDocument/2006/relationships/image" Target="media/image10.jpeg"/><Relationship Id="rId14" Type="http://schemas.openxmlformats.org/officeDocument/2006/relationships/image" Target="media/image11.jpeg"/><Relationship Id="rId15" Type="http://schemas.openxmlformats.org/officeDocument/2006/relationships/image" Target="media/image12.png"/><Relationship Id="rId16" Type="http://schemas.openxmlformats.org/officeDocument/2006/relationships/hyperlink" Target="http://www.humanrights.gov.au/our-work/disability-rights/projects/willing-work-national-inquiry-employment-" TargetMode="External"/><Relationship Id="rId17" Type="http://schemas.openxmlformats.org/officeDocument/2006/relationships/image" Target="media/image13.jpeg"/><Relationship Id="rId18" Type="http://schemas.openxmlformats.org/officeDocument/2006/relationships/image" Target="media/image14.jpeg"/><Relationship Id="rId19" Type="http://schemas.openxmlformats.org/officeDocument/2006/relationships/image" Target="media/image15.jpeg"/><Relationship Id="rId20" Type="http://schemas.openxmlformats.org/officeDocument/2006/relationships/image" Target="media/image16.jpeg"/><Relationship Id="rId21" Type="http://schemas.openxmlformats.org/officeDocument/2006/relationships/image" Target="media/image17.jpeg"/><Relationship Id="rId22" Type="http://schemas.openxmlformats.org/officeDocument/2006/relationships/image" Target="media/image18.jpeg"/><Relationship Id="rId23" Type="http://schemas.openxmlformats.org/officeDocument/2006/relationships/image" Target="media/image19.jpeg"/><Relationship Id="rId24" Type="http://schemas.openxmlformats.org/officeDocument/2006/relationships/image" Target="media/image20.jpeg"/><Relationship Id="rId25" Type="http://schemas.openxmlformats.org/officeDocument/2006/relationships/image" Target="media/image21.jpeg"/><Relationship Id="rId26" Type="http://schemas.openxmlformats.org/officeDocument/2006/relationships/image" Target="media/image22.jpeg"/><Relationship Id="rId27" Type="http://schemas.openxmlformats.org/officeDocument/2006/relationships/image" Target="media/image23.jpeg"/><Relationship Id="rId28" Type="http://schemas.openxmlformats.org/officeDocument/2006/relationships/image" Target="media/image24.jpeg"/><Relationship Id="rId29" Type="http://schemas.openxmlformats.org/officeDocument/2006/relationships/image" Target="media/image25.jpeg"/><Relationship Id="rId30" Type="http://schemas.openxmlformats.org/officeDocument/2006/relationships/image" Target="media/image26.jpeg"/><Relationship Id="rId31" Type="http://schemas.openxmlformats.org/officeDocument/2006/relationships/image" Target="media/image27.jpeg"/><Relationship Id="rId32" Type="http://schemas.openxmlformats.org/officeDocument/2006/relationships/image" Target="media/image28.jpeg"/><Relationship Id="rId33" Type="http://schemas.openxmlformats.org/officeDocument/2006/relationships/image" Target="media/image29.jpeg"/><Relationship Id="rId34" Type="http://schemas.openxmlformats.org/officeDocument/2006/relationships/image" Target="media/image30.jpeg"/><Relationship Id="rId35" Type="http://schemas.openxmlformats.org/officeDocument/2006/relationships/image" Target="media/image31.png"/><Relationship Id="rId36" Type="http://schemas.openxmlformats.org/officeDocument/2006/relationships/image" Target="media/image32.png"/><Relationship Id="rId37" Type="http://schemas.openxmlformats.org/officeDocument/2006/relationships/footer" Target="footer2.xml"/><Relationship Id="rId38" Type="http://schemas.openxmlformats.org/officeDocument/2006/relationships/image" Target="media/image33.jpeg"/><Relationship Id="rId39" Type="http://schemas.openxmlformats.org/officeDocument/2006/relationships/image" Target="media/image34.jpeg"/><Relationship Id="rId40" Type="http://schemas.openxmlformats.org/officeDocument/2006/relationships/image" Target="media/image35.png"/><Relationship Id="rId41" Type="http://schemas.openxmlformats.org/officeDocument/2006/relationships/footer" Target="footer3.xml"/><Relationship Id="rId42" Type="http://schemas.openxmlformats.org/officeDocument/2006/relationships/image" Target="media/image36.png"/><Relationship Id="rId43" Type="http://schemas.openxmlformats.org/officeDocument/2006/relationships/image" Target="media/image37.jpeg"/><Relationship Id="rId44" Type="http://schemas.openxmlformats.org/officeDocument/2006/relationships/image" Target="media/image38.png"/><Relationship Id="rId45" Type="http://schemas.openxmlformats.org/officeDocument/2006/relationships/image" Target="media/image39.png"/><Relationship Id="rId46" Type="http://schemas.openxmlformats.org/officeDocument/2006/relationships/image" Target="media/image40.png"/><Relationship Id="rId47" Type="http://schemas.openxmlformats.org/officeDocument/2006/relationships/image" Target="media/image41.png"/><Relationship Id="rId48" Type="http://schemas.openxmlformats.org/officeDocument/2006/relationships/image" Target="media/image42.png"/><Relationship Id="rId49" Type="http://schemas.openxmlformats.org/officeDocument/2006/relationships/image" Target="media/image43.png"/><Relationship Id="rId50" Type="http://schemas.openxmlformats.org/officeDocument/2006/relationships/image" Target="media/image44.png"/><Relationship Id="rId51" Type="http://schemas.openxmlformats.org/officeDocument/2006/relationships/image" Target="media/image45.png"/><Relationship Id="rId52" Type="http://schemas.openxmlformats.org/officeDocument/2006/relationships/image" Target="media/image46.png"/><Relationship Id="rId53" Type="http://schemas.openxmlformats.org/officeDocument/2006/relationships/image" Target="media/image47.png"/><Relationship Id="rId54" Type="http://schemas.openxmlformats.org/officeDocument/2006/relationships/image" Target="media/image48.png"/><Relationship Id="rId55" Type="http://schemas.openxmlformats.org/officeDocument/2006/relationships/image" Target="media/image49.png"/><Relationship Id="rId56" Type="http://schemas.openxmlformats.org/officeDocument/2006/relationships/image" Target="media/image50.png"/><Relationship Id="rId57" Type="http://schemas.openxmlformats.org/officeDocument/2006/relationships/image" Target="media/image51.jpeg"/><Relationship Id="rId58" Type="http://schemas.openxmlformats.org/officeDocument/2006/relationships/image" Target="media/image52.png"/><Relationship Id="rId59" Type="http://schemas.openxmlformats.org/officeDocument/2006/relationships/image" Target="media/image53.png"/><Relationship Id="rId60" Type="http://schemas.openxmlformats.org/officeDocument/2006/relationships/image" Target="media/image54.jpeg"/><Relationship Id="rId61" Type="http://schemas.openxmlformats.org/officeDocument/2006/relationships/image" Target="media/image55.png"/><Relationship Id="rId62" Type="http://schemas.openxmlformats.org/officeDocument/2006/relationships/image" Target="media/image56.png"/><Relationship Id="rId63" Type="http://schemas.openxmlformats.org/officeDocument/2006/relationships/image" Target="media/image57.jpeg"/><Relationship Id="rId64" Type="http://schemas.openxmlformats.org/officeDocument/2006/relationships/image" Target="media/image58.jpeg"/><Relationship Id="rId65" Type="http://schemas.openxmlformats.org/officeDocument/2006/relationships/image" Target="media/image59.jpeg"/><Relationship Id="rId66" Type="http://schemas.openxmlformats.org/officeDocument/2006/relationships/image" Target="media/image60.png"/><Relationship Id="rId67" Type="http://schemas.openxmlformats.org/officeDocument/2006/relationships/image" Target="media/image61.png"/><Relationship Id="rId68" Type="http://schemas.openxmlformats.org/officeDocument/2006/relationships/image" Target="media/image62.png"/><Relationship Id="rId69" Type="http://schemas.openxmlformats.org/officeDocument/2006/relationships/image" Target="media/image63.png"/><Relationship Id="rId70" Type="http://schemas.openxmlformats.org/officeDocument/2006/relationships/image" Target="media/image64.png"/><Relationship Id="rId71" Type="http://schemas.openxmlformats.org/officeDocument/2006/relationships/image" Target="media/image65.png"/><Relationship Id="rId72" Type="http://schemas.openxmlformats.org/officeDocument/2006/relationships/image" Target="media/image66.png"/><Relationship Id="rId73" Type="http://schemas.openxmlformats.org/officeDocument/2006/relationships/image" Target="media/image67.png"/><Relationship Id="rId74" Type="http://schemas.openxmlformats.org/officeDocument/2006/relationships/image" Target="media/image68.jpeg"/><Relationship Id="rId75" Type="http://schemas.openxmlformats.org/officeDocument/2006/relationships/image" Target="media/image69.png"/><Relationship Id="rId76" Type="http://schemas.openxmlformats.org/officeDocument/2006/relationships/image" Target="media/image70.png"/><Relationship Id="rId77" Type="http://schemas.openxmlformats.org/officeDocument/2006/relationships/image" Target="media/image71.png"/><Relationship Id="rId78" Type="http://schemas.openxmlformats.org/officeDocument/2006/relationships/image" Target="media/image72.jpeg"/><Relationship Id="rId79" Type="http://schemas.openxmlformats.org/officeDocument/2006/relationships/image" Target="media/image73.jpeg"/><Relationship Id="rId80" Type="http://schemas.openxmlformats.org/officeDocument/2006/relationships/image" Target="media/image74.png"/><Relationship Id="rId81" Type="http://schemas.openxmlformats.org/officeDocument/2006/relationships/image" Target="media/image75.png"/><Relationship Id="rId82" Type="http://schemas.openxmlformats.org/officeDocument/2006/relationships/image" Target="media/image76.png"/><Relationship Id="rId83" Type="http://schemas.openxmlformats.org/officeDocument/2006/relationships/image" Target="media/image77.jpeg"/><Relationship Id="rId84" Type="http://schemas.openxmlformats.org/officeDocument/2006/relationships/image" Target="media/image78.jpeg"/><Relationship Id="rId85" Type="http://schemas.openxmlformats.org/officeDocument/2006/relationships/image" Target="media/image79.jpeg"/><Relationship Id="rId86" Type="http://schemas.openxmlformats.org/officeDocument/2006/relationships/image" Target="media/image80.jpeg"/><Relationship Id="rId87" Type="http://schemas.openxmlformats.org/officeDocument/2006/relationships/image" Target="media/image81.jpeg"/><Relationship Id="rId88" Type="http://schemas.openxmlformats.org/officeDocument/2006/relationships/image" Target="media/image82.png"/><Relationship Id="rId89" Type="http://schemas.openxmlformats.org/officeDocument/2006/relationships/image" Target="media/image83.png"/><Relationship Id="rId90" Type="http://schemas.openxmlformats.org/officeDocument/2006/relationships/image" Target="media/image84.png"/><Relationship Id="rId91" Type="http://schemas.openxmlformats.org/officeDocument/2006/relationships/image" Target="media/image85.png"/><Relationship Id="rId92" Type="http://schemas.openxmlformats.org/officeDocument/2006/relationships/image" Target="media/image86.png"/><Relationship Id="rId93" Type="http://schemas.openxmlformats.org/officeDocument/2006/relationships/image" Target="media/image87.png"/><Relationship Id="rId94" Type="http://schemas.openxmlformats.org/officeDocument/2006/relationships/image" Target="media/image88.png"/><Relationship Id="rId95" Type="http://schemas.openxmlformats.org/officeDocument/2006/relationships/image" Target="media/image89.png"/><Relationship Id="rId96" Type="http://schemas.openxmlformats.org/officeDocument/2006/relationships/image" Target="media/image90.png"/><Relationship Id="rId97" Type="http://schemas.openxmlformats.org/officeDocument/2006/relationships/image" Target="media/image91.png"/><Relationship Id="rId98" Type="http://schemas.openxmlformats.org/officeDocument/2006/relationships/image" Target="media/image92.jpeg"/><Relationship Id="rId99" Type="http://schemas.openxmlformats.org/officeDocument/2006/relationships/image" Target="media/image93.png"/><Relationship Id="rId100" Type="http://schemas.openxmlformats.org/officeDocument/2006/relationships/image" Target="media/image94.png"/><Relationship Id="rId101" Type="http://schemas.openxmlformats.org/officeDocument/2006/relationships/image" Target="media/image95.png"/><Relationship Id="rId102" Type="http://schemas.openxmlformats.org/officeDocument/2006/relationships/image" Target="media/image96.png"/><Relationship Id="rId103" Type="http://schemas.openxmlformats.org/officeDocument/2006/relationships/image" Target="media/image97.png"/><Relationship Id="rId104" Type="http://schemas.openxmlformats.org/officeDocument/2006/relationships/image" Target="media/image98.png"/><Relationship Id="rId105" Type="http://schemas.openxmlformats.org/officeDocument/2006/relationships/image" Target="media/image99.png"/><Relationship Id="rId106" Type="http://schemas.openxmlformats.org/officeDocument/2006/relationships/image" Target="media/image100.png"/><Relationship Id="rId107" Type="http://schemas.openxmlformats.org/officeDocument/2006/relationships/image" Target="media/image101.png"/><Relationship Id="rId108" Type="http://schemas.openxmlformats.org/officeDocument/2006/relationships/image" Target="media/image102.jpeg"/><Relationship Id="rId109" Type="http://schemas.openxmlformats.org/officeDocument/2006/relationships/image" Target="media/image103.png"/><Relationship Id="rId110" Type="http://schemas.openxmlformats.org/officeDocument/2006/relationships/image" Target="media/image104.png"/><Relationship Id="rId111" Type="http://schemas.openxmlformats.org/officeDocument/2006/relationships/image" Target="media/image105.png"/><Relationship Id="rId112" Type="http://schemas.openxmlformats.org/officeDocument/2006/relationships/image" Target="media/image106.png"/><Relationship Id="rId113" Type="http://schemas.openxmlformats.org/officeDocument/2006/relationships/image" Target="media/image107.png"/><Relationship Id="rId114" Type="http://schemas.openxmlformats.org/officeDocument/2006/relationships/image" Target="media/image108.jpeg"/><Relationship Id="rId115" Type="http://schemas.openxmlformats.org/officeDocument/2006/relationships/image" Target="media/image109.jpeg"/><Relationship Id="rId116" Type="http://schemas.openxmlformats.org/officeDocument/2006/relationships/image" Target="media/image110.png"/><Relationship Id="rId117" Type="http://schemas.openxmlformats.org/officeDocument/2006/relationships/image" Target="media/image111.png"/><Relationship Id="rId118" Type="http://schemas.openxmlformats.org/officeDocument/2006/relationships/image" Target="media/image112.png"/><Relationship Id="rId119" Type="http://schemas.openxmlformats.org/officeDocument/2006/relationships/image" Target="media/image113.png"/><Relationship Id="rId120" Type="http://schemas.openxmlformats.org/officeDocument/2006/relationships/image" Target="media/image114.jpeg"/><Relationship Id="rId121" Type="http://schemas.openxmlformats.org/officeDocument/2006/relationships/image" Target="media/image115.png"/><Relationship Id="rId122" Type="http://schemas.openxmlformats.org/officeDocument/2006/relationships/hyperlink" Target="http://www.bernardsalt.com.au/" TargetMode="External"/><Relationship Id="rId123" Type="http://schemas.openxmlformats.org/officeDocument/2006/relationships/image" Target="media/image116.png"/><Relationship Id="rId124" Type="http://schemas.openxmlformats.org/officeDocument/2006/relationships/hyperlink" Target="mailto:bsalt@kpmg.com.au" TargetMode="External"/><Relationship Id="rId125" Type="http://schemas.openxmlformats.org/officeDocument/2006/relationships/image" Target="media/image117.jpeg"/><Relationship Id="rId126" Type="http://schemas.openxmlformats.org/officeDocument/2006/relationships/image" Target="media/image118.png"/><Relationship Id="rId127" Type="http://schemas.openxmlformats.org/officeDocument/2006/relationships/image" Target="media/image119.png"/><Relationship Id="rId128" Type="http://schemas.openxmlformats.org/officeDocument/2006/relationships/image" Target="media/image120.jpeg"/><Relationship Id="rId129" Type="http://schemas.openxmlformats.org/officeDocument/2006/relationships/footer" Target="footer4.xml"/><Relationship Id="rId130" Type="http://schemas.openxmlformats.org/officeDocument/2006/relationships/numbering" Target="numbering.xml"/></Relationships>
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Relationship Id="rId2" Type="http://schemas.openxmlformats.org/officeDocument/2006/relationships/image" Target="media/image7.jpeg"/></Relationships>
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Relationship Id="rId2" Type="http://schemas.openxmlformats.org/officeDocument/2006/relationships/image" Target="media/image7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2015-10-08T17:06:49Z</dcterms:created>
  <dcterms:modified xsi:type="dcterms:W3CDTF">2015-10-08T17:06:49Z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2015-09-30T00:00:00Z</vt:filetime>
  </property>
  <property fmtid="{D5CDD505-2E9C-101B-9397-08002B2CF9AE}" pid="3" name="LastSaved">
    <vt:filetime>2015-10-08T00:00:00Z</vt:filetime>
  </property>
</Properties>
</file>